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Ex1.xml" ContentType="application/vnd.ms-office.chartex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1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2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charts/chart3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charts/chart4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9.xml" ContentType="application/vnd.openxmlformats-officedocument.drawingml.diagramStyle+xml"/>
  <Override PartName="/word/diagrams/colors19.xml" ContentType="application/vnd.openxmlformats-officedocument.drawingml.diagramColors+xml"/>
  <Override PartName="/word/diagrams/drawing19.xml" ContentType="application/vnd.ms-office.drawingml.diagramDrawing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quickStyle20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20.xml" ContentType="application/vnd.ms-office.drawingml.diagramDrawing+xml"/>
  <Override PartName="/word/diagrams/data21.xml" ContentType="application/vnd.openxmlformats-officedocument.drawingml.diagramData+xml"/>
  <Override PartName="/word/diagrams/layout21.xml" ContentType="application/vnd.openxmlformats-officedocument.drawingml.diagramLayout+xml"/>
  <Override PartName="/word/diagrams/quickStyle21.xml" ContentType="application/vnd.openxmlformats-officedocument.drawingml.diagramStyle+xml"/>
  <Override PartName="/word/diagrams/colors21.xml" ContentType="application/vnd.openxmlformats-officedocument.drawingml.diagramColors+xml"/>
  <Override PartName="/word/diagrams/drawing21.xml" ContentType="application/vnd.ms-office.drawingml.diagramDrawing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diagrams/quickStyle22.xml" ContentType="application/vnd.openxmlformats-officedocument.drawingml.diagramStyle+xml"/>
  <Override PartName="/word/diagrams/colors22.xml" ContentType="application/vnd.openxmlformats-officedocument.drawingml.diagramColors+xml"/>
  <Override PartName="/word/diagrams/drawing22.xml" ContentType="application/vnd.ms-office.drawingml.diagramDrawing+xml"/>
  <Override PartName="/word/diagrams/data23.xml" ContentType="application/vnd.openxmlformats-officedocument.drawingml.diagramData+xml"/>
  <Override PartName="/word/diagrams/layout23.xml" ContentType="application/vnd.openxmlformats-officedocument.drawingml.diagramLayout+xml"/>
  <Override PartName="/word/diagrams/quickStyle23.xml" ContentType="application/vnd.openxmlformats-officedocument.drawingml.diagramStyle+xml"/>
  <Override PartName="/word/diagrams/colors23.xml" ContentType="application/vnd.openxmlformats-officedocument.drawingml.diagramColors+xml"/>
  <Override PartName="/word/diagrams/drawing23.xml" ContentType="application/vnd.ms-office.drawingml.diagramDrawing+xml"/>
  <Override PartName="/word/diagrams/data24.xml" ContentType="application/vnd.openxmlformats-officedocument.drawingml.diagramData+xml"/>
  <Override PartName="/word/diagrams/layout24.xml" ContentType="application/vnd.openxmlformats-officedocument.drawingml.diagramLayout+xml"/>
  <Override PartName="/word/diagrams/quickStyle24.xml" ContentType="application/vnd.openxmlformats-officedocument.drawingml.diagramStyle+xml"/>
  <Override PartName="/word/diagrams/colors24.xml" ContentType="application/vnd.openxmlformats-officedocument.drawingml.diagramColors+xml"/>
  <Override PartName="/word/diagrams/drawing24.xml" ContentType="application/vnd.ms-office.drawingml.diagramDrawing+xml"/>
  <Override PartName="/word/diagrams/data25.xml" ContentType="application/vnd.openxmlformats-officedocument.drawingml.diagramData+xml"/>
  <Override PartName="/word/diagrams/layout25.xml" ContentType="application/vnd.openxmlformats-officedocument.drawingml.diagramLayout+xml"/>
  <Override PartName="/word/diagrams/quickStyle25.xml" ContentType="application/vnd.openxmlformats-officedocument.drawingml.diagramStyle+xml"/>
  <Override PartName="/word/diagrams/colors25.xml" ContentType="application/vnd.openxmlformats-officedocument.drawingml.diagramColors+xml"/>
  <Override PartName="/word/diagrams/drawing25.xml" ContentType="application/vnd.ms-office.drawingml.diagramDrawing+xml"/>
  <Override PartName="/word/diagrams/data26.xml" ContentType="application/vnd.openxmlformats-officedocument.drawingml.diagramData+xml"/>
  <Override PartName="/word/diagrams/layout26.xml" ContentType="application/vnd.openxmlformats-officedocument.drawingml.diagramLayout+xml"/>
  <Override PartName="/word/diagrams/quickStyle26.xml" ContentType="application/vnd.openxmlformats-officedocument.drawingml.diagramStyle+xml"/>
  <Override PartName="/word/diagrams/colors26.xml" ContentType="application/vnd.openxmlformats-officedocument.drawingml.diagramColors+xml"/>
  <Override PartName="/word/diagrams/drawing26.xml" ContentType="application/vnd.ms-office.drawingml.diagramDrawing+xml"/>
  <Override PartName="/word/diagrams/data27.xml" ContentType="application/vnd.openxmlformats-officedocument.drawingml.diagramData+xml"/>
  <Override PartName="/word/diagrams/layout27.xml" ContentType="application/vnd.openxmlformats-officedocument.drawingml.diagramLayout+xml"/>
  <Override PartName="/word/diagrams/quickStyle27.xml" ContentType="application/vnd.openxmlformats-officedocument.drawingml.diagramStyle+xml"/>
  <Override PartName="/word/diagrams/colors27.xml" ContentType="application/vnd.openxmlformats-officedocument.drawingml.diagramColors+xml"/>
  <Override PartName="/word/diagrams/drawing27.xml" ContentType="application/vnd.ms-office.drawingml.diagramDrawing+xml"/>
  <Override PartName="/word/diagrams/data28.xml" ContentType="application/vnd.openxmlformats-officedocument.drawingml.diagramData+xml"/>
  <Override PartName="/word/diagrams/layout28.xml" ContentType="application/vnd.openxmlformats-officedocument.drawingml.diagramLayout+xml"/>
  <Override PartName="/word/diagrams/quickStyle28.xml" ContentType="application/vnd.openxmlformats-officedocument.drawingml.diagramStyle+xml"/>
  <Override PartName="/word/diagrams/colors28.xml" ContentType="application/vnd.openxmlformats-officedocument.drawingml.diagramColors+xml"/>
  <Override PartName="/word/diagrams/drawing28.xml" ContentType="application/vnd.ms-office.drawingml.diagramDrawing+xml"/>
  <Override PartName="/word/diagrams/data29.xml" ContentType="application/vnd.openxmlformats-officedocument.drawingml.diagramData+xml"/>
  <Override PartName="/word/diagrams/layout29.xml" ContentType="application/vnd.openxmlformats-officedocument.drawingml.diagramLayout+xml"/>
  <Override PartName="/word/diagrams/quickStyle29.xml" ContentType="application/vnd.openxmlformats-officedocument.drawingml.diagramStyle+xml"/>
  <Override PartName="/word/diagrams/colors29.xml" ContentType="application/vnd.openxmlformats-officedocument.drawingml.diagramColors+xml"/>
  <Override PartName="/word/diagrams/drawing29.xml" ContentType="application/vnd.ms-office.drawingml.diagramDrawing+xml"/>
  <Override PartName="/word/diagrams/data30.xml" ContentType="application/vnd.openxmlformats-officedocument.drawingml.diagramData+xml"/>
  <Override PartName="/word/diagrams/layout30.xml" ContentType="application/vnd.openxmlformats-officedocument.drawingml.diagramLayout+xml"/>
  <Override PartName="/word/diagrams/quickStyle30.xml" ContentType="application/vnd.openxmlformats-officedocument.drawingml.diagramStyle+xml"/>
  <Override PartName="/word/diagrams/colors30.xml" ContentType="application/vnd.openxmlformats-officedocument.drawingml.diagramColors+xml"/>
  <Override PartName="/word/diagrams/drawing30.xml" ContentType="application/vnd.ms-office.drawingml.diagramDrawing+xml"/>
  <Override PartName="/word/diagrams/data31.xml" ContentType="application/vnd.openxmlformats-officedocument.drawingml.diagramData+xml"/>
  <Override PartName="/word/diagrams/layout31.xml" ContentType="application/vnd.openxmlformats-officedocument.drawingml.diagramLayout+xml"/>
  <Override PartName="/word/diagrams/quickStyle31.xml" ContentType="application/vnd.openxmlformats-officedocument.drawingml.diagramStyle+xml"/>
  <Override PartName="/word/diagrams/colors31.xml" ContentType="application/vnd.openxmlformats-officedocument.drawingml.diagramColors+xml"/>
  <Override PartName="/word/diagrams/drawing31.xml" ContentType="application/vnd.ms-office.drawingml.diagramDrawing+xml"/>
  <Override PartName="/word/diagrams/data32.xml" ContentType="application/vnd.openxmlformats-officedocument.drawingml.diagramData+xml"/>
  <Override PartName="/word/diagrams/layout32.xml" ContentType="application/vnd.openxmlformats-officedocument.drawingml.diagramLayout+xml"/>
  <Override PartName="/word/diagrams/quickStyle32.xml" ContentType="application/vnd.openxmlformats-officedocument.drawingml.diagramStyle+xml"/>
  <Override PartName="/word/diagrams/colors32.xml" ContentType="application/vnd.openxmlformats-officedocument.drawingml.diagramColors+xml"/>
  <Override PartName="/word/diagrams/drawing32.xml" ContentType="application/vnd.ms-office.drawingml.diagramDrawing+xml"/>
  <Override PartName="/word/diagrams/data33.xml" ContentType="application/vnd.openxmlformats-officedocument.drawingml.diagramData+xml"/>
  <Override PartName="/word/diagrams/layout33.xml" ContentType="application/vnd.openxmlformats-officedocument.drawingml.diagramLayout+xml"/>
  <Override PartName="/word/diagrams/quickStyle33.xml" ContentType="application/vnd.openxmlformats-officedocument.drawingml.diagramStyle+xml"/>
  <Override PartName="/word/diagrams/colors33.xml" ContentType="application/vnd.openxmlformats-officedocument.drawingml.diagramColors+xml"/>
  <Override PartName="/word/diagrams/drawing33.xml" ContentType="application/vnd.ms-office.drawingml.diagramDrawing+xml"/>
  <Override PartName="/word/diagrams/data34.xml" ContentType="application/vnd.openxmlformats-officedocument.drawingml.diagramData+xml"/>
  <Override PartName="/word/diagrams/layout34.xml" ContentType="application/vnd.openxmlformats-officedocument.drawingml.diagramLayout+xml"/>
  <Override PartName="/word/diagrams/quickStyle34.xml" ContentType="application/vnd.openxmlformats-officedocument.drawingml.diagramStyle+xml"/>
  <Override PartName="/word/diagrams/colors34.xml" ContentType="application/vnd.openxmlformats-officedocument.drawingml.diagramColors+xml"/>
  <Override PartName="/word/diagrams/drawing34.xml" ContentType="application/vnd.ms-office.drawingml.diagramDrawing+xml"/>
  <Override PartName="/word/diagrams/data35.xml" ContentType="application/vnd.openxmlformats-officedocument.drawingml.diagramData+xml"/>
  <Override PartName="/word/diagrams/layout35.xml" ContentType="application/vnd.openxmlformats-officedocument.drawingml.diagramLayout+xml"/>
  <Override PartName="/word/diagrams/quickStyle35.xml" ContentType="application/vnd.openxmlformats-officedocument.drawingml.diagramStyle+xml"/>
  <Override PartName="/word/diagrams/colors35.xml" ContentType="application/vnd.openxmlformats-officedocument.drawingml.diagramColors+xml"/>
  <Override PartName="/word/diagrams/drawing35.xml" ContentType="application/vnd.ms-office.drawingml.diagramDrawing+xml"/>
  <Override PartName="/word/diagrams/data36.xml" ContentType="application/vnd.openxmlformats-officedocument.drawingml.diagramData+xml"/>
  <Override PartName="/word/diagrams/layout36.xml" ContentType="application/vnd.openxmlformats-officedocument.drawingml.diagramLayout+xml"/>
  <Override PartName="/word/diagrams/quickStyle36.xml" ContentType="application/vnd.openxmlformats-officedocument.drawingml.diagramStyle+xml"/>
  <Override PartName="/word/diagrams/colors36.xml" ContentType="application/vnd.openxmlformats-officedocument.drawingml.diagramColors+xml"/>
  <Override PartName="/word/diagrams/drawing36.xml" ContentType="application/vnd.ms-office.drawingml.diagramDrawing+xml"/>
  <Override PartName="/word/diagrams/data37.xml" ContentType="application/vnd.openxmlformats-officedocument.drawingml.diagramData+xml"/>
  <Override PartName="/word/diagrams/layout37.xml" ContentType="application/vnd.openxmlformats-officedocument.drawingml.diagramLayout+xml"/>
  <Override PartName="/word/diagrams/quickStyle37.xml" ContentType="application/vnd.openxmlformats-officedocument.drawingml.diagramStyle+xml"/>
  <Override PartName="/word/diagrams/colors37.xml" ContentType="application/vnd.openxmlformats-officedocument.drawingml.diagramColors+xml"/>
  <Override PartName="/word/diagrams/drawing37.xml" ContentType="application/vnd.ms-office.drawingml.diagramDrawing+xml"/>
  <Override PartName="/word/diagrams/data38.xml" ContentType="application/vnd.openxmlformats-officedocument.drawingml.diagramData+xml"/>
  <Override PartName="/word/diagrams/layout38.xml" ContentType="application/vnd.openxmlformats-officedocument.drawingml.diagramLayout+xml"/>
  <Override PartName="/word/diagrams/quickStyle38.xml" ContentType="application/vnd.openxmlformats-officedocument.drawingml.diagramStyle+xml"/>
  <Override PartName="/word/diagrams/colors38.xml" ContentType="application/vnd.openxmlformats-officedocument.drawingml.diagramColors+xml"/>
  <Override PartName="/word/diagrams/drawing38.xml" ContentType="application/vnd.ms-office.drawingml.diagramDrawing+xml"/>
  <Override PartName="/word/diagrams/data39.xml" ContentType="application/vnd.openxmlformats-officedocument.drawingml.diagramData+xml"/>
  <Override PartName="/word/diagrams/layout39.xml" ContentType="application/vnd.openxmlformats-officedocument.drawingml.diagramLayout+xml"/>
  <Override PartName="/word/diagrams/quickStyle39.xml" ContentType="application/vnd.openxmlformats-officedocument.drawingml.diagramStyle+xml"/>
  <Override PartName="/word/diagrams/colors39.xml" ContentType="application/vnd.openxmlformats-officedocument.drawingml.diagramColors+xml"/>
  <Override PartName="/word/diagrams/drawing39.xml" ContentType="application/vnd.ms-office.drawingml.diagramDrawing+xml"/>
  <Override PartName="/word/diagrams/data40.xml" ContentType="application/vnd.openxmlformats-officedocument.drawingml.diagramData+xml"/>
  <Override PartName="/word/diagrams/layout40.xml" ContentType="application/vnd.openxmlformats-officedocument.drawingml.diagramLayout+xml"/>
  <Override PartName="/word/diagrams/quickStyle40.xml" ContentType="application/vnd.openxmlformats-officedocument.drawingml.diagramStyle+xml"/>
  <Override PartName="/word/diagrams/colors40.xml" ContentType="application/vnd.openxmlformats-officedocument.drawingml.diagramColors+xml"/>
  <Override PartName="/word/diagrams/drawing40.xml" ContentType="application/vnd.ms-office.drawingml.diagramDrawing+xml"/>
  <Override PartName="/word/diagrams/data41.xml" ContentType="application/vnd.openxmlformats-officedocument.drawingml.diagramData+xml"/>
  <Override PartName="/word/diagrams/layout41.xml" ContentType="application/vnd.openxmlformats-officedocument.drawingml.diagramLayout+xml"/>
  <Override PartName="/word/diagrams/quickStyle41.xml" ContentType="application/vnd.openxmlformats-officedocument.drawingml.diagramStyle+xml"/>
  <Override PartName="/word/diagrams/colors41.xml" ContentType="application/vnd.openxmlformats-officedocument.drawingml.diagramColors+xml"/>
  <Override PartName="/word/diagrams/drawing41.xml" ContentType="application/vnd.ms-office.drawingml.diagramDrawing+xml"/>
  <Override PartName="/word/diagrams/data42.xml" ContentType="application/vnd.openxmlformats-officedocument.drawingml.diagramData+xml"/>
  <Override PartName="/word/diagrams/layout42.xml" ContentType="application/vnd.openxmlformats-officedocument.drawingml.diagramLayout+xml"/>
  <Override PartName="/word/diagrams/quickStyle42.xml" ContentType="application/vnd.openxmlformats-officedocument.drawingml.diagramStyle+xml"/>
  <Override PartName="/word/diagrams/colors42.xml" ContentType="application/vnd.openxmlformats-officedocument.drawingml.diagramColors+xml"/>
  <Override PartName="/word/diagrams/drawing42.xml" ContentType="application/vnd.ms-office.drawingml.diagramDrawing+xml"/>
  <Override PartName="/word/diagrams/data43.xml" ContentType="application/vnd.openxmlformats-officedocument.drawingml.diagramData+xml"/>
  <Override PartName="/word/diagrams/layout43.xml" ContentType="application/vnd.openxmlformats-officedocument.drawingml.diagramLayout+xml"/>
  <Override PartName="/word/diagrams/quickStyle43.xml" ContentType="application/vnd.openxmlformats-officedocument.drawingml.diagramStyle+xml"/>
  <Override PartName="/word/diagrams/colors43.xml" ContentType="application/vnd.openxmlformats-officedocument.drawingml.diagramColors+xml"/>
  <Override PartName="/word/diagrams/drawing43.xml" ContentType="application/vnd.ms-office.drawingml.diagramDrawing+xml"/>
  <Override PartName="/word/diagrams/data44.xml" ContentType="application/vnd.openxmlformats-officedocument.drawingml.diagramData+xml"/>
  <Override PartName="/word/diagrams/layout44.xml" ContentType="application/vnd.openxmlformats-officedocument.drawingml.diagramLayout+xml"/>
  <Override PartName="/word/diagrams/quickStyle44.xml" ContentType="application/vnd.openxmlformats-officedocument.drawingml.diagramStyle+xml"/>
  <Override PartName="/word/diagrams/colors44.xml" ContentType="application/vnd.openxmlformats-officedocument.drawingml.diagramColors+xml"/>
  <Override PartName="/word/diagrams/drawing44.xml" ContentType="application/vnd.ms-office.drawingml.diagramDrawing+xml"/>
  <Override PartName="/word/diagrams/data45.xml" ContentType="application/vnd.openxmlformats-officedocument.drawingml.diagramData+xml"/>
  <Override PartName="/word/diagrams/layout45.xml" ContentType="application/vnd.openxmlformats-officedocument.drawingml.diagramLayout+xml"/>
  <Override PartName="/word/diagrams/quickStyle45.xml" ContentType="application/vnd.openxmlformats-officedocument.drawingml.diagramStyle+xml"/>
  <Override PartName="/word/diagrams/colors45.xml" ContentType="application/vnd.openxmlformats-officedocument.drawingml.diagramColors+xml"/>
  <Override PartName="/word/diagrams/drawing45.xml" ContentType="application/vnd.ms-office.drawingml.diagramDrawing+xml"/>
  <Override PartName="/word/diagrams/data46.xml" ContentType="application/vnd.openxmlformats-officedocument.drawingml.diagramData+xml"/>
  <Override PartName="/word/diagrams/layout46.xml" ContentType="application/vnd.openxmlformats-officedocument.drawingml.diagramLayout+xml"/>
  <Override PartName="/word/diagrams/quickStyle46.xml" ContentType="application/vnd.openxmlformats-officedocument.drawingml.diagramStyle+xml"/>
  <Override PartName="/word/diagrams/colors46.xml" ContentType="application/vnd.openxmlformats-officedocument.drawingml.diagramColors+xml"/>
  <Override PartName="/word/diagrams/drawing46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514FE" w14:textId="187D96AB" w:rsidR="004745D7" w:rsidRDefault="006F7BC6" w:rsidP="00911A24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52"/>
          <w:szCs w:val="44"/>
          <w:lang w:eastAsia="pl-PL"/>
        </w:rPr>
      </w:pPr>
      <w:bookmarkStart w:id="0" w:name="_Hlk157077691"/>
      <w:bookmarkEnd w:id="0"/>
      <w:r>
        <w:rPr>
          <w:noProof/>
        </w:rPr>
        <w:drawing>
          <wp:anchor distT="0" distB="0" distL="114300" distR="114300" simplePos="0" relativeHeight="251729920" behindDoc="1" locked="0" layoutInCell="1" allowOverlap="1" wp14:anchorId="4ECF17BD" wp14:editId="4CB891CC">
            <wp:simplePos x="0" y="0"/>
            <wp:positionH relativeFrom="column">
              <wp:posOffset>0</wp:posOffset>
            </wp:positionH>
            <wp:positionV relativeFrom="paragraph">
              <wp:posOffset>503</wp:posOffset>
            </wp:positionV>
            <wp:extent cx="1864360" cy="736600"/>
            <wp:effectExtent l="0" t="0" r="2540" b="6350"/>
            <wp:wrapTight wrapText="bothSides">
              <wp:wrapPolygon edited="0">
                <wp:start x="0" y="0"/>
                <wp:lineTo x="0" y="21228"/>
                <wp:lineTo x="21409" y="21228"/>
                <wp:lineTo x="21409" y="0"/>
                <wp:lineTo x="0" y="0"/>
              </wp:wrapPolygon>
            </wp:wrapTight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63170622"/>
      <w:bookmarkStart w:id="2" w:name="_Toc123803181"/>
      <w:bookmarkStart w:id="3" w:name="_Toc123803314"/>
      <w:bookmarkEnd w:id="1"/>
    </w:p>
    <w:p w14:paraId="074B7EB5" w14:textId="77777777" w:rsidR="00911A24" w:rsidRDefault="00911A24" w:rsidP="00911A24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52"/>
          <w:szCs w:val="44"/>
          <w:lang w:eastAsia="pl-PL"/>
        </w:rPr>
      </w:pPr>
    </w:p>
    <w:p w14:paraId="436390E3" w14:textId="77777777" w:rsidR="00344C3C" w:rsidRDefault="00344C3C" w:rsidP="00911A24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52"/>
          <w:szCs w:val="44"/>
          <w:lang w:eastAsia="pl-PL"/>
        </w:rPr>
      </w:pPr>
    </w:p>
    <w:p w14:paraId="6505A396" w14:textId="77777777" w:rsidR="00344C3C" w:rsidRDefault="00344C3C" w:rsidP="00911A24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52"/>
          <w:szCs w:val="44"/>
          <w:lang w:eastAsia="pl-PL"/>
        </w:rPr>
      </w:pPr>
    </w:p>
    <w:bookmarkEnd w:id="2"/>
    <w:bookmarkEnd w:id="3"/>
    <w:p w14:paraId="51D88822" w14:textId="77777777" w:rsidR="00607D64" w:rsidRDefault="00607D64" w:rsidP="00607D64">
      <w:pPr>
        <w:spacing w:before="200"/>
        <w:rPr>
          <w:rFonts w:ascii="Calibri" w:eastAsia="Times New Roman" w:hAnsi="Calibri" w:cs="Times New Roman"/>
          <w:color w:val="000000"/>
          <w:sz w:val="24"/>
          <w:lang w:eastAsia="pl-PL"/>
        </w:rPr>
      </w:pPr>
    </w:p>
    <w:p w14:paraId="460CAFFA" w14:textId="2B0C79B1" w:rsidR="00607D64" w:rsidRDefault="007E1D66" w:rsidP="00607D64">
      <w:pPr>
        <w:spacing w:before="200"/>
        <w:rPr>
          <w:rFonts w:ascii="Calibri" w:eastAsia="Times New Roman" w:hAnsi="Calibri" w:cs="Times New Roman"/>
          <w:color w:val="000000"/>
          <w:sz w:val="24"/>
          <w:lang w:eastAsia="pl-PL"/>
        </w:rPr>
      </w:pPr>
      <w:r>
        <w:rPr>
          <w:rFonts w:ascii="Calibri" w:eastAsia="Times New Roman" w:hAnsi="Calibri" w:cs="Times New Roman"/>
          <w:noProof/>
          <w:color w:val="000000"/>
          <w:sz w:val="24"/>
          <w:lang w:eastAsia="pl-PL"/>
        </w:rPr>
        <w:drawing>
          <wp:anchor distT="0" distB="0" distL="114300" distR="114300" simplePos="0" relativeHeight="252068864" behindDoc="0" locked="0" layoutInCell="1" allowOverlap="1" wp14:anchorId="18A552D2" wp14:editId="001D169F">
            <wp:simplePos x="0" y="0"/>
            <wp:positionH relativeFrom="column">
              <wp:posOffset>51435</wp:posOffset>
            </wp:positionH>
            <wp:positionV relativeFrom="paragraph">
              <wp:posOffset>226695</wp:posOffset>
            </wp:positionV>
            <wp:extent cx="6120130" cy="3632954"/>
            <wp:effectExtent l="0" t="0" r="0" b="0"/>
            <wp:wrapThrough wrapText="bothSides">
              <wp:wrapPolygon edited="0">
                <wp:start x="0" y="0"/>
                <wp:lineTo x="0" y="12459"/>
                <wp:lineTo x="2353" y="12686"/>
                <wp:lineTo x="2353" y="14611"/>
                <wp:lineTo x="10556" y="16310"/>
                <wp:lineTo x="10556" y="17103"/>
                <wp:lineTo x="17346" y="17103"/>
                <wp:lineTo x="17145" y="16310"/>
                <wp:lineTo x="18624" y="14611"/>
                <wp:lineTo x="18758" y="13592"/>
                <wp:lineTo x="17683" y="13252"/>
                <wp:lineTo x="14186" y="12686"/>
                <wp:lineTo x="20439" y="12459"/>
                <wp:lineTo x="20506" y="10874"/>
                <wp:lineTo x="16540" y="10874"/>
                <wp:lineTo x="17951" y="10194"/>
                <wp:lineTo x="17817" y="9061"/>
                <wp:lineTo x="17145" y="8948"/>
                <wp:lineTo x="15867" y="7249"/>
                <wp:lineTo x="16136" y="7249"/>
                <wp:lineTo x="17951" y="5663"/>
                <wp:lineTo x="18086" y="4304"/>
                <wp:lineTo x="17481" y="4078"/>
                <wp:lineTo x="13447" y="3625"/>
                <wp:lineTo x="13514" y="1699"/>
                <wp:lineTo x="12842" y="1133"/>
                <wp:lineTo x="10623" y="0"/>
                <wp:lineTo x="0" y="0"/>
              </wp:wrapPolygon>
            </wp:wrapThrough>
            <wp:docPr id="1740395554" name="Diagram 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anchor>
        </w:drawing>
      </w:r>
    </w:p>
    <w:p w14:paraId="5ACB343D" w14:textId="77777777" w:rsidR="00607D64" w:rsidRDefault="00607D64" w:rsidP="006C06BA">
      <w:pPr>
        <w:spacing w:before="200"/>
        <w:jc w:val="center"/>
        <w:rPr>
          <w:rFonts w:ascii="Calibri" w:eastAsia="Times New Roman" w:hAnsi="Calibri" w:cs="Times New Roman"/>
          <w:color w:val="000000"/>
          <w:sz w:val="24"/>
          <w:lang w:eastAsia="pl-PL"/>
        </w:rPr>
      </w:pPr>
    </w:p>
    <w:p w14:paraId="564E563A" w14:textId="73F8A71A" w:rsidR="00607D64" w:rsidRDefault="00607D64" w:rsidP="00607D64">
      <w:pPr>
        <w:spacing w:before="200"/>
        <w:rPr>
          <w:rFonts w:ascii="Calibri" w:eastAsia="Times New Roman" w:hAnsi="Calibri" w:cs="Times New Roman"/>
          <w:color w:val="000000"/>
          <w:sz w:val="24"/>
          <w:lang w:eastAsia="pl-PL"/>
        </w:rPr>
      </w:pPr>
    </w:p>
    <w:p w14:paraId="47A8E795" w14:textId="77777777" w:rsidR="00E17802" w:rsidRDefault="00E17802" w:rsidP="006C06BA">
      <w:pPr>
        <w:spacing w:before="200"/>
        <w:jc w:val="center"/>
        <w:rPr>
          <w:rFonts w:ascii="Calibri" w:eastAsia="Times New Roman" w:hAnsi="Calibri" w:cs="Times New Roman"/>
          <w:color w:val="000000"/>
          <w:sz w:val="24"/>
          <w:lang w:eastAsia="pl-PL"/>
        </w:rPr>
      </w:pPr>
    </w:p>
    <w:p w14:paraId="309F8A9B" w14:textId="77777777" w:rsidR="00607D64" w:rsidRDefault="00607D64" w:rsidP="006C06BA">
      <w:pPr>
        <w:spacing w:before="200"/>
        <w:jc w:val="center"/>
        <w:rPr>
          <w:rFonts w:ascii="Calibri" w:eastAsia="Times New Roman" w:hAnsi="Calibri" w:cs="Times New Roman"/>
          <w:color w:val="000000"/>
          <w:sz w:val="24"/>
          <w:lang w:eastAsia="pl-PL"/>
        </w:rPr>
      </w:pPr>
    </w:p>
    <w:p w14:paraId="3BC17EB4" w14:textId="77777777" w:rsidR="00607D64" w:rsidRDefault="00607D64" w:rsidP="006C06BA">
      <w:pPr>
        <w:spacing w:before="200"/>
        <w:jc w:val="center"/>
        <w:rPr>
          <w:rFonts w:ascii="Calibri" w:eastAsia="Times New Roman" w:hAnsi="Calibri" w:cs="Times New Roman"/>
          <w:color w:val="000000"/>
          <w:sz w:val="24"/>
          <w:lang w:eastAsia="pl-PL"/>
        </w:rPr>
      </w:pPr>
    </w:p>
    <w:p w14:paraId="2A582C85" w14:textId="77777777" w:rsidR="00607D64" w:rsidRDefault="00607D64" w:rsidP="006C06BA">
      <w:pPr>
        <w:spacing w:before="200"/>
        <w:jc w:val="center"/>
        <w:rPr>
          <w:rFonts w:ascii="Calibri" w:eastAsia="Times New Roman" w:hAnsi="Calibri" w:cs="Times New Roman"/>
          <w:color w:val="000000"/>
          <w:sz w:val="24"/>
          <w:lang w:eastAsia="pl-PL"/>
        </w:rPr>
      </w:pPr>
    </w:p>
    <w:p w14:paraId="7BCFED53" w14:textId="77777777" w:rsidR="00607D64" w:rsidRDefault="00607D64" w:rsidP="006C06BA">
      <w:pPr>
        <w:spacing w:before="200"/>
        <w:jc w:val="center"/>
        <w:rPr>
          <w:rFonts w:ascii="Calibri" w:eastAsia="Times New Roman" w:hAnsi="Calibri" w:cs="Times New Roman"/>
          <w:color w:val="000000"/>
          <w:sz w:val="24"/>
          <w:lang w:eastAsia="pl-PL"/>
        </w:rPr>
      </w:pPr>
    </w:p>
    <w:p w14:paraId="58500373" w14:textId="77777777" w:rsidR="00A65C82" w:rsidRDefault="00A65C82" w:rsidP="002C1CCC">
      <w:pPr>
        <w:spacing w:before="200"/>
        <w:rPr>
          <w:rFonts w:ascii="Calibri" w:eastAsia="Times New Roman" w:hAnsi="Calibri" w:cs="Times New Roman"/>
          <w:color w:val="000000"/>
          <w:sz w:val="24"/>
          <w:lang w:eastAsia="pl-PL"/>
        </w:rPr>
      </w:pPr>
    </w:p>
    <w:p w14:paraId="25797882" w14:textId="77777777" w:rsidR="007E1D66" w:rsidRDefault="007E1D66" w:rsidP="002C1CCC">
      <w:pPr>
        <w:spacing w:before="200"/>
        <w:rPr>
          <w:rFonts w:ascii="Calibri" w:eastAsia="Times New Roman" w:hAnsi="Calibri" w:cs="Times New Roman"/>
          <w:color w:val="000000"/>
          <w:sz w:val="24"/>
          <w:lang w:eastAsia="pl-PL"/>
        </w:rPr>
      </w:pPr>
    </w:p>
    <w:p w14:paraId="5A01DCF3" w14:textId="77777777" w:rsidR="007E1D66" w:rsidRDefault="007E1D66" w:rsidP="002C1CCC">
      <w:pPr>
        <w:spacing w:before="200"/>
        <w:rPr>
          <w:rFonts w:ascii="Calibri" w:eastAsia="Times New Roman" w:hAnsi="Calibri" w:cs="Times New Roman"/>
          <w:color w:val="000000"/>
          <w:sz w:val="24"/>
          <w:lang w:eastAsia="pl-PL"/>
        </w:rPr>
      </w:pPr>
    </w:p>
    <w:p w14:paraId="7C32B215" w14:textId="77777777" w:rsidR="007E1D66" w:rsidRDefault="007E1D66" w:rsidP="002C1CCC">
      <w:pPr>
        <w:spacing w:before="200"/>
        <w:rPr>
          <w:rFonts w:ascii="Calibri" w:eastAsia="Times New Roman" w:hAnsi="Calibri" w:cs="Times New Roman"/>
          <w:color w:val="000000"/>
          <w:sz w:val="24"/>
          <w:lang w:eastAsia="pl-PL"/>
        </w:rPr>
      </w:pPr>
    </w:p>
    <w:p w14:paraId="56543830" w14:textId="77777777" w:rsidR="007E1D66" w:rsidRDefault="007E1D66" w:rsidP="002C1CCC">
      <w:pPr>
        <w:spacing w:before="200"/>
        <w:rPr>
          <w:rFonts w:ascii="Calibri" w:eastAsia="Times New Roman" w:hAnsi="Calibri" w:cs="Times New Roman"/>
          <w:color w:val="000000"/>
          <w:sz w:val="24"/>
          <w:lang w:eastAsia="pl-PL"/>
        </w:rPr>
      </w:pPr>
    </w:p>
    <w:p w14:paraId="2C47E0A0" w14:textId="77777777" w:rsidR="007E1D66" w:rsidRDefault="007E1D66" w:rsidP="002C1CCC">
      <w:pPr>
        <w:spacing w:before="200"/>
        <w:rPr>
          <w:rFonts w:ascii="Calibri" w:eastAsia="Times New Roman" w:hAnsi="Calibri" w:cs="Times New Roman"/>
          <w:color w:val="000000"/>
          <w:sz w:val="24"/>
          <w:lang w:eastAsia="pl-PL"/>
        </w:rPr>
      </w:pPr>
    </w:p>
    <w:p w14:paraId="6140B898" w14:textId="77777777" w:rsidR="007E1D66" w:rsidRDefault="007E1D66" w:rsidP="002C1CCC">
      <w:pPr>
        <w:spacing w:before="200"/>
        <w:rPr>
          <w:rFonts w:ascii="Calibri" w:eastAsia="Times New Roman" w:hAnsi="Calibri" w:cs="Times New Roman"/>
          <w:color w:val="000000"/>
          <w:sz w:val="24"/>
          <w:lang w:eastAsia="pl-PL"/>
        </w:rPr>
      </w:pPr>
    </w:p>
    <w:p w14:paraId="1F75EDE4" w14:textId="07397C56" w:rsidR="006C06BA" w:rsidRPr="00083D5A" w:rsidRDefault="00906909" w:rsidP="006C06BA">
      <w:pPr>
        <w:spacing w:before="200"/>
        <w:jc w:val="center"/>
        <w:rPr>
          <w:rFonts w:ascii="Calibri" w:eastAsia="Times New Roman" w:hAnsi="Calibri" w:cs="Times New Roman"/>
          <w:color w:val="000000"/>
          <w:sz w:val="24"/>
          <w:lang w:eastAsia="pl-PL"/>
        </w:rPr>
      </w:pPr>
      <w:r w:rsidRPr="00083D5A">
        <w:rPr>
          <w:rFonts w:ascii="Calibri" w:eastAsia="Times New Roman" w:hAnsi="Calibri" w:cs="Times New Roman"/>
          <w:color w:val="000000"/>
          <w:sz w:val="24"/>
          <w:lang w:eastAsia="pl-PL"/>
        </w:rPr>
        <w:t>Poznań,</w:t>
      </w:r>
      <w:r w:rsidR="00E65B4F" w:rsidRPr="00083D5A">
        <w:rPr>
          <w:rFonts w:ascii="Calibri" w:eastAsia="Times New Roman" w:hAnsi="Calibri" w:cs="Times New Roman"/>
          <w:color w:val="000000"/>
          <w:sz w:val="24"/>
          <w:lang w:eastAsia="pl-PL"/>
        </w:rPr>
        <w:t xml:space="preserve"> </w:t>
      </w:r>
      <w:r w:rsidR="00083D5A">
        <w:rPr>
          <w:rFonts w:ascii="Calibri" w:eastAsia="Times New Roman" w:hAnsi="Calibri" w:cs="Times New Roman"/>
          <w:color w:val="000000"/>
          <w:sz w:val="24"/>
          <w:lang w:eastAsia="pl-PL"/>
        </w:rPr>
        <w:t>luty</w:t>
      </w:r>
      <w:r w:rsidR="00E65B4F" w:rsidRPr="00083D5A">
        <w:rPr>
          <w:rFonts w:ascii="Calibri" w:eastAsia="Times New Roman" w:hAnsi="Calibri" w:cs="Times New Roman"/>
          <w:color w:val="000000"/>
          <w:sz w:val="24"/>
          <w:lang w:eastAsia="pl-PL"/>
        </w:rPr>
        <w:t xml:space="preserve"> </w:t>
      </w:r>
      <w:r w:rsidRPr="00083D5A">
        <w:rPr>
          <w:rFonts w:ascii="Calibri" w:eastAsia="Times New Roman" w:hAnsi="Calibri" w:cs="Times New Roman"/>
          <w:color w:val="000000"/>
          <w:sz w:val="24"/>
          <w:lang w:eastAsia="pl-PL"/>
        </w:rPr>
        <w:t>202</w:t>
      </w:r>
      <w:r w:rsidR="00083D5A">
        <w:rPr>
          <w:rFonts w:ascii="Calibri" w:eastAsia="Times New Roman" w:hAnsi="Calibri" w:cs="Times New Roman"/>
          <w:color w:val="000000"/>
          <w:sz w:val="24"/>
          <w:lang w:eastAsia="pl-PL"/>
        </w:rPr>
        <w:t>5</w:t>
      </w:r>
      <w:r w:rsidRPr="00083D5A">
        <w:rPr>
          <w:rFonts w:ascii="Calibri" w:eastAsia="Times New Roman" w:hAnsi="Calibri" w:cs="Times New Roman"/>
          <w:color w:val="000000"/>
          <w:sz w:val="24"/>
          <w:lang w:eastAsia="pl-PL"/>
        </w:rPr>
        <w:t xml:space="preserve"> r.</w:t>
      </w:r>
    </w:p>
    <w:p w14:paraId="5E3DF29D" w14:textId="77777777" w:rsidR="006C06BA" w:rsidRPr="00083D5A" w:rsidRDefault="006C06BA" w:rsidP="006C06BA">
      <w:pPr>
        <w:spacing w:after="0"/>
        <w:ind w:left="851" w:firstLine="709"/>
        <w:rPr>
          <w:b/>
          <w:bCs/>
          <w:sz w:val="14"/>
          <w:szCs w:val="14"/>
          <w:highlight w:val="yellow"/>
        </w:rPr>
      </w:pPr>
    </w:p>
    <w:p w14:paraId="09D09B8F" w14:textId="6F4E08E5" w:rsidR="006C06BA" w:rsidRPr="00083D5A" w:rsidRDefault="006C06BA" w:rsidP="006C06BA">
      <w:pPr>
        <w:spacing w:after="0"/>
        <w:ind w:left="851" w:firstLine="709"/>
        <w:rPr>
          <w:b/>
          <w:bCs/>
          <w:sz w:val="14"/>
          <w:szCs w:val="14"/>
          <w:highlight w:val="yellow"/>
        </w:rPr>
      </w:pPr>
      <w:r w:rsidRPr="00083D5A">
        <w:rPr>
          <w:b/>
          <w:bCs/>
          <w:noProof/>
          <w:highlight w:val="yellow"/>
        </w:rPr>
        <w:drawing>
          <wp:anchor distT="0" distB="0" distL="114300" distR="114300" simplePos="0" relativeHeight="251737088" behindDoc="0" locked="0" layoutInCell="1" allowOverlap="1" wp14:anchorId="24E889AF" wp14:editId="5EEEB3F5">
            <wp:simplePos x="0" y="0"/>
            <wp:positionH relativeFrom="column">
              <wp:posOffset>2443802</wp:posOffset>
            </wp:positionH>
            <wp:positionV relativeFrom="paragraph">
              <wp:posOffset>179070</wp:posOffset>
            </wp:positionV>
            <wp:extent cx="4011930" cy="670560"/>
            <wp:effectExtent l="0" t="0" r="7620" b="0"/>
            <wp:wrapNone/>
            <wp:docPr id="44" name="Obraz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40F5D" w14:textId="57525C8E" w:rsidR="006C06BA" w:rsidRPr="00C61694" w:rsidRDefault="006C06BA" w:rsidP="00444547">
      <w:pPr>
        <w:spacing w:after="0"/>
        <w:ind w:left="850" w:firstLine="709"/>
        <w:rPr>
          <w:b/>
          <w:bCs/>
          <w:sz w:val="14"/>
          <w:szCs w:val="14"/>
        </w:rPr>
      </w:pPr>
      <w:r w:rsidRPr="00C61694">
        <w:rPr>
          <w:noProof/>
          <w:color w:val="000000" w:themeColor="text1"/>
          <w:sz w:val="14"/>
          <w:szCs w:val="14"/>
        </w:rPr>
        <w:drawing>
          <wp:anchor distT="0" distB="0" distL="114300" distR="114300" simplePos="0" relativeHeight="251735040" behindDoc="1" locked="0" layoutInCell="1" allowOverlap="1" wp14:anchorId="498FA6E5" wp14:editId="193D860F">
            <wp:simplePos x="0" y="0"/>
            <wp:positionH relativeFrom="column">
              <wp:posOffset>49530</wp:posOffset>
            </wp:positionH>
            <wp:positionV relativeFrom="paragraph">
              <wp:posOffset>107950</wp:posOffset>
            </wp:positionV>
            <wp:extent cx="751840" cy="452755"/>
            <wp:effectExtent l="0" t="0" r="0" b="4445"/>
            <wp:wrapNone/>
            <wp:docPr id="43" name="Obraz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1694">
        <w:rPr>
          <w:b/>
          <w:bCs/>
          <w:sz w:val="14"/>
          <w:szCs w:val="14"/>
        </w:rPr>
        <w:t>Wojewódzki Urząd Pracy w Poznaniu</w:t>
      </w:r>
    </w:p>
    <w:p w14:paraId="0A3E0A80" w14:textId="346C0F49" w:rsidR="006C06BA" w:rsidRPr="00C61694" w:rsidRDefault="006C06BA" w:rsidP="006C06BA">
      <w:pPr>
        <w:spacing w:after="0" w:line="240" w:lineRule="auto"/>
        <w:ind w:left="851" w:firstLine="709"/>
        <w:rPr>
          <w:color w:val="000000" w:themeColor="text1"/>
          <w:sz w:val="14"/>
          <w:szCs w:val="14"/>
        </w:rPr>
      </w:pPr>
      <w:r w:rsidRPr="00C61694">
        <w:rPr>
          <w:b/>
          <w:bCs/>
          <w:noProof/>
          <w:color w:val="E40612"/>
          <w:sz w:val="14"/>
          <w:szCs w:val="14"/>
          <w:lang w:eastAsia="pl-P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F02C839" wp14:editId="5FBE0E75">
                <wp:simplePos x="0" y="0"/>
                <wp:positionH relativeFrom="column">
                  <wp:posOffset>2383790</wp:posOffset>
                </wp:positionH>
                <wp:positionV relativeFrom="paragraph">
                  <wp:posOffset>27305</wp:posOffset>
                </wp:positionV>
                <wp:extent cx="0" cy="330200"/>
                <wp:effectExtent l="0" t="0" r="38100" b="31750"/>
                <wp:wrapNone/>
                <wp:docPr id="10" name="Łącznik prosty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0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43D2A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DAF10E" id="Łącznik prosty 10" o:spid="_x0000_s1026" alt="&quot;&quot;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7pt,2.15pt" to="187.7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kkLtQEAANQDAAAOAAAAZHJzL2Uyb0RvYy54bWysU9uK2zAQfS/0H4TeGztJKcXEWZYN6Utp&#10;l14+QJFHsUDSCEmNnb/vSPY6S1soLfsylkZzzsycGe/uRmvYBULU6Fq+XtWcgZPYaXdu+fdvxzfv&#10;OYtJuE4YdNDyK0R+t3/9ajf4BjbYo+kgMCJxsRl8y/uUfFNVUfZgRVyhB0ePCoMVia7hXHVBDMRu&#10;TbWp63fVgKHzASXESN7D9Mj3hV8pkOmzUhESMy2n2lKxodhTttV+J5pzEL7Xci5D/EcVVmhHSReq&#10;g0iC/Qj6NyqrZcCIKq0k2gqV0hJKD9TNuv6lm6+98FB6IXGiX2SKL0crP10e3GMgGQYfm+gfQ+5i&#10;VMHmL9XHxiLWdRELxsTk5JTk3W5rmkPWsbrhfIjpA6Bl+dByo11uQzTi8jGmKfQpJLuNyzai0d1R&#10;G1Mu4Xx6MIFdBA3u+HZ72NzPOZ6FUcYMrW6ll1O6Gphov4BiuqNi1yV92SpYaIWU4NJm5jWOojNM&#10;UQkLsP47cI7PUCgb9y/gBVEyo0sL2GqH4U/Z07ieS1ZT/JMCU99ZghN21zLUIg2tTpnOvOZ5N5/f&#10;C/z2M+5/AgAA//8DAFBLAwQUAAYACAAAACEAgA5IK90AAAAIAQAADwAAAGRycy9kb3ducmV2Lnht&#10;bEyPT0/CQBTE7yZ+h80z8WJkC6VAal+JGpSjoXrx9ug+28b903QXqHx613jQ42QmM78p1qPR4siD&#10;75xFmE4SEGxrpzrbILy9Pt2uQPhAVpF2lhG+2MO6vLwoKFfuZHd8rEIjYon1OSG0IfS5lL5u2ZCf&#10;uJ5t9D7cYChEOTRSDXSK5UbLWZIspKHOxoWWen5suf6sDgah4vrlfUer5fZ85uxm86xnD5sp4vXV&#10;eH8HIvAY/sLwgx/RoYxMe3ewyguNkC6zeYwizFMQ0f/Ve4RskYIsC/n/QPkNAAD//wMAUEsBAi0A&#10;FAAGAAgAAAAhALaDOJL+AAAA4QEAABMAAAAAAAAAAAAAAAAAAAAAAFtDb250ZW50X1R5cGVzXS54&#10;bWxQSwECLQAUAAYACAAAACEAOP0h/9YAAACUAQAACwAAAAAAAAAAAAAAAAAvAQAAX3JlbHMvLnJl&#10;bHNQSwECLQAUAAYACAAAACEAsLpJC7UBAADUAwAADgAAAAAAAAAAAAAAAAAuAgAAZHJzL2Uyb0Rv&#10;Yy54bWxQSwECLQAUAAYACAAAACEAgA5IK90AAAAIAQAADwAAAAAAAAAAAAAAAAAPBAAAZHJzL2Rv&#10;d25yZXYueG1sUEsFBgAAAAAEAAQA8wAAABkFAAAAAA==&#10;" strokecolor="#f43d2a">
                <v:stroke endcap="round"/>
              </v:line>
            </w:pict>
          </mc:Fallback>
        </mc:AlternateContent>
      </w:r>
      <w:r w:rsidRPr="00C61694">
        <w:rPr>
          <w:b/>
          <w:bCs/>
          <w:noProof/>
          <w:color w:val="E20612"/>
          <w:sz w:val="14"/>
          <w:szCs w:val="14"/>
          <w:lang w:eastAsia="pl-P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EDCE59A" wp14:editId="684CA1F9">
                <wp:simplePos x="0" y="0"/>
                <wp:positionH relativeFrom="column">
                  <wp:posOffset>876935</wp:posOffset>
                </wp:positionH>
                <wp:positionV relativeFrom="paragraph">
                  <wp:posOffset>26035</wp:posOffset>
                </wp:positionV>
                <wp:extent cx="0" cy="345440"/>
                <wp:effectExtent l="0" t="0" r="38100" b="35560"/>
                <wp:wrapNone/>
                <wp:docPr id="41" name="Łącznik prosty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54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43D2A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9303CD" id="Łącznik prosty 41" o:spid="_x0000_s1026" alt="&quot;&quot;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05pt,2.05pt" to="69.0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qQKuAEAANQDAAAOAAAAZHJzL2Uyb0RvYy54bWysU12v0zAMfUfiP0R5Z+12B0LVuit0p/GC&#10;4IqPH5ClzhopiaMkrN2/x0l7uytAQiBe3NjxObZP3N39aA27QIgaXcvXq5ozcBI77c4t//b1+Oot&#10;ZzEJ1wmDDlp+hcjv9y9f7AbfwAZ7NB0ERiQuNoNveZ+Sb6oqyh6siCv04OhSYbAikRvOVRfEQOzW&#10;VJu6flMNGDofUEKMFD1Ml3xf+JUCmT4pFSEx03LqLRUbij1lW+13ojkH4Xst5zbEP3RhhXZUdKE6&#10;iCTY96B/obJaBoyo0kqirVApLaHMQNOs65+m+dILD2UWEif6Rab4/2jlx8uDewwkw+BjE/1jyFOM&#10;Ktj8pf7YWMS6LmLBmJicgpKid9vX223RsbrhfIjpPaBl+dByo10eQzTi8iEmqkWpTyk5bFy2EY3u&#10;jtqY4oTz6cEEdhH0cMft3WHzLr8VAZ+lkZeh1a31ckpXAxPtZ1BMd9TsupQvWwULrZASXNrMvMZR&#10;doYpamEB1n8GzvkZCmXj/ga8IEpldGkBW+0w/K56Gtdzy2rKf1JgmjtLcMLuWh61SEOrU5Sb1zzv&#10;5nO/wG8/4/4HAAAA//8DAFBLAwQUAAYACAAAACEA43+e4NwAAAAIAQAADwAAAGRycy9kb3ducmV2&#10;LnhtbEyPvU7DQBCEeyTe4bRINIicHTBYxucIUIASxdDQbXyLbXE/lu+SmDx9NmmgWn2a0exMuZis&#10;EVsaQ++dgnSWgCDXeN27VsHnx8t1DiJEdBqNd6TglwIsqvOzEgvtd25F2zq2gkNcKFBBF+NQSBma&#10;jiyGmR/IsfbtR4uRcWylHnHH4dbIeZLcSYu94w8dDvTcUfNTb6yCmpr3rxXm92/7PWVXy1czf1qm&#10;Sl1eTI8PICJN8c8Mx/pcHSrutPYbp4MwzDd5ylYFt3yO+onXCrI8A1mV8v+A6gAAAP//AwBQSwEC&#10;LQAUAAYACAAAACEAtoM4kv4AAADhAQAAEwAAAAAAAAAAAAAAAAAAAAAAW0NvbnRlbnRfVHlwZXNd&#10;LnhtbFBLAQItABQABgAIAAAAIQA4/SH/1gAAAJQBAAALAAAAAAAAAAAAAAAAAC8BAABfcmVscy8u&#10;cmVsc1BLAQItABQABgAIAAAAIQBTfqQKuAEAANQDAAAOAAAAAAAAAAAAAAAAAC4CAABkcnMvZTJv&#10;RG9jLnhtbFBLAQItABQABgAIAAAAIQDjf57g3AAAAAgBAAAPAAAAAAAAAAAAAAAAABIEAABkcnMv&#10;ZG93bnJldi54bWxQSwUGAAAAAAQABADzAAAAGwUAAAAA&#10;" strokecolor="#f43d2a">
                <v:stroke endcap="round"/>
              </v:line>
            </w:pict>
          </mc:Fallback>
        </mc:AlternateContent>
      </w:r>
      <w:r w:rsidRPr="00C61694">
        <w:rPr>
          <w:sz w:val="14"/>
          <w:szCs w:val="14"/>
        </w:rPr>
        <w:t>ul. Szyperska 14</w:t>
      </w:r>
      <w:r w:rsidRPr="00C61694">
        <w:rPr>
          <w:color w:val="000000" w:themeColor="text1"/>
          <w:sz w:val="14"/>
          <w:szCs w:val="14"/>
        </w:rPr>
        <w:t>, 61-754 Poznań</w:t>
      </w:r>
    </w:p>
    <w:p w14:paraId="09258E52" w14:textId="4EBFE2CE" w:rsidR="006C06BA" w:rsidRPr="00C61694" w:rsidRDefault="006C06BA" w:rsidP="006C06BA">
      <w:pPr>
        <w:tabs>
          <w:tab w:val="left" w:pos="4239"/>
        </w:tabs>
        <w:spacing w:after="0" w:line="240" w:lineRule="auto"/>
        <w:ind w:left="851" w:firstLine="709"/>
        <w:rPr>
          <w:color w:val="000000" w:themeColor="text1"/>
          <w:sz w:val="14"/>
          <w:szCs w:val="14"/>
        </w:rPr>
      </w:pPr>
      <w:r w:rsidRPr="00C61694">
        <w:rPr>
          <w:color w:val="000000" w:themeColor="text1"/>
          <w:sz w:val="14"/>
          <w:szCs w:val="14"/>
        </w:rPr>
        <w:t>tel. 61 846 38 19</w:t>
      </w:r>
    </w:p>
    <w:p w14:paraId="00D18DA6" w14:textId="77777777" w:rsidR="006C06BA" w:rsidRPr="00C61694" w:rsidRDefault="006C06BA" w:rsidP="006C06BA">
      <w:pPr>
        <w:tabs>
          <w:tab w:val="left" w:pos="4239"/>
        </w:tabs>
        <w:spacing w:after="0" w:line="240" w:lineRule="auto"/>
        <w:ind w:left="851" w:firstLine="709"/>
        <w:rPr>
          <w:color w:val="000000" w:themeColor="text1"/>
          <w:sz w:val="14"/>
          <w:szCs w:val="14"/>
        </w:rPr>
      </w:pPr>
      <w:r w:rsidRPr="00C61694">
        <w:rPr>
          <w:color w:val="000000" w:themeColor="text1"/>
          <w:sz w:val="14"/>
          <w:szCs w:val="14"/>
        </w:rPr>
        <w:t>e-mail: wup@wup.poznan.pl</w:t>
      </w:r>
    </w:p>
    <w:p w14:paraId="0233D314" w14:textId="77777777" w:rsidR="006C06BA" w:rsidRPr="00C61694" w:rsidRDefault="006C06BA" w:rsidP="006C06BA">
      <w:pPr>
        <w:spacing w:after="0" w:line="240" w:lineRule="auto"/>
        <w:ind w:left="851" w:firstLine="709"/>
        <w:rPr>
          <w:color w:val="000000" w:themeColor="text1"/>
          <w:sz w:val="14"/>
          <w:szCs w:val="14"/>
        </w:rPr>
      </w:pPr>
      <w:r w:rsidRPr="00C61694">
        <w:rPr>
          <w:color w:val="000000" w:themeColor="text1"/>
          <w:sz w:val="14"/>
          <w:szCs w:val="14"/>
        </w:rPr>
        <w:t xml:space="preserve">wuppoznan.praca.gov.pl          </w:t>
      </w:r>
    </w:p>
    <w:p w14:paraId="19355B78" w14:textId="77777777" w:rsidR="006C06BA" w:rsidRPr="00083D5A" w:rsidRDefault="006C06BA" w:rsidP="006C06BA">
      <w:pPr>
        <w:ind w:left="3280" w:hanging="3280"/>
        <w:rPr>
          <w:color w:val="000000" w:themeColor="text1"/>
          <w:sz w:val="14"/>
          <w:szCs w:val="14"/>
          <w:highlight w:val="yellow"/>
        </w:rPr>
      </w:pPr>
    </w:p>
    <w:p w14:paraId="5C06644A" w14:textId="77777777" w:rsidR="002B531A" w:rsidRPr="00083D5A" w:rsidRDefault="002B531A" w:rsidP="00906909">
      <w:pPr>
        <w:spacing w:before="200"/>
        <w:rPr>
          <w:rFonts w:ascii="Calibri" w:eastAsia="Times New Roman" w:hAnsi="Calibri" w:cs="Times New Roman"/>
          <w:sz w:val="22"/>
          <w:szCs w:val="18"/>
          <w:highlight w:val="yellow"/>
          <w:lang w:eastAsia="pl-PL"/>
        </w:rPr>
      </w:pPr>
    </w:p>
    <w:p w14:paraId="6BDD6DFD" w14:textId="00365276" w:rsidR="007B451F" w:rsidRPr="00083D5A" w:rsidRDefault="007B451F" w:rsidP="00906909">
      <w:pPr>
        <w:spacing w:before="200"/>
        <w:rPr>
          <w:rFonts w:ascii="Calibri" w:eastAsia="Times New Roman" w:hAnsi="Calibri" w:cs="Times New Roman"/>
          <w:sz w:val="22"/>
          <w:szCs w:val="18"/>
          <w:highlight w:val="yellow"/>
          <w:lang w:eastAsia="pl-PL"/>
        </w:rPr>
      </w:pPr>
    </w:p>
    <w:p w14:paraId="5644115D" w14:textId="77777777" w:rsidR="00043D06" w:rsidRPr="00083D5A" w:rsidRDefault="00043D06" w:rsidP="00906909">
      <w:pPr>
        <w:spacing w:before="200"/>
        <w:rPr>
          <w:rFonts w:ascii="Calibri" w:eastAsia="Times New Roman" w:hAnsi="Calibri" w:cs="Times New Roman"/>
          <w:sz w:val="22"/>
          <w:szCs w:val="18"/>
          <w:highlight w:val="yellow"/>
          <w:lang w:eastAsia="pl-PL"/>
        </w:rPr>
      </w:pPr>
    </w:p>
    <w:p w14:paraId="3E0B60FA" w14:textId="63073089" w:rsidR="00906909" w:rsidRPr="00083D5A" w:rsidRDefault="00906909" w:rsidP="00906909">
      <w:pPr>
        <w:spacing w:before="200"/>
        <w:rPr>
          <w:rFonts w:ascii="Calibri" w:eastAsia="Times New Roman" w:hAnsi="Calibri" w:cs="Times New Roman"/>
          <w:sz w:val="22"/>
          <w:szCs w:val="18"/>
          <w:lang w:eastAsia="pl-PL"/>
        </w:rPr>
      </w:pPr>
      <w:r w:rsidRPr="00083D5A">
        <w:rPr>
          <w:rFonts w:ascii="Calibri" w:eastAsia="Times New Roman" w:hAnsi="Calibri" w:cs="Times New Roman"/>
          <w:sz w:val="22"/>
          <w:szCs w:val="18"/>
          <w:lang w:eastAsia="pl-PL"/>
        </w:rPr>
        <w:t>Wojewódzki Urząd Pracy w Poznaniu</w:t>
      </w:r>
    </w:p>
    <w:p w14:paraId="559433CE" w14:textId="77777777" w:rsidR="00906909" w:rsidRPr="00083D5A" w:rsidRDefault="00906909" w:rsidP="00906909">
      <w:pPr>
        <w:spacing w:before="200"/>
        <w:rPr>
          <w:rFonts w:ascii="Calibri" w:eastAsia="Times New Roman" w:hAnsi="Calibri" w:cs="Times New Roman"/>
          <w:sz w:val="22"/>
          <w:szCs w:val="18"/>
          <w:lang w:eastAsia="pl-PL"/>
        </w:rPr>
      </w:pPr>
      <w:r w:rsidRPr="00083D5A">
        <w:rPr>
          <w:rFonts w:ascii="Calibri" w:eastAsia="Times New Roman" w:hAnsi="Calibri" w:cs="Times New Roman"/>
          <w:sz w:val="22"/>
          <w:szCs w:val="18"/>
          <w:lang w:eastAsia="pl-PL"/>
        </w:rPr>
        <w:t>ul. Szyperska 14</w:t>
      </w:r>
    </w:p>
    <w:p w14:paraId="31944FA3" w14:textId="77777777" w:rsidR="00906909" w:rsidRPr="00083D5A" w:rsidRDefault="00906909" w:rsidP="00906909">
      <w:pPr>
        <w:spacing w:before="200"/>
        <w:rPr>
          <w:rFonts w:ascii="Calibri" w:eastAsia="Times New Roman" w:hAnsi="Calibri" w:cs="Times New Roman"/>
          <w:sz w:val="22"/>
          <w:szCs w:val="18"/>
          <w:lang w:eastAsia="pl-PL"/>
        </w:rPr>
      </w:pPr>
      <w:r w:rsidRPr="00083D5A">
        <w:rPr>
          <w:rFonts w:ascii="Calibri" w:eastAsia="Times New Roman" w:hAnsi="Calibri" w:cs="Times New Roman"/>
          <w:sz w:val="22"/>
          <w:szCs w:val="18"/>
          <w:lang w:eastAsia="pl-PL"/>
        </w:rPr>
        <w:t>61-754 Poznań</w:t>
      </w:r>
    </w:p>
    <w:p w14:paraId="21BFE5FA" w14:textId="77777777" w:rsidR="00906909" w:rsidRPr="00083D5A" w:rsidRDefault="00906909" w:rsidP="00906909">
      <w:pPr>
        <w:spacing w:before="200"/>
        <w:rPr>
          <w:rFonts w:ascii="Calibri" w:eastAsia="Times New Roman" w:hAnsi="Calibri" w:cs="Times New Roman"/>
          <w:sz w:val="22"/>
          <w:szCs w:val="18"/>
          <w:lang w:eastAsia="pl-PL"/>
        </w:rPr>
      </w:pPr>
      <w:r w:rsidRPr="00083D5A">
        <w:rPr>
          <w:rFonts w:ascii="Calibri" w:eastAsia="Times New Roman" w:hAnsi="Calibri" w:cs="Times New Roman"/>
          <w:sz w:val="22"/>
          <w:szCs w:val="18"/>
          <w:lang w:eastAsia="pl-PL"/>
        </w:rPr>
        <w:t>tel. 61 846 38 19</w:t>
      </w:r>
    </w:p>
    <w:p w14:paraId="59E65F6A" w14:textId="77777777" w:rsidR="00906909" w:rsidRPr="00E52025" w:rsidRDefault="00906909" w:rsidP="00906909">
      <w:pPr>
        <w:spacing w:before="200"/>
        <w:rPr>
          <w:rFonts w:ascii="Calibri" w:eastAsia="Times New Roman" w:hAnsi="Calibri" w:cs="Times New Roman"/>
          <w:sz w:val="22"/>
          <w:szCs w:val="18"/>
          <w:lang w:eastAsia="pl-PL"/>
        </w:rPr>
      </w:pPr>
      <w:r w:rsidRPr="00E52025">
        <w:rPr>
          <w:rFonts w:ascii="Calibri" w:eastAsia="Times New Roman" w:hAnsi="Calibri" w:cs="Times New Roman"/>
          <w:sz w:val="22"/>
          <w:szCs w:val="18"/>
          <w:lang w:eastAsia="pl-PL"/>
        </w:rPr>
        <w:t>e-mail: wup@wup.poznan.pl</w:t>
      </w:r>
    </w:p>
    <w:p w14:paraId="75E75D2A" w14:textId="77777777" w:rsidR="00906909" w:rsidRPr="00083D5A" w:rsidRDefault="00906909" w:rsidP="00906909">
      <w:pPr>
        <w:spacing w:before="200"/>
        <w:rPr>
          <w:rFonts w:ascii="Calibri" w:eastAsia="Times New Roman" w:hAnsi="Calibri" w:cs="Times New Roman"/>
          <w:sz w:val="22"/>
          <w:szCs w:val="18"/>
          <w:lang w:eastAsia="pl-PL"/>
        </w:rPr>
      </w:pPr>
      <w:r w:rsidRPr="00083D5A">
        <w:rPr>
          <w:rFonts w:ascii="Calibri" w:eastAsia="Times New Roman" w:hAnsi="Calibri" w:cs="Times New Roman"/>
          <w:sz w:val="22"/>
          <w:szCs w:val="18"/>
          <w:lang w:eastAsia="pl-PL"/>
        </w:rPr>
        <w:t>wuppoznan.praca.gov.pl</w:t>
      </w:r>
    </w:p>
    <w:p w14:paraId="47EE1788" w14:textId="77777777" w:rsidR="00906909" w:rsidRPr="00083D5A" w:rsidRDefault="00906909" w:rsidP="00906909">
      <w:pPr>
        <w:spacing w:before="200"/>
        <w:rPr>
          <w:rFonts w:ascii="Calibri" w:eastAsia="Times New Roman" w:hAnsi="Calibri" w:cs="Times New Roman"/>
          <w:sz w:val="22"/>
          <w:szCs w:val="18"/>
          <w:lang w:eastAsia="pl-PL"/>
        </w:rPr>
      </w:pPr>
    </w:p>
    <w:p w14:paraId="5AED5D89" w14:textId="77777777" w:rsidR="00CB69AF" w:rsidRPr="00083D5A" w:rsidRDefault="00CB69AF" w:rsidP="00906909">
      <w:pPr>
        <w:spacing w:before="200"/>
        <w:rPr>
          <w:rFonts w:ascii="Calibri" w:eastAsia="Times New Roman" w:hAnsi="Calibri" w:cs="Times New Roman"/>
          <w:sz w:val="22"/>
          <w:szCs w:val="18"/>
          <w:lang w:eastAsia="pl-PL"/>
        </w:rPr>
      </w:pPr>
    </w:p>
    <w:p w14:paraId="73F8A311" w14:textId="77777777" w:rsidR="00CB69AF" w:rsidRPr="00083D5A" w:rsidRDefault="00CB69AF" w:rsidP="00906909">
      <w:pPr>
        <w:spacing w:before="200"/>
        <w:rPr>
          <w:rFonts w:ascii="Calibri" w:eastAsia="Times New Roman" w:hAnsi="Calibri" w:cs="Times New Roman"/>
          <w:sz w:val="22"/>
          <w:szCs w:val="18"/>
          <w:lang w:eastAsia="pl-PL"/>
        </w:rPr>
      </w:pPr>
    </w:p>
    <w:p w14:paraId="14099F3D" w14:textId="5F2A4728" w:rsidR="00906909" w:rsidRDefault="00906909" w:rsidP="00906909">
      <w:pPr>
        <w:spacing w:before="200"/>
        <w:rPr>
          <w:rFonts w:ascii="Calibri" w:eastAsia="Times New Roman" w:hAnsi="Calibri" w:cs="Times New Roman"/>
          <w:sz w:val="22"/>
          <w:szCs w:val="18"/>
          <w:lang w:eastAsia="pl-PL"/>
        </w:rPr>
      </w:pPr>
      <w:r w:rsidRPr="00083D5A">
        <w:rPr>
          <w:rFonts w:ascii="Calibri" w:eastAsia="Times New Roman" w:hAnsi="Calibri" w:cs="Times New Roman"/>
          <w:sz w:val="22"/>
          <w:szCs w:val="18"/>
          <w:lang w:eastAsia="pl-PL"/>
        </w:rPr>
        <w:t>ISSN 1734-0276</w:t>
      </w:r>
    </w:p>
    <w:p w14:paraId="59BADD83" w14:textId="77777777" w:rsidR="00083D5A" w:rsidRDefault="00083D5A" w:rsidP="00906909">
      <w:pPr>
        <w:spacing w:before="200"/>
        <w:rPr>
          <w:rFonts w:ascii="Calibri" w:eastAsia="Times New Roman" w:hAnsi="Calibri" w:cs="Times New Roman"/>
          <w:sz w:val="22"/>
          <w:szCs w:val="18"/>
          <w:lang w:eastAsia="pl-PL"/>
        </w:rPr>
      </w:pPr>
    </w:p>
    <w:p w14:paraId="1FAC12DF" w14:textId="77777777" w:rsidR="00083D5A" w:rsidRDefault="00083D5A" w:rsidP="00083D5A">
      <w:pPr>
        <w:spacing w:before="200"/>
        <w:rPr>
          <w:rFonts w:ascii="Calibri" w:eastAsia="Times New Roman" w:hAnsi="Calibri" w:cs="Times New Roman"/>
          <w:sz w:val="22"/>
          <w:szCs w:val="18"/>
          <w:lang w:eastAsia="pl-PL"/>
        </w:rPr>
      </w:pPr>
      <w:r w:rsidRPr="00831FFA">
        <w:rPr>
          <w:rFonts w:ascii="Calibri" w:eastAsia="Times New Roman" w:hAnsi="Calibri" w:cs="Times New Roman"/>
          <w:sz w:val="22"/>
          <w:szCs w:val="18"/>
          <w:lang w:eastAsia="pl-PL"/>
        </w:rPr>
        <w:t>Druk:</w:t>
      </w:r>
    </w:p>
    <w:p w14:paraId="502EB10A" w14:textId="77777777" w:rsidR="00906909" w:rsidRPr="00083D5A" w:rsidRDefault="00906909" w:rsidP="00906909">
      <w:pPr>
        <w:spacing w:before="200"/>
        <w:rPr>
          <w:rFonts w:ascii="Calibri" w:eastAsia="Times New Roman" w:hAnsi="Calibri" w:cs="Times New Roman"/>
          <w:sz w:val="22"/>
          <w:szCs w:val="18"/>
          <w:highlight w:val="yellow"/>
          <w:lang w:eastAsia="pl-PL"/>
        </w:rPr>
      </w:pPr>
    </w:p>
    <w:p w14:paraId="2A4AAA38" w14:textId="77777777" w:rsidR="00906909" w:rsidRPr="00083D5A" w:rsidRDefault="00906909" w:rsidP="00906909">
      <w:pPr>
        <w:spacing w:before="200"/>
        <w:rPr>
          <w:rFonts w:ascii="Calibri" w:eastAsia="Times New Roman" w:hAnsi="Calibri" w:cs="Times New Roman"/>
          <w:sz w:val="22"/>
          <w:szCs w:val="18"/>
          <w:highlight w:val="yellow"/>
          <w:lang w:eastAsia="pl-PL"/>
        </w:rPr>
      </w:pPr>
    </w:p>
    <w:p w14:paraId="5F4AF6EE" w14:textId="5683DD67" w:rsidR="00906909" w:rsidRPr="00083D5A" w:rsidRDefault="00906909" w:rsidP="00906909">
      <w:pPr>
        <w:spacing w:after="0" w:line="360" w:lineRule="auto"/>
        <w:rPr>
          <w:rFonts w:ascii="Calibri" w:eastAsia="Times New Roman" w:hAnsi="Calibri" w:cs="Times New Roman"/>
          <w:sz w:val="22"/>
          <w:szCs w:val="18"/>
          <w:highlight w:val="yellow"/>
          <w:lang w:eastAsia="pl-PL"/>
        </w:rPr>
      </w:pPr>
    </w:p>
    <w:p w14:paraId="59F00059" w14:textId="483075D1" w:rsidR="00906909" w:rsidRPr="00083D5A" w:rsidRDefault="00906909" w:rsidP="00906909">
      <w:pPr>
        <w:spacing w:before="200" w:line="360" w:lineRule="auto"/>
        <w:rPr>
          <w:rFonts w:ascii="Calibri" w:eastAsia="Times New Roman" w:hAnsi="Calibri" w:cs="Times New Roman"/>
          <w:sz w:val="24"/>
          <w:highlight w:val="yellow"/>
          <w:lang w:eastAsia="pl-PL"/>
        </w:rPr>
      </w:pPr>
    </w:p>
    <w:p w14:paraId="0624AA39" w14:textId="47A2F146" w:rsidR="00B662BD" w:rsidRPr="00083D5A" w:rsidRDefault="00B662BD" w:rsidP="00906909">
      <w:pPr>
        <w:spacing w:before="200" w:line="360" w:lineRule="auto"/>
        <w:rPr>
          <w:rFonts w:ascii="Calibri" w:eastAsia="Times New Roman" w:hAnsi="Calibri" w:cs="Times New Roman"/>
          <w:sz w:val="24"/>
          <w:highlight w:val="yellow"/>
          <w:lang w:eastAsia="pl-PL"/>
        </w:rPr>
      </w:pPr>
    </w:p>
    <w:p w14:paraId="5EB9B140" w14:textId="14D1D52B" w:rsidR="00B662BD" w:rsidRPr="00083D5A" w:rsidRDefault="00B662BD" w:rsidP="00906909">
      <w:pPr>
        <w:spacing w:before="200"/>
        <w:jc w:val="both"/>
        <w:rPr>
          <w:rFonts w:ascii="Calibri" w:eastAsia="Times New Roman" w:hAnsi="Calibri" w:cs="Tahoma"/>
          <w:i/>
          <w:sz w:val="22"/>
          <w:szCs w:val="22"/>
          <w:highlight w:val="yellow"/>
          <w:lang w:eastAsia="pl-PL"/>
        </w:rPr>
      </w:pPr>
    </w:p>
    <w:p w14:paraId="6FD418AF" w14:textId="77777777" w:rsidR="00104DAA" w:rsidRDefault="00104DAA" w:rsidP="00BF1ADF">
      <w:pPr>
        <w:pStyle w:val="Podtytu"/>
        <w:jc w:val="both"/>
        <w:rPr>
          <w:rFonts w:ascii="Calibri" w:hAnsi="Calibri" w:cs="Calibri"/>
          <w:color w:val="000000" w:themeColor="text1"/>
          <w:sz w:val="22"/>
          <w:szCs w:val="22"/>
          <w:lang w:eastAsia="pl-PL"/>
        </w:rPr>
      </w:pPr>
    </w:p>
    <w:p w14:paraId="14D1C00B" w14:textId="77777777" w:rsidR="00104DAA" w:rsidRDefault="00104DAA" w:rsidP="00BF1ADF">
      <w:pPr>
        <w:pStyle w:val="Podtytu"/>
        <w:jc w:val="both"/>
        <w:rPr>
          <w:rFonts w:ascii="Calibri" w:hAnsi="Calibri" w:cs="Calibri"/>
          <w:color w:val="000000" w:themeColor="text1"/>
          <w:sz w:val="22"/>
          <w:szCs w:val="22"/>
          <w:lang w:eastAsia="pl-PL"/>
        </w:rPr>
      </w:pPr>
    </w:p>
    <w:p w14:paraId="079B7EDC" w14:textId="77777777" w:rsidR="00104DAA" w:rsidRDefault="00104DAA" w:rsidP="00BF1ADF">
      <w:pPr>
        <w:pStyle w:val="Podtytu"/>
        <w:jc w:val="both"/>
        <w:rPr>
          <w:rFonts w:ascii="Calibri" w:hAnsi="Calibri" w:cs="Calibri"/>
          <w:color w:val="000000" w:themeColor="text1"/>
          <w:sz w:val="22"/>
          <w:szCs w:val="22"/>
          <w:lang w:eastAsia="pl-PL"/>
        </w:rPr>
      </w:pPr>
    </w:p>
    <w:p w14:paraId="0ADD7476" w14:textId="77777777" w:rsidR="00104DAA" w:rsidRDefault="00104DAA" w:rsidP="00BF1ADF">
      <w:pPr>
        <w:pStyle w:val="Podtytu"/>
        <w:jc w:val="both"/>
        <w:rPr>
          <w:rFonts w:ascii="Calibri" w:hAnsi="Calibri" w:cs="Calibri"/>
          <w:color w:val="000000" w:themeColor="text1"/>
          <w:sz w:val="22"/>
          <w:szCs w:val="22"/>
          <w:lang w:eastAsia="pl-PL"/>
        </w:rPr>
      </w:pPr>
    </w:p>
    <w:p w14:paraId="273CD971" w14:textId="77777777" w:rsidR="00104DAA" w:rsidRDefault="00104DAA" w:rsidP="00104DAA">
      <w:pPr>
        <w:rPr>
          <w:lang w:eastAsia="pl-PL"/>
        </w:rPr>
      </w:pPr>
    </w:p>
    <w:p w14:paraId="7DCC7DA0" w14:textId="77777777" w:rsidR="00104DAA" w:rsidRDefault="00104DAA" w:rsidP="00104DAA">
      <w:pPr>
        <w:rPr>
          <w:lang w:eastAsia="pl-PL"/>
        </w:rPr>
      </w:pPr>
    </w:p>
    <w:p w14:paraId="733C7920" w14:textId="77777777" w:rsidR="00104DAA" w:rsidRDefault="00104DAA" w:rsidP="00104DAA">
      <w:pPr>
        <w:rPr>
          <w:lang w:eastAsia="pl-PL"/>
        </w:rPr>
      </w:pPr>
    </w:p>
    <w:p w14:paraId="5259DF94" w14:textId="77777777" w:rsidR="00104DAA" w:rsidRPr="00104DAA" w:rsidRDefault="00104DAA" w:rsidP="00104DAA">
      <w:pPr>
        <w:rPr>
          <w:lang w:eastAsia="pl-PL"/>
        </w:rPr>
      </w:pPr>
    </w:p>
    <w:p w14:paraId="0A1CB0AE" w14:textId="77777777" w:rsidR="00104DAA" w:rsidRDefault="00104DAA" w:rsidP="00BF1ADF">
      <w:pPr>
        <w:pStyle w:val="Podtytu"/>
        <w:jc w:val="both"/>
        <w:rPr>
          <w:rFonts w:ascii="Calibri" w:hAnsi="Calibri" w:cs="Calibri"/>
          <w:color w:val="000000" w:themeColor="text1"/>
          <w:sz w:val="22"/>
          <w:szCs w:val="22"/>
          <w:lang w:eastAsia="pl-PL"/>
        </w:rPr>
      </w:pPr>
    </w:p>
    <w:p w14:paraId="31DCDAC4" w14:textId="6CC985BE" w:rsidR="0003149B" w:rsidRPr="00777EB8" w:rsidRDefault="00777EB8" w:rsidP="00BF1ADF">
      <w:pPr>
        <w:pStyle w:val="Podtytu"/>
        <w:jc w:val="both"/>
        <w:rPr>
          <w:color w:val="000000" w:themeColor="text1"/>
          <w:sz w:val="24"/>
          <w:szCs w:val="24"/>
          <w:lang w:eastAsia="pl-PL"/>
        </w:rPr>
      </w:pPr>
      <w:r w:rsidRPr="00083D5A">
        <w:rPr>
          <w:rFonts w:eastAsia="Times New Roman" w:cstheme="minorHAnsi"/>
          <w:i/>
          <w:noProof/>
          <w:sz w:val="22"/>
          <w:szCs w:val="22"/>
          <w:highlight w:val="yellow"/>
          <w:lang w:eastAsia="pl-PL"/>
        </w:rPr>
        <w:drawing>
          <wp:anchor distT="0" distB="0" distL="114300" distR="114300" simplePos="0" relativeHeight="251931648" behindDoc="0" locked="0" layoutInCell="1" allowOverlap="1" wp14:anchorId="1D0A6F0E" wp14:editId="768BF892">
            <wp:simplePos x="0" y="0"/>
            <wp:positionH relativeFrom="column">
              <wp:posOffset>50165</wp:posOffset>
            </wp:positionH>
            <wp:positionV relativeFrom="paragraph">
              <wp:posOffset>0</wp:posOffset>
            </wp:positionV>
            <wp:extent cx="1924050" cy="2540000"/>
            <wp:effectExtent l="0" t="0" r="0" b="0"/>
            <wp:wrapSquare wrapText="bothSides"/>
            <wp:docPr id="23" name="Obraz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6D6" w:rsidRPr="008A3A0D">
        <w:rPr>
          <w:rFonts w:ascii="Calibri" w:hAnsi="Calibri" w:cs="Calibri"/>
          <w:color w:val="000000" w:themeColor="text1"/>
          <w:sz w:val="22"/>
          <w:szCs w:val="22"/>
          <w:lang w:eastAsia="pl-PL"/>
        </w:rPr>
        <w:t>Szanowni Państwo,</w:t>
      </w:r>
    </w:p>
    <w:p w14:paraId="2FEA4386" w14:textId="2BEC3A80" w:rsidR="008054AC" w:rsidRPr="008A3A0D" w:rsidRDefault="002F56A4" w:rsidP="00BF1ADF">
      <w:pPr>
        <w:pStyle w:val="Podtytu"/>
        <w:spacing w:after="0"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8A3A0D">
        <w:rPr>
          <w:rFonts w:ascii="Calibri" w:hAnsi="Calibri" w:cs="Calibri"/>
          <w:color w:val="000000" w:themeColor="text1"/>
          <w:sz w:val="22"/>
          <w:szCs w:val="22"/>
          <w:lang w:eastAsia="pl-PL"/>
        </w:rPr>
        <w:t xml:space="preserve">zapraszam do zapoznania się z Regionalnym Planem Działań </w:t>
      </w:r>
      <w:r w:rsidR="001F48DD" w:rsidRPr="008A3A0D">
        <w:rPr>
          <w:rFonts w:ascii="Calibri" w:hAnsi="Calibri" w:cs="Calibri"/>
          <w:color w:val="000000" w:themeColor="text1"/>
          <w:sz w:val="22"/>
          <w:szCs w:val="22"/>
          <w:lang w:eastAsia="pl-PL"/>
        </w:rPr>
        <w:t xml:space="preserve">na rzecz Zatrudnienia </w:t>
      </w:r>
      <w:r w:rsidR="00615D83" w:rsidRPr="008A3A0D">
        <w:rPr>
          <w:rFonts w:ascii="Calibri" w:hAnsi="Calibri" w:cs="Calibri"/>
          <w:color w:val="000000" w:themeColor="text1"/>
          <w:sz w:val="22"/>
          <w:szCs w:val="22"/>
          <w:lang w:eastAsia="pl-PL"/>
        </w:rPr>
        <w:t xml:space="preserve">w Województwie Wielkopolskim </w:t>
      </w:r>
      <w:r w:rsidR="001F48DD" w:rsidRPr="008A3A0D">
        <w:rPr>
          <w:rFonts w:ascii="Calibri" w:hAnsi="Calibri" w:cs="Calibri"/>
          <w:color w:val="000000" w:themeColor="text1"/>
          <w:sz w:val="22"/>
          <w:szCs w:val="22"/>
          <w:lang w:eastAsia="pl-PL"/>
        </w:rPr>
        <w:t>na 202</w:t>
      </w:r>
      <w:r w:rsidR="00083D5A" w:rsidRPr="008A3A0D">
        <w:rPr>
          <w:rFonts w:ascii="Calibri" w:hAnsi="Calibri" w:cs="Calibri"/>
          <w:color w:val="000000" w:themeColor="text1"/>
          <w:sz w:val="22"/>
          <w:szCs w:val="22"/>
          <w:lang w:eastAsia="pl-PL"/>
        </w:rPr>
        <w:t>5</w:t>
      </w:r>
      <w:r w:rsidR="001F48DD" w:rsidRPr="008A3A0D">
        <w:rPr>
          <w:rFonts w:ascii="Calibri" w:hAnsi="Calibri" w:cs="Calibri"/>
          <w:color w:val="000000" w:themeColor="text1"/>
          <w:sz w:val="22"/>
          <w:szCs w:val="22"/>
          <w:lang w:eastAsia="pl-PL"/>
        </w:rPr>
        <w:t xml:space="preserve"> r</w:t>
      </w:r>
      <w:r w:rsidR="00615D83" w:rsidRPr="008A3A0D">
        <w:rPr>
          <w:rFonts w:ascii="Calibri" w:hAnsi="Calibri" w:cs="Calibri"/>
          <w:color w:val="000000" w:themeColor="text1"/>
          <w:sz w:val="22"/>
          <w:szCs w:val="22"/>
          <w:lang w:eastAsia="pl-PL"/>
        </w:rPr>
        <w:t>.</w:t>
      </w:r>
      <w:r w:rsidR="008054AC" w:rsidRPr="008A3A0D">
        <w:rPr>
          <w:rFonts w:ascii="Calibri" w:hAnsi="Calibri" w:cs="Calibri"/>
          <w:color w:val="000000" w:themeColor="text1"/>
          <w:sz w:val="22"/>
          <w:szCs w:val="22"/>
          <w:lang w:eastAsia="pl-PL"/>
        </w:rPr>
        <w:t xml:space="preserve">, </w:t>
      </w:r>
      <w:r w:rsidR="00DF0395" w:rsidRPr="008A3A0D">
        <w:rPr>
          <w:rFonts w:ascii="Calibri" w:hAnsi="Calibri" w:cs="Calibri"/>
          <w:color w:val="000000" w:themeColor="text1"/>
          <w:sz w:val="22"/>
          <w:szCs w:val="22"/>
          <w:lang w:eastAsia="pl-PL"/>
        </w:rPr>
        <w:t>który określa</w:t>
      </w:r>
      <w:r w:rsidR="00450D6F" w:rsidRPr="008A3A0D">
        <w:rPr>
          <w:rFonts w:ascii="Calibri" w:hAnsi="Calibri" w:cs="Calibri"/>
          <w:color w:val="000000" w:themeColor="text1"/>
          <w:sz w:val="22"/>
          <w:szCs w:val="22"/>
          <w:lang w:eastAsia="pl-PL"/>
        </w:rPr>
        <w:t xml:space="preserve"> </w:t>
      </w:r>
      <w:r w:rsidR="008054AC" w:rsidRPr="008A3A0D">
        <w:rPr>
          <w:rFonts w:ascii="Calibri" w:hAnsi="Calibri" w:cs="Calibri"/>
          <w:color w:val="000000" w:themeColor="text1"/>
          <w:sz w:val="22"/>
          <w:szCs w:val="22"/>
          <w:lang w:eastAsia="pl-PL"/>
        </w:rPr>
        <w:t xml:space="preserve">obszary i grupy osób wymagające szczególnego wsparcia, a także </w:t>
      </w:r>
      <w:r w:rsidR="001F48DD" w:rsidRPr="008A3A0D">
        <w:rPr>
          <w:rFonts w:ascii="Calibri" w:hAnsi="Calibri" w:cs="Calibri"/>
          <w:color w:val="000000" w:themeColor="text1"/>
          <w:sz w:val="22"/>
          <w:szCs w:val="22"/>
        </w:rPr>
        <w:t>kluczowe przedsięwzięcia,</w:t>
      </w:r>
      <w:r w:rsidR="00AD2BCA" w:rsidRPr="008A3A0D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5E40CC" w:rsidRPr="008A3A0D">
        <w:rPr>
          <w:rFonts w:ascii="Calibri" w:hAnsi="Calibri" w:cs="Calibri"/>
          <w:color w:val="000000" w:themeColor="text1"/>
          <w:sz w:val="22"/>
          <w:szCs w:val="22"/>
        </w:rPr>
        <w:t xml:space="preserve">podejmowane przez </w:t>
      </w:r>
      <w:r w:rsidR="001F48DD" w:rsidRPr="008A3A0D">
        <w:rPr>
          <w:rFonts w:ascii="Calibri" w:hAnsi="Calibri" w:cs="Calibri"/>
          <w:color w:val="000000" w:themeColor="text1"/>
          <w:sz w:val="22"/>
          <w:szCs w:val="22"/>
        </w:rPr>
        <w:t>Samorząd</w:t>
      </w:r>
      <w:r w:rsidR="00BF1ADF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1F48DD" w:rsidRPr="008A3A0D">
        <w:rPr>
          <w:rFonts w:ascii="Calibri" w:hAnsi="Calibri" w:cs="Calibri"/>
          <w:color w:val="000000" w:themeColor="text1"/>
          <w:sz w:val="22"/>
          <w:szCs w:val="22"/>
        </w:rPr>
        <w:t>Województwa Wielkopolskiego i instytucje działające na rzecz rynku pracy</w:t>
      </w:r>
      <w:r w:rsidR="00083D5A" w:rsidRPr="008A3A0D">
        <w:rPr>
          <w:rFonts w:ascii="Calibri" w:hAnsi="Calibri" w:cs="Calibri"/>
          <w:color w:val="000000" w:themeColor="text1"/>
          <w:sz w:val="22"/>
          <w:szCs w:val="22"/>
        </w:rPr>
        <w:t>.</w:t>
      </w:r>
    </w:p>
    <w:p w14:paraId="502919D4" w14:textId="1B30FB28" w:rsidR="00FF03A1" w:rsidRPr="008A3A0D" w:rsidRDefault="008054AC" w:rsidP="00BF1ADF">
      <w:pPr>
        <w:pStyle w:val="Podtytu"/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8A3A0D">
        <w:rPr>
          <w:rFonts w:ascii="Calibri" w:hAnsi="Calibri" w:cs="Calibri"/>
          <w:color w:val="000000" w:themeColor="text1"/>
          <w:sz w:val="22"/>
          <w:szCs w:val="22"/>
        </w:rPr>
        <w:t>Tegoroczny plan</w:t>
      </w:r>
      <w:r w:rsidR="00083D5A" w:rsidRPr="008A3A0D">
        <w:rPr>
          <w:rFonts w:ascii="Calibri" w:hAnsi="Calibri" w:cs="Calibri"/>
          <w:color w:val="000000" w:themeColor="text1"/>
          <w:sz w:val="22"/>
          <w:szCs w:val="22"/>
        </w:rPr>
        <w:t>, podobnie jak w roku poprzednim</w:t>
      </w:r>
      <w:r w:rsidR="00853F04">
        <w:rPr>
          <w:rFonts w:ascii="Calibri" w:hAnsi="Calibri" w:cs="Calibri"/>
          <w:color w:val="000000" w:themeColor="text1"/>
          <w:sz w:val="22"/>
          <w:szCs w:val="22"/>
        </w:rPr>
        <w:t>,</w:t>
      </w:r>
      <w:r w:rsidRPr="008A3A0D">
        <w:rPr>
          <w:rFonts w:ascii="Calibri" w:hAnsi="Calibri" w:cs="Calibri"/>
          <w:color w:val="000000" w:themeColor="text1"/>
          <w:sz w:val="22"/>
          <w:szCs w:val="22"/>
        </w:rPr>
        <w:t xml:space="preserve"> przewiduje działania wspierające wzrost aktywności zawodowej</w:t>
      </w:r>
      <w:r w:rsidR="00BF1ADF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8A3A0D">
        <w:rPr>
          <w:rFonts w:ascii="Calibri" w:hAnsi="Calibri" w:cs="Calibri"/>
          <w:color w:val="000000" w:themeColor="text1"/>
          <w:sz w:val="22"/>
          <w:szCs w:val="22"/>
        </w:rPr>
        <w:t xml:space="preserve">i utrzymanie wysokiej jakości zatrudnienia, </w:t>
      </w:r>
      <w:r w:rsidR="001F48DD" w:rsidRPr="008A3A0D">
        <w:rPr>
          <w:rFonts w:ascii="Calibri" w:hAnsi="Calibri" w:cs="Calibri"/>
          <w:color w:val="000000" w:themeColor="text1"/>
          <w:sz w:val="22"/>
          <w:szCs w:val="22"/>
        </w:rPr>
        <w:t>przede wszystkim poprzez aktywizację zawodową osób pozostających bez pracy, a także rozw</w:t>
      </w:r>
      <w:r w:rsidR="00233FD3" w:rsidRPr="008A3A0D">
        <w:rPr>
          <w:rFonts w:ascii="Calibri" w:hAnsi="Calibri" w:cs="Calibri"/>
          <w:color w:val="000000" w:themeColor="text1"/>
          <w:sz w:val="22"/>
          <w:szCs w:val="22"/>
        </w:rPr>
        <w:t>ó</w:t>
      </w:r>
      <w:r w:rsidR="001F48DD" w:rsidRPr="008A3A0D">
        <w:rPr>
          <w:rFonts w:ascii="Calibri" w:hAnsi="Calibri" w:cs="Calibri"/>
          <w:color w:val="000000" w:themeColor="text1"/>
          <w:sz w:val="22"/>
          <w:szCs w:val="22"/>
        </w:rPr>
        <w:t>j zasobów ludzkich w regionie w ramach inwestycji w edukację i kształcenie ustawiczne.</w:t>
      </w:r>
    </w:p>
    <w:p w14:paraId="4F222F34" w14:textId="0F111A07" w:rsidR="003D20A7" w:rsidRPr="008A3A0D" w:rsidRDefault="003D20A7" w:rsidP="00BF1ADF">
      <w:pPr>
        <w:pStyle w:val="Podtytu"/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8A3A0D">
        <w:rPr>
          <w:rFonts w:ascii="Calibri" w:hAnsi="Calibri" w:cs="Calibri"/>
          <w:color w:val="000000" w:themeColor="text1"/>
          <w:sz w:val="22"/>
          <w:szCs w:val="22"/>
        </w:rPr>
        <w:t>Wielkopolska jest województwem wyróżniającym się najniższym bezrobociem w skali kraju</w:t>
      </w:r>
      <w:r w:rsidR="00A65282" w:rsidRPr="008A3A0D">
        <w:rPr>
          <w:rFonts w:ascii="Calibri" w:hAnsi="Calibri" w:cs="Calibri"/>
          <w:color w:val="000000" w:themeColor="text1"/>
          <w:sz w:val="22"/>
          <w:szCs w:val="22"/>
        </w:rPr>
        <w:t>,</w:t>
      </w:r>
      <w:r w:rsidRPr="008A3A0D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A65282" w:rsidRPr="008A3A0D">
        <w:rPr>
          <w:rFonts w:ascii="Calibri" w:hAnsi="Calibri" w:cs="Calibri"/>
          <w:color w:val="000000" w:themeColor="text1"/>
          <w:sz w:val="22"/>
          <w:szCs w:val="22"/>
        </w:rPr>
        <w:br/>
      </w:r>
      <w:r w:rsidRPr="00B540BD">
        <w:rPr>
          <w:rFonts w:ascii="Calibri" w:hAnsi="Calibri" w:cs="Calibri"/>
          <w:color w:val="000000" w:themeColor="text1"/>
          <w:sz w:val="22"/>
          <w:szCs w:val="22"/>
        </w:rPr>
        <w:t xml:space="preserve">tj. </w:t>
      </w:r>
      <w:r w:rsidR="00B540BD" w:rsidRPr="00B540BD">
        <w:rPr>
          <w:rFonts w:ascii="Calibri" w:hAnsi="Calibri" w:cs="Calibri"/>
          <w:color w:val="000000" w:themeColor="text1"/>
          <w:sz w:val="22"/>
          <w:szCs w:val="22"/>
        </w:rPr>
        <w:t>3</w:t>
      </w:r>
      <w:r w:rsidRPr="00B540BD">
        <w:rPr>
          <w:rFonts w:ascii="Calibri" w:hAnsi="Calibri" w:cs="Calibri"/>
          <w:color w:val="000000" w:themeColor="text1"/>
          <w:sz w:val="22"/>
          <w:szCs w:val="22"/>
        </w:rPr>
        <w:t>,</w:t>
      </w:r>
      <w:r w:rsidR="00B540BD" w:rsidRPr="00B540BD">
        <w:rPr>
          <w:rFonts w:ascii="Calibri" w:hAnsi="Calibri" w:cs="Calibri"/>
          <w:color w:val="000000" w:themeColor="text1"/>
          <w:sz w:val="22"/>
          <w:szCs w:val="22"/>
        </w:rPr>
        <w:t>0</w:t>
      </w:r>
      <w:r w:rsidRPr="00B540BD">
        <w:rPr>
          <w:rFonts w:ascii="Calibri" w:hAnsi="Calibri" w:cs="Calibri"/>
          <w:color w:val="000000" w:themeColor="text1"/>
          <w:sz w:val="22"/>
          <w:szCs w:val="22"/>
        </w:rPr>
        <w:t>% (stan n</w:t>
      </w:r>
      <w:r w:rsidR="003D726A" w:rsidRPr="00B540BD">
        <w:rPr>
          <w:rFonts w:ascii="Calibri" w:hAnsi="Calibri" w:cs="Calibri"/>
          <w:color w:val="000000" w:themeColor="text1"/>
          <w:sz w:val="22"/>
          <w:szCs w:val="22"/>
        </w:rPr>
        <w:t xml:space="preserve">a </w:t>
      </w:r>
      <w:r w:rsidR="00B52C8F">
        <w:rPr>
          <w:rFonts w:ascii="Calibri" w:hAnsi="Calibri" w:cs="Calibri"/>
          <w:color w:val="000000" w:themeColor="text1"/>
          <w:sz w:val="22"/>
          <w:szCs w:val="22"/>
        </w:rPr>
        <w:t>koniec</w:t>
      </w:r>
      <w:r w:rsidR="003D726A" w:rsidRPr="00B540BD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B540BD">
        <w:rPr>
          <w:rFonts w:ascii="Calibri" w:hAnsi="Calibri" w:cs="Calibri"/>
          <w:color w:val="000000" w:themeColor="text1"/>
          <w:sz w:val="22"/>
          <w:szCs w:val="22"/>
        </w:rPr>
        <w:t>202</w:t>
      </w:r>
      <w:r w:rsidR="00083D5A" w:rsidRPr="00B540BD">
        <w:rPr>
          <w:rFonts w:ascii="Calibri" w:hAnsi="Calibri" w:cs="Calibri"/>
          <w:color w:val="000000" w:themeColor="text1"/>
          <w:sz w:val="22"/>
          <w:szCs w:val="22"/>
        </w:rPr>
        <w:t>4</w:t>
      </w:r>
      <w:r w:rsidRPr="00B540BD">
        <w:rPr>
          <w:rFonts w:ascii="Calibri" w:hAnsi="Calibri" w:cs="Calibri"/>
          <w:color w:val="000000" w:themeColor="text1"/>
          <w:sz w:val="22"/>
          <w:szCs w:val="22"/>
        </w:rPr>
        <w:t xml:space="preserve"> r.)</w:t>
      </w:r>
      <w:r w:rsidRPr="008A3A0D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5E40CC" w:rsidRPr="008A3A0D">
        <w:rPr>
          <w:rFonts w:ascii="Calibri" w:hAnsi="Calibri" w:cs="Calibri"/>
          <w:color w:val="000000" w:themeColor="text1"/>
          <w:sz w:val="22"/>
          <w:szCs w:val="22"/>
        </w:rPr>
        <w:t>i</w:t>
      </w:r>
      <w:r w:rsidRPr="008A3A0D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5E40CC" w:rsidRPr="008A3A0D">
        <w:rPr>
          <w:rFonts w:ascii="Calibri" w:hAnsi="Calibri" w:cs="Calibri"/>
          <w:color w:val="000000" w:themeColor="text1"/>
          <w:sz w:val="22"/>
          <w:szCs w:val="22"/>
        </w:rPr>
        <w:t xml:space="preserve">stabilną </w:t>
      </w:r>
      <w:r w:rsidRPr="008A3A0D">
        <w:rPr>
          <w:rFonts w:ascii="Calibri" w:hAnsi="Calibri" w:cs="Calibri"/>
          <w:color w:val="000000" w:themeColor="text1"/>
          <w:sz w:val="22"/>
          <w:szCs w:val="22"/>
        </w:rPr>
        <w:t>sytuacj</w:t>
      </w:r>
      <w:r w:rsidR="005E40CC" w:rsidRPr="008A3A0D">
        <w:rPr>
          <w:rFonts w:ascii="Calibri" w:hAnsi="Calibri" w:cs="Calibri"/>
          <w:color w:val="000000" w:themeColor="text1"/>
          <w:sz w:val="22"/>
          <w:szCs w:val="22"/>
        </w:rPr>
        <w:t>ą</w:t>
      </w:r>
      <w:r w:rsidRPr="008A3A0D">
        <w:rPr>
          <w:rFonts w:ascii="Calibri" w:hAnsi="Calibri" w:cs="Calibri"/>
          <w:color w:val="000000" w:themeColor="text1"/>
          <w:sz w:val="22"/>
          <w:szCs w:val="22"/>
        </w:rPr>
        <w:t xml:space="preserve"> gospodarcz</w:t>
      </w:r>
      <w:r w:rsidR="005E40CC" w:rsidRPr="008A3A0D">
        <w:rPr>
          <w:rFonts w:ascii="Calibri" w:hAnsi="Calibri" w:cs="Calibri"/>
          <w:color w:val="000000" w:themeColor="text1"/>
          <w:sz w:val="22"/>
          <w:szCs w:val="22"/>
        </w:rPr>
        <w:t>ą</w:t>
      </w:r>
      <w:r w:rsidR="000A6E1E" w:rsidRPr="008A3A0D">
        <w:rPr>
          <w:rFonts w:ascii="Calibri" w:hAnsi="Calibri" w:cs="Calibri"/>
          <w:color w:val="000000" w:themeColor="text1"/>
          <w:sz w:val="22"/>
          <w:szCs w:val="22"/>
        </w:rPr>
        <w:t>. N</w:t>
      </w:r>
      <w:r w:rsidRPr="008A3A0D">
        <w:rPr>
          <w:rFonts w:ascii="Calibri" w:hAnsi="Calibri" w:cs="Calibri"/>
          <w:color w:val="000000" w:themeColor="text1"/>
          <w:sz w:val="22"/>
          <w:szCs w:val="22"/>
        </w:rPr>
        <w:t xml:space="preserve">adal </w:t>
      </w:r>
      <w:r w:rsidR="006675BC">
        <w:rPr>
          <w:rFonts w:ascii="Calibri" w:hAnsi="Calibri" w:cs="Calibri"/>
          <w:color w:val="000000" w:themeColor="text1"/>
          <w:sz w:val="22"/>
          <w:szCs w:val="22"/>
        </w:rPr>
        <w:t xml:space="preserve">jednak </w:t>
      </w:r>
      <w:r w:rsidRPr="008A3A0D">
        <w:rPr>
          <w:rFonts w:ascii="Calibri" w:hAnsi="Calibri" w:cs="Calibri"/>
          <w:color w:val="000000" w:themeColor="text1"/>
          <w:sz w:val="22"/>
          <w:szCs w:val="22"/>
        </w:rPr>
        <w:t xml:space="preserve">aktualne pozostają </w:t>
      </w:r>
      <w:r w:rsidR="002E5F55" w:rsidRPr="008A3A0D">
        <w:rPr>
          <w:rFonts w:ascii="Calibri" w:hAnsi="Calibri" w:cs="Calibri"/>
          <w:color w:val="000000" w:themeColor="text1"/>
          <w:sz w:val="22"/>
          <w:szCs w:val="22"/>
        </w:rPr>
        <w:br/>
      </w:r>
      <w:r w:rsidRPr="008A3A0D">
        <w:rPr>
          <w:rFonts w:ascii="Calibri" w:hAnsi="Calibri" w:cs="Calibri"/>
          <w:color w:val="000000" w:themeColor="text1"/>
          <w:sz w:val="22"/>
          <w:szCs w:val="22"/>
        </w:rPr>
        <w:t>takie kwestie</w:t>
      </w:r>
      <w:r w:rsidR="00A65282" w:rsidRPr="008A3A0D">
        <w:rPr>
          <w:rFonts w:ascii="Calibri" w:hAnsi="Calibri" w:cs="Calibri"/>
          <w:color w:val="000000" w:themeColor="text1"/>
          <w:sz w:val="22"/>
          <w:szCs w:val="22"/>
        </w:rPr>
        <w:t>,</w:t>
      </w:r>
      <w:r w:rsidRPr="008A3A0D">
        <w:rPr>
          <w:rFonts w:ascii="Calibri" w:hAnsi="Calibri" w:cs="Calibri"/>
          <w:color w:val="000000" w:themeColor="text1"/>
          <w:sz w:val="22"/>
          <w:szCs w:val="22"/>
        </w:rPr>
        <w:t xml:space="preserve"> jak starzenie się społeczeństwa, niski poziom wskaźnika zatrudnienia wśród osób młodych czy stosunkowo wysoki odsetek osób biernych zawodowo, które nie pozwalają na pełne wykorzystanie potencjału gospodarki naszego regionu.</w:t>
      </w:r>
    </w:p>
    <w:p w14:paraId="7EB3EA70" w14:textId="4C97DBCD" w:rsidR="003D20A7" w:rsidRPr="008A3A0D" w:rsidRDefault="003D20A7" w:rsidP="00BF1ADF">
      <w:pPr>
        <w:pStyle w:val="Podtytu"/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8A3A0D">
        <w:rPr>
          <w:rFonts w:ascii="Calibri" w:hAnsi="Calibri" w:cs="Calibri"/>
          <w:color w:val="000000" w:themeColor="text1"/>
          <w:sz w:val="22"/>
          <w:szCs w:val="22"/>
        </w:rPr>
        <w:t xml:space="preserve">Zaplanowane działania na rzecz rynku pracy są </w:t>
      </w:r>
      <w:r w:rsidR="005E40CC" w:rsidRPr="008A3A0D">
        <w:rPr>
          <w:rFonts w:ascii="Calibri" w:hAnsi="Calibri" w:cs="Calibri"/>
          <w:color w:val="000000" w:themeColor="text1"/>
          <w:sz w:val="22"/>
          <w:szCs w:val="22"/>
        </w:rPr>
        <w:t xml:space="preserve">zatem </w:t>
      </w:r>
      <w:r w:rsidRPr="008A3A0D">
        <w:rPr>
          <w:rFonts w:ascii="Calibri" w:hAnsi="Calibri" w:cs="Calibri"/>
          <w:color w:val="000000" w:themeColor="text1"/>
          <w:sz w:val="22"/>
          <w:szCs w:val="22"/>
        </w:rPr>
        <w:t>niezbędne, by wykorzystać</w:t>
      </w:r>
      <w:r w:rsidR="000A6E1E" w:rsidRPr="008A3A0D">
        <w:rPr>
          <w:rFonts w:ascii="Calibri" w:hAnsi="Calibri" w:cs="Calibri"/>
          <w:color w:val="000000" w:themeColor="text1"/>
          <w:sz w:val="22"/>
          <w:szCs w:val="22"/>
        </w:rPr>
        <w:t xml:space="preserve"> wszystkie </w:t>
      </w:r>
      <w:r w:rsidRPr="008A3A0D">
        <w:rPr>
          <w:rFonts w:ascii="Calibri" w:hAnsi="Calibri" w:cs="Calibri"/>
          <w:color w:val="000000" w:themeColor="text1"/>
          <w:sz w:val="22"/>
          <w:szCs w:val="22"/>
        </w:rPr>
        <w:t xml:space="preserve">możliwości </w:t>
      </w:r>
      <w:r w:rsidR="008A3A0D">
        <w:rPr>
          <w:rFonts w:ascii="Calibri" w:hAnsi="Calibri" w:cs="Calibri"/>
          <w:color w:val="000000" w:themeColor="text1"/>
          <w:sz w:val="22"/>
          <w:szCs w:val="22"/>
        </w:rPr>
        <w:br/>
      </w:r>
      <w:r w:rsidRPr="008A3A0D">
        <w:rPr>
          <w:rFonts w:ascii="Calibri" w:hAnsi="Calibri" w:cs="Calibri"/>
          <w:color w:val="000000" w:themeColor="text1"/>
          <w:sz w:val="22"/>
          <w:szCs w:val="22"/>
        </w:rPr>
        <w:t>i pojawiające się szanse na dalszy rozwój</w:t>
      </w:r>
      <w:r w:rsidR="005B2D36" w:rsidRPr="008A3A0D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5B2D36" w:rsidRPr="008A3A0D">
        <w:rPr>
          <w:rFonts w:ascii="Calibri" w:hAnsi="Calibri" w:cs="Calibri"/>
          <w:color w:val="auto"/>
          <w:sz w:val="22"/>
          <w:szCs w:val="22"/>
        </w:rPr>
        <w:t>regionu</w:t>
      </w:r>
      <w:r w:rsidRPr="008A3A0D">
        <w:rPr>
          <w:rFonts w:ascii="Calibri" w:hAnsi="Calibri" w:cs="Calibri"/>
          <w:color w:val="auto"/>
          <w:sz w:val="22"/>
          <w:szCs w:val="22"/>
        </w:rPr>
        <w:t>.</w:t>
      </w:r>
    </w:p>
    <w:p w14:paraId="0F9236E0" w14:textId="5AAB2D62" w:rsidR="001856D6" w:rsidRPr="00B22487" w:rsidRDefault="001856D6" w:rsidP="00B22487">
      <w:pPr>
        <w:pStyle w:val="Podtytu"/>
        <w:spacing w:line="360" w:lineRule="auto"/>
        <w:jc w:val="left"/>
        <w:rPr>
          <w:rFonts w:ascii="Arial" w:hAnsi="Arial" w:cs="Arial"/>
          <w:sz w:val="22"/>
          <w:szCs w:val="22"/>
          <w:highlight w:val="yellow"/>
        </w:rPr>
      </w:pPr>
    </w:p>
    <w:p w14:paraId="04B8402B" w14:textId="5DB3D3E7" w:rsidR="001856D6" w:rsidRPr="00B22487" w:rsidRDefault="001856D6" w:rsidP="00B22487">
      <w:pPr>
        <w:spacing w:before="200" w:line="360" w:lineRule="auto"/>
        <w:rPr>
          <w:rFonts w:ascii="Arial" w:eastAsia="Times New Roman" w:hAnsi="Arial" w:cs="Arial"/>
          <w:i/>
          <w:sz w:val="22"/>
          <w:szCs w:val="22"/>
          <w:lang w:eastAsia="pl-PL"/>
        </w:rPr>
      </w:pPr>
    </w:p>
    <w:p w14:paraId="599D5C3E" w14:textId="345382D9" w:rsidR="00B04949" w:rsidRDefault="00B22487" w:rsidP="00B22487">
      <w:pPr>
        <w:spacing w:before="200" w:line="360" w:lineRule="auto"/>
        <w:ind w:left="4956" w:firstLine="708"/>
        <w:rPr>
          <w:rFonts w:ascii="Arial" w:eastAsia="Times New Roman" w:hAnsi="Arial" w:cs="Arial"/>
          <w:i/>
          <w:sz w:val="22"/>
          <w:szCs w:val="22"/>
          <w:lang w:eastAsia="pl-PL"/>
        </w:rPr>
      </w:pPr>
      <w:r w:rsidRPr="00B22487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957248" behindDoc="0" locked="0" layoutInCell="1" allowOverlap="1" wp14:anchorId="491F3D02" wp14:editId="3A77C23C">
            <wp:simplePos x="0" y="0"/>
            <wp:positionH relativeFrom="column">
              <wp:posOffset>3646805</wp:posOffset>
            </wp:positionH>
            <wp:positionV relativeFrom="paragraph">
              <wp:posOffset>233045</wp:posOffset>
            </wp:positionV>
            <wp:extent cx="1557020" cy="600075"/>
            <wp:effectExtent l="0" t="0" r="5080" b="9525"/>
            <wp:wrapThrough wrapText="bothSides">
              <wp:wrapPolygon edited="0">
                <wp:start x="0" y="0"/>
                <wp:lineTo x="0" y="21257"/>
                <wp:lineTo x="21406" y="21257"/>
                <wp:lineTo x="21406" y="0"/>
                <wp:lineTo x="0" y="0"/>
              </wp:wrapPolygon>
            </wp:wrapThrough>
            <wp:docPr id="17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i/>
          <w:sz w:val="22"/>
          <w:szCs w:val="22"/>
          <w:lang w:eastAsia="pl-PL"/>
        </w:rPr>
        <w:t xml:space="preserve">     </w:t>
      </w:r>
      <w:r w:rsidR="00906909" w:rsidRPr="00B22487">
        <w:rPr>
          <w:rFonts w:ascii="Arial" w:eastAsia="Times New Roman" w:hAnsi="Arial" w:cs="Arial"/>
          <w:i/>
          <w:sz w:val="22"/>
          <w:szCs w:val="22"/>
          <w:lang w:eastAsia="pl-PL"/>
        </w:rPr>
        <w:t>Wojciech Jankowiak</w:t>
      </w:r>
    </w:p>
    <w:p w14:paraId="6302E936" w14:textId="3F20E649" w:rsidR="00B22487" w:rsidRPr="00B22487" w:rsidRDefault="00B22487" w:rsidP="00B22487">
      <w:pPr>
        <w:spacing w:before="200" w:line="360" w:lineRule="auto"/>
        <w:ind w:left="4956" w:firstLine="708"/>
        <w:rPr>
          <w:rFonts w:ascii="Arial" w:eastAsia="Times New Roman" w:hAnsi="Arial" w:cs="Arial"/>
          <w:i/>
          <w:sz w:val="22"/>
          <w:szCs w:val="22"/>
          <w:lang w:eastAsia="pl-PL"/>
        </w:rPr>
      </w:pPr>
    </w:p>
    <w:p w14:paraId="3AF3A5E8" w14:textId="05E4C483" w:rsidR="00906909" w:rsidRPr="00B22487" w:rsidRDefault="00906909" w:rsidP="00B22487">
      <w:pPr>
        <w:spacing w:before="200" w:line="360" w:lineRule="auto"/>
        <w:ind w:left="4956"/>
        <w:rPr>
          <w:rFonts w:ascii="Arial" w:eastAsia="Times New Roman" w:hAnsi="Arial" w:cs="Arial"/>
          <w:i/>
          <w:sz w:val="22"/>
          <w:szCs w:val="22"/>
          <w:lang w:eastAsia="pl-PL"/>
        </w:rPr>
      </w:pPr>
      <w:r w:rsidRPr="00B22487">
        <w:rPr>
          <w:rFonts w:ascii="Arial" w:eastAsia="Times New Roman" w:hAnsi="Arial" w:cs="Arial"/>
          <w:i/>
          <w:sz w:val="22"/>
          <w:szCs w:val="22"/>
          <w:lang w:eastAsia="pl-PL"/>
        </w:rPr>
        <w:t>Wicemarszałek Województwa Wielkopolskiego</w:t>
      </w:r>
    </w:p>
    <w:p w14:paraId="629010C4" w14:textId="477B994D" w:rsidR="00BC27E0" w:rsidRPr="00B22487" w:rsidRDefault="00BC27E0" w:rsidP="00B22487">
      <w:pPr>
        <w:spacing w:line="360" w:lineRule="auto"/>
        <w:rPr>
          <w:rFonts w:ascii="Arial" w:eastAsia="Times New Roman" w:hAnsi="Arial" w:cs="Arial"/>
          <w:bCs/>
          <w:sz w:val="22"/>
          <w:szCs w:val="22"/>
        </w:rPr>
      </w:pPr>
    </w:p>
    <w:p w14:paraId="4A8AA3A8" w14:textId="18C7C2D9" w:rsidR="001856D6" w:rsidRPr="00083D5A" w:rsidRDefault="00BC27E0" w:rsidP="001F48DD">
      <w:pPr>
        <w:rPr>
          <w:rFonts w:ascii="Times New Roman" w:eastAsia="Times New Roman" w:hAnsi="Times New Roman"/>
          <w:bCs/>
          <w:highlight w:val="yellow"/>
        </w:rPr>
      </w:pPr>
      <w:r w:rsidRPr="00083D5A">
        <w:rPr>
          <w:rFonts w:ascii="Times New Roman" w:eastAsia="Times New Roman" w:hAnsi="Times New Roman"/>
          <w:bCs/>
          <w:highlight w:val="yellow"/>
        </w:rPr>
        <w:br w:type="page"/>
      </w:r>
    </w:p>
    <w:p w14:paraId="43B54AFC" w14:textId="77777777" w:rsidR="001856D6" w:rsidRPr="00083D5A" w:rsidRDefault="001856D6" w:rsidP="001856D6">
      <w:pPr>
        <w:spacing w:before="200" w:line="360" w:lineRule="auto"/>
        <w:ind w:firstLine="709"/>
        <w:jc w:val="both"/>
        <w:rPr>
          <w:rFonts w:eastAsia="Times New Roman" w:cstheme="minorHAnsi"/>
          <w:i/>
          <w:sz w:val="22"/>
          <w:szCs w:val="22"/>
          <w:highlight w:val="yellow"/>
          <w:lang w:eastAsia="pl-PL"/>
        </w:rPr>
      </w:pPr>
    </w:p>
    <w:p w14:paraId="7B0FBBD1" w14:textId="25A5379D" w:rsidR="00BC27E0" w:rsidRDefault="00BC27E0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12AC90E0" w14:textId="77777777" w:rsidR="004F6B53" w:rsidRPr="00083D5A" w:rsidRDefault="004F6B53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4E535115" w14:textId="6D5A84AB" w:rsidR="00BC27E0" w:rsidRPr="00083D5A" w:rsidRDefault="00BC27E0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44A07F7E" w14:textId="5C47E9DA" w:rsidR="00BC27E0" w:rsidRPr="00083D5A" w:rsidRDefault="00BC27E0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4DE32B4F" w14:textId="1F014ABF" w:rsidR="00BC27E0" w:rsidRPr="00083D5A" w:rsidRDefault="00BC27E0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0F9D3B16" w14:textId="1DF0693A" w:rsidR="00BC27E0" w:rsidRPr="00083D5A" w:rsidRDefault="00BC27E0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2B018C52" w14:textId="7570ECBE" w:rsidR="00BC27E0" w:rsidRPr="00083D5A" w:rsidRDefault="00BC27E0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083735C1" w14:textId="4915E2FD" w:rsidR="00BC27E0" w:rsidRPr="00083D5A" w:rsidRDefault="00BC27E0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40BDC467" w14:textId="77777777" w:rsidR="001F48DD" w:rsidRPr="00083D5A" w:rsidRDefault="001F48DD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52D1D40B" w14:textId="77777777" w:rsidR="001F48DD" w:rsidRPr="00083D5A" w:rsidRDefault="001F48DD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3396EE84" w14:textId="77777777" w:rsidR="001F48DD" w:rsidRPr="00083D5A" w:rsidRDefault="001F48DD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67B1CE63" w14:textId="2B479AEF" w:rsidR="00BC27E0" w:rsidRPr="00083D5A" w:rsidRDefault="00BC27E0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750F9D09" w14:textId="730856C8" w:rsidR="00BC27E0" w:rsidRPr="00083D5A" w:rsidRDefault="00BC27E0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21F621E1" w14:textId="7A7E8BE0" w:rsidR="00BC27E0" w:rsidRPr="00083D5A" w:rsidRDefault="00BC27E0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63C91A17" w14:textId="34FADF2A" w:rsidR="00BC27E0" w:rsidRPr="00083D5A" w:rsidRDefault="00BC27E0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17501CEF" w14:textId="7772CC05" w:rsidR="00BC27E0" w:rsidRPr="00083D5A" w:rsidRDefault="00BC27E0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0A09DBCC" w14:textId="3741DDE1" w:rsidR="00BC27E0" w:rsidRPr="00083D5A" w:rsidRDefault="00BC27E0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17CAC582" w14:textId="77777777" w:rsidR="00112E96" w:rsidRPr="00083D5A" w:rsidRDefault="00112E96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19CA3602" w14:textId="77777777" w:rsidR="001F48DD" w:rsidRPr="00083D5A" w:rsidRDefault="001F48DD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2F9E2C01" w14:textId="77777777" w:rsidR="001F48DD" w:rsidRDefault="001F48DD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697DCC82" w14:textId="77777777" w:rsidR="000B2BA5" w:rsidRDefault="000B2BA5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4AE70AD7" w14:textId="77777777" w:rsidR="00643404" w:rsidRDefault="00643404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024C8330" w14:textId="77777777" w:rsidR="00643404" w:rsidRPr="00083D5A" w:rsidRDefault="00643404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5982F3AF" w14:textId="77777777" w:rsidR="001F48DD" w:rsidRPr="00083D5A" w:rsidRDefault="001F48DD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08A5D72E" w14:textId="77777777" w:rsidR="001F48DD" w:rsidRPr="00083D5A" w:rsidRDefault="001F48DD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7FBB2730" w14:textId="77777777" w:rsidR="001F48DD" w:rsidRPr="00083D5A" w:rsidRDefault="001F48DD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5E2E64AD" w14:textId="208D0FE4" w:rsidR="00EF678E" w:rsidRPr="00083D5A" w:rsidRDefault="00EF678E" w:rsidP="008A35A2">
      <w:pPr>
        <w:spacing w:line="360" w:lineRule="auto"/>
        <w:jc w:val="both"/>
        <w:rPr>
          <w:rFonts w:ascii="Times New Roman" w:eastAsia="Times New Roman" w:hAnsi="Times New Roman"/>
          <w:bCs/>
          <w:sz w:val="18"/>
          <w:szCs w:val="18"/>
          <w:highlight w:val="yellow"/>
        </w:rPr>
      </w:pPr>
    </w:p>
    <w:sdt>
      <w:sdtPr>
        <w:rPr>
          <w:rFonts w:asciiTheme="minorHAnsi" w:eastAsiaTheme="minorEastAsia" w:hAnsiTheme="minorHAnsi" w:cstheme="minorHAnsi"/>
          <w:color w:val="auto"/>
          <w:sz w:val="21"/>
          <w:szCs w:val="21"/>
        </w:rPr>
        <w:id w:val="-645047123"/>
        <w:docPartObj>
          <w:docPartGallery w:val="Table of Contents"/>
          <w:docPartUnique/>
        </w:docPartObj>
      </w:sdtPr>
      <w:sdtEndPr/>
      <w:sdtContent>
        <w:p w14:paraId="0C87056D" w14:textId="282D4BF1" w:rsidR="009D4ECD" w:rsidRDefault="009D4ECD">
          <w:pPr>
            <w:pStyle w:val="Nagwekspisutreci"/>
          </w:pPr>
          <w:r>
            <w:t>Spis treści</w:t>
          </w:r>
        </w:p>
        <w:p w14:paraId="6D86B1F2" w14:textId="77777777" w:rsidR="002414B9" w:rsidRPr="002414B9" w:rsidRDefault="002414B9" w:rsidP="002414B9"/>
        <w:p w14:paraId="6D470136" w14:textId="1C5430B2" w:rsidR="002414B9" w:rsidRDefault="009D4ECD" w:rsidP="00BA38E0">
          <w:pPr>
            <w:pStyle w:val="Spistreci1"/>
            <w:numPr>
              <w:ilvl w:val="0"/>
              <w:numId w:val="20"/>
            </w:numPr>
            <w:jc w:val="left"/>
          </w:pPr>
          <w:r w:rsidRPr="00D9536A">
            <w:t>Wprowadzenie</w:t>
          </w:r>
          <w:r w:rsidR="008D41E0" w:rsidRPr="00D9536A">
            <w:t>……………………………………………………………</w:t>
          </w:r>
          <w:r w:rsidR="00D9536A">
            <w:t>…</w:t>
          </w:r>
          <w:r w:rsidR="00643404">
            <w:t>…………..</w:t>
          </w:r>
          <w:r w:rsidR="00D9536A">
            <w:t>……………………………</w:t>
          </w:r>
          <w:r w:rsidR="00BF1ADF">
            <w:t>………</w:t>
          </w:r>
          <w:r w:rsidR="008D41E0" w:rsidRPr="00D9536A">
            <w:t>…</w:t>
          </w:r>
          <w:r w:rsidR="002414B9">
            <w:t>……</w:t>
          </w:r>
          <w:r w:rsidR="008D41E0" w:rsidRPr="00D9536A">
            <w:t xml:space="preserve"> </w:t>
          </w:r>
          <w:r w:rsidR="007E1D66">
            <w:t>7</w:t>
          </w:r>
        </w:p>
        <w:p w14:paraId="0E7355A3" w14:textId="56ECE426" w:rsidR="002414B9" w:rsidRDefault="00D9536A" w:rsidP="00BA38E0">
          <w:pPr>
            <w:pStyle w:val="Spistreci1"/>
            <w:numPr>
              <w:ilvl w:val="0"/>
              <w:numId w:val="20"/>
            </w:numPr>
            <w:jc w:val="left"/>
          </w:pPr>
          <w:r w:rsidRPr="00D9536A">
            <w:t>Rynek pracy woj. wielkopolskiego w 2024 r…………………</w:t>
          </w:r>
          <w:r>
            <w:t>…………………</w:t>
          </w:r>
          <w:r w:rsidRPr="00D9536A">
            <w:t>…</w:t>
          </w:r>
          <w:r w:rsidR="00643404">
            <w:t>……………</w:t>
          </w:r>
          <w:r w:rsidRPr="00D9536A">
            <w:t>…</w:t>
          </w:r>
          <w:r w:rsidR="002414B9">
            <w:t>……………</w:t>
          </w:r>
          <w:r w:rsidR="00BF1ADF">
            <w:t>…….</w:t>
          </w:r>
          <w:r w:rsidR="002414B9">
            <w:t>…</w:t>
          </w:r>
          <w:r w:rsidRPr="00D9536A">
            <w:t xml:space="preserve"> 9</w:t>
          </w:r>
        </w:p>
        <w:p w14:paraId="657CEBC8" w14:textId="74F90A87" w:rsidR="007E1D66" w:rsidRDefault="00D9536A" w:rsidP="007E1D66">
          <w:pPr>
            <w:pStyle w:val="Spistreci1"/>
            <w:numPr>
              <w:ilvl w:val="0"/>
              <w:numId w:val="20"/>
            </w:numPr>
            <w:jc w:val="left"/>
          </w:pPr>
          <w:r w:rsidRPr="00D9536A">
            <w:t>Cele Wielkopolskiego rynku pracy………………………</w:t>
          </w:r>
          <w:r>
            <w:t>……………………………..</w:t>
          </w:r>
          <w:r w:rsidRPr="00D9536A">
            <w:t>…</w:t>
          </w:r>
          <w:r w:rsidR="00643404">
            <w:t>……………</w:t>
          </w:r>
          <w:r w:rsidRPr="00D9536A">
            <w:t>……</w:t>
          </w:r>
          <w:r w:rsidR="002414B9">
            <w:t>……</w:t>
          </w:r>
          <w:r w:rsidR="00BF1ADF">
            <w:t>…….</w:t>
          </w:r>
          <w:r w:rsidR="002414B9">
            <w:t>….</w:t>
          </w:r>
          <w:r w:rsidRPr="00D9536A">
            <w:t>.1</w:t>
          </w:r>
          <w:r w:rsidR="003311F3">
            <w:t>3</w:t>
          </w:r>
        </w:p>
        <w:p w14:paraId="66A992D4" w14:textId="52A56586" w:rsidR="002414B9" w:rsidRPr="00643404" w:rsidRDefault="007E1D66" w:rsidP="007E1D66">
          <w:pPr>
            <w:pStyle w:val="Spistreci1"/>
            <w:numPr>
              <w:ilvl w:val="0"/>
              <w:numId w:val="20"/>
            </w:numPr>
            <w:jc w:val="left"/>
            <w:rPr>
              <w:rFonts w:eastAsiaTheme="majorEastAsia"/>
              <w:caps/>
              <w:color w:val="444D26" w:themeColor="text2"/>
              <w:spacing w:val="30"/>
            </w:rPr>
          </w:pPr>
          <w:r w:rsidRPr="00E73391">
            <w:t>Działania na rzecz Zatrudnienia na wielkopolskim rynku pracy…….………</w:t>
          </w:r>
          <w:r>
            <w:t>…………………...</w:t>
          </w:r>
          <w:r w:rsidRPr="00E73391">
            <w:t>…</w:t>
          </w:r>
          <w:r>
            <w:t>…</w:t>
          </w:r>
          <w:r w:rsidR="00BF1ADF">
            <w:t>…….</w:t>
          </w:r>
          <w:r>
            <w:t>.</w:t>
          </w:r>
          <w:r w:rsidRPr="00E73391">
            <w:t>.1</w:t>
          </w:r>
          <w:r w:rsidR="003311F3">
            <w:t>5</w:t>
          </w:r>
        </w:p>
        <w:p w14:paraId="2A019B79" w14:textId="0903E5E8" w:rsidR="002414B9" w:rsidRPr="007E1D66" w:rsidRDefault="007E1D66" w:rsidP="00BA38E0">
          <w:pPr>
            <w:pStyle w:val="Akapitzlist"/>
            <w:numPr>
              <w:ilvl w:val="0"/>
              <w:numId w:val="20"/>
            </w:numPr>
            <w:spacing w:line="480" w:lineRule="auto"/>
            <w:rPr>
              <w:rFonts w:ascii="Calibri" w:hAnsi="Calibri" w:cs="Calibri"/>
            </w:rPr>
          </w:pPr>
          <w:r w:rsidRPr="007E1D66">
            <w:rPr>
              <w:rFonts w:ascii="Calibri" w:hAnsi="Calibri" w:cs="Calibri"/>
            </w:rPr>
            <w:t>Cel 1. Wspieranie aktywizacji zawodowej osób pozostaj</w:t>
          </w:r>
          <w:r w:rsidR="00777EB8">
            <w:rPr>
              <w:rFonts w:ascii="Calibri" w:hAnsi="Calibri" w:cs="Calibri"/>
            </w:rPr>
            <w:t>ących bez pracy, w tym promowanie aktywności zawodowej osób z obszaru srebrnej gospodarki………………………………</w:t>
          </w:r>
          <w:r w:rsidRPr="007E1D66">
            <w:rPr>
              <w:rFonts w:ascii="Calibri" w:hAnsi="Calibri" w:cs="Calibri"/>
            </w:rPr>
            <w:t>……</w:t>
          </w:r>
          <w:r>
            <w:rPr>
              <w:rFonts w:ascii="Calibri" w:hAnsi="Calibri" w:cs="Calibri"/>
            </w:rPr>
            <w:t>……</w:t>
          </w:r>
          <w:r w:rsidRPr="007E1D66">
            <w:rPr>
              <w:rFonts w:ascii="Calibri" w:hAnsi="Calibri" w:cs="Calibri"/>
            </w:rPr>
            <w:t>………</w:t>
          </w:r>
          <w:r w:rsidR="003311F3">
            <w:rPr>
              <w:rFonts w:ascii="Calibri" w:hAnsi="Calibri" w:cs="Calibri"/>
            </w:rPr>
            <w:t>.</w:t>
          </w:r>
          <w:r w:rsidRPr="007E1D66">
            <w:rPr>
              <w:rFonts w:ascii="Calibri" w:hAnsi="Calibri" w:cs="Calibri"/>
            </w:rPr>
            <w:t>..</w:t>
          </w:r>
          <w:r w:rsidR="00BF1ADF">
            <w:rPr>
              <w:rFonts w:ascii="Calibri" w:hAnsi="Calibri" w:cs="Calibri"/>
            </w:rPr>
            <w:t>......</w:t>
          </w:r>
          <w:r w:rsidRPr="007E1D66">
            <w:rPr>
              <w:rFonts w:ascii="Calibri" w:hAnsi="Calibri" w:cs="Calibri"/>
            </w:rPr>
            <w:t>.1</w:t>
          </w:r>
          <w:r w:rsidR="003311F3">
            <w:rPr>
              <w:rFonts w:ascii="Calibri" w:hAnsi="Calibri" w:cs="Calibri"/>
            </w:rPr>
            <w:t>5</w:t>
          </w:r>
          <w:r w:rsidRPr="007E1D66">
            <w:rPr>
              <w:rStyle w:val="TytuZnak"/>
              <w:rFonts w:ascii="Calibri" w:hAnsi="Calibri" w:cs="Calibri"/>
              <w:sz w:val="22"/>
              <w:szCs w:val="22"/>
            </w:rPr>
            <w:br/>
          </w:r>
          <w:r w:rsidRPr="007E1D66">
            <w:rPr>
              <w:rFonts w:ascii="Calibri" w:hAnsi="Calibri" w:cs="Calibri"/>
            </w:rPr>
            <w:t>Cel 2. Podnoszenie kompetencji i kwalifikacji przedsiębiorców i pracowników w celu dostosowania do potrzeb specjalizacji regionalnego rynku pracy</w:t>
          </w:r>
          <w:r>
            <w:rPr>
              <w:rFonts w:ascii="Calibri" w:hAnsi="Calibri" w:cs="Calibri"/>
            </w:rPr>
            <w:t>…………………………………………………………</w:t>
          </w:r>
          <w:r w:rsidR="00BF1ADF">
            <w:rPr>
              <w:rFonts w:ascii="Calibri" w:hAnsi="Calibri" w:cs="Calibri"/>
            </w:rPr>
            <w:t>………</w:t>
          </w:r>
          <w:r>
            <w:rPr>
              <w:rFonts w:ascii="Calibri" w:hAnsi="Calibri" w:cs="Calibri"/>
            </w:rPr>
            <w:t>……</w:t>
          </w:r>
          <w:r w:rsidR="00BF1ADF">
            <w:rPr>
              <w:rFonts w:ascii="Calibri" w:hAnsi="Calibri" w:cs="Calibri"/>
            </w:rPr>
            <w:t>…</w:t>
          </w:r>
          <w:r>
            <w:rPr>
              <w:rFonts w:ascii="Calibri" w:hAnsi="Calibri" w:cs="Calibri"/>
            </w:rPr>
            <w:t>.24</w:t>
          </w:r>
        </w:p>
        <w:p w14:paraId="78B7CBF2" w14:textId="0C6DD9BC" w:rsidR="002414B9" w:rsidRPr="00E73391" w:rsidRDefault="00D9536A" w:rsidP="00BA38E0">
          <w:pPr>
            <w:pStyle w:val="Akapitzlist"/>
            <w:numPr>
              <w:ilvl w:val="0"/>
              <w:numId w:val="20"/>
            </w:numPr>
            <w:spacing w:line="480" w:lineRule="auto"/>
            <w:rPr>
              <w:rFonts w:ascii="Calibri" w:hAnsi="Calibri" w:cs="Calibri"/>
            </w:rPr>
          </w:pPr>
          <w:r w:rsidRPr="00E73391">
            <w:rPr>
              <w:rFonts w:ascii="Calibri" w:hAnsi="Calibri" w:cs="Calibri"/>
            </w:rPr>
            <w:t>Monitoring</w:t>
          </w:r>
          <w:r w:rsidR="002414B9" w:rsidRPr="00E73391">
            <w:rPr>
              <w:rFonts w:ascii="Calibri" w:hAnsi="Calibri" w:cs="Calibri"/>
            </w:rPr>
            <w:t xml:space="preserve"> i </w:t>
          </w:r>
          <w:r w:rsidRPr="00E73391">
            <w:rPr>
              <w:rFonts w:ascii="Calibri" w:hAnsi="Calibri" w:cs="Calibri"/>
            </w:rPr>
            <w:t>Sprawozdawczość…</w:t>
          </w:r>
          <w:r w:rsidR="002414B9" w:rsidRPr="00E73391">
            <w:rPr>
              <w:rFonts w:ascii="Calibri" w:hAnsi="Calibri" w:cs="Calibri"/>
            </w:rPr>
            <w:t>…</w:t>
          </w:r>
          <w:r w:rsidRPr="00E73391">
            <w:rPr>
              <w:rFonts w:ascii="Calibri" w:hAnsi="Calibri" w:cs="Calibri"/>
            </w:rPr>
            <w:t>………………………………………</w:t>
          </w:r>
          <w:r w:rsidR="002414B9" w:rsidRPr="00E73391">
            <w:rPr>
              <w:rFonts w:ascii="Calibri" w:hAnsi="Calibri" w:cs="Calibri"/>
            </w:rPr>
            <w:t>.</w:t>
          </w:r>
          <w:r w:rsidRPr="00E73391">
            <w:rPr>
              <w:rFonts w:ascii="Calibri" w:hAnsi="Calibri" w:cs="Calibri"/>
            </w:rPr>
            <w:t>…</w:t>
          </w:r>
          <w:r w:rsidR="00E73391">
            <w:rPr>
              <w:rFonts w:ascii="Calibri" w:hAnsi="Calibri" w:cs="Calibri"/>
            </w:rPr>
            <w:t>………………………</w:t>
          </w:r>
          <w:r w:rsidR="000B2BA5">
            <w:rPr>
              <w:rFonts w:ascii="Calibri" w:hAnsi="Calibri" w:cs="Calibri"/>
            </w:rPr>
            <w:t>……………</w:t>
          </w:r>
          <w:r w:rsidR="00BF1ADF">
            <w:rPr>
              <w:rFonts w:ascii="Calibri" w:hAnsi="Calibri" w:cs="Calibri"/>
            </w:rPr>
            <w:t>……..</w:t>
          </w:r>
          <w:r w:rsidR="000B2BA5">
            <w:rPr>
              <w:rFonts w:ascii="Calibri" w:hAnsi="Calibri" w:cs="Calibri"/>
            </w:rPr>
            <w:t>….</w:t>
          </w:r>
          <w:r w:rsidR="00E73391">
            <w:rPr>
              <w:rFonts w:ascii="Calibri" w:hAnsi="Calibri" w:cs="Calibri"/>
            </w:rPr>
            <w:t>.</w:t>
          </w:r>
          <w:r w:rsidRPr="00E73391">
            <w:rPr>
              <w:rFonts w:ascii="Calibri" w:hAnsi="Calibri" w:cs="Calibri"/>
            </w:rPr>
            <w:t>.……3</w:t>
          </w:r>
          <w:r w:rsidR="007E1D66">
            <w:rPr>
              <w:rFonts w:ascii="Calibri" w:hAnsi="Calibri" w:cs="Calibri"/>
            </w:rPr>
            <w:t>2</w:t>
          </w:r>
        </w:p>
        <w:p w14:paraId="015CF24F" w14:textId="3541D590" w:rsidR="00D9536A" w:rsidRPr="00E73391" w:rsidRDefault="00D9536A" w:rsidP="00BA38E0">
          <w:pPr>
            <w:pStyle w:val="Akapitzlist"/>
            <w:numPr>
              <w:ilvl w:val="0"/>
              <w:numId w:val="20"/>
            </w:numPr>
            <w:spacing w:line="480" w:lineRule="auto"/>
            <w:rPr>
              <w:rFonts w:ascii="Calibri" w:hAnsi="Calibri" w:cs="Calibri"/>
            </w:rPr>
          </w:pPr>
          <w:r w:rsidRPr="00E73391">
            <w:rPr>
              <w:rFonts w:ascii="Calibri" w:hAnsi="Calibri" w:cs="Calibri"/>
            </w:rPr>
            <w:t>Podsumowanie………………………………………………………</w:t>
          </w:r>
          <w:r w:rsidR="002414B9" w:rsidRPr="00E73391">
            <w:rPr>
              <w:rFonts w:ascii="Calibri" w:hAnsi="Calibri" w:cs="Calibri"/>
            </w:rPr>
            <w:t>...</w:t>
          </w:r>
          <w:r w:rsidRPr="00E73391">
            <w:rPr>
              <w:rFonts w:ascii="Calibri" w:hAnsi="Calibri" w:cs="Calibri"/>
            </w:rPr>
            <w:t>…</w:t>
          </w:r>
          <w:r w:rsidR="00E73391">
            <w:rPr>
              <w:rFonts w:ascii="Calibri" w:hAnsi="Calibri" w:cs="Calibri"/>
            </w:rPr>
            <w:t>………………………………</w:t>
          </w:r>
          <w:r w:rsidR="000B2BA5">
            <w:rPr>
              <w:rFonts w:ascii="Calibri" w:hAnsi="Calibri" w:cs="Calibri"/>
            </w:rPr>
            <w:t>………………</w:t>
          </w:r>
          <w:r w:rsidR="00BF1ADF">
            <w:rPr>
              <w:rFonts w:ascii="Calibri" w:hAnsi="Calibri" w:cs="Calibri"/>
            </w:rPr>
            <w:t>……..</w:t>
          </w:r>
          <w:r w:rsidR="000B2BA5">
            <w:rPr>
              <w:rFonts w:ascii="Calibri" w:hAnsi="Calibri" w:cs="Calibri"/>
            </w:rPr>
            <w:t>…</w:t>
          </w:r>
          <w:r w:rsidR="00E73391">
            <w:rPr>
              <w:rFonts w:ascii="Calibri" w:hAnsi="Calibri" w:cs="Calibri"/>
            </w:rPr>
            <w:t>……….</w:t>
          </w:r>
          <w:r w:rsidRPr="00E73391">
            <w:rPr>
              <w:rFonts w:ascii="Calibri" w:hAnsi="Calibri" w:cs="Calibri"/>
            </w:rPr>
            <w:t>3</w:t>
          </w:r>
          <w:r w:rsidR="007E1D66">
            <w:rPr>
              <w:rFonts w:ascii="Calibri" w:hAnsi="Calibri" w:cs="Calibri"/>
            </w:rPr>
            <w:t>3</w:t>
          </w:r>
        </w:p>
        <w:p w14:paraId="5C4AA36D" w14:textId="0314C866" w:rsidR="009D4ECD" w:rsidRDefault="00D16212">
          <w:pPr>
            <w:pStyle w:val="Spistreci3"/>
            <w:ind w:left="446"/>
          </w:pPr>
        </w:p>
      </w:sdtContent>
    </w:sdt>
    <w:p w14:paraId="20879CC0" w14:textId="0D95259B" w:rsidR="00906909" w:rsidRPr="00B22487" w:rsidRDefault="00906909" w:rsidP="008A35A2">
      <w:pPr>
        <w:spacing w:line="360" w:lineRule="auto"/>
        <w:jc w:val="both"/>
        <w:rPr>
          <w:rFonts w:ascii="Times New Roman" w:eastAsia="Times New Roman" w:hAnsi="Times New Roman"/>
          <w:highlight w:val="yellow"/>
        </w:rPr>
      </w:pPr>
    </w:p>
    <w:p w14:paraId="2DD05319" w14:textId="34C42873" w:rsidR="00906909" w:rsidRPr="00083D5A" w:rsidRDefault="00906909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0DCA5340" w14:textId="77777777" w:rsidR="00571544" w:rsidRPr="00083D5A" w:rsidRDefault="00571544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61E3F84B" w14:textId="77777777" w:rsidR="00571544" w:rsidRPr="00083D5A" w:rsidRDefault="00571544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5E403A48" w14:textId="77777777" w:rsidR="00D00A03" w:rsidRPr="00083D5A" w:rsidRDefault="00D00A03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2790D9EC" w14:textId="77777777" w:rsidR="00D00A03" w:rsidRPr="00083D5A" w:rsidRDefault="00D00A03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072E49B7" w14:textId="77777777" w:rsidR="00D00A03" w:rsidRPr="00083D5A" w:rsidRDefault="00D00A03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31F1AFD1" w14:textId="77777777" w:rsidR="00D00A03" w:rsidRPr="00083D5A" w:rsidRDefault="00D00A03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38952D90" w14:textId="77777777" w:rsidR="00571544" w:rsidRPr="00083D5A" w:rsidRDefault="00571544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6450839D" w14:textId="77777777" w:rsidR="006E3BD0" w:rsidRPr="00083D5A" w:rsidRDefault="006E3BD0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252213EE" w14:textId="0336F811" w:rsidR="00D067BC" w:rsidRPr="00083D5A" w:rsidRDefault="00D067BC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6ED754F4" w14:textId="31589B6F" w:rsidR="00A16076" w:rsidRPr="00083D5A" w:rsidRDefault="00A16076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2F4FCD30" w14:textId="77777777" w:rsidR="00DE335F" w:rsidRPr="00083D5A" w:rsidRDefault="00DE335F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7F50DD01" w14:textId="61615856" w:rsidR="00A16076" w:rsidRPr="00083D5A" w:rsidRDefault="00A16076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5D159E12" w14:textId="77777777" w:rsidR="00112E96" w:rsidRPr="00083D5A" w:rsidRDefault="00112E96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274D9DD3" w14:textId="77777777" w:rsidR="00112E96" w:rsidRDefault="00112E96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446A2F3A" w14:textId="77777777" w:rsidR="00B22487" w:rsidRDefault="00B22487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51C03325" w14:textId="77777777" w:rsidR="00B22487" w:rsidRDefault="00B22487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4F0B4F8D" w14:textId="77777777" w:rsidR="00B22487" w:rsidRDefault="00B22487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5C8425FB" w14:textId="77777777" w:rsidR="00B22487" w:rsidRDefault="00B22487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4C7A4DAC" w14:textId="77777777" w:rsidR="00B22487" w:rsidRDefault="00B22487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7F870263" w14:textId="77777777" w:rsidR="00B22487" w:rsidRDefault="00B22487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61859255" w14:textId="77777777" w:rsidR="00B22487" w:rsidRDefault="00B22487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5E2D6FD2" w14:textId="77777777" w:rsidR="00B22487" w:rsidRDefault="00B22487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60913FA3" w14:textId="77777777" w:rsidR="00B22487" w:rsidRDefault="00B22487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0E60B062" w14:textId="77777777" w:rsidR="00B22487" w:rsidRDefault="00B22487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00893833" w14:textId="77777777" w:rsidR="00B22487" w:rsidRDefault="00B22487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79C0DA95" w14:textId="77777777" w:rsidR="00B22487" w:rsidRDefault="00B22487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556F44F8" w14:textId="77777777" w:rsidR="00B22487" w:rsidRDefault="00B22487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5DA06608" w14:textId="77777777" w:rsidR="00B22487" w:rsidRDefault="00B22487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34263B99" w14:textId="77777777" w:rsidR="00B22487" w:rsidRDefault="00B22487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774ADE21" w14:textId="77777777" w:rsidR="00B22487" w:rsidRDefault="00B22487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6AB76C92" w14:textId="77777777" w:rsidR="000B2BA5" w:rsidRDefault="000B2BA5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2D82002C" w14:textId="77777777" w:rsidR="000B2BA5" w:rsidRDefault="000B2BA5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066E1BD9" w14:textId="77777777" w:rsidR="000B2BA5" w:rsidRPr="00083D5A" w:rsidRDefault="000B2BA5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5F35B8DA" w14:textId="77777777" w:rsidR="00112E96" w:rsidRDefault="00112E96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4593E9C2" w14:textId="77777777" w:rsidR="00D816BF" w:rsidRDefault="00D816BF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5B9F0307" w14:textId="77777777" w:rsidR="000B73A0" w:rsidRDefault="000B73A0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506F632E" w14:textId="77777777" w:rsidR="005D5428" w:rsidRDefault="005D5428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6FE2FF97" w14:textId="77777777" w:rsidR="00202867" w:rsidRDefault="00202867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65700427" w14:textId="77777777" w:rsidR="00BF1ADF" w:rsidRDefault="00BF1ADF" w:rsidP="008A35A2">
      <w:pPr>
        <w:spacing w:line="360" w:lineRule="auto"/>
        <w:jc w:val="both"/>
        <w:rPr>
          <w:rFonts w:ascii="Times New Roman" w:eastAsia="Times New Roman" w:hAnsi="Times New Roman"/>
          <w:bCs/>
          <w:highlight w:val="yellow"/>
        </w:rPr>
      </w:pPr>
    </w:p>
    <w:p w14:paraId="25B61E2F" w14:textId="77777777" w:rsidR="00AC2122" w:rsidRPr="00E253EB" w:rsidRDefault="00AC2122" w:rsidP="008A35A2">
      <w:pPr>
        <w:spacing w:line="360" w:lineRule="auto"/>
        <w:jc w:val="both"/>
        <w:rPr>
          <w:rFonts w:cstheme="minorHAnsi"/>
          <w:color w:val="7C9163" w:themeColor="accent1" w:themeShade="BF"/>
          <w:highlight w:val="yellow"/>
        </w:rPr>
      </w:pPr>
    </w:p>
    <w:p w14:paraId="433B6123" w14:textId="15BB2249" w:rsidR="001B2053" w:rsidRPr="000B2BA5" w:rsidRDefault="00E55B1C" w:rsidP="00BA38E0">
      <w:pPr>
        <w:pStyle w:val="Tytu"/>
        <w:numPr>
          <w:ilvl w:val="0"/>
          <w:numId w:val="19"/>
        </w:numPr>
        <w:shd w:val="clear" w:color="auto" w:fill="ECF0E9" w:themeFill="accent1" w:themeFillTint="33"/>
        <w:ind w:hanging="938"/>
        <w:rPr>
          <w:rStyle w:val="Nagwek3Znak"/>
          <w:rFonts w:ascii="Calibri" w:hAnsi="Calibri" w:cs="Calibri"/>
          <w:sz w:val="18"/>
          <w:szCs w:val="18"/>
        </w:rPr>
      </w:pPr>
      <w:bookmarkStart w:id="4" w:name="_Toc123803316"/>
      <w:r w:rsidRPr="000B2BA5">
        <w:rPr>
          <w:rFonts w:ascii="Calibri" w:hAnsi="Calibri" w:cs="Calibri"/>
          <w:sz w:val="28"/>
          <w:szCs w:val="28"/>
        </w:rPr>
        <w:lastRenderedPageBreak/>
        <w:t>Wprowadzenie</w:t>
      </w:r>
      <w:bookmarkStart w:id="5" w:name="_Hlk94256590"/>
      <w:bookmarkEnd w:id="4"/>
    </w:p>
    <w:bookmarkEnd w:id="5"/>
    <w:p w14:paraId="136599DB" w14:textId="1C0E7A45" w:rsidR="00F4711B" w:rsidRPr="008A3A0D" w:rsidRDefault="00336D94" w:rsidP="00715640">
      <w:pPr>
        <w:spacing w:before="480" w:after="0" w:line="360" w:lineRule="auto"/>
        <w:ind w:firstLine="567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8A3A0D">
        <w:rPr>
          <w:rFonts w:ascii="Calibri" w:hAnsi="Calibri" w:cs="Calibri"/>
          <w:color w:val="000000" w:themeColor="text1"/>
          <w:sz w:val="22"/>
          <w:szCs w:val="22"/>
        </w:rPr>
        <w:t>Zgodnie z obowiązkiem</w:t>
      </w:r>
      <w:r w:rsidR="009212A5" w:rsidRPr="008A3A0D">
        <w:rPr>
          <w:rFonts w:ascii="Calibri" w:hAnsi="Calibri" w:cs="Calibri"/>
          <w:color w:val="000000" w:themeColor="text1"/>
          <w:sz w:val="22"/>
          <w:szCs w:val="22"/>
        </w:rPr>
        <w:t>,</w:t>
      </w:r>
      <w:r w:rsidRPr="008A3A0D">
        <w:rPr>
          <w:rFonts w:ascii="Calibri" w:hAnsi="Calibri" w:cs="Calibri"/>
          <w:color w:val="000000" w:themeColor="text1"/>
          <w:sz w:val="22"/>
          <w:szCs w:val="22"/>
        </w:rPr>
        <w:t xml:space="preserve"> jaki na samorząd województwa</w:t>
      </w:r>
      <w:r w:rsidR="00DE47C9" w:rsidRPr="008A3A0D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bookmarkStart w:id="6" w:name="_Hlk126576834"/>
      <w:r w:rsidR="00FA144A" w:rsidRPr="008A3A0D">
        <w:rPr>
          <w:rFonts w:ascii="Calibri" w:hAnsi="Calibri" w:cs="Calibri"/>
          <w:color w:val="000000" w:themeColor="text1"/>
          <w:sz w:val="22"/>
          <w:szCs w:val="22"/>
        </w:rPr>
        <w:t xml:space="preserve">nakłada </w:t>
      </w:r>
      <w:r w:rsidRPr="008A3A0D">
        <w:rPr>
          <w:rFonts w:ascii="Calibri" w:hAnsi="Calibri" w:cs="Calibri"/>
          <w:color w:val="000000" w:themeColor="text1"/>
          <w:sz w:val="22"/>
          <w:szCs w:val="22"/>
        </w:rPr>
        <w:t>art.</w:t>
      </w:r>
      <w:r w:rsidR="00E62307" w:rsidRPr="008A3A0D">
        <w:rPr>
          <w:rFonts w:ascii="Calibri" w:hAnsi="Calibri" w:cs="Calibri"/>
          <w:color w:val="000000" w:themeColor="text1"/>
          <w:sz w:val="22"/>
          <w:szCs w:val="22"/>
        </w:rPr>
        <w:t> </w:t>
      </w:r>
      <w:r w:rsidRPr="008A3A0D">
        <w:rPr>
          <w:rFonts w:ascii="Calibri" w:hAnsi="Calibri" w:cs="Calibri"/>
          <w:color w:val="000000" w:themeColor="text1"/>
          <w:sz w:val="22"/>
          <w:szCs w:val="22"/>
        </w:rPr>
        <w:t>3 ust.</w:t>
      </w:r>
      <w:r w:rsidR="00E62307" w:rsidRPr="008A3A0D">
        <w:rPr>
          <w:rFonts w:ascii="Calibri" w:hAnsi="Calibri" w:cs="Calibri"/>
          <w:color w:val="000000" w:themeColor="text1"/>
          <w:sz w:val="22"/>
          <w:szCs w:val="22"/>
        </w:rPr>
        <w:t> </w:t>
      </w:r>
      <w:r w:rsidRPr="008A3A0D">
        <w:rPr>
          <w:rFonts w:ascii="Calibri" w:hAnsi="Calibri" w:cs="Calibri"/>
          <w:color w:val="000000" w:themeColor="text1"/>
          <w:sz w:val="22"/>
          <w:szCs w:val="22"/>
        </w:rPr>
        <w:t xml:space="preserve">4 </w:t>
      </w:r>
      <w:r w:rsidR="00AE1DE5" w:rsidRPr="008A3A0D">
        <w:rPr>
          <w:rFonts w:ascii="Calibri" w:hAnsi="Calibri" w:cs="Calibri"/>
          <w:color w:val="000000" w:themeColor="text1"/>
          <w:sz w:val="22"/>
          <w:szCs w:val="22"/>
        </w:rPr>
        <w:t xml:space="preserve">i art. 8 ust. 1 </w:t>
      </w:r>
      <w:r w:rsidR="006E7A94" w:rsidRPr="008A3A0D">
        <w:rPr>
          <w:rFonts w:ascii="Calibri" w:hAnsi="Calibri" w:cs="Calibri"/>
          <w:color w:val="000000" w:themeColor="text1"/>
          <w:sz w:val="22"/>
          <w:szCs w:val="22"/>
        </w:rPr>
        <w:t xml:space="preserve">pkt 1 </w:t>
      </w:r>
      <w:r w:rsidRPr="008A3A0D">
        <w:rPr>
          <w:rFonts w:ascii="Calibri" w:hAnsi="Calibri" w:cs="Calibri"/>
          <w:color w:val="000000" w:themeColor="text1"/>
          <w:sz w:val="22"/>
          <w:szCs w:val="22"/>
        </w:rPr>
        <w:t xml:space="preserve">ustawy </w:t>
      </w:r>
      <w:r w:rsidR="008A3A0D">
        <w:rPr>
          <w:rFonts w:ascii="Calibri" w:hAnsi="Calibri" w:cs="Calibri"/>
          <w:color w:val="000000" w:themeColor="text1"/>
          <w:sz w:val="22"/>
          <w:szCs w:val="22"/>
        </w:rPr>
        <w:br/>
      </w:r>
      <w:r w:rsidRPr="008A3A0D">
        <w:rPr>
          <w:rFonts w:ascii="Calibri" w:hAnsi="Calibri" w:cs="Calibri"/>
          <w:color w:val="000000" w:themeColor="text1"/>
          <w:sz w:val="22"/>
          <w:szCs w:val="22"/>
        </w:rPr>
        <w:t>z dnia 20 kwietnia 2004</w:t>
      </w:r>
      <w:r w:rsidR="00286BDF" w:rsidRPr="008A3A0D">
        <w:rPr>
          <w:rFonts w:ascii="Calibri" w:hAnsi="Calibri" w:cs="Calibri"/>
          <w:color w:val="000000" w:themeColor="text1"/>
          <w:sz w:val="22"/>
          <w:szCs w:val="22"/>
        </w:rPr>
        <w:t> </w:t>
      </w:r>
      <w:r w:rsidRPr="008A3A0D">
        <w:rPr>
          <w:rFonts w:ascii="Calibri" w:hAnsi="Calibri" w:cs="Calibri"/>
          <w:color w:val="000000" w:themeColor="text1"/>
          <w:sz w:val="22"/>
          <w:szCs w:val="22"/>
        </w:rPr>
        <w:t>r. o promocji zatrudnienia i instytucjach rynku pracy (</w:t>
      </w:r>
      <w:r w:rsidR="00314C47" w:rsidRPr="008A3A0D">
        <w:rPr>
          <w:rFonts w:ascii="Calibri" w:hAnsi="Calibri" w:cs="Calibri"/>
          <w:color w:val="000000" w:themeColor="text1"/>
          <w:sz w:val="22"/>
          <w:szCs w:val="22"/>
        </w:rPr>
        <w:t>t</w:t>
      </w:r>
      <w:r w:rsidR="00A76ADD" w:rsidRPr="008A3A0D">
        <w:rPr>
          <w:rFonts w:ascii="Calibri" w:hAnsi="Calibri" w:cs="Calibri"/>
          <w:color w:val="000000" w:themeColor="text1"/>
          <w:sz w:val="22"/>
          <w:szCs w:val="22"/>
        </w:rPr>
        <w:t>.</w:t>
      </w:r>
      <w:r w:rsidR="00314C47" w:rsidRPr="008A3A0D">
        <w:rPr>
          <w:rFonts w:ascii="Calibri" w:hAnsi="Calibri" w:cs="Calibri"/>
          <w:color w:val="000000" w:themeColor="text1"/>
          <w:sz w:val="22"/>
          <w:szCs w:val="22"/>
        </w:rPr>
        <w:t xml:space="preserve">j. </w:t>
      </w:r>
      <w:r w:rsidRPr="008A3A0D">
        <w:rPr>
          <w:rFonts w:ascii="Calibri" w:hAnsi="Calibri" w:cs="Calibri"/>
          <w:color w:val="000000" w:themeColor="text1"/>
          <w:sz w:val="22"/>
          <w:szCs w:val="22"/>
        </w:rPr>
        <w:t>Dz. U</w:t>
      </w:r>
      <w:r w:rsidRPr="00635B48">
        <w:rPr>
          <w:rFonts w:ascii="Calibri" w:hAnsi="Calibri" w:cs="Calibri"/>
          <w:color w:val="000000" w:themeColor="text1"/>
          <w:sz w:val="22"/>
          <w:szCs w:val="22"/>
        </w:rPr>
        <w:t>. 202</w:t>
      </w:r>
      <w:r w:rsidR="0013000B">
        <w:rPr>
          <w:rFonts w:ascii="Calibri" w:hAnsi="Calibri" w:cs="Calibri"/>
          <w:color w:val="000000" w:themeColor="text1"/>
          <w:sz w:val="22"/>
          <w:szCs w:val="22"/>
        </w:rPr>
        <w:t>5</w:t>
      </w:r>
      <w:r w:rsidR="00286BDF" w:rsidRPr="00635B48">
        <w:rPr>
          <w:rFonts w:ascii="Calibri" w:hAnsi="Calibri" w:cs="Calibri"/>
          <w:color w:val="000000" w:themeColor="text1"/>
          <w:sz w:val="22"/>
          <w:szCs w:val="22"/>
        </w:rPr>
        <w:t> </w:t>
      </w:r>
      <w:r w:rsidRPr="00635B48">
        <w:rPr>
          <w:rFonts w:ascii="Calibri" w:hAnsi="Calibri" w:cs="Calibri"/>
          <w:color w:val="000000" w:themeColor="text1"/>
          <w:sz w:val="22"/>
          <w:szCs w:val="22"/>
        </w:rPr>
        <w:t xml:space="preserve">r. poz. </w:t>
      </w:r>
      <w:r w:rsidR="0013000B">
        <w:rPr>
          <w:rFonts w:ascii="Calibri" w:hAnsi="Calibri" w:cs="Calibri"/>
          <w:color w:val="000000" w:themeColor="text1"/>
          <w:sz w:val="22"/>
          <w:szCs w:val="22"/>
        </w:rPr>
        <w:t>214</w:t>
      </w:r>
      <w:r w:rsidRPr="00635B48">
        <w:rPr>
          <w:rFonts w:ascii="Calibri" w:hAnsi="Calibri" w:cs="Calibri"/>
          <w:color w:val="000000" w:themeColor="text1"/>
          <w:sz w:val="22"/>
          <w:szCs w:val="22"/>
        </w:rPr>
        <w:t>),</w:t>
      </w:r>
      <w:r w:rsidRPr="008A3A0D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bookmarkEnd w:id="6"/>
      <w:r w:rsidRPr="008A3A0D">
        <w:rPr>
          <w:rFonts w:ascii="Calibri" w:hAnsi="Calibri" w:cs="Calibri"/>
          <w:color w:val="000000" w:themeColor="text1"/>
          <w:sz w:val="22"/>
          <w:szCs w:val="22"/>
        </w:rPr>
        <w:t xml:space="preserve">Wojewódzki Urząd Pracy </w:t>
      </w:r>
      <w:r w:rsidR="000C74F7" w:rsidRPr="008A3A0D">
        <w:rPr>
          <w:rFonts w:ascii="Calibri" w:hAnsi="Calibri" w:cs="Calibri"/>
          <w:color w:val="000000" w:themeColor="text1"/>
          <w:sz w:val="22"/>
          <w:szCs w:val="22"/>
        </w:rPr>
        <w:t xml:space="preserve">w Poznaniu </w:t>
      </w:r>
      <w:r w:rsidR="007B055C" w:rsidRPr="008A3A0D">
        <w:rPr>
          <w:rFonts w:ascii="Calibri" w:hAnsi="Calibri" w:cs="Calibri"/>
          <w:color w:val="000000" w:themeColor="text1"/>
          <w:sz w:val="22"/>
          <w:szCs w:val="22"/>
        </w:rPr>
        <w:t xml:space="preserve">(WUP w Poznaniu) </w:t>
      </w:r>
      <w:r w:rsidR="001B2053" w:rsidRPr="008A3A0D">
        <w:rPr>
          <w:rFonts w:ascii="Calibri" w:hAnsi="Calibri" w:cs="Calibri"/>
          <w:color w:val="000000" w:themeColor="text1"/>
          <w:sz w:val="22"/>
          <w:szCs w:val="22"/>
        </w:rPr>
        <w:t xml:space="preserve">przygotował regionalny dokument planistyczny pn. </w:t>
      </w:r>
      <w:r w:rsidR="001B2053" w:rsidRPr="00777EB8">
        <w:rPr>
          <w:rFonts w:ascii="Calibri" w:hAnsi="Calibri" w:cs="Calibri"/>
          <w:color w:val="000000" w:themeColor="text1"/>
          <w:sz w:val="22"/>
          <w:szCs w:val="22"/>
        </w:rPr>
        <w:t xml:space="preserve">Plan Działań na </w:t>
      </w:r>
      <w:r w:rsidR="00BA3377" w:rsidRPr="00777EB8">
        <w:rPr>
          <w:rFonts w:ascii="Calibri" w:hAnsi="Calibri" w:cs="Calibri"/>
          <w:color w:val="000000" w:themeColor="text1"/>
          <w:sz w:val="22"/>
          <w:szCs w:val="22"/>
        </w:rPr>
        <w:t>r</w:t>
      </w:r>
      <w:r w:rsidR="001B2053" w:rsidRPr="00777EB8">
        <w:rPr>
          <w:rFonts w:ascii="Calibri" w:hAnsi="Calibri" w:cs="Calibri"/>
          <w:color w:val="000000" w:themeColor="text1"/>
          <w:sz w:val="22"/>
          <w:szCs w:val="22"/>
        </w:rPr>
        <w:t>zecz Zatrudnienia w Województwie Wielkopolskim na rok 202</w:t>
      </w:r>
      <w:r w:rsidR="00E515ED" w:rsidRPr="00777EB8">
        <w:rPr>
          <w:rFonts w:ascii="Calibri" w:hAnsi="Calibri" w:cs="Calibri"/>
          <w:color w:val="000000" w:themeColor="text1"/>
          <w:sz w:val="22"/>
          <w:szCs w:val="22"/>
        </w:rPr>
        <w:t>5</w:t>
      </w:r>
      <w:r w:rsidR="001B2053" w:rsidRPr="008A3A0D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</w:t>
      </w:r>
      <w:r w:rsidR="001B2053" w:rsidRPr="008A3A0D">
        <w:rPr>
          <w:rFonts w:ascii="Calibri" w:hAnsi="Calibri" w:cs="Calibri"/>
          <w:color w:val="000000" w:themeColor="text1"/>
          <w:sz w:val="22"/>
          <w:szCs w:val="22"/>
        </w:rPr>
        <w:t>(PDZ</w:t>
      </w:r>
      <w:r w:rsidR="003D6E57" w:rsidRPr="008A3A0D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1B2053" w:rsidRPr="008A3A0D">
        <w:rPr>
          <w:rFonts w:ascii="Calibri" w:hAnsi="Calibri" w:cs="Calibri"/>
          <w:color w:val="000000" w:themeColor="text1"/>
          <w:sz w:val="22"/>
          <w:szCs w:val="22"/>
        </w:rPr>
        <w:t>202</w:t>
      </w:r>
      <w:r w:rsidR="00E515ED" w:rsidRPr="008A3A0D">
        <w:rPr>
          <w:rFonts w:ascii="Calibri" w:hAnsi="Calibri" w:cs="Calibri"/>
          <w:color w:val="000000" w:themeColor="text1"/>
          <w:sz w:val="22"/>
          <w:szCs w:val="22"/>
        </w:rPr>
        <w:t>5</w:t>
      </w:r>
      <w:r w:rsidRPr="008A3A0D">
        <w:rPr>
          <w:rFonts w:ascii="Calibri" w:hAnsi="Calibri" w:cs="Calibri"/>
          <w:color w:val="000000" w:themeColor="text1"/>
          <w:sz w:val="22"/>
          <w:szCs w:val="22"/>
        </w:rPr>
        <w:t>).</w:t>
      </w:r>
    </w:p>
    <w:p w14:paraId="1F546301" w14:textId="62D0D07F" w:rsidR="00E515ED" w:rsidRPr="008A3A0D" w:rsidRDefault="00642523" w:rsidP="008A3A0D">
      <w:pPr>
        <w:spacing w:after="0"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8A3A0D">
        <w:rPr>
          <w:rFonts w:ascii="Calibri" w:hAnsi="Calibri" w:cs="Calibri"/>
          <w:color w:val="000000" w:themeColor="text1"/>
          <w:sz w:val="22"/>
          <w:szCs w:val="22"/>
        </w:rPr>
        <w:t>PDZ</w:t>
      </w:r>
      <w:r w:rsidR="003D6E57" w:rsidRPr="008A3A0D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8A3A0D">
        <w:rPr>
          <w:rFonts w:ascii="Calibri" w:hAnsi="Calibri" w:cs="Calibri"/>
          <w:color w:val="000000" w:themeColor="text1"/>
          <w:sz w:val="22"/>
          <w:szCs w:val="22"/>
        </w:rPr>
        <w:t>202</w:t>
      </w:r>
      <w:r w:rsidR="00E515ED" w:rsidRPr="008A3A0D">
        <w:rPr>
          <w:rFonts w:ascii="Calibri" w:hAnsi="Calibri" w:cs="Calibri"/>
          <w:color w:val="000000" w:themeColor="text1"/>
          <w:sz w:val="22"/>
          <w:szCs w:val="22"/>
        </w:rPr>
        <w:t>5</w:t>
      </w:r>
      <w:r w:rsidRPr="008A3A0D">
        <w:rPr>
          <w:rFonts w:ascii="Calibri" w:hAnsi="Calibri" w:cs="Calibri"/>
          <w:color w:val="000000" w:themeColor="text1"/>
          <w:sz w:val="22"/>
          <w:szCs w:val="22"/>
        </w:rPr>
        <w:t xml:space="preserve"> określa obszary i grupy osób wymagające szczególnego wsparcia, a także działania, jakie Samorząd Województwa Wielkopolskiego podejmie w celu poprawy sytuacji Wielkopolan na rynku pracy.</w:t>
      </w:r>
    </w:p>
    <w:p w14:paraId="5FE9A1FE" w14:textId="71698CAD" w:rsidR="00015A22" w:rsidRPr="00015A22" w:rsidRDefault="00015A22" w:rsidP="00015A22">
      <w:pPr>
        <w:spacing w:after="0" w:line="360" w:lineRule="auto"/>
        <w:ind w:left="426" w:hanging="426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015A22">
        <w:rPr>
          <w:rFonts w:ascii="Calibri" w:hAnsi="Calibri" w:cs="Calibri"/>
          <w:color w:val="000000" w:themeColor="text1"/>
          <w:sz w:val="22"/>
          <w:szCs w:val="22"/>
        </w:rPr>
        <w:t>PDZ 202</w:t>
      </w:r>
      <w:r w:rsidR="00B52C8F">
        <w:rPr>
          <w:rFonts w:ascii="Calibri" w:hAnsi="Calibri" w:cs="Calibri"/>
          <w:color w:val="000000" w:themeColor="text1"/>
          <w:sz w:val="22"/>
          <w:szCs w:val="22"/>
        </w:rPr>
        <w:t>5</w:t>
      </w:r>
      <w:r w:rsidRPr="00015A22">
        <w:rPr>
          <w:rFonts w:ascii="Calibri" w:hAnsi="Calibri" w:cs="Calibri"/>
          <w:color w:val="000000" w:themeColor="text1"/>
          <w:sz w:val="22"/>
          <w:szCs w:val="22"/>
        </w:rPr>
        <w:t xml:space="preserve"> został przygotowany w oparciu:</w:t>
      </w:r>
    </w:p>
    <w:p w14:paraId="3E12E419" w14:textId="1C365680" w:rsidR="008D74A5" w:rsidRPr="008D74A5" w:rsidRDefault="00BF1ADF" w:rsidP="00BA38E0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 xml:space="preserve">na </w:t>
      </w:r>
      <w:r w:rsidR="00015A22" w:rsidRPr="008D74A5">
        <w:rPr>
          <w:rFonts w:ascii="Calibri" w:hAnsi="Calibri" w:cs="Calibri"/>
          <w:color w:val="000000" w:themeColor="text1"/>
          <w:sz w:val="22"/>
          <w:szCs w:val="22"/>
        </w:rPr>
        <w:t xml:space="preserve">celach szczegółowych przewidzianych w </w:t>
      </w:r>
      <w:r w:rsidR="00015A22" w:rsidRPr="00E029C8">
        <w:rPr>
          <w:rFonts w:ascii="Calibri" w:hAnsi="Calibri" w:cs="Calibri"/>
          <w:i/>
          <w:iCs/>
          <w:color w:val="000000" w:themeColor="text1"/>
          <w:sz w:val="22"/>
          <w:szCs w:val="22"/>
        </w:rPr>
        <w:t>Krajowym Planie Działań na rzecz Zatrudnienia na lata 2024-2026</w:t>
      </w:r>
      <w:r w:rsidR="00015A22" w:rsidRPr="008D74A5">
        <w:rPr>
          <w:rFonts w:ascii="Calibri" w:hAnsi="Calibri" w:cs="Calibri"/>
          <w:color w:val="000000" w:themeColor="text1"/>
          <w:sz w:val="22"/>
          <w:szCs w:val="22"/>
        </w:rPr>
        <w:t xml:space="preserve"> (KPDZ 2024-2026):</w:t>
      </w:r>
    </w:p>
    <w:p w14:paraId="23698414" w14:textId="78BF86B9" w:rsidR="00015A22" w:rsidRDefault="00A77962" w:rsidP="00015A22">
      <w:pPr>
        <w:spacing w:after="0"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63DA676" wp14:editId="293A3B09">
                <wp:simplePos x="0" y="0"/>
                <wp:positionH relativeFrom="column">
                  <wp:posOffset>346710</wp:posOffset>
                </wp:positionH>
                <wp:positionV relativeFrom="paragraph">
                  <wp:posOffset>182245</wp:posOffset>
                </wp:positionV>
                <wp:extent cx="5619750" cy="1276350"/>
                <wp:effectExtent l="0" t="0" r="0" b="0"/>
                <wp:wrapNone/>
                <wp:docPr id="582068201" name="Prostokąt: zaokrąglone rogi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1276350"/>
                        </a:xfrm>
                        <a:prstGeom prst="downArrowCallou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CFFA2" w14:textId="77777777" w:rsidR="00A77962" w:rsidRPr="00777EB8" w:rsidRDefault="00A77962" w:rsidP="00777EB8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777EB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Cel główny KPDZ 2024-2026:</w:t>
                            </w:r>
                          </w:p>
                          <w:p w14:paraId="3737B89A" w14:textId="77777777" w:rsidR="00A77962" w:rsidRDefault="00A77962" w:rsidP="00777EB8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A77962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Wzrost aktywności zawodowej i wzrost poziomu dobrej jakości zatrudnienia w Polsce: </w:t>
                            </w:r>
                          </w:p>
                          <w:p w14:paraId="79EDD1C8" w14:textId="39F78663" w:rsidR="00777EB8" w:rsidRPr="00777EB8" w:rsidRDefault="00777EB8" w:rsidP="00777EB8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777EB8">
                              <w:rPr>
                                <w:rFonts w:ascii="Calibri" w:hAnsi="Calibri" w:cs="Calibri"/>
                              </w:rPr>
                              <w:t>W tym cele szczegółowe:</w:t>
                            </w:r>
                          </w:p>
                          <w:p w14:paraId="6FB1C21C" w14:textId="77777777" w:rsidR="00A77962" w:rsidRDefault="00A77962" w:rsidP="00A779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3DA676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Prostokąt: zaokrąglone rogi 1" o:spid="_x0000_s1026" type="#_x0000_t80" alt="&quot;&quot;" style="position:absolute;left:0;text-align:left;margin-left:27.3pt;margin-top:14.35pt;width:442.5pt;height:100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LMfjgIAAJIFAAAOAAAAZHJzL2Uyb0RvYy54bWysVNtuEzEQfUfiHyy/082GNKVRN1WUqgip&#10;tBEt6rPjtZsVXo8ZO9mEr2fsvTSUSiBEHjae+/j4zFxc7mvDdgp9Bbbg+cmIM2UllJV9KvjXh+t3&#10;HzjzQdhSGLCq4Afl+eX87ZuLxs3UGDZgSoWMklg/a1zBNyG4WZZ5uVG18CfglCWjBqxFIBGfshJF&#10;Q9lrk41Ho2nWAJYOQSrvSXvVGvk85ddayXCntVeBmYJTbyF9MX3X8ZvNL8TsCYXbVLJrQ/xDF7Wo&#10;LBUdUl2JINgWq99S1ZVE8KDDiYQ6A60rqdId6Db56MVt7jfCqXQXAse7ASb//9LK2929WyHB0Dg/&#10;83SMt9hrrOM/9cf2CazDAJbaByZJeTrNz89OCVNJtnx8Nn1PAuXJnsMd+vBRQc3ioeAlNHaBCM1S&#10;GAPbkAATuxsf2rDePVb2YKryujImCZENammQ7QS9o5BS2TBN4WZbf4ay1U9G9GtflNT07q162qup&#10;s8SrmCn1+UsRY2MpC7Fo20/UZM+wpFM4GBX9jP2iNKtKAiJPjQyZj3scd4Ak7ximKfkQOP5zYOcf&#10;Q1Vi8xD8F1WHiFQZbBiC68oCvla9/JZ3LevWv0egvXeEIOzX+44uaygPK2QI7Vh5J68reukb4cNK&#10;IM0RsYN2Q7ijjzbQFBy6E2cbwB+v6aM/0ZusnDU0lwX337cCFWfmkyXin+eTSRzkJExOz8Yk4LFl&#10;fWyx23oJRJmctpCT6Rj9g+mPGqF+pBWyiFXJJKyk2gWXAXthGdp9QUtIqsUiudHwOhFu7L2TPQEi&#10;ex/2jwJdR/dAk3IL/QyL2Qumt77xaSwstgF0lcYgQtzi2kFPg5/I2i2puFmO5eT1vErnPwEAAP//&#10;AwBQSwMEFAAGAAgAAAAhAA9Mh+PeAAAACQEAAA8AAABkcnMvZG93bnJldi54bWxMj8FOwzAQRO9I&#10;/IO1SFwqapPSpglxKlSpJyQkCtzdeEmixusodpPw9ywnetyZ0eybYje7Tow4hNaThselAoFUedtS&#10;reHz4/CwBRGiIWs6T6jhBwPsytubwuTWT/SO4zHWgkso5EZDE2OfSxmqBp0JS98jsfftB2cin0Mt&#10;7WAmLnedTJTaSGda4g+N6XHfYHU+XpyGs9+/jlP6tlgdOqUWCa6/VNZrfX83vzyDiDjH/zD84TM6&#10;lMx08heyQXQa1k8bTmpItikI9rNVxsKJhSRLQZaFvF5Q/gIAAP//AwBQSwECLQAUAAYACAAAACEA&#10;toM4kv4AAADhAQAAEwAAAAAAAAAAAAAAAAAAAAAAW0NvbnRlbnRfVHlwZXNdLnhtbFBLAQItABQA&#10;BgAIAAAAIQA4/SH/1gAAAJQBAAALAAAAAAAAAAAAAAAAAC8BAABfcmVscy8ucmVsc1BLAQItABQA&#10;BgAIAAAAIQD/kLMfjgIAAJIFAAAOAAAAAAAAAAAAAAAAAC4CAABkcnMvZTJvRG9jLnhtbFBLAQIt&#10;ABQABgAIAAAAIQAPTIfj3gAAAAkBAAAPAAAAAAAAAAAAAAAAAOgEAABkcnMvZG93bnJldi54bWxQ&#10;SwUGAAAAAAQABADzAAAA8wUAAAAA&#10;" adj="14035,9574,16200,10187" fillcolor="#ccd8e6 [1305]" stroked="f">
                <v:stroke endcap="round"/>
                <v:textbox>
                  <w:txbxContent>
                    <w:p w14:paraId="378CFFA2" w14:textId="77777777" w:rsidR="00A77962" w:rsidRPr="00777EB8" w:rsidRDefault="00A77962" w:rsidP="00777EB8">
                      <w:pPr>
                        <w:spacing w:after="0"/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777EB8">
                        <w:rPr>
                          <w:rFonts w:ascii="Calibri" w:hAnsi="Calibri" w:cs="Calibri"/>
                          <w:sz w:val="22"/>
                          <w:szCs w:val="22"/>
                        </w:rPr>
                        <w:t>Cel główny KPDZ 2024-2026:</w:t>
                      </w:r>
                    </w:p>
                    <w:p w14:paraId="3737B89A" w14:textId="77777777" w:rsidR="00A77962" w:rsidRDefault="00A77962" w:rsidP="00777EB8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A77962">
                        <w:rPr>
                          <w:rFonts w:ascii="Calibri" w:hAnsi="Calibri" w:cs="Calibri"/>
                          <w:b/>
                          <w:bCs/>
                        </w:rPr>
                        <w:t xml:space="preserve">Wzrost aktywności zawodowej i wzrost poziomu dobrej jakości zatrudnienia w Polsce: </w:t>
                      </w:r>
                    </w:p>
                    <w:p w14:paraId="79EDD1C8" w14:textId="39F78663" w:rsidR="00777EB8" w:rsidRPr="00777EB8" w:rsidRDefault="00777EB8" w:rsidP="00777EB8">
                      <w:pPr>
                        <w:spacing w:after="0"/>
                        <w:jc w:val="center"/>
                        <w:rPr>
                          <w:rFonts w:ascii="Calibri" w:hAnsi="Calibri" w:cs="Calibri"/>
                        </w:rPr>
                      </w:pPr>
                      <w:r w:rsidRPr="00777EB8">
                        <w:rPr>
                          <w:rFonts w:ascii="Calibri" w:hAnsi="Calibri" w:cs="Calibri"/>
                        </w:rPr>
                        <w:t>W tym cele szczegółowe:</w:t>
                      </w:r>
                    </w:p>
                    <w:p w14:paraId="6FB1C21C" w14:textId="77777777" w:rsidR="00A77962" w:rsidRDefault="00A77962" w:rsidP="00A7796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24E20FD" w14:textId="3008D464" w:rsidR="00015A22" w:rsidRPr="00015A22" w:rsidRDefault="00015A22" w:rsidP="00015A22">
      <w:pPr>
        <w:spacing w:after="0"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6B867DC3" w14:textId="0189D3E8" w:rsidR="00015A22" w:rsidRDefault="00015A22" w:rsidP="00BC478D">
      <w:pPr>
        <w:spacing w:after="0" w:line="360" w:lineRule="auto"/>
        <w:ind w:left="426" w:hanging="426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49107550" w14:textId="77777777" w:rsidR="00777EB8" w:rsidRDefault="00777EB8" w:rsidP="00BC478D">
      <w:pPr>
        <w:spacing w:after="0" w:line="360" w:lineRule="auto"/>
        <w:ind w:left="426" w:hanging="426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5498230F" w14:textId="67EB4DB1" w:rsidR="00015A22" w:rsidRDefault="00EE6D7A" w:rsidP="00BC478D">
      <w:pPr>
        <w:spacing w:after="0" w:line="360" w:lineRule="auto"/>
        <w:ind w:left="426" w:hanging="426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962368" behindDoc="0" locked="0" layoutInCell="1" allowOverlap="1" wp14:anchorId="56F53199" wp14:editId="5D372007">
            <wp:simplePos x="0" y="0"/>
            <wp:positionH relativeFrom="column">
              <wp:posOffset>118110</wp:posOffset>
            </wp:positionH>
            <wp:positionV relativeFrom="paragraph">
              <wp:posOffset>355600</wp:posOffset>
            </wp:positionV>
            <wp:extent cx="6143625" cy="2590800"/>
            <wp:effectExtent l="0" t="0" r="0" b="0"/>
            <wp:wrapTopAndBottom/>
            <wp:docPr id="50" name="Diagram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C26BE" w14:textId="66EA8BDF" w:rsidR="00A77962" w:rsidRDefault="00A77962" w:rsidP="00BC478D">
      <w:pPr>
        <w:spacing w:after="0" w:line="360" w:lineRule="auto"/>
        <w:ind w:left="426" w:hanging="426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2A6EB56A" w14:textId="11FECE2F" w:rsidR="009D4ECD" w:rsidRDefault="00BF1ADF" w:rsidP="00A20020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na </w:t>
      </w:r>
      <w:r w:rsidR="008D74A5" w:rsidRPr="008D74A5">
        <w:rPr>
          <w:rFonts w:ascii="Calibri" w:hAnsi="Calibri" w:cs="Calibri"/>
          <w:sz w:val="22"/>
          <w:szCs w:val="22"/>
        </w:rPr>
        <w:t xml:space="preserve">zapisach </w:t>
      </w:r>
      <w:r w:rsidR="008D74A5" w:rsidRPr="008D74A5">
        <w:rPr>
          <w:rFonts w:ascii="Calibri" w:hAnsi="Calibri" w:cs="Calibri"/>
          <w:i/>
          <w:iCs/>
          <w:sz w:val="22"/>
          <w:szCs w:val="22"/>
        </w:rPr>
        <w:t>Strategii Rozwoju Województwa Wielkopolskiego do 2030 </w:t>
      </w:r>
      <w:r w:rsidR="008D74A5" w:rsidRPr="008D74A5">
        <w:rPr>
          <w:rFonts w:ascii="Calibri" w:hAnsi="Calibri" w:cs="Calibri"/>
          <w:sz w:val="22"/>
          <w:szCs w:val="22"/>
        </w:rPr>
        <w:t>r., która stanowi narzędzie</w:t>
      </w:r>
      <w:r>
        <w:rPr>
          <w:rFonts w:ascii="Calibri" w:hAnsi="Calibri" w:cs="Calibri"/>
          <w:sz w:val="22"/>
          <w:szCs w:val="22"/>
        </w:rPr>
        <w:t xml:space="preserve"> </w:t>
      </w:r>
      <w:r w:rsidR="008D74A5" w:rsidRPr="008D74A5">
        <w:rPr>
          <w:rFonts w:ascii="Calibri" w:hAnsi="Calibri" w:cs="Calibri"/>
          <w:sz w:val="22"/>
          <w:szCs w:val="22"/>
        </w:rPr>
        <w:t xml:space="preserve">wspierania pozytywnych zmian społecznych, gospodarczych, infrastrukturalnych </w:t>
      </w:r>
      <w:r>
        <w:rPr>
          <w:rFonts w:ascii="Calibri" w:hAnsi="Calibri" w:cs="Calibri"/>
          <w:sz w:val="22"/>
          <w:szCs w:val="22"/>
        </w:rPr>
        <w:br/>
      </w:r>
      <w:r w:rsidR="008D74A5" w:rsidRPr="008D74A5">
        <w:rPr>
          <w:rFonts w:ascii="Calibri" w:hAnsi="Calibri" w:cs="Calibri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 xml:space="preserve"> </w:t>
      </w:r>
      <w:r w:rsidR="008D74A5" w:rsidRPr="008D74A5">
        <w:rPr>
          <w:rFonts w:ascii="Calibri" w:hAnsi="Calibri" w:cs="Calibri"/>
          <w:sz w:val="22"/>
          <w:szCs w:val="22"/>
        </w:rPr>
        <w:t xml:space="preserve">instytucjonalnych w obszarze poszczególnych powiatów województwa. </w:t>
      </w:r>
      <w:r w:rsidR="008D74A5" w:rsidRPr="008D74A5">
        <w:rPr>
          <w:rFonts w:ascii="Calibri" w:hAnsi="Calibri" w:cs="Calibri"/>
          <w:i/>
          <w:iCs/>
          <w:sz w:val="22"/>
          <w:szCs w:val="22"/>
        </w:rPr>
        <w:t>Strategia</w:t>
      </w:r>
      <w:r w:rsidR="008D74A5" w:rsidRPr="008D74A5">
        <w:rPr>
          <w:rFonts w:ascii="Calibri" w:hAnsi="Calibri" w:cs="Calibri"/>
          <w:sz w:val="22"/>
          <w:szCs w:val="22"/>
        </w:rPr>
        <w:t xml:space="preserve"> określa zakres</w:t>
      </w:r>
      <w:r>
        <w:rPr>
          <w:rFonts w:ascii="Calibri" w:hAnsi="Calibri" w:cs="Calibri"/>
          <w:sz w:val="22"/>
          <w:szCs w:val="22"/>
        </w:rPr>
        <w:t xml:space="preserve"> </w:t>
      </w:r>
      <w:r w:rsidR="008D74A5" w:rsidRPr="008D74A5">
        <w:rPr>
          <w:rFonts w:ascii="Calibri" w:hAnsi="Calibri" w:cs="Calibri"/>
          <w:sz w:val="22"/>
          <w:szCs w:val="22"/>
        </w:rPr>
        <w:t>i kierunki głównych interwencji w sferze rozwoju regionalnego w odniesieniu do zidentyfikowanych wyzwań rozwojowych regionu, które są niezbędne do podjęcia i osiągnięcia założonych celów.</w:t>
      </w:r>
    </w:p>
    <w:p w14:paraId="74296E3E" w14:textId="77777777" w:rsidR="00A20020" w:rsidRDefault="00A20020" w:rsidP="00A20020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</w:p>
    <w:p w14:paraId="56F2AF04" w14:textId="77777777" w:rsidR="00A20020" w:rsidRPr="00A20020" w:rsidRDefault="00A20020" w:rsidP="00A20020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</w:p>
    <w:p w14:paraId="3257EAD9" w14:textId="54C0C1D4" w:rsidR="00B569F7" w:rsidRDefault="00AC14E0" w:rsidP="00715640">
      <w:pPr>
        <w:spacing w:after="0" w:line="360" w:lineRule="auto"/>
        <w:ind w:firstLine="567"/>
        <w:jc w:val="both"/>
        <w:rPr>
          <w:rFonts w:ascii="Calibri" w:hAnsi="Calibri" w:cs="Calibri"/>
          <w:sz w:val="22"/>
          <w:szCs w:val="22"/>
        </w:rPr>
      </w:pPr>
      <w:r w:rsidRPr="00083D5A">
        <w:rPr>
          <w:noProof/>
          <w:highlight w:val="yellow"/>
        </w:rPr>
        <w:lastRenderedPageBreak/>
        <w:drawing>
          <wp:anchor distT="0" distB="0" distL="114300" distR="114300" simplePos="0" relativeHeight="251925504" behindDoc="0" locked="0" layoutInCell="1" allowOverlap="1" wp14:anchorId="077DE1A1" wp14:editId="034B27F4">
            <wp:simplePos x="0" y="0"/>
            <wp:positionH relativeFrom="column">
              <wp:posOffset>203835</wp:posOffset>
            </wp:positionH>
            <wp:positionV relativeFrom="paragraph">
              <wp:posOffset>542290</wp:posOffset>
            </wp:positionV>
            <wp:extent cx="5648325" cy="4048125"/>
            <wp:effectExtent l="0" t="0" r="0" b="28575"/>
            <wp:wrapTopAndBottom/>
            <wp:docPr id="379622319" name="Diagram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9F7" w:rsidRPr="009D4ECD">
        <w:rPr>
          <w:rFonts w:ascii="Calibri" w:hAnsi="Calibri" w:cs="Calibri"/>
          <w:sz w:val="22"/>
          <w:szCs w:val="22"/>
        </w:rPr>
        <w:t xml:space="preserve">Poniżej przedstawiono cele </w:t>
      </w:r>
      <w:r w:rsidR="00B569F7" w:rsidRPr="009D4ECD">
        <w:rPr>
          <w:rFonts w:ascii="Calibri" w:hAnsi="Calibri" w:cs="Calibri"/>
          <w:i/>
          <w:iCs/>
          <w:sz w:val="22"/>
          <w:szCs w:val="22"/>
        </w:rPr>
        <w:t>Strategii Rozwoju Województwa Wielkopolskiego do 2030 r.</w:t>
      </w:r>
      <w:r w:rsidR="00B569F7" w:rsidRPr="009D4ECD">
        <w:rPr>
          <w:rFonts w:ascii="Calibri" w:hAnsi="Calibri" w:cs="Calibri"/>
          <w:sz w:val="22"/>
          <w:szCs w:val="22"/>
        </w:rPr>
        <w:t xml:space="preserve">, wpisujące się </w:t>
      </w:r>
      <w:r w:rsidR="009D4ECD">
        <w:rPr>
          <w:rFonts w:ascii="Calibri" w:hAnsi="Calibri" w:cs="Calibri"/>
          <w:sz w:val="22"/>
          <w:szCs w:val="22"/>
        </w:rPr>
        <w:br/>
      </w:r>
      <w:r w:rsidR="00B569F7" w:rsidRPr="009D4ECD">
        <w:rPr>
          <w:rFonts w:ascii="Calibri" w:hAnsi="Calibri" w:cs="Calibri"/>
          <w:sz w:val="22"/>
          <w:szCs w:val="22"/>
        </w:rPr>
        <w:t xml:space="preserve">w obszar zadań </w:t>
      </w:r>
      <w:r w:rsidR="00730B88" w:rsidRPr="009D4ECD">
        <w:rPr>
          <w:rFonts w:ascii="Calibri" w:hAnsi="Calibri" w:cs="Calibri"/>
          <w:sz w:val="22"/>
          <w:szCs w:val="22"/>
        </w:rPr>
        <w:t>wielkopolskich służb zatrudnienia:</w:t>
      </w:r>
      <w:r w:rsidR="00B569F7" w:rsidRPr="009D4ECD">
        <w:rPr>
          <w:rFonts w:ascii="Calibri" w:hAnsi="Calibri" w:cs="Calibri"/>
          <w:sz w:val="22"/>
          <w:szCs w:val="22"/>
        </w:rPr>
        <w:t xml:space="preserve"> </w:t>
      </w:r>
    </w:p>
    <w:p w14:paraId="6EA767DA" w14:textId="08068B3D" w:rsidR="00775AFA" w:rsidRPr="00D8725D" w:rsidRDefault="00775AFA" w:rsidP="00AC2122">
      <w:pPr>
        <w:spacing w:after="0" w:line="360" w:lineRule="auto"/>
        <w:jc w:val="both"/>
        <w:rPr>
          <w:rFonts w:ascii="Calibri" w:eastAsia="Times New Roman" w:hAnsi="Calibri" w:cs="Calibri"/>
          <w:noProof/>
          <w:sz w:val="22"/>
          <w:szCs w:val="22"/>
          <w:highlight w:val="yellow"/>
        </w:rPr>
      </w:pPr>
    </w:p>
    <w:p w14:paraId="5E76BBD1" w14:textId="0C55C291" w:rsidR="00725358" w:rsidRDefault="00CC7665" w:rsidP="00715640">
      <w:pPr>
        <w:spacing w:before="240" w:after="0" w:line="360" w:lineRule="auto"/>
        <w:ind w:firstLine="567"/>
        <w:jc w:val="both"/>
        <w:rPr>
          <w:rFonts w:ascii="Calibri" w:eastAsia="Times New Roman" w:hAnsi="Calibri" w:cs="Calibri"/>
          <w:noProof/>
          <w:sz w:val="22"/>
          <w:szCs w:val="22"/>
        </w:rPr>
      </w:pPr>
      <w:r w:rsidRPr="00D8725D">
        <w:rPr>
          <w:rFonts w:ascii="Calibri" w:eastAsia="Times New Roman" w:hAnsi="Calibri" w:cs="Calibri"/>
          <w:noProof/>
          <w:sz w:val="22"/>
          <w:szCs w:val="22"/>
        </w:rPr>
        <w:t>Opis działań na rzecz zatrudnienia na wielkopolskim rynku pracy, które zostaną podjęte w 202</w:t>
      </w:r>
      <w:r w:rsidR="009D4ECD" w:rsidRPr="00D8725D">
        <w:rPr>
          <w:rFonts w:ascii="Calibri" w:eastAsia="Times New Roman" w:hAnsi="Calibri" w:cs="Calibri"/>
          <w:noProof/>
          <w:sz w:val="22"/>
          <w:szCs w:val="22"/>
        </w:rPr>
        <w:t>5</w:t>
      </w:r>
      <w:r w:rsidRPr="00D8725D">
        <w:rPr>
          <w:rFonts w:ascii="Calibri" w:eastAsia="Times New Roman" w:hAnsi="Calibri" w:cs="Calibri"/>
          <w:noProof/>
          <w:sz w:val="22"/>
          <w:szCs w:val="22"/>
        </w:rPr>
        <w:t xml:space="preserve"> r., poprzedzono krótką analizą sytuacji na wielkopolskim rynku pracy w 202</w:t>
      </w:r>
      <w:r w:rsidR="009D4ECD" w:rsidRPr="00D8725D">
        <w:rPr>
          <w:rFonts w:ascii="Calibri" w:eastAsia="Times New Roman" w:hAnsi="Calibri" w:cs="Calibri"/>
          <w:noProof/>
          <w:sz w:val="22"/>
          <w:szCs w:val="22"/>
        </w:rPr>
        <w:t>4</w:t>
      </w:r>
      <w:r w:rsidRPr="00D8725D">
        <w:rPr>
          <w:rFonts w:ascii="Calibri" w:eastAsia="Times New Roman" w:hAnsi="Calibri" w:cs="Calibri"/>
          <w:noProof/>
          <w:sz w:val="22"/>
          <w:szCs w:val="22"/>
        </w:rPr>
        <w:t xml:space="preserve"> r. w</w:t>
      </w:r>
      <w:r w:rsidR="00725358" w:rsidRPr="00D8725D">
        <w:rPr>
          <w:rFonts w:ascii="Calibri" w:eastAsia="Times New Roman" w:hAnsi="Calibri" w:cs="Calibri"/>
          <w:noProof/>
          <w:sz w:val="22"/>
          <w:szCs w:val="22"/>
        </w:rPr>
        <w:t xml:space="preserve"> </w:t>
      </w:r>
      <w:r w:rsidRPr="00D8725D">
        <w:rPr>
          <w:rFonts w:ascii="Calibri" w:eastAsia="Times New Roman" w:hAnsi="Calibri" w:cs="Calibri"/>
          <w:noProof/>
          <w:sz w:val="22"/>
          <w:szCs w:val="22"/>
        </w:rPr>
        <w:t xml:space="preserve">celu wyłonienia obszarów </w:t>
      </w:r>
      <w:r w:rsidR="00725358" w:rsidRPr="00D8725D">
        <w:rPr>
          <w:rFonts w:ascii="Calibri" w:eastAsia="Times New Roman" w:hAnsi="Calibri" w:cs="Calibri"/>
          <w:noProof/>
          <w:sz w:val="22"/>
          <w:szCs w:val="22"/>
        </w:rPr>
        <w:br/>
      </w:r>
      <w:r w:rsidRPr="00D8725D">
        <w:rPr>
          <w:rFonts w:ascii="Calibri" w:eastAsia="Times New Roman" w:hAnsi="Calibri" w:cs="Calibri"/>
          <w:noProof/>
          <w:sz w:val="22"/>
          <w:szCs w:val="22"/>
        </w:rPr>
        <w:t xml:space="preserve">i grup bezrobotnych, które </w:t>
      </w:r>
      <w:r w:rsidR="00725358" w:rsidRPr="00D8725D">
        <w:rPr>
          <w:rFonts w:ascii="Calibri" w:eastAsia="Times New Roman" w:hAnsi="Calibri" w:cs="Calibri"/>
          <w:noProof/>
          <w:sz w:val="22"/>
          <w:szCs w:val="22"/>
        </w:rPr>
        <w:t>zostaną objęte działaniami wspierającymi w ramach PDZ 202</w:t>
      </w:r>
      <w:r w:rsidR="009D4ECD" w:rsidRPr="00D8725D">
        <w:rPr>
          <w:rFonts w:ascii="Calibri" w:eastAsia="Times New Roman" w:hAnsi="Calibri" w:cs="Calibri"/>
          <w:noProof/>
          <w:sz w:val="22"/>
          <w:szCs w:val="22"/>
        </w:rPr>
        <w:t>5</w:t>
      </w:r>
      <w:r w:rsidR="00725358" w:rsidRPr="00D8725D">
        <w:rPr>
          <w:rFonts w:ascii="Calibri" w:eastAsia="Times New Roman" w:hAnsi="Calibri" w:cs="Calibri"/>
          <w:noProof/>
          <w:sz w:val="22"/>
          <w:szCs w:val="22"/>
        </w:rPr>
        <w:t>. Analiza została opracowana na podstawie danych statystycznych pochodzących ze sprawozdania Ministerstwa Rodziny, Pracy i Polityki Społecznej MRPiPS-01 oraz danych pochodzących z Głównego Urzędu Statystycznego (GUS).</w:t>
      </w:r>
    </w:p>
    <w:p w14:paraId="102B6FC7" w14:textId="2545EDE9" w:rsidR="004B6426" w:rsidRDefault="004B6426" w:rsidP="005D5428">
      <w:pPr>
        <w:spacing w:after="0" w:line="360" w:lineRule="auto"/>
        <w:ind w:firstLine="567"/>
        <w:jc w:val="both"/>
        <w:rPr>
          <w:rFonts w:ascii="Calibri" w:eastAsia="Times New Roman" w:hAnsi="Calibri" w:cs="Calibri"/>
          <w:noProof/>
          <w:sz w:val="22"/>
          <w:szCs w:val="22"/>
        </w:rPr>
      </w:pPr>
      <w:r>
        <w:rPr>
          <w:rFonts w:ascii="Calibri" w:eastAsia="Times New Roman" w:hAnsi="Calibri" w:cs="Calibri"/>
          <w:noProof/>
          <w:sz w:val="22"/>
          <w:szCs w:val="22"/>
        </w:rPr>
        <w:t xml:space="preserve">Ponadto treść niniejszego dokumentu została poszerzona o wkład </w:t>
      </w:r>
      <w:r w:rsidR="005D5428">
        <w:rPr>
          <w:rFonts w:ascii="Calibri" w:eastAsia="Times New Roman" w:hAnsi="Calibri" w:cs="Calibri"/>
          <w:noProof/>
          <w:sz w:val="22"/>
          <w:szCs w:val="22"/>
        </w:rPr>
        <w:t xml:space="preserve">merytoryczny </w:t>
      </w:r>
      <w:r w:rsidR="005D5428" w:rsidRPr="005D5428">
        <w:rPr>
          <w:rFonts w:ascii="Calibri" w:eastAsia="Times New Roman" w:hAnsi="Calibri" w:cs="Calibri"/>
          <w:noProof/>
          <w:sz w:val="22"/>
          <w:szCs w:val="22"/>
        </w:rPr>
        <w:t>Konwentu Dyrektorów Powiatowych Urzędów Pracy Województwa Wielkopolskiego</w:t>
      </w:r>
      <w:r w:rsidR="005D5428">
        <w:rPr>
          <w:rFonts w:ascii="Calibri" w:eastAsia="Times New Roman" w:hAnsi="Calibri" w:cs="Calibri"/>
          <w:noProof/>
          <w:sz w:val="22"/>
          <w:szCs w:val="22"/>
        </w:rPr>
        <w:t xml:space="preserve">, który wskazał </w:t>
      </w:r>
      <w:r w:rsidR="005D5428" w:rsidRPr="005D5428">
        <w:rPr>
          <w:rFonts w:ascii="Calibri" w:eastAsia="Times New Roman" w:hAnsi="Calibri" w:cs="Calibri"/>
          <w:noProof/>
          <w:sz w:val="22"/>
          <w:szCs w:val="22"/>
        </w:rPr>
        <w:t>najważniejsz</w:t>
      </w:r>
      <w:r w:rsidR="005D5428">
        <w:rPr>
          <w:rFonts w:ascii="Calibri" w:eastAsia="Times New Roman" w:hAnsi="Calibri" w:cs="Calibri"/>
          <w:noProof/>
          <w:sz w:val="22"/>
          <w:szCs w:val="22"/>
        </w:rPr>
        <w:t>e</w:t>
      </w:r>
      <w:r w:rsidR="005D5428" w:rsidRPr="005D5428">
        <w:rPr>
          <w:rFonts w:ascii="Calibri" w:eastAsia="Times New Roman" w:hAnsi="Calibri" w:cs="Calibri"/>
          <w:noProof/>
          <w:sz w:val="22"/>
          <w:szCs w:val="22"/>
        </w:rPr>
        <w:t xml:space="preserve"> działa</w:t>
      </w:r>
      <w:r w:rsidR="005D5428">
        <w:rPr>
          <w:rFonts w:ascii="Calibri" w:eastAsia="Times New Roman" w:hAnsi="Calibri" w:cs="Calibri"/>
          <w:noProof/>
          <w:sz w:val="22"/>
          <w:szCs w:val="22"/>
        </w:rPr>
        <w:t>nia</w:t>
      </w:r>
      <w:r w:rsidR="005D5428" w:rsidRPr="005D5428">
        <w:rPr>
          <w:rFonts w:ascii="Calibri" w:eastAsia="Times New Roman" w:hAnsi="Calibri" w:cs="Calibri"/>
          <w:noProof/>
          <w:sz w:val="22"/>
          <w:szCs w:val="22"/>
        </w:rPr>
        <w:t xml:space="preserve"> zaplanowan</w:t>
      </w:r>
      <w:r w:rsidR="005D5428">
        <w:rPr>
          <w:rFonts w:ascii="Calibri" w:eastAsia="Times New Roman" w:hAnsi="Calibri" w:cs="Calibri"/>
          <w:noProof/>
          <w:sz w:val="22"/>
          <w:szCs w:val="22"/>
        </w:rPr>
        <w:t>e</w:t>
      </w:r>
      <w:r w:rsidR="005D5428" w:rsidRPr="005D5428">
        <w:rPr>
          <w:rFonts w:ascii="Calibri" w:eastAsia="Times New Roman" w:hAnsi="Calibri" w:cs="Calibri"/>
          <w:noProof/>
          <w:sz w:val="22"/>
          <w:szCs w:val="22"/>
        </w:rPr>
        <w:t xml:space="preserve"> do realizacji w 2025 r.</w:t>
      </w:r>
    </w:p>
    <w:p w14:paraId="6CDDBD32" w14:textId="77777777" w:rsidR="007E1D66" w:rsidRPr="00432502" w:rsidRDefault="007E1D66" w:rsidP="00182184">
      <w:pPr>
        <w:spacing w:after="120" w:line="360" w:lineRule="auto"/>
        <w:jc w:val="both"/>
        <w:rPr>
          <w:rFonts w:ascii="Calibri" w:eastAsia="Times New Roman" w:hAnsi="Calibri" w:cs="Calibri"/>
          <w:noProof/>
          <w:color w:val="000000" w:themeColor="text1"/>
          <w:sz w:val="22"/>
          <w:szCs w:val="22"/>
        </w:rPr>
      </w:pPr>
    </w:p>
    <w:p w14:paraId="2BA2D6E5" w14:textId="77777777" w:rsidR="00687CE5" w:rsidRPr="00432502" w:rsidRDefault="00687CE5" w:rsidP="00182184">
      <w:pPr>
        <w:spacing w:after="120" w:line="360" w:lineRule="auto"/>
        <w:jc w:val="both"/>
        <w:rPr>
          <w:rFonts w:ascii="Calibri" w:eastAsia="Times New Roman" w:hAnsi="Calibri" w:cs="Calibri"/>
          <w:noProof/>
          <w:color w:val="000000" w:themeColor="text1"/>
          <w:sz w:val="22"/>
          <w:szCs w:val="22"/>
        </w:rPr>
      </w:pPr>
    </w:p>
    <w:p w14:paraId="1CE6F20F" w14:textId="77777777" w:rsidR="00687CE5" w:rsidRPr="00432502" w:rsidRDefault="00687CE5" w:rsidP="00182184">
      <w:pPr>
        <w:spacing w:after="120" w:line="360" w:lineRule="auto"/>
        <w:jc w:val="both"/>
        <w:rPr>
          <w:rFonts w:ascii="Calibri" w:eastAsia="Times New Roman" w:hAnsi="Calibri" w:cs="Calibri"/>
          <w:noProof/>
          <w:color w:val="000000" w:themeColor="text1"/>
          <w:sz w:val="22"/>
          <w:szCs w:val="22"/>
        </w:rPr>
      </w:pPr>
    </w:p>
    <w:p w14:paraId="6B0BF94A" w14:textId="77777777" w:rsidR="00687CE5" w:rsidRPr="00432502" w:rsidRDefault="00687CE5" w:rsidP="00182184">
      <w:pPr>
        <w:spacing w:after="120" w:line="360" w:lineRule="auto"/>
        <w:jc w:val="both"/>
        <w:rPr>
          <w:rFonts w:ascii="Calibri" w:eastAsia="Times New Roman" w:hAnsi="Calibri" w:cs="Calibri"/>
          <w:noProof/>
          <w:color w:val="000000" w:themeColor="text1"/>
          <w:sz w:val="22"/>
          <w:szCs w:val="22"/>
        </w:rPr>
      </w:pPr>
    </w:p>
    <w:p w14:paraId="2CCFC3D9" w14:textId="77777777" w:rsidR="00687CE5" w:rsidRDefault="00687CE5" w:rsidP="00182184">
      <w:pPr>
        <w:spacing w:after="120" w:line="360" w:lineRule="auto"/>
        <w:jc w:val="both"/>
        <w:rPr>
          <w:rFonts w:ascii="Calibri" w:eastAsia="Times New Roman" w:hAnsi="Calibri" w:cs="Calibri"/>
          <w:noProof/>
          <w:sz w:val="22"/>
          <w:szCs w:val="22"/>
        </w:rPr>
      </w:pPr>
    </w:p>
    <w:p w14:paraId="7BC332FA" w14:textId="77777777" w:rsidR="00E55F0C" w:rsidRDefault="00E55F0C" w:rsidP="00182184">
      <w:pPr>
        <w:spacing w:after="120" w:line="360" w:lineRule="auto"/>
        <w:jc w:val="both"/>
        <w:rPr>
          <w:rFonts w:ascii="Calibri" w:eastAsia="Times New Roman" w:hAnsi="Calibri" w:cs="Calibri"/>
          <w:noProof/>
          <w:sz w:val="22"/>
          <w:szCs w:val="22"/>
        </w:rPr>
      </w:pPr>
    </w:p>
    <w:p w14:paraId="12165F76" w14:textId="77777777" w:rsidR="00E55F0C" w:rsidRPr="00D8725D" w:rsidRDefault="00E55F0C" w:rsidP="00E55F0C">
      <w:pPr>
        <w:spacing w:after="0" w:line="360" w:lineRule="auto"/>
        <w:jc w:val="both"/>
        <w:rPr>
          <w:rFonts w:ascii="Calibri" w:eastAsia="Times New Roman" w:hAnsi="Calibri" w:cs="Calibri"/>
          <w:noProof/>
          <w:sz w:val="22"/>
          <w:szCs w:val="22"/>
        </w:rPr>
      </w:pPr>
    </w:p>
    <w:p w14:paraId="243EF0AF" w14:textId="622299E1" w:rsidR="005D15BB" w:rsidRDefault="0069137E" w:rsidP="005F232D">
      <w:pPr>
        <w:pStyle w:val="Tytu"/>
        <w:numPr>
          <w:ilvl w:val="0"/>
          <w:numId w:val="19"/>
        </w:numPr>
        <w:shd w:val="clear" w:color="auto" w:fill="ECF0E9" w:themeFill="accent1" w:themeFillTint="33"/>
        <w:ind w:left="851" w:hanging="851"/>
        <w:rPr>
          <w:rFonts w:ascii="Calibri" w:hAnsi="Calibri" w:cs="Calibri"/>
          <w:noProof/>
          <w:sz w:val="28"/>
          <w:szCs w:val="28"/>
        </w:rPr>
      </w:pPr>
      <w:bookmarkStart w:id="7" w:name="_Hlk94256612"/>
      <w:r w:rsidRPr="00D8725D">
        <w:rPr>
          <w:rFonts w:ascii="Calibri" w:hAnsi="Calibri" w:cs="Calibri"/>
          <w:noProof/>
          <w:sz w:val="28"/>
          <w:szCs w:val="28"/>
        </w:rPr>
        <w:lastRenderedPageBreak/>
        <w:t>ryn</w:t>
      </w:r>
      <w:r w:rsidR="000B73A0">
        <w:rPr>
          <w:rFonts w:ascii="Calibri" w:hAnsi="Calibri" w:cs="Calibri"/>
          <w:noProof/>
          <w:sz w:val="28"/>
          <w:szCs w:val="28"/>
        </w:rPr>
        <w:t>ek</w:t>
      </w:r>
      <w:r w:rsidRPr="00D8725D">
        <w:rPr>
          <w:rFonts w:ascii="Calibri" w:hAnsi="Calibri" w:cs="Calibri"/>
          <w:noProof/>
          <w:sz w:val="28"/>
          <w:szCs w:val="28"/>
        </w:rPr>
        <w:t xml:space="preserve"> pracy </w:t>
      </w:r>
      <w:r w:rsidR="00D9536A" w:rsidRPr="00D8725D">
        <w:rPr>
          <w:rFonts w:ascii="Calibri" w:hAnsi="Calibri" w:cs="Calibri"/>
          <w:noProof/>
          <w:sz w:val="28"/>
          <w:szCs w:val="28"/>
        </w:rPr>
        <w:t>w</w:t>
      </w:r>
      <w:r w:rsidR="00D9536A" w:rsidRPr="005F232D">
        <w:rPr>
          <w:rFonts w:ascii="Calibri" w:hAnsi="Calibri" w:cs="Calibri"/>
          <w:noProof/>
          <w:sz w:val="28"/>
          <w:szCs w:val="28"/>
        </w:rPr>
        <w:t xml:space="preserve">oj. WIELKOPOLSKIEGO </w:t>
      </w:r>
      <w:r w:rsidRPr="005F232D">
        <w:rPr>
          <w:rFonts w:ascii="Calibri" w:hAnsi="Calibri" w:cs="Calibri"/>
          <w:noProof/>
          <w:sz w:val="28"/>
          <w:szCs w:val="28"/>
        </w:rPr>
        <w:t>w 202</w:t>
      </w:r>
      <w:r w:rsidR="008D41E0" w:rsidRPr="005F232D">
        <w:rPr>
          <w:rFonts w:ascii="Calibri" w:hAnsi="Calibri" w:cs="Calibri"/>
          <w:noProof/>
          <w:sz w:val="28"/>
          <w:szCs w:val="28"/>
        </w:rPr>
        <w:t>4</w:t>
      </w:r>
      <w:r w:rsidR="00D9536A" w:rsidRPr="005F232D">
        <w:rPr>
          <w:rFonts w:ascii="Calibri" w:hAnsi="Calibri" w:cs="Calibri"/>
          <w:noProof/>
          <w:sz w:val="28"/>
          <w:szCs w:val="28"/>
        </w:rPr>
        <w:t xml:space="preserve"> </w:t>
      </w:r>
      <w:r w:rsidRPr="005F232D">
        <w:rPr>
          <w:rFonts w:ascii="Calibri" w:hAnsi="Calibri" w:cs="Calibri"/>
          <w:noProof/>
          <w:sz w:val="28"/>
          <w:szCs w:val="28"/>
        </w:rPr>
        <w:t>roku.</w:t>
      </w:r>
      <w:bookmarkEnd w:id="7"/>
    </w:p>
    <w:p w14:paraId="47FB4285" w14:textId="6FBC345C" w:rsidR="00886239" w:rsidRDefault="00886239" w:rsidP="00436C0B">
      <w:pPr>
        <w:spacing w:line="360" w:lineRule="auto"/>
        <w:ind w:firstLine="567"/>
        <w:jc w:val="both"/>
        <w:rPr>
          <w:rFonts w:ascii="Calibri" w:hAnsi="Calibri" w:cs="Calibri"/>
          <w:sz w:val="22"/>
          <w:szCs w:val="22"/>
        </w:rPr>
      </w:pPr>
      <w:r w:rsidRPr="00886239">
        <w:rPr>
          <w:rFonts w:ascii="Calibri" w:hAnsi="Calibri" w:cs="Calibri"/>
          <w:sz w:val="22"/>
          <w:szCs w:val="22"/>
        </w:rPr>
        <w:t>Z danych Ministerstwa Rodziny</w:t>
      </w:r>
      <w:r w:rsidR="00382396">
        <w:rPr>
          <w:rFonts w:ascii="Calibri" w:hAnsi="Calibri" w:cs="Calibri"/>
          <w:sz w:val="22"/>
          <w:szCs w:val="22"/>
        </w:rPr>
        <w:t>, Pracy</w:t>
      </w:r>
      <w:r w:rsidRPr="00886239">
        <w:rPr>
          <w:rFonts w:ascii="Calibri" w:hAnsi="Calibri" w:cs="Calibri"/>
          <w:sz w:val="22"/>
          <w:szCs w:val="22"/>
        </w:rPr>
        <w:t xml:space="preserve"> i Polityki Społecznej wynika, że sytuacja </w:t>
      </w:r>
      <w:r>
        <w:rPr>
          <w:rFonts w:ascii="Calibri" w:hAnsi="Calibri" w:cs="Calibri"/>
          <w:sz w:val="22"/>
          <w:szCs w:val="22"/>
        </w:rPr>
        <w:t>na wielkopolskim</w:t>
      </w:r>
      <w:r w:rsidRPr="00886239">
        <w:rPr>
          <w:rFonts w:ascii="Calibri" w:hAnsi="Calibri" w:cs="Calibri"/>
          <w:sz w:val="22"/>
          <w:szCs w:val="22"/>
        </w:rPr>
        <w:t xml:space="preserve"> rynku pracy pod koniec 2024</w:t>
      </w:r>
      <w:r>
        <w:rPr>
          <w:rFonts w:ascii="Calibri" w:hAnsi="Calibri" w:cs="Calibri"/>
          <w:sz w:val="22"/>
          <w:szCs w:val="22"/>
        </w:rPr>
        <w:t xml:space="preserve"> r.</w:t>
      </w:r>
      <w:r w:rsidRPr="00886239">
        <w:rPr>
          <w:rFonts w:ascii="Calibri" w:hAnsi="Calibri" w:cs="Calibri"/>
          <w:sz w:val="22"/>
          <w:szCs w:val="22"/>
        </w:rPr>
        <w:t xml:space="preserve"> pozostawała stabilna, z niskim poziomem bezrobocia. W grudniu stopa bezrobocia rejestrowanego wyniosła </w:t>
      </w:r>
      <w:r>
        <w:rPr>
          <w:rFonts w:ascii="Calibri" w:hAnsi="Calibri" w:cs="Calibri"/>
          <w:sz w:val="22"/>
          <w:szCs w:val="22"/>
        </w:rPr>
        <w:t>3,0</w:t>
      </w:r>
      <w:r w:rsidRPr="00886239">
        <w:rPr>
          <w:rFonts w:ascii="Calibri" w:hAnsi="Calibri" w:cs="Calibri"/>
          <w:sz w:val="22"/>
          <w:szCs w:val="22"/>
        </w:rPr>
        <w:t>%, utrzymując się na takim samym poziomie</w:t>
      </w:r>
      <w:r w:rsidR="004F3EBC">
        <w:rPr>
          <w:rFonts w:ascii="Calibri" w:hAnsi="Calibri" w:cs="Calibri"/>
          <w:sz w:val="22"/>
          <w:szCs w:val="22"/>
        </w:rPr>
        <w:t>,</w:t>
      </w:r>
      <w:r w:rsidRPr="00886239">
        <w:rPr>
          <w:rFonts w:ascii="Calibri" w:hAnsi="Calibri" w:cs="Calibri"/>
          <w:sz w:val="22"/>
          <w:szCs w:val="22"/>
        </w:rPr>
        <w:t xml:space="preserve"> jak rok wcześniej.</w:t>
      </w:r>
    </w:p>
    <w:p w14:paraId="2EDECF07" w14:textId="48663977" w:rsidR="00AC2729" w:rsidRDefault="00E55F0C" w:rsidP="00886239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71936" behindDoc="0" locked="0" layoutInCell="1" allowOverlap="1" wp14:anchorId="5D8A6AB2" wp14:editId="779552BE">
                <wp:simplePos x="0" y="0"/>
                <wp:positionH relativeFrom="column">
                  <wp:posOffset>-615315</wp:posOffset>
                </wp:positionH>
                <wp:positionV relativeFrom="paragraph">
                  <wp:posOffset>37465</wp:posOffset>
                </wp:positionV>
                <wp:extent cx="4265295" cy="4004945"/>
                <wp:effectExtent l="0" t="0" r="1905" b="0"/>
                <wp:wrapThrough wrapText="bothSides">
                  <wp:wrapPolygon edited="0">
                    <wp:start x="2508" y="0"/>
                    <wp:lineTo x="0" y="925"/>
                    <wp:lineTo x="0" y="21473"/>
                    <wp:lineTo x="21513" y="21473"/>
                    <wp:lineTo x="21513" y="925"/>
                    <wp:lineTo x="16400" y="0"/>
                    <wp:lineTo x="2508" y="0"/>
                  </wp:wrapPolygon>
                </wp:wrapThrough>
                <wp:docPr id="971016146" name="Grupa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5295" cy="4004945"/>
                          <a:chOff x="-1087666" y="104775"/>
                          <a:chExt cx="4643437" cy="4004945"/>
                        </a:xfrm>
                      </wpg:grpSpPr>
                      <pic:pic xmlns:pic="http://schemas.openxmlformats.org/drawingml/2006/picture">
                        <pic:nvPicPr>
                          <pic:cNvPr id="1526791813" name="Grafika 1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087666" y="285750"/>
                            <a:ext cx="4643437" cy="3823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3361669" name="Pole tekstowe 34"/>
                        <wps:cNvSpPr txBox="1"/>
                        <wps:spPr>
                          <a:xfrm>
                            <a:off x="-504902" y="104775"/>
                            <a:ext cx="2893074" cy="247650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2A1F02" w14:textId="576CB4C6" w:rsidR="00886239" w:rsidRPr="00886239" w:rsidRDefault="00886239" w:rsidP="00735118">
                              <w:pPr>
                                <w:pStyle w:val="Akapitzlist"/>
                                <w:numPr>
                                  <w:ilvl w:val="0"/>
                                  <w:numId w:val="38"/>
                                </w:numPr>
                                <w:ind w:left="284" w:hanging="284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886239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Stopa bezrobocia wg województw w 2024 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8A6AB2" id="Grupa 35" o:spid="_x0000_s1027" style="position:absolute;left:0;text-align:left;margin-left:-48.45pt;margin-top:2.95pt;width:335.85pt;height:315.35pt;z-index:252071936;mso-width-relative:margin;mso-height-relative:margin" coordorigin="-10876,1047" coordsize="46434,4004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9okKvgMAANEIAAAOAAAAZHJzL2Uyb0RvYy54bWycVttu&#10;4zYQfS/QfyD4nuhqyRbiLNykCRYIdo3NFvtMU5RFWCJZkr716zukLrFjF7vNQ5QhOTM8c3iG9N2n&#10;Q9ugHdOGSzHH0W2IERNUllys5/iv7083U4yMJaIkjRRsjo/M4E/3v/92t1cFi2Utm5JpBEmEKfZq&#10;jmtrVREEhtasJeZWKiZgsZK6JRaGeh2Umuwhe9sEcRhmwV7qUmlJmTEw+9gt4nufv6oYtV+ryjCL&#10;mjkGbNZ/tf+u3De4vyPFWhNVc9rDIB9A0RIuYNMx1SOxBG01v0jVcqqlkZW9pbINZFVxynwNUE0U&#10;vqvmWcut8rWsi/1ajTQBte94+nBa+mX3rNWrWmpgYq/WwIUfuVoOlW7df0CJDp6y40gZO1hEYTKN&#10;s0k8m2BEYS0Nw3SWTjpSaQ3Mu7ibKJzmWZZhBC5RmOb56PHnkCVLkzTJL7IEA4jgDJritIC/ng+w&#10;Lvj4uW4gym41w32S9pdytERvtuoGjk4Ry1e84fboZQiH5ECJ3ZLTpe4GQO1SI15C0ZM4y2fRNEow&#10;EqSFNnjWpOIbgiLHlYt0zl0ocaW9SLoxSMiHmog1WxgFQoY8zjs4d/fDs31XDVdPvGnc0Tm7rxBE&#10;/040V0jqBPko6bZlwnYdplkDxUphaq4MRrpg7YpBVfpz6QGRwljNLK3dhhVs/A3AOqAnCx7lGzBX&#10;ggHNXVHZmVri6SSf9E06Ku5UK8k0Tma59xi1AgRqY5+ZbJEzACjggQMiBdm9mB7Z4NLz2YHxKAGb&#10;6wS4jsxAHYwuyPtfHfdaE8UAgkt7IoskTpIsyrLZIIulbBiybGOs3DOUpO68+xjXosge/pDQUZ52&#10;N/9fHE6gD8P4ouEGCuPpLAnztGu3OM2zjuOPMkiKRqD9HCdR19nQrAM0b9ljwxz9jfjGKmgIqCD2&#10;5+FvefbQaLQjcD8TSkF0nch77zdJ9YHRtcBmDOrkV7kw5m//ccfwWuD5jmOE31UKOwa3XEh9LUG5&#10;GeBWnT/o6aRmZ9rD6tDdAsNprmR5hMPUErQJb5JR9ImDUF+IsUui4fmBSXhS7Vf4VI0EZmVvYVRL&#10;/c+1eecPGoVVjPbwnM2x+XtL3P3WfBag3lmUpu7984N0kscw0Kcrq9MVsW0fJJxI5NF50/nbZjAr&#10;Ldsf8PIu3K6wRASFvefYDuaD7R5ZeLkpWyy8U3dtvohXBZdtd5CuDb8ffhCt+l61oNEvcuiXi5bt&#10;fN35CLnYWllx38+O547Vnn/oXW/5dxOss4f5dOy93n6J3P8LAAD//wMAUEsDBAoAAAAAAAAAIQCY&#10;6nvirKMEAKyjBAAUAAAAZHJzL21lZGlhL2ltYWdlMS5wbmeJUE5HDQoaCgAAAA1JSERSAAAJTAAA&#10;B6gIBgAAAPSoCLQAAAABc1JHQgCuzhzpAAAABGdBTUEAALGPC/xhBQAAAAlwSFlzAAA7DgAAOw4B&#10;zLahgwAA/6VJREFUeF7s/WewnNedJ2jOx42N/TAVMR8m5sNEbFTExHyciajd6d2pnuqe7ip1T291&#10;d1WpxJJUJVOSqkollbyhaGRIiqKX6EEDkiAIetCBIEjCEZYAYQgQjrCE997jurNxXjChxP9ck3lt&#10;5r3Po/gFiHvzZL75prmpe34457/5bwAAAAAAAAAAAAAAAAAAAAAAAAAAAAAAAAAAAAAAAAAAAAAA&#10;AIC2kgAAAAAAAAAAAMaJ2I8qxAEAAAAAAAAAAADtKvajCnEAAAAAAAAAAABAu4r9qEIcAAAAAAAA&#10;AAAA0K5iP6oQBwAAAAAAAAAAALSr2I8qxAEAAAAAAAAAAADtKvajCnEAAAAAAAAAAABAu4r9qEIc&#10;AAAAAAAAAAAA0K5iP6oQBwAAAAAAAAAAALSr2I8qxAEAAAAAAAAAAADtKvajCnEAAAAAAAAAAABA&#10;u4r9qEIcAAAAAAAAAAAA0K5iP6oQBwAAAAAAAAAAALSr2I8qxAEAAAAAAAAAAADtKvajCnEAAAAA&#10;AAAAAABAu4r9qEIcAAAAAAAAAAAA0K5iP6oQBwAAAAAAAAAAALSr2I8qxAEAAAAAAAAAAADtKvaj&#10;CnEAAAAAAAAAAABAu4r9qEIcAAAAAAAAAAAA0K5iP6oQBwAAAAAAAAAAALSr2I8qxAEAAAAAAAAA&#10;AADtKvajCnEAAAAAAAAAAABAu4r9qEIcAAAAAAAAAAAA0K5iP6oQBwAAAAAAAAAAALSr2I8qxAEA&#10;AAAAAAAAAADtKvajCnEAAAAAAAAAAABAu4r9qEIcAAAAAAAAAAAA0K5iP6oQBwAAAAAAAAAAALSr&#10;2I8qxAEAAAAAAAAAAADtKvajCnEAAAAAAAAAAABAu4r9qEIcAAAAAAAAAAAA0K5iP6oQBwAAAAAA&#10;AAAAALSr2I8qxAEAAAAAAAAAAADtKvajCnEAAAAAAAAAAABAu4r9qEIcAAAAAAAAAAAA0K5iP6oQ&#10;BwAAAAAAAAAAALSr2I8qxAEAAAAAAAAAAADtKvajCnEAAAAAAAAAAABAu4r9qEIcAAAAAAAAAAAA&#10;0K5iP6oQBwAAAAAAAAAAALSr2I8qxAEAAAAAAAAAAADtKvajCnEAAAAAAAAAAABAu4r9qEIcAAAA&#10;AAAAAAAA0K5iP6oQBwAAAAAAAAAAALSr2I8qxAEAAAAAAAAAAADtKvajCnEAAAAAAAAAAABAu4r9&#10;qEIcAAAAAAAAAAAA0K5iP6oQBwAAAAAAAAAAALSr2I8qxAEAAAAAAAAAAADtKvajCnEAAAAAAAAA&#10;AABAu4r9qEIcAAAAAAAAAAAA0K5iP6oQBwAAAAAAAAAAALSr2I8qxAEAAAAAAAAAAADtKvajCnEA&#10;AAAAAAAAAABAu4r9qEIcAAAAAAAAAAAA0K5iP6oQBwAAAAAAAAAAALSr2I8qxAEAAAAAAAAAAADt&#10;KvajCnEAAAAAAAAAAABAu4r9qEIcAAAAAAAAAAAA0K5iP6oQBwAAAAAAAAAAALSr2I8qxAEAAAAA&#10;AAAAAADtKvajCnEAAAAAAAAAAABAu4r9qEIcAAAAAAAAAAAA0K5iP6oQBwAAAAAAAAAAALSr2I8q&#10;xAEAAAAAAAAAAADtKvajCnEAAAAAAAAAAABAu4r9qEIcAAAAAAAAAAAA0K5iP6oQBwAAAAAAAAAA&#10;ALSr2I8qxAEAAAAAAAAAAADtKvajCnEAAAAAAAAAAABAu4r9qEIcAAAAAAAAAAAA0K5iP6oQBwAA&#10;AAAAAAAAALSr2I8qxAEAAAAAAAAAAADtKvajCnEAAAAAAExE5zpOp90nN6fdJ/rLx2lXXznee3Ye&#10;39R7jvWWjemT/nI0ZkOVHQPlSM76K9k+UA5fnW2H1w2cQ7/P1kMfNZ6Da9OWJrP5wJom8mH6OGd/&#10;o1ldZVPOvoGy6ko21rK3r6y8Khvqs6evrLiS9TG7Yz7oN+tydtVneb/5qJadOcsGzNoreT+t/aSx&#10;rKmy9HJ2DJwPqyz5fbb3n9VVFl+dbX1n1bZFfWdrzMK0cqBsqc+CtGKgbK7Pe+mDRvNxzvwqyxvK&#10;vLR80+UsGzBzL2fj5bw/YOZclaUb5qSjpw7Ft1sAAIARF/tRhTgAAACA9jRz5sz0B3/wB/n/CFZ/&#10;5r8zfnh8YeTlstQLa+9Jz6+5+6o8t+au9NyHtdyZns1ZXcsdaVotqy7nmVW3X87Ky5m68rbLWZHz&#10;m/R0LR/k3Jqm1LI859fpqSu5JT217Jb05JXcnJ58/+b0xFW5KT2x9KY0+Up+lSYv+VV6vMovr+Sx&#10;xTm/uJJHF+X8/EoeWZhz45VMWnDDVXl4wfXp4fd+n4dy5l93JQ/O/1l6cN7v88C8ay9n7uXcP/en&#10;lzPncu6b85PfZ/aP0731efdH6Xchv33nh1flnrd/UJfvp7tn1ed76a636vPddGfOzFq+k+7IeTPn&#10;X6rcnjOjlm9XuS3njZxvVflNzuv/fCW3VvlmuvW1y/l1lX9Kv371cm6p8o/pllcu5+ZX/uFypl/O&#10;TdO/8fu8/I30qypfv5yXvp5+WeVrV/KLF//+qvz8ha9elRuf/0pdvpxuyHmuli+l63Oe/X2ue/bv&#10;Lmfa5fxs2t9ezjM5X0zX1jI15wvpp7U8nfP59JP6TPmb9OMruSb9+Klr0o+u5HOX8+Tn0g+v5K/T&#10;D5/46/SDKp+9nMmfTd+v8ldX8r3Hc/7ySr77WM5fXMl3Hv2vV+VfHvkvV+XbOZP+85V8K+fhP7+S&#10;f374/3c5D13ONx/6T5fz4OX804P/1+/zwP+V/vGB//j73P8f0j/U577/kL5x32euytfv/bO6/Gn6&#10;2u/q8+/T3/+2Pv8uffWe+vyf6Ss5d+f82ypfzrkr599cyZdy7sz5kyp/l3NHzv9R5W+r/Ov0t7df&#10;zher/HH64m2X84Uq/3v6wm8u5/O/+f9ezq2X8ze3/n8u59eXc02Vf3U5t/yr9Lkq/9vl3Py/pb++&#10;+f99VT570/+rKk0BAACMttiPKsQBAAAAtKfbb7+9KtPUkv/O+OHxhZGnMKUwpTClMKUwpTAFAACM&#10;D7EfVYgDAAAAaE8KNeObx7c5R48eTZMmTarOU/4z/52J4TOf+cyV18lzzz0Xv90vhSmFKYUphSmF&#10;KYUpAABgfIj9qEIcAAAAQHtSqBnfPL7Nueaaa646X/nvtJZcYsvP4z/6oz+68jjl7SbzY9Vs0anm&#10;uuuuu+q6tm/fHi/SL4UphSmFKYUphSmFKQAAYHyI/ahCHAAAAEB7UqgZ3zy+zalfZahWnqF1rFmz&#10;pnpM6h+jmGZLbosWLbpq/GBKVwpTClMKUwpTClMKUwAAwPgQ+1GFOAAAAJjYZs6ceVXBIE9A0x4U&#10;asY3j29zYmEqr2JEa8grS9WXpf7wD/+wWhkqP6fj45a/3oh8nfl6auOaLVvVKEwpTClMKUwpTClM&#10;AQAA40PsRxXiAAAAYGJTymhfHrvxzePbnLy6UK2Uk/8czGpDjIz653IuOeWyU1/fz2lkW736LRjz&#10;4x2vs1EKUwpTClMKUwpTClMAAMD4EPtRhTgAAACY2OJEtVJG+/DYjW8eX8aL+tWl+iqy1V9m0qRJ&#10;8dtXqV8ZMWcoKyMqTClMKUwpTClMKUwBAADjQ+xHFeIAAABgYlPKaF8eu/HN48t4kFeLqn8e97V6&#10;VP3WfN/85jfjt6/I4+vLVY1u4dcXhSmFKYUphSmFKYUpAABgfIj9qEIcAAAATGxKGe3LYze+eXwZ&#10;D/LqT/XP477UP99zeaov9cWqP/qjP4rfbprClMKUwpTClMKUwhQAADA+xH5UIQ4AAAAmNqWM9uWx&#10;G988vowHw1mYylv11V/XmjVr4kWapjClMKUwpTClMKUwBQAAjA+xH1WIAwAAgNZ39OjR9Nxzz1WT&#10;yPVbEeXkFTby9kX5+/lyA8mXidfRSPL1N2LmzJnV8eTjiteRjz9vnzTYSe583bXr+sM//MOrvpfv&#10;V55Mr199JCcfR77NvraBakTt/Of7Fa+/dhu1x2A09Veo6et81B6DoZyPmtp5ueaaa6rHo7dzkssS&#10;gxGLEY2mv+dW/fMnvwbq5XNX/5zN/52PYSAj+Xwf68c3G8n7F+Vjrt2n+veo/N+N3FY+1vpx+e+D&#10;0Wqv93xb9eeiv3NQL78ua+Py67ORnw9ZvL2hGq7CVL7f9dfTyOuzEQpTClMKUwpTClMKUwAAwPgQ&#10;+1GFOAAAAGhtsQTQX/IE+UDi5HWjGWh1m3ycsTTTX/KEeKMT/zWxQFKTJ84bOUfNTrDnAkd96aCR&#10;5HPQ7P0arHg+ao9RI+cjf38ohY9mnpf5sW62wBPvW6Pp73karzPLJZLeykA5/ZVFxuL5PtqP70jf&#10;v5r8GOQyVLzOvpJvq7fyT1/nq1Gt+nqP5yb/fSD5/MRjbaRAFsf19xpoVCw69XW+6s99b/ex/nXa&#10;W6FqsBSmFKYUphSmFKYUpgAAgPEh9qMKcQAAANC6cuEhTnr3l0YmkXMpII5rJP2VjeKEfqNpttQR&#10;CxF5cr9+NZRG0ttEfF+aLU/Uku9XswWhwYjnI/+92fPR3+Pal2ZvI6eZlXGyeN8aTX/3J15nf2Wp&#10;WnozVs/30Xp8R+v+ZY08Br2lt9dxb+erGa36eq9fGS0nn6+B9PazIz93BhJvq5Exjai/zr6eI/UF&#10;vXiZ+ufkcJ9vhSmFKYUphSmFKYUpAABgfIj9qEIcAAAAtKbets7LBYD60km+TF4xKn89TzY3Ormd&#10;ryOPy4kFjNo2ajG9reiSxZJCbUI7T3Dnyffa+N62D6tdttEiTbytWLTI158n2mu3mY8hnsOc/L1G&#10;xOPNhYp8DPXnpbYlXbyNRsprQxXPR7yvvZ2PeJw5jZ6PrLfryM+Z+scwlxny7cYViprZFqz23O4v&#10;va1y1V+RIp6vvh7ffB/zscZtH3u7jpzRer7H+zoSj2+8zdrtjsT9y3q7jni/8n/n51j9/e/t9RWP&#10;vdnCVDyWVnq9x8e+v+d5Ft/Xc3p7PkdxXCOrUjWi/np7ex+o34Iz39f67+fzPhLHVKMwpTClMKUw&#10;pTClMAUAAIwPsR9ViAMAAIDWFFcIGcxKMY0YSskgTmTn5InxOBleL4+Jk/+Nlg3isdaSr6+vUkgu&#10;b8Tba2SFlizflzy5nx+L/u5TFh+vnIFKDUM1XOej0fMfH++ByjH5nMVySTPPr4HEglBvqw7VG8z5&#10;qhfvf047PN8bvb3Rvn+9vWbiykL18nHUzklvj3U8X80+11r59R6LTAP9PIhlxVr6e71m9ePy4zpc&#10;4rZ8+XbyY5gfo/geUX/f8uNQf0yNbDvbLIUphSmFKYUphSmFKQAAYHyI/ahCHAAAALSmOPnfV0Fi&#10;qOLtNFMy6G1Flkb0Vsxo5P7FY83J5aeBigq93d5AxYHBiBP/jdynoejrfAxU9ojbbjV6PuLj3chK&#10;L3GltOEqYcTHtLdVa6LeztdApa968f6P1fN9oPs5XI/vSN+/WOpp9L0nv957OwfxfDV6fYM1mq/3&#10;+Jj299jEclKj5ySOa3TFwkb1VjKLiUW4+nPcyGt8MBSmFKYUphSmFKYUpgAAgPEh9qMKcQAAANCa&#10;4uR/I+WUwYi309+Eer1cWoiT3QMVl+rFckYjk/PxWJuZQI/b9zV6P5sRj28kbqNevL2RPB/x8W50&#10;la4sro7TSHmnP3HVmZxGyirxfOX0t6JRvXj/c8bT8320718s5zSyXdxA4vka6D4P1WjeXn7c4+PT&#10;13Ohfnu7fF7rXyv9vW7j/Wn0tdGM/JyqreRVf4z5a/E1HEti8fvDRWFKYUphSmFKYUphCgAAGB9i&#10;P6oQBwAAAK0prsbRyMoygxEnyRud9K+flM8ZqCARxcnwRgoTgz3WLI5tdNuwZsSVdpo5vsGI96mZ&#10;24tjBzof8fFu5rbic3mg7cQGErfi62+1nXrxPjc6Lov3f7w930f7/sXjiysLDUa8zmbO12CM9us9&#10;rmjVV4m2/nL5cYyvl75+jsSSXV+XGw25WFW/Ml18fuTv56/VH3O+fL7vzRarFKYUphSmFKYUphSm&#10;AACA8SH2owpxAAAA0JriVma1CeFcPhnOiezBlgzi5H2zJZjeVkwZyGCPNYvlhoEKHYMRb6OZ4xuM&#10;0TwfcZWoZkoJ8baaOc4orkyUXxONvh6Gcr7G+/N9tO9fXJGqr/JPM4ZyvgYjnuORvr1YPOyr1BbP&#10;ayyz9bZyVHz8mikTjoT650dcFSuf9/izMaavc9MbhSmFKYUphSmFKYUpAABgfIj9qEIcAAAAtK44&#10;0V1LnizOE8JD3dosG2zJIBYeminQ1MT7NdB1DPZYs1i0yWlGLhTkokE+7/m+DzRh3+zxDcZono/4&#10;eA8lzRxnFFfBaaZoM5TzFe//QM/V3sTzMNB1DOV4h/r4DnRsvYm31991DMftRUM5X1Ervt5jqSkf&#10;UxRLXLUyYf3x91aGimWs3kpVoyWudlb/cy6uPJWLgPm858T3hkYfD4UphSmFKYUphSmFKQAAYHyI&#10;/ahCHAAAALS2PAGeJ4XrJ4LrkyeJhzK5PdiSQTymwRQe4n0Z6DoGe6w18fYakQsHcXWlRtPs8TVr&#10;NM9HLLgMJc0eZ028v70VP/oTxzdzHOP9+T7a9284bi8a6vnKWvn1nsXXYSzN1m+/V78yU/0KYr0V&#10;reIKY42u2jbcYtEvrnRW/9j0tk1t/fcbXX1OYUphSmFKYUphSmEKAAAYH2I/qhAHAAAA7SGXouIK&#10;GvXJE+mNTA5Hgy0ZxNsfTOGh2esY7LHWxNsbSJ68b2Rlmb7S7PE1azTPRyxqDDb5fA70OPcmFika&#10;LUPUG8r5ivdjMPeh2esYyvFm8fb6Ey870LH1ppnraOayjRrq+Wr113sWV1+Kt1n/M6L+e3EFqbgy&#10;W/39zq/1sVJ//PE44gpb8T40eplIYUphSmFKYUphSmEKAAAYH2I/qhAHAAAA7SVP6udVRHqb2K9f&#10;UaRRgy0ZxALNYAoP8fjzdkv9GeyxZrFwk9OfPPEeV8HJ5zyf+3xfeyvr5K8P9vgGYzTPx3A83kMR&#10;y4KDWVVtKOdrOO5/PN+t9Hwf7fs3HLcXDeV8tcPrPcvntP4269/zY1kobmVX/718v2ri/YirOo2W&#10;+tWx8rmPz594nH3pqzTWF4UphSmFKYUphSmFKQAAYHyI/ahCHAAAALSnPDkeCwKDmeyO19HIBHMW&#10;Cw/NFlji5H4j/3dlsMea5ZVG6sfG1UuiuJJLLlPECfwoTug3c3yDMZTzEY91oPMRt+xqZOWW4RLv&#10;50DH2pd4Pc2cr3Z7vjf7+I72/Yu3NxzPp6Gcr3Z4vdfE8mDtOOtXkept2736cfn+1dQXleqvbzTF&#10;c9nb8yE+Rn2pf2418pgoTClMKUwpTClMKUwBAADjQ+xHFeIAAACgvcVJ5IGKEdFgSwZxkv2b3/xm&#10;vEi/4hZRjRz3YI81a/Z4Y6GjkQJJnPRv5vgGYzTPR7yt+hVqRlJcGae3lWcaFe/DSJ6vqNWf781e&#10;Pmr2/uXrr7/8cDyfhnK+2uH1XhPf82vHWn9Oc8Exiuen9jqqX1lrMKsUDlVc3au3Y8/i8fdFYUph&#10;SmFKYUphSmEKAACYmGI/qhAHAAAA7a9+EnmgokIUJ6EbmWDO4opNucjS27ZVfYkFhUZWxorHmif3&#10;G73NuN3WQIWIeHyNbBk22gWK0Twf8b7Vr1AzkuLj0MjzpC/xfDXz+Iz35/to379YsGrm+ZSPq7fS&#10;XDxfzTy+8fhb8fVeE7dbrBWM6h/z3h7vOC4/RrGQONDjNhLqV6/L96Gv5118fPuiMKUwpTClMKUw&#10;pTAFAABMTLEfVYgDAACA9ha3whpqYaqZlV5yqWIwY2NZotFyRjzWnEZKJHFFlpyBxjRboMjXF7et&#10;a2SyfihG83xksYTTbLkilzN6K7r0JR5ns8/tKJ6vZh+f8fx8z0bz/sX3rZxGnk+59JPPQW+rEMXz&#10;1czj2w6v93rxtRjLUH29zurH5fscnyt9jRspsajX33mPBbW+KEwpTClMKUwpTClMAQAAE1PsRxXi&#10;AAAAoDXl0kHeYmmgCeyhbm0VJ6H7W+EjigWFRiaoY7mikTE1vd1e7ZhzYaA3vd1eI+contfeCho1&#10;+THKJY54O43er8EazPnIj3csxjS6/Vpv57KR+5jPT23Lt/7OY708Jh7nQK+FgcTz1cix14vjG7mO&#10;wZ6zrLfbyxmpx7e32xvoWIdy/+JrLKe3lZFq8vdq96238lw8/kaPI4vH0t/zdKxe7/XiFor1JaH+&#10;VuuK97PRcSMhvsYHOn9xNaxctopiEa+v10k9hSmFKYUphSmFKYUpAABgfIj9qEIcAAAAtKb6Sd88&#10;OZ8nk3MZopa8Mkhvk/bNlkriBHPt9vJkdO12aiuRRHlsb8eQJ97j8ea/93bZ/LVGxUJETC4D1I47&#10;/xnLATmNrH6TxSJZTi5R1E/A5//OxxQLKrUMVAAYqng+4nHk+59LJsNxPmriSjw5+fHOBY7aue/v&#10;Me+t6NKbeKz53Ndfd1/p7/kfz1ezj89YP99H+vEd7fuXby/ep5za+03ttnp7r+vteRTPVzOPb76d&#10;eByt9nqvF1eUqk9/hdC4olOj40ZC/XtJo8+b+ufBQM+BRgtgClMKUwpTClMKUwpTAADA+BD7UYU4&#10;AAAAaE1xMruR9Lc6S396K1rE9FUG6Ktk0UjyuEbLHFksROQJ/mZuOxcdGllxpKaR81KffCz1x9PX&#10;ORsu8XzUtiuLx9VXmj0f2VAe75xGz0lfpZSBksf1JZ6vRo+l3lDu/1Cf763++DZ7/7J8fM0+1vny&#10;ueAUxfPV7OPb6q/3KG7LV0tvKy/V9FaQraXZ58pQ1G8F2MzzNBbbamW+nFjm7O881FOYUphSmFKY&#10;UphSmAIAAMaH2I8qxAEAAEBrqp9QHih5wrnRyeHeNFKS6G2FqZo8Pm4R1V/y8Q6mXNBbISLfdiNF&#10;h3z/Gp2Ur9fo/cqXy8dSP2k/mPvYjHg+snwMeWWceHwxgz0fNfm2mym65GJDM4W+OL6Z9CWer8E+&#10;PmP1fM9G4/EdrftX00wRLL+++rpf8XwN5pgavd9j8XqP+nrfG6i01tvzp9HVmIZDXB2rv58tvelt&#10;G8iYZt5rFKYUphSmFKYUphSmAACA8SH2owpxAAAA0LryxHeeTM4T3LFQkCe489fzxPBAE+SNqm2/&#10;V387+e+1YtJA8nZoteuIq58Mx/H2V4jIK4/kAkH97dbf5lDkCf583fExyPczFyfqt4GrLzEM9XYH&#10;Ur+9Viw8jOT5qOnv+ZlLNLXnTl8Fl/70VQYZKPE81Mvnq77kNZSSYTbSz/exfnxH+v5FtW0F43Mp&#10;/z2/zgZ6Hg3X49uqr/coH2d8XBopbcXzlNNsaWko6s9rb9vqNaKv53/+Wn/bcvZGYUphSmFKYUph&#10;SmEKAAAYH2I/qhAHAAAAtIv+ClMAtLb6LRhzwWm4ynZDoTClMKUwpTClMKUwBQAAjA+xH1WIAwAA&#10;ANqFwhQAw+lcx+mqNLX7RH/5OO3qK8d7z87jm3rPsd6yMX3SX47GbKiyY6AcyVl/JdsHyuGrs+3w&#10;uoFz6PfZeuijxnNwbdrSZDYfWNNEPkwf5+xvNKurbMrZN1BWXcnGWvb2lZVXZUN99vSVFVeyPmZ3&#10;zAf9Zl3Orvos7zcf1bIzZ9mAWXsl76e1nzSWNVWWXs6OgfNhlSW/z/b+s7rK4quzre+s2rao72yN&#10;WZhWDpQt9VmQVgyUzfV5L33QaD7OmV9leUOZl5ZvupxlA2bu5Wy8nPcHzJyrkstSR08dim+3AAAA&#10;Iy72owpxAAAAQLtQmAIAAAAAAKLYjyrEAQAAAO1CYQoAAAAAAIhiP6oQBwAAALQLhSkAAAAAACCK&#10;/ahCHAAAANAuFKYAAAAAAIAo9qMKcQAAAEC7UJgCAAAAAACi2I8qxAEAAADtYubMmekP/uAPrhSm&#10;8t8BAAAAAICJLfajCnEAAAAAAAAAAABAu4r9qEIcAAAAAAAAAAAA0K5iP6oQBwAAAAAAAAAAALSr&#10;2I8qxAEAAAAAAAAAAADtKvajCnEAAAAAAAAAAABAu4r9qEIcAAAAAAAAAAAA0K5iP6oQBwAAAAAA&#10;AAAAALSr2I8qxAEAAAAAAAAAAADtKvajCnEAAAAAAAAAAABAu4r9qEIcAAAAAAAAAAAA0K5iP6oQ&#10;BwAAAAAAAAAAALSr2I8qxAEAAAAAAAAAAADtKvajCnEAAAAAAAAAAABAu4r9qEIcAAAAAAAAAAAA&#10;0K5iP6oQBwAAAAAAAAAAALSr2I8qxAEAAAAAAAAAAADtKvajCnEAAAAAAAAAAABAu4r9qEIcAAAA&#10;AAAAAAAA0K5iP6oQBwAAAAAAAAAAALSr2I8qxAEAAAAAAAAAAADtKvajCnEAAAAAAAAAAABAu4r9&#10;qEIcAAAAAAAAAAAA0K5iP6oQBwAAAAAAAAAAALSr2I8qxAEAAAAAAAAAAADtKvajCnEAAAAAAAAA&#10;AABAu4r9qEIcAAAAAAAAAAAA0K5iP6oQBwAAAAAAAAAAALSr2I8qxAEAAAAAAAAAAADtKvajCnEA&#10;AAAAAAAAAABAu4r9qEIcAAAAAAAAAAAA0K5iP6oQBwAAAABAK5o5c2b65je/mT7zmc/kX3pdyR/8&#10;wR9UX5s0aVLavn17HDaiasf0R3/0R30e09GjR+MwgJaU30Nvv/326v0rv4/Vv6/94R/+YbrmmmtG&#10;7H0tX2/97Q0l+T0ZAACY2GI/qhAHAAAAAEAryZP3eaI+Toj3leuuuy5exbBbs2ZNUZLqK7l0kO8D&#10;QKvKRalchorvX31lJN7XYhl2qAEAACa22I8qxAEAAAAA0AryCiaNlpJi8qpPI+W5554rbq+RjOQx&#10;AQxWLoDG1aQazXC+r+Xritc/lAAAABNb7EcV4gAAAAAAaAW9bc+UV0DJhaVFixZVyf/d16ok+XvD&#10;LRcL4u3kokFe1ap2TDn5770VEIZ7RRaAocjF1N5W8Mvlpfr32rz96Ei/r+X313xdg0lcHSvfJwAA&#10;YGKL/ahCHAAAAAAArSBPgtdP3ucto/rS26pPIzFhHosFeQWsXDjoTW8rZOWyQX/3A2A0xWJqfo/K&#10;xaW+9Pa+NhLvtc2KhanhKnEBAADtK/ajCnEAAAAAALSCXILKE/F5dZNG1BesahnOclIsZeVj66ss&#10;VZO/H1dkyau0ALSCWH5qZGW+/L4a32v7K1mNtN6OZ6D3ZgAAYPyL/ahCHAAAAAAA7ai37fIaLVs1&#10;YjDFgqy3ohVAK4jvmY0WjeJWqMP5XtusvAJh/bHkvwMAAMR+VCEOAAAAAIB2FSf/h2sSP65gkleN&#10;alQuIMTjGsvVWABq4ntTo1qlMNXb++twriwIAAC0r9iPKsQBAAAAANCOYqlpOCfO4ypRza5gElen&#10;mjRpUrwIwKiLW4Y2WubMK+XVj2t0ZarhFrdizUUuAACALPajCnEAAAAAALSjWGoazq3v4pZPzRae&#10;rrvuuqvG50l+gLEW39uuueaaeJFCfK9tZMxIiYWvsVrpCgAAaD2xH1WIAwAAAACg3eTVTeLE+XCW&#10;koa6/ZRVUIBWlN/L6t+bcvpbQS+vQFX/Xpv/e7hW8mtWLG4NZ0kWAABof7EfVYgDAAAAAKCd5An/&#10;uOVd/vtwittPNVuYmjlz5lXjFaaAVhFXwKu9R8UiVH4fi8XUXFoaK/F9eSyPBQAAaD2xH1WIAwAA&#10;AACg1eRVTXJJqT551aa48lNtoj+vODWc4m3EIsFA4iouw13oAhiKuDVfLfnruSgV32tzcSp/fazE&#10;Emo+nuF+3wcAANpb7EcV4gAAAAAAaCW5LBUn8XvLNddcM2IrjMTbalYsTA3mOgBGUm8rSPWW3laf&#10;Gm2xwDWcW7ACAADjQ+xHFeIAAAAAAGglvZWNektetSmvhpILVsMt3lazersPAK0mr9LU12pTtffZ&#10;sS5L9fZ+OtbHBAAAtJ7YjyrEAQAAAADQSvIEfiOrntQnT/gP5/ZM8fqb1dsEP0AryaWj/spS9Rnu&#10;99hmxGPMfwcAAIhiP6oQBwAAAABAO8iT+3kLqTxZ3luhKq+EMlwT+vG6mxULU/l4AVrFpEmTivfR&#10;P/zDP6y2Oc3b3cXv1d7H8nvwaMrv+/E4RmJVQQAAoP3FflQhDgAAAACAdpMn0T/zmc8UE+nDtfJI&#10;vN5mJ+hjYSofK0AriCs25SJULlDVy+XTvopTuVQ1WuKxei8FAAD6EvtRhTgAAAAAANpVXlUqTubn&#10;MtVQxevMBahmKEwBrei666676r0pv4f2956Zv9fb+2yzJdLB6G171tFe4QoAAGgfsR9ViAMAAAAA&#10;oF3FYlJOXhVlqGJBoNnCVD6G+vHDtfIVwGDF98tcRmpkG9N8mfieOBol0Pg+mrcMBAAA6EvsRxXi&#10;AAAAAABoZ3EFkmuuuSZepGlxu79mS1hxFZdmxwMMt/zeWP++1MzWenmlqfqxOSO9ylR8b4/bBgIA&#10;ANSL/ahCHAAAAAAA7SyWm4Zj5ZO4skmzK0TF1ViaXaEKYLjVvyflNLK6VL3RfF/LZa7622p0NSwA&#10;AGDiiv2oQhwAAAAAAO0srkIyHKs5zZw586rrbGYrqN5WYgEYa0N9X4rl1JEsTOX33Prbyqv2AQAA&#10;9Cf2owpxAAAAAAC0q7wlVCwBNLPNVF/ySibxehstB8TVqYZji0CAoYrvabnc2YxYYmr0PbFZsbA6&#10;mGMFAAAmntiPKsQBAAAAADDWcvEprxSVJ8qbEVc8yRmubZty0an+evN2VAPJk/pxxauRKhUANCMW&#10;nppZtSm/j43Ue20U39eb3RIVAACYmGI/qhAHAAAAAMBYq5+Mz5PlA5WM8kR9LDQ1UgDIxaz60kB/&#10;2/f1VhDob+I+l6Vyqar+8vm+ALSC/P4Y39P6ew+sye+FsQja33thXuWvdvlmi7C9ve8O9PMAAAAg&#10;i/2oQhwAAAAAAGOtt0nyXGzKE/x5sj1/PydPxOeJ+jh5n5PLSgOteBK3yxvo12W9FQzyceXrqR1T&#10;Pr7ejin/3TZSQKvI74/xfar2nhbfa3Py+1xc7amR97Y4ppniaH4vHexYAABgYov9qEIcAAAAAABj&#10;ra+J/EbTSFkqa7Ywla8zrhrVSPJ9yatZAbSS2van8T2r0TTy3jbYwlQuYcXbyyVZAACARsR+VCEO&#10;AAAAAIBWkMtJva3U1F/yZXMJqpGyVBYLU7kM1YjeVprqK7kc0N/qKwBjKb8/xVJTI8nvz428t8Xr&#10;Hmir1Jq4ulRe+QoAAKBRsR9ViAMAAAAAoJXk8lNt67048Z6TS075e/kyjRalamJhKl9Po3JRoLZF&#10;VSx15a/lUkDexgqgHeT3tEmTJqVrrrmm15X08tfy9/JlGilK1cT37UZXicq3VRuT32MbHQcAAJDF&#10;flQhDgAAAACAiSKvWFI/kd9MCQCA/sVt9awSBQAAjJbYjyrEAQAAAAAwEeTVSuon8hvdJgqAxsRt&#10;9WbOnBkvAgAAMCJiP6oQBwAAAADARFC/ulT+72a38wOgb3F1qbzFHgAAwGiJ/ahCHAAAAAAA411e&#10;5aR+In/RokXxIgAMQV61r/Ye+wd/8AdKqQAAwKiK/ahCHAAAAAAA491nPvOZKxP5tuIDGF65HJVL&#10;UrX3WVvxAQAAoy32owpxAAAAAACMZ3k1qdokvq34AIbf7bffbis+AABgTMV+VCEOAAAAAIDx7Jvf&#10;/OaVstSaNWvitwEYovz+mt9n82p+SqkAAMBYiP2oQhwAAAAAAAAAAADQrmI/qhAHAAAAAAAAAAAA&#10;tKvYjyrEAQAAAAAAAAAAAO0q9qMKcQAAAAAAAAAAAEC7iv2oQhwAAAAAAAAAAADQrmI/qhAHAAAA&#10;AAAAAAAAtKvYjyrEAQAAAAAAAAAAAO0q9qMKcQAAAAAAAAAAAEC7iv2oQhwAAAAAAAAAAADQrmI/&#10;qhAHAAAAAAAAAAAAtKvYjyrEAQAAAAAAAAAAAO0q9qMKcQAAAAAAAAAAAEC7iv2oQhwAAAAAAAAA&#10;AADQrmI/qhAHAAAAAAAAAAAAtKvYjyrEAQAAAAAAAAAAAO0q9qMKcQAAAAAAAAAAAEC7iv2oQhwA&#10;AAAAAAAAAADQrmI/qhAHAAAAAAAAAAAAtKvYjyrEAQAAAAAAAAAAAO0q9qMKcQAAAAAAAAAAAEC7&#10;iv2oQhwAAAAAAAAAAADQrmI/qhAHAAAAAAAAAAAAtKvYjyrEAQAAAAAAAAAAAO0q9qMKcQAAAAAA&#10;AAAAAEC7iv2oQhwAAAAAAAAAAADQrmI/qhAHAAAAAAAAAAAAtKvYjyrEAQAAAAAAAAAAAO0q9qMK&#10;cQAAAAAAAAAAAEC7iv2oQhwAAAAAAAAAAADQrmI/qhAHAAAAAAAAAAAAtKvYjyrEAQAAAAAAAAAA&#10;AO0q9qMKcQAAAAAAAAAAAEC7iv2oQhwAAAAAAAAAAADQrmI/qhAHAAAAAAAAAAAAtKvYjyrEAQAA&#10;AAAAAAAAAO0q9qMKcQAAAAAAAAAAAEC7iv2oQhwAAAAAAAAAAADQrmI/qhAHAAAAAAAAAAAAtKvY&#10;jyrEAQAAAAAAAAAAAO0q9qMKcQAAAAAAAAAAAEC7iv2oQhwAAAAAAAAAAADQrmI/qhAHAAAAAAAA&#10;AAAAtKvYjyrEAQAAAAAAAAAAAO0q9qMKcQAAAAAAAAAAAEC7iv2oQhwAAAAAAAAAAADQrmI/qhAH&#10;AAAAAAAAAAAAtKvYjyrEAQAAAAAAAAAAAO0q9qMKcQAAAAAAAAAAAEC7iv2oQhwAAAAAAAAAAADQ&#10;rmI/qhAHAAAAAAAAAAAAtKvYjyrEAQAAAAAAAAAAAO0q9qMKcQAAAAAAAAAAAEC7iv2oQhwAAAAA&#10;AAAAAADQrmI/qhAHAAAAAAAAAAAAtKvYjyrEAQAAAAAAAAAAAO0q9qMKcQAAAAAAAAAAAEC7iv2o&#10;QhwAAAAAjA89PT0p/y/r7u668t8AAAAAAONZ7EcV4gAAAACgb909XVXqXew4X6Wzu6MqKTWrqjXl&#10;clNPd+qu0pW6unM6G0rnp8n/XXP87OG0bs+yNHvDi+nNNVPSki1vpY37VqTDp/eljq6LV90+AAAA&#10;AMB4EvtRhTgAAAAAJqpcXKpWYurpvurruQx15MyBtO3QurRq54L03qbX0owPn0zTlt6THpp7fbr3&#10;3R9flQfmXJsmzbsxPb7gpvTUotvSM0vvTs8vuy+9vOLh9Nqqx6uxucT01tqpadZH09Lb655N765/&#10;vio3zd3wcpq38ZXqNhZ8/HpauPmNTzOjyqIqb17OlstZvGXmlbyy8pH00NwbimOKeX/bO9V9ywUt&#10;AAAAAIDxJPajCnEAAAAAjFe5HJRXbqqXS1JnL55K+0/uTBv3rUzLt89Ocza8lF5d9Vh6eskd6cE5&#10;1xVlo/GS6SsnpRPnjipNAQAAAADjSuxHFeIAAAAAaEeXt7Iriz/nL52ttqHbfmh9WrNrcVq85c1q&#10;VaeXPngoPbHw1qJENNFy/+yfpu2H1xfbDAIAAAAAtKvYjyrEAQAAANBqenp6qtTr7O5Mpy8cT/tP&#10;7Eyb9q9KKz6Zl97b9Gq11d3zy+9Lkxfeku579ydFQUjKPL7g5nSx83y12hYAAAAAQLuL/ahCHAAA&#10;AACtoKu7s/ozr3y0/fCGNHv9i9U2ec8svStNmvfzovQjQ8vrqyenCx3nUmfXpfhQAAAAAAC0ldiP&#10;KsQBAAAAMFZqq0jlrfW2Hlyb3lo7tdoyLpZ7ZGTy2Hu/SjsOb4gPCwAAAABAW4n9qEIcAAAAAKOp&#10;VpLqySWpQx+lWR89kx6Yc21R5pHRy3sfv1at8JVX9wIAAAAAaDexH1WIAwAAAGCk/b4k1ZO2HVqX&#10;3v7o2fTgnOuK4o6MXZ5Y+Ou05eDay49Tuvx4AQAAAAC0g9iPKsQBAAAAMBLqS1LbD61Pb697Nj04&#10;V0mq1ZO3RTx78VS1AhgAAAAAQDuI/ahCHAAAAADDJW/rluUVinYe3Xx5JSklqbbL/bOvTWt2L6ke&#10;y46uS+FRBgAAAABoLbEfVYgDAAAAYChqK0llOw5vTO+sey49NPf6ooQj7Zdn3/9t+uTIxqsebwAA&#10;AACAVhP7UYU4AAAAAJqVV5Cq2Xn04zR7/Ytp0rwbi8KNjI98uGvhVY8/AAAAAEArif2oQhwAAAAA&#10;jcgrSdVWk9pzbFuau3F6evS9XxblGhmfWbZ9dvXYd/d0h2cGAAAAAMDYiv2oQhwAAAAAUS7F1MpR&#10;+c+jZw6m9XuXp/mbXkmPL7i5KNPIxMj0FZPS8XOHU4/SFAAAAADQQmI/qhAHAAAAMLF1d3dd+e+u&#10;7s508NSetGb3kjR7w4vp2fd/V5RmZOLllZWPpFkfTUvvrn8hzds4Pa3eueDK8wUAAAAAYKzFflQh&#10;DgAAAGDiqN9OraPrYtp3YkdatXNBenvds2nq0ruKooxIztKts648f3pST+rq7kqbD3yYdh/bWn09&#10;fw0AAAAAYKzEflQhDgAAAGD8yVum1ZejLnacT7uPbUkf7JibZq6dmp5afFtRihHpK58c2XRli8aa&#10;2upSG/Z+UD2/6lcqAwAAAAAYTbEfVYgDAAAAaF95pZ+cmo6uS+nw6X1VieW9j1+rtlJ7fMFNRQFG&#10;pJlc6rxw1fOuplaaWrtnSdpxeMNVXwMAAAAAGC2xH1WIAwAAAGhteaWo+tWiss6ujqoYtX7vB2nh&#10;5jfSa6seS5MX3lIUXUSGmjfXPHXVc68ve49vT8u2vZs6uztTd4/VpgAAAACA0RP7UYU4AAAAgLER&#10;t82ryav5nDh3pCqgbNj3QbWN3vxNr6YZHz6Vnlv2u/TYe78qSi0iI5VjZw8W2/H1prbS2fo9y9L6&#10;vcur/7ZNHwAAAAAwGmI/qhAHAAAAMLJ6Us9V2+bl1aEOndqT1u1ZVm2b9+aaKemF5fenJxbemu6f&#10;fW1RWBEZq+TVy5pVe66v/GR+2rBvRfXfVpwCAAAAAEZS7EcV4gAAAACGT30xJK8gdfzc4fTxgdVp&#10;yda30hsfPpmeXPSbopQi0op5cM51qaPr4lXP72btObatKl3tPrYlfgsAAAAAYNjEflQhDgAAAGBw&#10;6rfTO33heNp+eH1avn12emvt1DR1yV1FAUWknZJXPhuq2mvk1Pnj1faSnd0dVpsCAAAAAIZd7EcV&#10;4gAAAAAa09PTU22wlx05vT8t2z47vbD8gfTAnJ8VZRORdk/eMrJ+K8nhMG/j9LTl4Nr4ZQAAAACA&#10;IYn9qEIcAAAAQN9qK+R0dnembYfWpzkbXkqTF9xSlEtExltOXzgRXw5D0vNp2XDJllnp7XXPpgsd&#10;Z69apQ0AAAAAYLBiP6oQBwAAAHC1nivbiB1Lq3cuSK+ueqwok4iM50xZfHt8WQyLWmnqQse59PGB&#10;D9P2wxuu+joAAAAAwGDEflQhDgAAAOD3hY2zF0+lRZtnpKeX3FmUSEQmSuZufPnTLShHTld3Z/Xn&#10;+r3L08lzR0f89gAAAACA8Sv2owpxAAAAwERWK0odPXMgzV7/QlEcEZmI2XxgzZWV1kbDnmNb0+YD&#10;H1b/PZq3CwAAAACMD7EfVYgDAAAAJrJjZw+mmWunFoURkYmcfSd2xJfKiOr+tCSVbzeXFwEAAAAA&#10;mhH7UYU4AAAAYKLJq0qdu3Q6zd04vSiKiMiP04lzR+LLZlTkbfo6uzvSxwdWV3/v7umKFwEAAAAA&#10;KMR+VCEOAAAAmCjyKjad3Z1pydZZRUFERH6f4+cOx5fPqKltk3nk9P606+jmq74GAAAAANCb2I8q&#10;xAEAAADjXW2VmtU7F6ZH5v+iKIeISJnFW2ZWqz2N1SpPXd1d1W1vP7y+WhGup0dpCgAAAADoXexH&#10;FeIAAACA8SqvKJVt3LcyTVl8e1EIEZH+8+h7v0wb9n5QvY7GapWnXJrKK8PtPb499fR0j1mBCwAA&#10;AABoXbEfVYgDAAAAxptaseOTI5vS88vuK0ogItJc3ln3fOroupS6ujvjy23U5KJULkHmrfpqfwcA&#10;AAAAyGI/qhAHAAAAjDfHzh5MM9Y8VZQ+RGTweWH5/VVhKq/yNNY+3L2oKkRmtuoDAAAAAGI/qhAH&#10;AAAAjAe5xHGp80J67+PXiqKHiAxP3vjwyfjSGzNvf/RsmvHhU+nomQPxWwAAAADABBP7UYU4AAAA&#10;oJ11dndUfx46tSc9PO+GouAhIsObuRtfji/DUdfZdfl1//KKh6tjmr/plXSx88KYbhkIAAAAAIyd&#10;2I8qxAEAAADtqPPTYsSuo5vTM0vvLkodIjJyWbNrcXxJjrpLnRfThY5z6ekld1bH9NDcG9Ka3Uuq&#10;73V0XYoXBwAAAADGsdiPKsQBAAAA7aQn9VR/Hjq9N72+enJR5BCR0cm2Q+viy3PUdfd0pXOXzqQX&#10;lt9/5bieff93aeeRj+NFAQAAAIBxLPajCnEAAABAO6gVpY6dPZRmfTStKG+IyOhn3sbpqbu7K3V1&#10;d8WX7Kjp6emu/ty4b+VVxakVO+bFiwIAAAAA41TsRxXiAAAAgHZw6vzxNGfDi0VhQ0TGNi8sfyC+&#10;XMdErbQ1f9MrV47tnXXPpZ6entT9aakKAAAAABifYj+qEAcAAAC0srMXT11VgBCR1ssnRza1VCnp&#10;0Km9afvh9emjPe+nuRteTsfPHqq27wMAAAAAxqfYjyrEAQAAAK0mb793vuNsWvDxG0UxQ0RaL8u2&#10;v5u6ujvjS3nM5dWl8nG9vvrxtOXg2vhtAAAAAGCciP2oQhwAAADQKrq7u9Klzgtp8ZaZ6b7ZPylK&#10;GSLSmtl5ZFNVTmpFeeWrvLrUa6seS0u3vl19LZcyAQAAAIDxI/ajCnEAAABAK8ilhv0ndqZH3/tV&#10;UcYQkdbOhY5z8SXdUvL7S1d3V5qy+Pb05popqaPrki36AAAAAGAcif2oQhwAAAAw1vLKUgdO7kwP&#10;zPlZUcQQkdZPZwtuxxflktS+E59Uxzt1yV3p2NmDLbmNIAAAAADQvNiPKsQBAAAAYylv47XzyMdF&#10;AUNE2iP3vfuT+LJuaYs2z7hy3Jv2r4rfBgAAAADaUOxHFeIAAACAsbT14NqigCEi7ZOH590YX9Yt&#10;b9r791w5/g17P8jVzXgRAAAAAKCNxH5UIQ4AAAAYK3l1l1i+EJH2yuMLbo4v7ZbW3dOV9h7fftV9&#10;2H5offV1AAAAAKA9xX5UIQ4AAAAYCx/teb8oXohI++XpJXfEl3dbWLT5zavux74TO1JXt9IUAAAA&#10;ALSj2I8qxAEAAACjbfXOhUXpQkTaM88vuze+xNvGM0vvvnI/Js3/eTp65oDSFAAAAAC0odiPKsQB&#10;AAAAo6Gnp7v6c+6Gl4vChYi0b6avnBRf7m0hF6N2H9t61X15ZP4vqpWmuj99vwIAAAAA2kPsRxXi&#10;AAAAgJGWywcnzh1Oz77/u6JsISLtnYfmXt/WBaMFH79R3KdPjmyKFwMAAAAAWljsRxXiAAAAgJG2&#10;fu/yopAgIuMnG/ataOut7F764MHiPq3b8368GAAAAADQomI/qhAHAAAAjIS84kx3T1eas+Gloogg&#10;IuMr01e057Z82eUV8I6kB+deX9yv5dvnxIsDAAAAAC0o9qMKcQAAAMBI2Ht8e3p6yR1FAUFExl+e&#10;WnxbfAu4Sk9PT/xSS8nlzs0H1hT3Kydv2QcAAAAAtLbYjyrEAQAAAMOlp6e7+nPJ1reK0oGIjN/M&#10;2fBiv6WontT391rJvI3Ti/uWs2LHvHhRAAAAAKCFxH5UIQ4AAAAYDrkQceT0/vTC8geKsoGIjO9s&#10;2r+y38JUu+js6kiTF95S3L+cPce2pa7urjgEAAAAAGgBsR9ViAMAAACGolaSWLXzvaJgICITIy8s&#10;vz8dOrU3vj1cce7S6filltTd3ZU+2vN+cf9ynlz0m3Sp80LbrJYFAAAAABNJ7EcV4gAAAIDB6u7p&#10;TqcvHE+vrX68KBeIyMTLsm3vpIOndqf9Jz5Je45vS58c2ZTeXPNUfOtoeVOX3Fnct5xZH02LFwUA&#10;AAAAWkDsRxXiAAAAgGbVVlhZt2dZemDOz4pSgYhILa+ueiy+hbS0vO3e2t1LivtRy8Z9K1J3j635&#10;AAAAAKCVxH5UIQ4AAABoRl5V6kLHufTW2qlFkUBEJObyqkzttY1dZ3dHn2XQh+fdWG0xaGs+AAAA&#10;AGgdsR9ViAMAAACaseXgmvTI/F8UJQIRkd7SjoWpbO7Gl4v7UsuqnQvixQEAAACAMRT7UYU4AAAA&#10;YCB5+6mOrkvp3fUvFMUBEZH+crkw1X4+2rO0uC+1PL7gpnhxAAAAAGAMxX5UIQ4AAAAYyPbDG9Lk&#10;hbcUpQERkYFy/+yfVoXLdnPkzP7ivtTn7MVTcQgAAAAAMEZiP6oQBwAAAPQmFxy6e7rTvI2vFEUB&#10;EZFm8uGuRW1VmurpubyF4NZD69IDc64t7k/OmYsn4zAAAAAAYIzEflQhDgAAACaGnp7uK/99+sKJ&#10;anWU85fOpkudF1JXd+eVgkDNrqNb0pTFtxclARGRZjPt/Xuuen9pF3k70mNnD6Znlt5V3Kdzl87E&#10;iwMAAAAAYyT2owpxAAAAMD51d3dd+e/jZw+lNbsXp7fWPpMmL+h7a737Z1+bHp57Q3r0vV8W3xMR&#10;GUp2Hd1cFZDaTS6Ufnxg9VX35dn3fxsvBgAAAACModiPKsQBAADA+FBfkDp4ak9a+cn8NOPDJ9Mj&#10;839RFBdEREY7b66ZctV7Vrt58YMHrtyXjftWpq6691wAAAAAYGzFflQhDgAAANpT/UotB0/tTsu2&#10;z06vrno0PTjnuqKoICLSCjlx7kix/Wc7yO+3O498XG1TevDk7rZcKQsAAAAAxrPYjyrEAQAAQGvJ&#10;2z/lRD35f58WDU5dOJ7W7l5Srdjy8Lwbi1KCiEgrJq961846ui71+v4MAAAAAIyt2I8qxAEAAMDY&#10;6ezuTN093dV/X+y4kD7euybNXDktzVkzPa3ftaL6eu37WS5J5RVOYglBRKRdsm7Psqve19pFPuZ2&#10;PG4AAAAAmAhiP6oQBwAAACOntiJU/vPo6YNp95Ftacu+j9KqbQvTkk1vpzlrX0kvLXkk3fnKD9L3&#10;Hv/LIjdM+2qauWLalet7ZeUjRflARKSdklfF6+i6mHqUjwAAAACAYRL7UYU4AAAAGH7d3V3VnzsP&#10;b0nTFtxXFKGazQuLH66ub8fhjUX5QESk3bJw8xvhXRMAAAAAYPBiP6oQBwAAAMOjfjWpZZvnpt+9&#10;8bOi+DSUzF37anX98ze9UpQPRETaLbViKQAAAADAUMV+VCEOAAAABq824d/ReSmt/eT9ajWpn039&#10;u6LsNFxZv2tF6uzqSFOX3l2UD0RE2imrdr5XvZ8BAAAAAAxV7EcV4gAAAKA53T3d1Z/HzxxO762f&#10;kSbNuqkoNo1Urp3yt+nwqf3p3KUzRflARKSdMn3lpPj2CgAAAAAwKLEfVYgDAACAxnR9uprUht0r&#10;00Nv/aIoM41W7p1xXXUcy7fPLgoIIiLtlK7uzvBOCwAAAADQvNiPKsQBAABA/2rb7q3cuiDd/dpP&#10;igLTaOcXz369Op75G18pygciIu2Uvce3p+6ey++xAAAAAACDFftRhTgAAADo26XOi+lS54V034zr&#10;i+LSWOW26d+tju2ND58sygciIu2UZdvetcoUAAAAADBksR9ViAMAAIDe5bLU+Utn0z2vj/2qUvXJ&#10;5a1s2vu/LcoHIiLtlFkfTYtvvQAAAAAATYv9qEIcAAAAlHJZ6sz5k+n2V75fFJbGOo+9e2t1jNOW&#10;3lOUD0RE2inPvv+7+PYLAAAAANC02I8qxAEAAMDVunu60+GT+9KvX/pWUVZqhTz2zuXC1My1U4vy&#10;gYhIO+XR934V34IBAAAAAJoW+1GFOAAAALisu6er+nP19kXpB5M/WxSVWiU3Tvv76jjX7F5clA9E&#10;RNopTy+5I7wTAwAAAAA0L/ajCnEAAACQt+C7kLq7u9JzCx8oCkqtmJNnj6a9x7cX5QMRkXbKi8sf&#10;iG/HAAAAAABNi/2oQhwAAAATXU9Pd9p5aHO67eXvFsWkVs3q7YvT2Yuni/KBiEg7ZcWOefEtGQAA&#10;AACgabEfVYgDAABgovtg6/yikNTqeX35U6mzqzM9OOe6ooAgItIOeXzBzdXqfh1dl+LbMgAAAABA&#10;U2I/qhAHAADARNTV3VX9OWvV80UZqR1y0/P/VB3/pv2rihKCiEg7ZPn22akn9YR3ZwAAAACA5sV+&#10;VCEOAACAiaa7pzt1d3elKfPuLopI7ZRFG95KlzovFiUEEZF2SC5MdXZ3xrdoAAAAAICmxX5UIQ4A&#10;AICJpKPzUjpx9mi6+7UfFwWkdsvNL3yzuk9rdy8piggiIq0ehSkAAAAAYLjEflQhDgAAgIkib/20&#10;ed/adN3ULxXlo3bN4o1vpwsd54sigohIq+f9be+kLoUpAAAAAGAYxH5UIQ4AAICJoKPrUtqwe2VR&#10;OGr3/PrFb1X3b8WOeUUZQUSklTNv4/TU3dMV364BAAAAAJoW+1GFOAAAAMa7S50X06lzx9O1U75Y&#10;FI7GQ5Zvnlut0nLs7KF0+PS+dOjU7vTepteKcoKISCvlzTVT4ts1AAAAAMCgxH5UIQ4AAICJ4MG3&#10;flEUjcZLbn3pX6qtBvcf35lOnz+ROrs6qvt89uLJ9NbaqUVJQUSkFfLSBw/Gt2oAAAAAgEGJ/ahC&#10;HAAAAOPdjBVTi5LReM/js29Luw5vre7/4VN7i6KCiMhY55H5P7clHwAAAAAwLGI/qhAHAADAeNXR&#10;eSlt2fdRUSaaSJky7+7U1d2VDilNiUgLZtUn7ylNAQAAAABDFvtRhTgAAADGqzPnT6YbnvlKUSKa&#10;aLnvzRvShUvn0trdS4uygojIWObJRbfGt24AAAAAgKbFflQhDgAAgPGou6c7vbrsyaI8NFGzcMPM&#10;dOT0/qKsICIy1tl1dHPq6LoU38YBAAAAABoW+1GFOAAAAMannnTd1C8VxaGJmmcXPFBtexWLCiIi&#10;Y50310yJb+AAAAAAAE2J/ahCHAAAAOPNpc6LafX2xUVpaCLnjld+UJ2bFz94sCgriIiMdc5fOhvf&#10;ygEAAAAAGhb7UYU4AAAAxqP737yhKA1N9HR1d6YDJ3cVRQURkbHOtkPr4ts4AAAAAEDDYj+qEAcA&#10;AMB4kktBh07uLcpC8pdpzSdL04VL59KDc68vygoiImOZnUc/jm/nAAAAAAANi/2oQhwAAADjzctL&#10;HyvKQvKX6bdvXFudny0H1xZlBRGRscye49viWzkAAAAAQMNiP6oQBwAAwHjR3d2V1u9aURSF5PfZ&#10;sn9dOn/pbFFWEBEZy5w4dyS+pQMAAIOUfz9SS16Ju7unO14EAGDcif2oQhwAAADjQU/qSZv3ri0K&#10;QnJ1Jr19c3W+Xl7xUFFYEBEZizww5/LqdwAAwNB0dF6q/txxcFN6ftHD6dVlT6ZZq55Px88cSV3d&#10;XfHiAADjSuxHFeIAAABoZz09PdWfc9a+UpSDpPdcuHQuLdnyVlFaEBEZizy37HfxrR0AAGhSXkXq&#10;wIk9afLsO9J3Hv2LIht3r049VpoCAMax2I8qxAEAANCuunu60v7ju9J9b95QlIKk9zw5987q3D25&#10;6NaitCAiMhZ5+6Np1SqBAADA4C3Z9G5RkorJpSkrTQEA41XsRxXiAAAAaFdnLpxKP53yxaIUJH1n&#10;7c5l6fyls0VhQURkrDJ3w8tVARYAAGhOXlUqrxr13IIHi3JUb7lu6lfSxY4L8WoAAMaF2I8qxAEA&#10;ANCups7/XVEIkr5z/dQvV+dtw94PisKCiMhYZeHmN1Jnd2d8iwcAAPpxqfNiunDpXLrzlR8Wxaj+&#10;8uLiR+JVAQCMC7EfVYgDAACg3eTl4z/aubwoBEn/eXnJo6mnpyc9Mv8XRWFBRGSs8vZHz8a3eRg3&#10;qlUfbDkJAAyz7u7uqix192s/KQpRjWTbgY225gMAxp3YjyrEAQAA0I5uefGfi0KQ9J/dR7alY2cO&#10;FmUFEZGxzMPzboxv8dD2ckG5q7sz7Tq2JR08ubv21XApAIDmdXd3pY6ujvTb168tilCN5vqpX02r&#10;ti2sri9/bgEAGA9iP6oQBwAAQDvJv8ibter5ogwk/efnz36tOn/Ltr1blBVERMY6u45uMVHDuJCf&#10;x+cvnUmLt7yVHpp7Q/X8XvnJ/HgxAIBBy583LnacTz+f9vWiCNVsnppzVzp9/mR1vXnFqbw6JgBA&#10;u4r9qEIcAAAA7SL/C8qTZ48VZSAZOJNm3VSdw2eW3lUUFURExjrzNr6iMEVbq227t3b30que26t2&#10;vhcvCgAwZHkly2OnD6X31r2ZHp51c1GEaiY/fvLz6ZG3f51eWTo57T6yvbr++Nm8vkilVAUAtKrY&#10;jyrEAQAA0E6mzLu7KAPJwHl9+ZTU0XWpKCmIiLRCJi+4Jb7dQ9vo7ulKnd0d6d11z1/1vF698/I2&#10;N6Mlb89z9sLpdP7SuSt/7+42oQkA41kuL23dv74oQQ0lT8/7bfU5IpemOrs6rpSzHpz5iyoLN7z1&#10;6W13xcMBABhTsR9ViAMAAKAd5F/WbdyzuigCSWN5eelj1Xl86YOHiqKCiEgrZNHmN+NbP7SFvce3&#10;pymLb7/q+bxm1+J4sVHx08lfSp//zf9e/fn423emhetmpaOnDl35fp7wBADGlyOnDhSlp6Hmjuk/&#10;SKu2LU5z176Wpi+dnK57+stXff+uV3+czl08k3qsNgUAtJDYjyrEAQAA0Opq29zc+eoPiyKQNJ78&#10;y8yjZw4WJQURkVbJ1kMfKXTQFvKKUtmqT94rnsfr9y6PFx9RtdfMtHkPVmWp3vKtB/4i3fvqjWnW&#10;ihfTrkNbr4zNq0YAAO3tQsf5ovA0Gnlj+dO25wMAWkrsRxXiAAAAaAcvLp5UFICkucxcOa36ZeaL&#10;HzxYTO6KiLRCHphzbTp29pDSFC0t/yw9d+lMen31E8VzeMO+D+LFh1X9a6OruyudPHs8vf7+1PSD&#10;R/6mKEn1l6/c9e/Src99L7208PG07pMV1VZ+NblEZSs/AGgv1075u6LQNNL54RPXpEudF+OhAACM&#10;mdiPKsQBAADQyrp7utKKre8V5R9pPj97+m9TZ3dn2n54QzHBKyLSKnl+2b1VIcW/VqdVbT+0Pj0y&#10;/xdXPW8fX3BztTXfSG1Lk4tSudT07LyH0k3PfCt947f/sShBDTXffvAv050v/SS9sODRNG/NjLRp&#10;95p0/PThKyt9Zvl1qdAIAK2hpyf/lO6p/nzgzZ8XhabRSEfXpXhYAABjJvajCnEAAAC0qvwvFY+d&#10;OZR++MTnivKPDC5b969Px88eKgoKIiKtlNdWPV79HKgvasBYyhOR2aLNM4rn64sfPJBOXzgxYkWi&#10;fNvnLpxJ33v4c0XJaXTyx+m7D/91uuXZ76RH3/pNenXJlLRkw+z0ycEt6eyFU1cdaz4HnV0jcx4A&#10;gNLMD56v/ly44a2izDTS+cWz/xAPBwBgTMV+VCEOAACAVnbvjJ8VpR8ZfOZ+9Fq62HG+mOwVEWm1&#10;vPHhk9XPAStNMdbyc/DMhZPppV62tJ2/6dWq2DdSZaksb733/sa5vRSZWiNfvvP/TD967Ivp9hd/&#10;lJ545+40Y9mz6YPNC9KeIzvShUvnwn3pTN3dXVd9DQAYnKlz7qt+Fq/aujgdOXWgKDSNdO585Ufx&#10;kAAAxlTsRxXiAAAAaFUvLJ5UFH5kaHns3d9U5/apxbcVk74iIq2W2so9eXtWGBs9ac/xbemx9351&#10;1XPzrbVT07GzBz+9xMivhNbReSl99a5/X5SV2iFfu+cz6drJX053v3xtenrOvWnWihfTh9uWpgPH&#10;dleridbr7OoY0fIZAIwHuXy8cN2sKz9rZyybVpWUY6FppPO9x/7qyiqcAACtIPajCnEAAAC0onc+&#10;fLEo+8jQ8/3Jn60mIj/ev7ooJoiItGKmLL4j7T66Jf6YgFGxbs/7Vz0fp6+YlPYc21Z9bzRXP7vY&#10;cSF98/7/XJSRxkP+4d7/lK5/6mvpd6/ekKbNezC9u2p62ntkRzp4fG9VFKuXt/szMQvARJZ/Fu46&#10;tO2qn6Vb921IH+9dUxSaRiP7j++KhwgAMGZiP6oQBwAAQKtZvnluUfSR4cv6XSuqrYViKUFEpJWz&#10;Ztfi6mfEaJZUmJhqK0Yt3DzjyvNv6pK70uYDH1ZfH4sVkCa/fWdRNJoo+af7/jzdOOUb6b7Xfp6e&#10;nf9Qmr361bRh56p05OSBatK4Xn5sFKoAGI9qW9rOXvVK+tGjX7zyc/L59x6pvj5z5bNFmWk08vS8&#10;34YjBQAYO7EfVYgDAACgVeRJ8I92LisKPjK8eXbB/dX5Xrt7SVFIEBFp5bz0wYNp/4lP6n5u/H6r&#10;vh5FKoZB/izS2XUpzVjzVPWce3T+L9OHuxZW3xuLolS2aP3bRYlIfp+88tbPn/7HdP/rv0jPvfdw&#10;mvPha2njrtXpyKmDVz1m+bGtTTYDQCvr7u6+6mfY+Utn0/TFT1Yl4vqfgW998EL1/XU7PyiKTKOZ&#10;lxY/Wh1HV3eXrbQBgDEV+1GFOAAAAFpBnsDaeXhL+v7kvyoKPjL8WbVtYers6khPLPx1UUgQEWn1&#10;zNv0Stp9bEv6YMecNOPDp9IbHz6Zth1aV/08UZxisHKh5uiZg9VqUvl5tmTrW6mzu6Oa/Bsrz81/&#10;uCgISXP55/v/S3p81p3p8bfvqLb727pvfbrYcf7KOc6fhwBgNOXVEPPPn/qVU/Nn2GOnD1Wl37kf&#10;vl5tU3vbCz9M337wL4qfbTnXTv5yNW7JxneKAtNYZNKsW9L0pZPTwvVvpS371qVT547X3WMAgNER&#10;+1GFOAAAAMbapc6L1S8Gb5j21aLYI4PPPa//NC1Y/2b60ZPXXPnak3PvrP6srTL1zNLLk8IiIuMh&#10;j713U1VyOXvxVPUeV9taDfpTm6zcenBtun/2tWnOhpfSmQsnxvT5kz8b3TP9umJyVIYv3334s+mZ&#10;uQ+kFxY8mpZtmpcOndh35fznieyxLMoB0P7yClHxZ8np8yfT9v0b06L176RXFj+ZHpl5a7p52r+k&#10;7zz02eLn1EBZuWVROn7mSFFcaqX88Ilr0u3Tf5BOnD1qy1wAYFTEflQhDgAAgLGUJynzvzy85cV/&#10;Lgo/MrS8teq5arI3/3LyvfUz0t6jO6pzfrHjQjp8al86d+lMUTYQERkveXfd8+ngqT1WnKJXtZLU&#10;qfPH0rLt76apS+9KMz58Mh06taf6+lg/b5585+5iYlRGPt99+K/TdU9+LU1689dp5vLnqlU+zly4&#10;XMDM8sT3WD83AGgNeZXsuF1v3jpvz5Ed6YPN76UZy6alJ965q1ol6oePfiF96c5/W/zcGWx+/dx3&#10;044DH1e3uXX/+qKo1Gp5fdmUq1bTAgAYKbEfVYgDAABgrOQJp/OXzqU7X/1hUfaRoeeTQ5vTmYsn&#10;0vGzh6rzffLcsbRo84y0Yd8H1VY0Ow5vLAoGIiLjKffN/mk6c+HkmK4UROuorWxwoeNcWrN7cXrx&#10;gwer58kLy+9PnxzZVH2vu2fsVxU6fHJ/MTEqY5t/uu/Pq8npp+fclxZ8NLOaDK+fJI8T5gC0v7xl&#10;XmfX1e/vHV0d1YqEa3csT2+vfDlNnXtfumf6z9LPnvhK+to9nyl+fox08u1nU+ffW5SUWik/fvLz&#10;1bkDABhpsR9ViAMAAGAs1LY6ue/NG4qijww9Nzzz1eo8r929pJoMfnf9c0WR4PXVk4uviYiMt8z6&#10;aFr8EcQEUitJ5VUNDp/am9748Mkrz42nFt2WNu5b8en3x74oleWJ2emLnigmRKU186PHvpjuffXG&#10;alulVVsXp2OnD195LLu7u4utmAAYG/k9+XIBqqPXreHyVrh5e7tdh7elj3Z8kOavfTO9/v7UNHXu&#10;/em+136RbpzyD+mb9/158XOgFZKL1ms/eb8oKbVa8jkGABhpsR9ViAMAAGC05V9Q5onLR965pSj6&#10;yPDktpe/W53r9XuWF+UBEZGJloOndltlaoKpbZu26+iW9O76F9KDc6+78nx4eO4NaeUn86rvt+LK&#10;QHklozgZKu2Tr979p+nnT/9jemzW7entlS+lzXs/Sucvnr3y+OZSnG39AIYmv4/m99P8c7y3z3h5&#10;G/qjpw6lHQc2V4XWeWtmpNeXPp2mzrkvPfjGTek3z/8gXffkV9O3H/yLYd0qbyzy0ScfpJNnjxUF&#10;pVbKna/8MD5EAAAjIvajCnEAAACMpvyvCvO/6nzorV8UJR8Z3qzctjCdu3imKA6IiEy0zNs4Pf44&#10;YhzKZezs8Om9aeHHb6Tnlt1bPBfy1rSXOi+0zIpSvfnSHf+mmAyV9s+3HviLdNsLP0zT5j2YFq6b&#10;lfYe3XnlOZvl/45bPwFMFJdXoM4FqN5/Pp+7eLZaSWnb/o1pxZaFac7q19IrS55KU2b/Lj3w+i/T&#10;rc9/r9oW71sP/Nf0dxPo52i+v9myzXOLklIr5aXFj7ZkSR0AGH9iP6oQBwAAwGjJE0EXOs6n+2Zc&#10;X5R7ZPhz+/TvVef9kyObigljEZGJlIfmXl8VZHpbgYD2ViucnL5wPC3fPjs9s/Su4vHPeXfd8+nU&#10;+WPVZVv5efDs/IeKyVAZ3/nuw3+dbnn2X9IjM2+ttvZbvP6dakWq0+dPXvXcyCWC/I8OANpBrQRa&#10;XwytyV8/de5E2nNkR9q0e01asuHd9PaKl9KCdW+lyW/fmX77yvXppme+VW17+o/3/qfifVN+n7c+&#10;eCF1dF4qCkqtllXbFlarfgEAjLTYjyrEAQAAMBryL0rPXjyd7nn9J0WxR0Yu76x+sTr/S7fOKiaP&#10;RUQmUmZ8+NSVLWFpf/mxzHYc3phe+uCh4vH+/eP+ZLUl4+Uxrf3Yz1rxYjERKhM7eZuoHz76hfTi&#10;gsfSE+/clWYsm5aWfzw/7Tq8rVptpV53d1e1eodVqoCRVlsNqvazuCavbpxXz1uz/f00e/Ur6YUF&#10;j6SH37wl3fHij9ONU75RFUT//u4/Ld7rZHD52RNfrc776u1LioJSq+XE2SNXPVcAAEZK7EcV4gAA&#10;ABhpeRu+k+eOVSsexUKPjHz2Ht2Rzl48VUwii4hMtExfManaji1O8NE+aqtD7Tu+I7266tHiMb7y&#10;WK+clHYe3VxdtpW338vyykHLNs0rJkJFBsrf3/Nn6aeTv5zufOkn6dG3bkvPv/dIVbxbunF22rJ3&#10;XTp0Yl86f+nqYlWW3wNzscqKVUB0eTW7zmI1xrMXzqS9Rz6pylDvrJqenpv/cHrwjZvSTdO+nb43&#10;6XNVwTO+R8nIZs32ZdWKhLGc1IrJZToAgNEQ+1GFOAAAAEZS/oXrvmM70y+f+0ZR5JHRydT5v6se&#10;iycX/aaYUBYRmWh59L1fpoWbZ6RjZw9e+VmVVx7KpZpq274WX4VoojtyZn+auebp4nGt5bXVj6dd&#10;nxal8meQVpePcfPej4pJUJHhzBdv/z/SP9//X9K1T3wlTZv3YHpt6dPpmbn3pzeWPZMWfDQzffTJ&#10;B2n34e3p1Lnjvb5u8tdyvD9Ce7tclCxXoctbgO48tDWt2LIwzVrxUvU+8cDrv6y2xfvew59LX7pD&#10;GarVkstq2ZsrphXlpFbM0dOH4tOuKXkVxSv/7WcRANCP2I8qxAEAADBS8i+ydhz8OP10yheKEo+M&#10;Xh5665fV4/HI/F8UE8siIhM5L694uCrfzF7/Ylrw8Rtp2bZ30+5jW6v3zI6uS+GnGmOhtsLFmYsn&#10;0+z1LxSPYS1vrplyZeu9vIpYO/n1c98tJkJFxjJf/+1/qLYCfOrd36bfvXpDeuKdu9PLiyan3Ye3&#10;pQ27VqVt+zemIycPpAuXzsWncyVPbNeKGSa2YeTkbfG68uusl6JjXknu7IXT6eCJvWnrvg3p/Y1z&#10;0szlz6Wpc+5LMz94Pv3i6X9K//LgX6Yv3vavi/cAae3kVQWPnT6cjp85XBSTWjVz175WPS/z6uPN&#10;qK2EmH/+TJp1c5oy956q4Jef9wAAvYn9qEIcAAAAI+Xo6YNFeUdGPzNXPlutCvDg3OuLCWYRESnz&#10;wvL70+YDa6qfZa2+ndt4lid7L3ScSws+fr14jGqZ9dG0dOjU3ury7fhY5YnDOBEq0k75uzv+JH37&#10;gb9I1z3591X5Lxes8vaAq7YuTq8ueSq9s/LltGj92+mjHR+k7fs3pv3HdlcrWV3s6LvYmEsgeZI8&#10;x6pWTBS5XFgVoLp7L4Jc6rhYFUV2HdqW1n2yIi346K305vLnqq3x8mvu7pevTb+c+s30g0c+n77x&#10;u/9YvFalPfOVu/5d+tUz/1wV3RZveLcqSmVnzp9M97/586KY1Mq59aXvpI92Lq+Ov5HtsfNrIj/n&#10;n13wwFXX8/KSx+JFAQCuiP2oQhwAAAAjYfHGWUVxR8YmZy+eTnuPby8mmUVEpP88uejWtHz77HT+&#10;0pnqZ1sjkzsMXW3S+P1tb6f7Z19bPC73zf5JmrPhpXTszOVtFdv5cXl/09xiclRkouRvb/8/0j/c&#10;+5/S9yddk2546uvpN89/P9332s/T5LfvTM+/NynNWDYtzVvzRlr+8fy0Ze+6tO/oznTi7LF0seN8&#10;n6WS3uT3iMurXnV8ur1grZDV+HVAM2rFp5zaSon1Oro60smzx6rn9Kbda9LSjbPT2ytfSi8tfLxa&#10;0e3e125Mtzz7nfTTyV+qttP8uzv+TfH6kfGfu17+6ZWCVC5Ynzh7NG3dvz498vavizJSO+Wxd35T&#10;vQf3tQJhbWvY2WteST+Y/LlifM7xM0fa+vMfADByYj+qEAcAAMBwqf3C680VzxSlHRmbvLh4UvWY&#10;PLfs3mLCWUREGs+6Pe9X5dPLP+/abyWjkZQnrPKkcC4k5M8COY2sCpPH5QmzvIpU3nLv+LnD6dCp&#10;PWn1zgW9biP7zNK7q+/Vttxr5DZaUZ4IzPf7sVm3F5OjItJ4vnDbv05fuevfV6Wrbz/4l+kHj/xN&#10;unbyl9ONU/4h3Tzt2+m2F36Y7pl+XXrgjV9VK/DkLQanzXuwKqW8/v7UNGvFC2nOh6+lhetmpWWb&#10;5qW1O5anzXs/SjsOfJz2HNmRDp/cn46fPlwVW/JqLnl7s3MXz6Tzl86lC5fOV6tk5RJDR+elK2Ws&#10;7u7L73+9lWSacblsc3lrQ8ZW/tn2+5Wfysc1P/Z51bS9Rz9JG3d/mJZunJPeWTW92sbyyXfvSfe/&#10;/ot063PfSz974qvp2w/+Rfrynf9n8VyW8Zu88t4LCx5J33nos8X3+kt+f8rOXzqb3lr5XFEYGg9Z&#10;sH5mdR/zNtg5tQLU4o1vp18994/F5evz+Lu3VZdVmgIAotiPKsQBAAAwHGq/qJr23n1FaUfGLgeO&#10;707HzhwoJp1FRGRwefb936Y1uxZXE6T1P/+GQ56UbVW1IlS9cxdPp/0ndqYNez9Iqz55Ly3b/m5a&#10;vGVmmr/p1TR7/QvprbVT0+urJ6eXVzxcFXenLrkzPbHw11UZ6oE5PyvObW95eO4Nae7G6WnfiU+q&#10;22xmVZlWlM9hLmP86NEvFpOjIjL+8sXb/nW1klbeuvBLd/yb9KU7/2368l3/rip6ffXuP01/f8+f&#10;pW/89j+m7036XLr+qa+lW4tVtp5N89bMSCu2LPx0la1dVYErF7X6cnkFrcvhap1XVn7q/edtLr/l&#10;85v/zCs/5S3Qais/PfnO3em+136Rbn3+cvnpXx78y2q7tPiYi+TkVcFmrXixel7VPjOu3rYk3f7i&#10;D4vL1uemad+qCpv5Obpq26KiKDTeMnn27em1ZVPS6znLp6RbXvhWcZm+MnX+vdV5Hc7P4gBA+4v9&#10;qEIcAAAAQ5Un//Iv7Se9fXNR2JGxyxNzbq8enzxhHSegRURkaLl/zrVp9voX055j26r32qGsKLJ0&#10;66w0ZfEdafvhDdXfB3s9Q5FvM0/O1d92Z3dHOnHucHVcq3a+l+ZtfCW9uuqxNGXx7em+2T8tzslQ&#10;89h7N6XpKydVhauP9ixN+098cmUSbLxMhuXtxeLkqIjIYJKLWP+YtzR85G/SDU99o25Lw7vS8+89&#10;kt5c9myaf1XZamdVBsorY/Xl8paF7bOyVf7Z21cB6sKlc+noqYPpk4Ob05rty6qVxGZ+8Hy12s/j&#10;b9+ZfvfqDemWZ/8l/XTyl9O3HvivVZktnmORwebZ+Q9Vz8Nlm+dW5Z731s2oViLLdh7ckt5c/my1&#10;Clle9e6Jd+5Ks1e/Uj1fs7z13r1vXFcUhKTMC4smpb1Hd1TnrdoCc5x8XgQABi/2owpxAAAADEVe&#10;DePE2SPprld/VBR2ZGwzbcF91eMTJ6RFRGR488TCW6uSz47DG6qSUfXzsZrEvbxFXV/y1n6fHNl0&#10;1XW9s+65dP7SmX7H9eVy6amzut7a9ni9bR9U73zH2XTw1O60cd/K9P62d6rbf/GDB6ryUryfw5VH&#10;3/tVmr7i98WovHrUxY7zV46pOv5xtO1hbSL/qXfvKSZURUTGInnlq3/43f+Vvj/pmnT9U1+vVra6&#10;97Ub0+Oz7qiKHnnLwrxd4fKP51crLe0+vD0dO304nb94ts+fT7m8dHlrwry61eWfhYNR2661t9JW&#10;vu5c+tp5aGtavW1pmrP61ap0kgtQd0+/ttqOMW99pvwkY50t+9angyf3FgWfSbNuTp8c2lxt71nb&#10;0jM/r/Pft+5fn55b+FAxRgbOfTNuTG98MDV9uH1JtW1qK6/aCgCMrNiPKsQBAAAwWPkX2XnLt188&#10;9/WirCNjnxcWP1xN0s7Z8FIxWS0iIiOXvAXd3A0vVwWkXAjKKzQdP3soTCD3pLMXT/VaTHpo7g1X&#10;VljKW97tP3k5B65k15Xk7+fS1cf7V6eP9rxfrQS1bNu7aeHmGWnuxpfT2x9NS298+GRVUHp73bPp&#10;6cV3pMcX3FzdRrzd4c5jdcWotbuXpH3Hd6QLHeeunIHxVozqTZ6wO3B8T7p52reLyVQRkXZN3k7w&#10;2w/+Rfrp419Kv3rmW+mul3+aHppxc5oy+3fppUWPp7c+eCEt+GhmWrV1cdq6b33af+zyVoJ9rW51&#10;5vyptPfozrR+58r03kcz0+tLp1bXlVfMumnat9MPH/1C+vpv/0NxHCKtmG8/+JfV8/rdD18uij31&#10;ueXFb1db0H33sb8svieDz0+n/G1avPGd+DYDAEwQsR9ViAMAAGAw8ioWG/esTj984nNFUUdaI9Pf&#10;f7x6rPK/WM0T7Jv2r0rbDq1Lmw98WExqi4jI6CQXpHJhKX59vOS1VY9PyGJUvbzKSm0FltmrX61W&#10;comTqSIiEzV/f8+fpR89+sV07eQvp2/e9+fF90XaPXnls1yY/t7jny3KPDJ62XNke6/bdQIA41vs&#10;RxXiAAAAGIzlW+YWBR1pvdz35vVpyaa3q+X+83ZHZy+cqgpUkxfeUkxyi4iIDDZTFt+eth78qPqM&#10;MB7LUXmLqCyvjrLgo7fS/LUz0rw1b6S5H75ebVs1f82MtGTDu2nF5oVp8fp30uS370w/efzviklU&#10;ERERGb95bNbt1eeFPUd3FAUeGd387o3rwqc5AGAiiP2oQhwAAADNmr/u9aKYI+2Rn075Qjp/6Ww6&#10;cHJ3MdktIiIy2Ow5tq1afXK8yYXjbMeBj9ODM25KX7jtj4vJUREREZGXF02uPjMcP3O4KO/I2GTO&#10;mleurPoJAEwMsR9ViAMAAKAReUn57JX3JxclHGmvvLD44eqxfGP1E8WEt4iISLNZvn12+NQwfmzZ&#10;uy7d+dJPiklRERERmZj57sN/nR54/ZfpnZUvp+37N6YjJw+kC5cub0X88d416cGZvyyKOzJ2OXhi&#10;j635AGACif2oQhwAAACN2H5wY7p3xnVF+UbaM5c6L6QtB9cWk94iIiLN5LVVj6cDJ3dVnxVq29aN&#10;F68tnVJMkoqIiMjETN6C98TZo1c+J5w8eyydOX8yrdi6IL3y/hNp8uzbi7KOjH3uf/PnV32+AwDG&#10;t9iPKsQBAADQl+6ernTmwqn03MIHisKNtHfW71qRTp47Vkx8i4iIDCZvrpmSDp/aW31+6Oi6FD9S&#10;tIXOro7qz47OS+nVJcpSIiIicjkL182qPiPsO7Yz3f/mjemHk68pijnSuslb8423Yj8A0LvYjyrE&#10;AQAAEOWJwmzO2lfTDyZ/tijbSPvnpSWPVsvSxwlvERGRoeT11ZOrVQzbSd52+PDJ/en1pU+nW579&#10;TjFJKiIiIhMz+XPB+5vmVmWbZZvnFkUcaZ8cOLE7Xeg4Hz8GAgDjTOxHFeIAAACoqf2Lu1XbF6Vb&#10;XvznomQj4ye/funb1WM9b9MrxWS3iIy//Oev/0n+hUGV//v/4/+Wfj7lG8VlRIYr7297J3X3dIdP&#10;Ga1r7oevp7+9/U+KSVIRERGZeLnpmW+lWSteTCfOXN5+7/zFs2nGB88UBRxpr/z29Z+lo6cPpp42&#10;+owKADQv9qMKcQAAANS2oNm876P00Fu/KMo1Mj5z/MzhtPf49mKiW0TGX/7nP/p/XilM5Xz3ns8X&#10;lxEZrjwy/xctPxnV8elnn4dn3FJMlIqIiMjEy8zlz10pSZ29cCZt3b8uTZ59R1G8kfbOux++XD3G&#10;ecVtAGD8if2oQhwAAMDEVFtN6sKlc2nO2lfSr1/6VlGokfGdxRtnpQsd54qJbhEZfxnpwlResSqv&#10;YpXz5ev+vPi+TLwcOrUndfe05kRUniDLK2Dd9fJPi8lSERERmZg5cHxP9Tnh8Kn9RclGxlfuevVH&#10;6e1VL6SP965J5y6eueozIgDQ3mI/qhAHAAAwsdR+AbTnyPb03MIHixKNTJxMnn1b9VyYuvTuYqJb&#10;RiaxtNJX/sf/6b9P/+uf/M/pc9/9s3Try98urkek2cTn3nAXpvI2f/XXn5+78TIysbJq53upq7sz&#10;fAoZexc7LqSzF05X2+3EiVIRERGZuDl8cn9VqH579YtFwUbGd3757D+kybNvr1afyiuvn714+spn&#10;RyUqAGgvsR9ViAMAABj/8i/9cnpST1q1fVG6b8b1RXlGJl5+8tTnq+fHuj3vFxPdMvzJBZVYjGo0&#10;f/r5f6U4JUPKSBem4nM2F/7iZWRipRULU3nCa/fh7el7kz5XTJKKiIjIxM6RUwerzwu/ff1nRaFG&#10;Jl5+9vSX0r0zrk+vLZuS1u36IJ2/ePbTz5Ot9fkWALha7EcV4gAAAMav2r+EO3Jqf3pt2VPpuqlf&#10;KkozMrGzdf/6dPL8sWKiW4Y/QylM5eRVp5SmZLAZ7cJULvnFy8jESqsVpvLKUp8c3JK+fOe/LSZI&#10;RURERI6fOZI6Oi8WxRmRWm57+Xtp4Ya3qs+4PT098eMmANACYj+qEAcAADC+dPdcLknlX/bNX/dG&#10;euitXxYlGZFaDp7Ykw6c3FVMdMvwJxamcgEqfy3my9f9efrjP/9fii3OlKZkKBnpwlQuSNWu+7/7&#10;H/7b9JNJXy4uIxMrrVSYymWpk2ePpX++/78Uk6MiIiIiOafOHU97j+4oSjIiMT958gvp1fefSEdP&#10;51XJFKcAoJXEflQhDgAAoH1VW+19uopUR9el9PHeNemND55Od7zy/aIYI1Lmr6p/FbnWlnyjkliY&#10;ygWWeJn65GJULk7F0tR//vqfFJcVGSgjXZgSiWmlwlRecfPGKd8oJkZFREREaskF69XbFhflGJH+&#10;snjj259+3myNz70AMNHFflQhDgAAoDXlIktnd0f1S5fLuVyMyvIv8nYf2ZaWbHonTV/6ePrtG9f2&#10;UoYR6T+vL3+qej69tfaZYqJbhj/NFqZqiUWXvPJUvIzIQInPI4UpGems3rlwTCeOap+bjp46lH77&#10;yvXFpKiIiIhILTc89fXqc8MTs+8sCjEiA+WZ+fdW/6Ax/64OABhbsR9ViAMAABh9+RcpeRIx/1mT&#10;V4g6fuZw2nFwU7Wsd/5XanM/ei3NWvV8em35U+nFxZPSI2/fnH71/D8UxReRZvPswgeq593OIx8X&#10;k9wyMhlsYSqOU3aRwURhSkY7a3YtHrPCVGdXZ7UF35Pv3lNMiIqIiIjELP94furs6iiKMCKN5vbp&#10;308HT+wds8+/AMBlsR9ViAMAABg++RdsPXUlqCyXos6cP5n2H9+Vth/YkD7cvrhaGWr2munpuYUP&#10;pHtnXJeuf+YrRaFFZKSSt23MDp3eW0xwy8glFp8aLUzlxMLUl6/78+IyIv1FYUpGOx/tWXrV6pij&#10;5cKl89Vk1dd++5liMlRERESkPrlcfeLs0eozxK4j24oSjEizef/jOWPyGRgAuCz2owpxAAAAg1fb&#10;Li87eGJP2rx3TZq24L708Kxfpdumfy9d/8yXi7KKyFhmwfo3q+fr7mNbi8ltGdkMpTAVyy7/+et/&#10;Ulwm5taXv10Vq/7XP/mf03/3P/y3V43P2/rl6/zcd/8s/XzKN4qxjeRPP/+vrlxfvo367+X7+sd/&#10;/r9Ut1O7zP/4P/331df6u718vPG+1o4z3594+WYyVucj326+3/W3mW+rr8JSvv38+MbzUBuXb+cf&#10;b/mrYtxAidfX1+3Xko+h/vHL9yFeJl6+/nwO9jzWksfnxyMfd/1x1J+Hod6GjGzW7V2WuntGd7Io&#10;T06dOX8q/fDRzxcToiIiIiL1mfvha9Xnhz1Hd6Tfvv6zovgiMpj8YPLnqpVOe3p64kdVAGAUxH5U&#10;IQ4AAKB5tZLU7iNbq9V6bn3pX4piikgr5YZnvpJWbltQPW+3HvyomNiWkc9QClO5bFQ/dqAVpmLZ&#10;ZaDkMkyzhaT6Ak7tvuQCSyzm9JZY+MrnJpaYYvL3fzLpy8VxNJKxOh/5ePu63Vgyqx1nvFxfyWWi&#10;OL6/xMelv8JUvu54e/Exi2nm+gdKM+chF6eafaxkdLJh34qrth6ufXbq7u6qVuQcbnlSKt/GTc98&#10;q5gQFREREanl+5OuSVv2rqs+k6z9ZFlReBEZap6Yc2f8qAoAjJLYjyrEAQAANC7/Qi1bvX1x+u0b&#10;1xalFJFWy2Pv3po+3LHk8vO3pyt9tOf9YlJbRieDLUzlMkgsifRVRsmXjcWVRtNsISkWhPorB/WW&#10;WuGnt3JOX8nX30w5ppXPR3z8c0krXqa/DFRgionnoa/nUC7jxdsaaHWpZq6/v+THK5YDG0ke08zz&#10;QkYnm/avuuoz1PqdK9OdL/0kPfrWbenN5c+mNdvfT0dPHbrqMpe3Nh78v8a/7YUfFJOiIiIiIrXk&#10;stTpcydSR+eltHTTu0XRRWS4smbH0nSp82L8uAoAjLDYjyrEAQAADKxWlFq+eW6645XvF6UUkbHK&#10;rS99O723bkY1yZxX1si/+L3QcT6du3gm9Xy6sselzgtpy8E1adL8G4sJbRm9DLYw1VuBJV6mllha&#10;ycnFn1yuybdfS/57bys6NVM8qb+tfF315aD833nln9rt1W9XV3+ZWBLK15Pvbx6Tt53r7f40Ut7p&#10;7Rjrb2Okz0ceF89HPu58O7WtCuvvR3xu5O/n81C/5Vz+73xO8rmsfT8eQ3+J56K3QlNvz7VGb6eR&#10;6x8osSyV72c+Z/XnIRfRelsxrLcVu2Rss/PIx6m7+/LPoVyQihOWtfzdHf8mXTv5y+m+136epi96&#10;Ii3bNC8dOLa7Gldblao3lzouXPX3u6f/rLhuERERkVq+dMe/SZ8c3FL9f+Z3P3ypKLiIDGdumPrV&#10;6ncxAMDoiv2oQhwAAEDfuj4tSi3bPMe2e9Iy+cWzX08vLH44bdi9snp+dnZ1pjMXT1Zb7a3bs+zT&#10;vF/l3fXPF5PYMjaJpZhGClO5rBOLIX0Vhnrbxmygbdt6W92p0ZWLYkGm/n71VjKK9z8mF4HimJze&#10;7ldv1x/T27ixOB+5BFRf+OktsTjWzMpWjSYeXyw05TJWPPZGy1KNXP9AiY/XQGW1fE5jya3Z25SR&#10;y5trnkoXOs5VP6NWbF6YvvXAXxSTlgPluw//dVq99fIKiXnVqdo2fvmzWSxSPfrWb4rxIiIiIvVZ&#10;/vH8y58lui7/Q6PH372tKLmIDGdeXvL4VZ9ZAYCRF/tRhTgAAICr1Sbkzl08nbbsW1eVU2JhRWS0&#10;c9+M69NbK59Nuw5vrZ6fefL49IUTaf3eZenxBTcXk9XSeomFoYEKU7k0E1fcyemtfNNbsWqgclAt&#10;sajS6LZ3sSCT01eZq5ZYDKploGJOLMbkck+8TH1a5XwMVPrpa2z8/nAk3kZ9uai37QMHekxi+rv+&#10;gRIfr/zfvT3PY+JryipTrZeN+1amjs6L1c+sV5dMSV+9+98Xk5cDJa8+9dCMm6tVqjbsWpU27Fqd&#10;1n+yslr9s7unO7206PFijIiIiEhv+fnT/5DeXTU9Xbh0udid/8z/QO7XL/5LUXYRGY7sPLzlyj/G&#10;BABGXuxHFeIAAAB+v5JUtvvItjRtwf1FYUVkLPLsgvuryebsYueFdOLckbTj8Ib0+urJxcS0tHZi&#10;uSOXaeq3haslF3ty8aP+srX0VWKJW6nlglG8TF+JZZX+bqc+sSAzUAEsJ56DnEaKTHFLv4FWfWqF&#10;85Gvo9GVouLYRkpWzSbeRq3QNBxlqf6uv5HEx6uv1cZ6S32ZLt+P+H1pjew+trVaDTFPSk6b90Ax&#10;edlMvnTnv62KUjX/8tBfFZcRERERGSj3v/7LtP3ApurzxPmLZ9P3HvurouwiMtTc/+aNVz63AgAj&#10;L/ajCnEAAMBEk1c5qE205S1ddh3ekuavez1NmXd3uvmFbxaFFZGxzP7ju6rn7Ie7FhcT0NJe6a0s&#10;1Ez6K7HEglV/l+0tsZA00EpROYMtyMT7Fb/fW+J2cQMVplrhfDRSBKslrrzVyO01m3h8+fEarrJU&#10;X9cfL9NX4uPVzNh47hotqcno57XVj1/Zpu/pOfcWk5aN5nev3nDlM93WfRuK74uIiIg0k1ycypZ+&#10;PLsou4gMR5ZserfYUhoAGBmxH1WIAwAAJoLaLybydnsbdq9Mq7cvSne/9uOinCLSSsklvmzj/pXF&#10;xLO0XwZbmMpFlIFKILH0MtDlY2IhqZHVogZbkIn3L36/t8RzN1ChqJ3OR068fzl5BbKBth5sJvH4&#10;8nXH8zTYslRv19/M/Y9bLsbv95e4hWIztytjk73Ht1c/2x5/+45iwrKRLF7/TvW5Lm/JN3Xu/cX3&#10;RURERJrNsk3z0tkLp4uii8hw5IdP/E06fGp/utBx/qrfVQIAwy/2owpxAADAeJRX5MnJDp7Yk+au&#10;fTU99NYvi0KKSCsnbw955sLJYrJZ2jO9lWJ6Sy6P5PJJLoI0WvSJ1xG/P1B6O7Z4mZjBFmSavZ2c&#10;eHwDFZgGcxv1ibfXyHUM9nzUEle1qiU/H/Jz4edTvlGMaSbx+GJZaqBzOlDi9Tdz/+N9HkqauV0Z&#10;u+w/sbP6jHbP9OuKCcv+8q0H/utVn/e+9/DnisuIiIiINJs7Xvpx9dnindUvFWUXkeHIbS9/L13q&#10;vFiV/gGAkRP7UYU4AABgvKhts5eLUpv2fpheXDwp/er5fyxKKCLtkGfeu7d6Ps9c+3Qx0SztmVjC&#10;GWpBpZZcpImlkXiZgRKPrZHrGGxBptnbyYnH19+5a7fzUZ+8jV8sMtUnb103mOvNicfXW0GrmW0E&#10;Y+L1N3Oc8TiGkmZuV8Y2x88eTrsPby8mLPvLa0ufTh1dHdXPx4PH9xbfFxERERlsXl/6dPUZ4+7X&#10;flqUXUSGIw/O/GU6ff5kVZwCAEZG7EcV4gAAgHaVi1G1ktS5i6fT8i3z0hNz7kg/fvJvivKJSLvl&#10;0Ml96cS5I8UEs7RvYgmnv9JPM4nXmxMvM1AGcx2DLcg0ezs58fj6O3fxso3exlCvY7DnI+bWl79d&#10;rSgVt6mrTy47xXEDpbfji9vZDeW4e7v+eJm+Eo9hsMnnLJ+/eP3Smnlm6eVtZx+f1djWfF+649+m&#10;ix3nq3+V39F5Kc1fM6O4jIiIiMhQ8vGetWnf0Z3pB5M/V5RdRIYj1z395bR579rwG04AYLjEflQh&#10;DgAAaBf12+ydvXAqfbhjaXp56WPpjld+UJRNRNo597z+0+p5vnrnomKCWdo3sYTTX+mn2cTiSPz+&#10;QInHlosn8TIxgy3IDOZY4/ENdO4Gcxv1ibc3kuejv/zjLX+V/vjP/5fi/uQ0W5rq6/ji1/MKV4Mp&#10;HcXraeb+x/sWvy/jN9sOrkunzh1PX/jNHxcTljFT59yXej4tymf3vfaL4jIiIiIiQ8m3H/iLdObC&#10;qbRl37r03cf+sii7iAxXZq16/srvOgGA4RP7UYU4AABgrNVWiYq6ujurlaOOnzmc9h7dkVZuXZCe&#10;X/RQ+s3L3ykKJiLjLXmJ9jMXTqTH3vtVMcEs7ZlYwhmo9NNMYuEkb0sXL9NfcjGn2WMbbEEmHmv8&#10;fm9p9tzF22jl89FI8vHn7fji/frJpC8Xl+0rfR1fLkfF1az+x//pvy/GD5S+rr+RxG0IB1PYkvbM&#10;Y+/dVH0OfHbeQ8WEZcyRUweumlD65wf+a3EZERERkaHmzpd+cuV3Ugs3vFUUXUSGK4+/e1s6f+lc&#10;6uruqvttKAAwFLEfVYgDAADGSq0oNe+j19NtL3833Tjt79P1z3w5/ezpv0s/fOJzRYFEZCJl054P&#10;q9dH/sXZO+ueKyaZpf3SbOmnmeSCS/11f/m6Py8u01/iKkZ5q7Z4mZjBFmTqx+TE7/eWZs9dO52P&#10;ZhJLU40cVy39HV8uXtV/Lyefg3gd/aW/6x8ocWwurMXLyPhNLgi/tPDxYrKyPq8sfvKqstTB43uK&#10;y4iIiIgMVx6ccVP1maOzq6MouYgMZ3713D+mN1dMS/uP7/r0d0CdVz7zAgDNi/2oQhwAADDaunsu&#10;/8upZZvnpJtf+GZRFBGRy3n3w5er18rBU7uLCWZpvzRb+mkmeXu2wV53Xs0nrvDTyMpFseTSaEGm&#10;fkxO/H5vafbctdP5aCbxPAxXYSonl8rqv5/TTNFsoOvvL/l+1I9ttqwl7Z2LHefTa0ufLiYqa7n+&#10;qa+FT5IpPTLzN8XlRERERIYz97328+pzx5w1rxQlF5GRyG0vfy+t3Lawet5d6rwQPgEDAI2I/ahC&#10;HAAAMFo6Oi9Vf24/sCHd8/pPi3KIiJRZvmVuOnfxTDHBLO2XWHZppsQzUHpbIajRVXriakqNHtdg&#10;CzLxOOP3e0uz566dzkcziVsFDmdhKife95xGymKNXn9fyVsODvZ2a8mXt5Vfe+ZCx9l04szR9N2H&#10;P1tMVOZ84bZ/nY6dPlytMJVXXdxzZEdxGREREZGRyMZdH1afQ2KxpT6zFapkmHPP69deWXUcAGhO&#10;7EcV4gAAgJFSm9iq2Xv0k/TknDuLQoiI9J3nFz1UbQMQJ5il/dJs6afZxMJKXiVpoJJQbwWZRosu&#10;8fYaHRdvL36/twzm3MXja9XzkYs++dhy+am/wk/+XtxqcKD7U59Gjq+32/jv/of/tt/jaub6+0s8&#10;9408Xjn5dmpbFX7uu39WfF9aPws+fr3aemTXoa3pq3f/aTFRmfPwm7dUnyX3H9uVvvXAfy2+LyIi&#10;IjISeeyt26vPID9/5mtFqeWxd3+Tjp05XH1/+eZ5xfdFhppDJ/ZetS01ADCw2I8qxAEAAI3o7ulO&#10;PT3d8ct9OnXueFr7ybL0+vKn0n1vXp9+9OQ1RRFERAbO5NmXf0H7wJxri0lmaa8MpvTTTGrFm/rb&#10;qN1OLpLk28/JJZS8ZV0uwsTL5q/H6+0rgy3IxNuM3+8tgzl37XI+4n3L5Z/648vp7fjy3+N19ZdG&#10;jy+v9hTPWyPnu9Hr7yu9bYWYkwtcuUxWfz76esyaWXFLWiu1VUh/9cy3ionKWtbvXJm+89BfFV8X&#10;ERERGal87Z4/qz6jHD19MD3z3n3pzld+lF5fPiXtObojdX/6DwQv/76sJz3y9q+LwovIUPLM/Hvr&#10;ftMKADQi9qMKcQAAQJR/0VP7xU+2//iutGTTO9VKN4+9e+un+U16vJbZObelybNvS4+8fUu6cdrf&#10;F6UPERlc7nvzhup1+PiCm4sJZmmvxGJMIyWUZtNXSaiR5BV+4vX1l8EWZOLtxu/3lsGeu3Y4H/G+&#10;NZJ8n5rdsq6Z4+vtmAYqjzVz/X1lKI/XYG9TWiMrP5lf/ay77YUfFBOVtXxv0ueKr4mIiIiMdJZt&#10;mnel3F2T/5HgnA9fS3e89OP0+d/8cdp+YFM6e+F0UXgRGWoOnthjlSkAaELsRxXiAABg4sr/Cq6+&#10;GJW3Qzl8an9asfW99PLSx9Lv3rg2/fCJvy4KHCIyernt5e9Wr89nlt5dTDBLeyWWUBot/TSbvEJQ&#10;LK/0l7xKTyNbn8XE22i0rBJvP36/twzl3LX6+cipbSnXSPKKS82WpXKaPb68WlO87f7OS7PX31fy&#10;SlNxe76Bkm97sLcnrZHpKydVP+vumX5dMUkpIiIi0gr50aNfTLc+9730zfv/c/G9ayd/pfoss+3A&#10;xqLwIjKULNn4zpXf2wIAA4v9qEIcAACMX7kMFbfRu9R5MR0+uS9t2L0qLVj/Zpq+9PE0adZN6aYX&#10;/qkoaojI2Cev2JYt2/ZuMcEs7ZVc3KnfQmygFXuGmlyqybeRyyRx1Z5cusmllP4KMAOlvlCTrz/f&#10;v3iZ3pJvu77oEr/fW+LKQ3nLuniZgdKq56OWfPl8Hfn44lZzY3V8+XzVH0d/W94N5vr7S3/nI/+9&#10;tnXhUG9HWiNTFt9e/cv5B9/4VTEBKSIiItIOeeKdu6r/7z5r1fNF6UVksPnls/9w1e91AYD+xX5U&#10;IQ4AAMaP2mpR5y6eSVv3r0/z172Rnl34QHp41q+qVWquffpvizKGiLR28ipvHZ0XU0fXpTRp3o3F&#10;JLOIiEi7Z9a6adVn2Idm3FxMPoqIiIi0S5ZunFP9f/efP/v1ovgiMtgcO30o/AYYAOhL7EcV4gAA&#10;oL3lbfSyC5fOVStG3Tb9u0XhQkTaO4+9+5vqdX7k9P5ikllERKTdc+7i6bTjwMfFpKOIiIhIO+Xr&#10;v/0P6cSZo+nIqQNF6UVksFm0YVbq7OoIvxEGAHoT+1GFOAAAaE+11aS2HdiQps7/XVGwEJHxlZeX&#10;PFq95jftX1VMNIuIiLRrdh/dWv18u/3FHxaTjiIiIiLtlvtf/2X12WbeR28UxReRweTJOZe3ewQA&#10;Bhb7UYU4AABoH7WS1JkLp9LsNdPTb17+TlGqEJHxmzlrXqneA97f9k4x4SwiItJOeXPNU+nkuaPV&#10;z7XlH88vJhtFRERE2jWfHNicLnacT3dM/2FRfhFpNtdP/cpVvx8GAPoW+1GFOAAAaG21ktT5S2fT&#10;+x/PTo+8c0tRohCRiZPV2xdV7wsz1z5dTD6LiIi0epZunZVOXzhRfb7dfXhb+s3zPygmGUVERETa&#10;Ob95/vvVZ53lm+cV5ReRwSRv8wgADCz2owpxAADQemr70nd0XUqrti1Mk2bdVJQmRGTiZveRbelC&#10;x7k0ZdHtxUS0iIhIK2b1zoWpo/NS9Rl3y9516aEZNxeTiyIiIiLjJSu2LExnL5wqii8ig8nyzXPT&#10;pc6L4TfIAEAU+1GFOAAAaA21laS6urvSul0fpCnz7k7ff/yviqKEiMjPn/1aOnbmcDp/6UwxIS0i&#10;ItJqOXBid/U5d+mG2en6p75WTCiKiIiIjLe8tOjxquDy06f+tii/iDSbFxZNqn5nDAD0L/ajCnEA&#10;ADB2av9Ht7unOy3Z9E56/N3fpB9M/mxRjhARibn7tZ9U7x/r9y4vJqZFRERaIc8svTuduXAydXZ1&#10;pkkzby0mEkVERETGax6acVPq6elOT865qyi/iDSbO1/5UfitMgDQm9iPKsQBAMDo6erurMpR2eGT&#10;+9K2AxvSb9+4tihCiIg0kmWb51Rb88UJahERkbHOnA0vVp97dx7akn702BeLSUQRERGR8ZxfTv1m&#10;9fu/tTveL8ovIoNJZ3dn+E0zABDFflQhDgAARlb+12Q1m/euSdOXPpZufuGbRfFBRKTZ/Obl71Tv&#10;LUu2vlVMVIuIiIxl1u5eUv2M+sXUfyomEEVERETGe/75/v9SfRa6cOlsUXwRGUx2Ht5S/WNcAKBv&#10;sR9ViAMAgOHX09Nz5b837F6Vpi24L9047e+LsoOIyFDTk3rSml2LiolqERGRscq09+9JHV2X0vlL&#10;Z9O2/RuLCUQRERGRiZDOro7qd4N3vfrjovwi0mzmrn0tXeq8UPcbaAAgiv2oQhwAAAyP7u6uK0Wp&#10;HQc3pecXPZSum/qlotwgIjKcOX/pXNpycE0xWS0iIjKWmb5yUlWayh6bdXsxgSgiIiIy3nPw+J7q&#10;s9ArSycX5ReRZvPknLuu+l00AFCK/ahCHAAADF7tX4rlPeS3HdiQXlryqJWkRGRUc+zMobT76JZi&#10;olpERGSsM3XJnenCpXPpzPlTxQSiiIiIyHjO9U99vfoMtPfojqL4IjKY3DH9h/FX0wBAEPtRhTgA&#10;AGhcV3fXlf/eeWhLmrXq+XT/mzcWBQYRkdHKrsNb0+HT+4pJahERkVbI66sfrz473/7ij4qJRBER&#10;EZHxmBue+kY6d/FM2nNkR/ruo39ZFF9EBpPrp36l7rfUAEBvYj+qEAcAAH3LW+zVVpE6ff5EWvrx&#10;u+nRd36dfvLU54vSgojIWGTJpnfSqfPHiglqERGRVsnZi6fTovVvF5OJIiIiIuMtN075Rjp/8Ww6&#10;evpQUXgRGWrq/zEvAFCK/ahCHAAAXC0XpHJRKtt/fFd6a9Vz6e7XflyUFEREWiEvLXmket+Kk9Mi&#10;IiKtkhPnjqQte9cVE4oiIiIi4y1Pz7k3dXZ1pilz7ynKLiJDzcmzx+KvsgGAOrEfVYgDAIDLK0ll&#10;3T1dacPulemFxQ+nXz73jaKYICLSarl3xnXV+9cHO+YWE9QiIiKtkK7uzjR1zn3FhKKIiIjIeMuy&#10;j+enix3n0/ce/2xRdhEZaj45tDn8VhsAqBf7UYU4AAAmslpRat//n73/AI4su8500Yh3r0YaSS8k&#10;zUhXmgmGzEwMqRjNKKiQqNHV072URDmKIsVR0zebzWazu8lme++9993lvffee5QvlLdAoaqAqkIV&#10;XMF7lzDrxdrFRB+sncg8mXBpvq/jiy7k2Xsfkw6Z68fe9Vdl8d4J8ujsb3phBETEdPbJebcOLB1a&#10;01wuG07N8QrViIiI4+WlG6fde9QDU77hFRQRERERs836lho3Y70NuiCOhCcvH5De3p5B328DAADA&#10;p9h8lIftAAAAkIv09fe5/5+/fkKmbn3VCyAgImaSj835tizZN1FaO5ultqXCK1YjIiKOh+tOzpJ+&#10;6Zf1+Qu9YiIiIiJitnnvhH913zduPLbIC7ogjoR5Z9YN/NEcAAAA+Nh8lIftAAAAkEtEerrd/4vK&#10;TsqH6570QgeIiJnqw7O+4b40q2y86hWsERERx8P27la5Vl3sFRMRERERs9F3Vjzuvnd8dem9XtAF&#10;cSRcnT+bwBQAAEAcbD7Kw3YAAADIdqKzSSmnrxyS99c+4QUNEBEz3byza93r3Iqjk7yCNSIi4lhb&#10;WnvBvS89P+8ur5iIiIiImI2u2DdTuiOdXsgFcaScs/O9ge+5AQAAwMfmozxsBwAAgGykt+/mWu7N&#10;HY1y6MIOmb3zbXli7ne9gAEiYrZY3VQh9W3VXsEaERFxrN1RsMz9Lq5FQ1tIRERERMxW31j6kPsd&#10;aO3huV7QBXEk/HDd04O+AwcAAIDB2HyUh+0AAACQDfT29Q78+2r1Bdl4bKG8t/YxL1CAiJiNbjy2&#10;yL3+LWd2KURETAPbulqkpLLQKyIiIiIiZrtrD813n8/fXf2oF3ZBHK4vLbln4DtwAAAA8LH5KA/b&#10;AQAAIBPp7++Xvp+HpFo6GiX/wg6Zu+s9eXr+bV6QABEx2y2tvihtXc1ewRoREXGsvVpb5H5Hf3f5&#10;E14BERERETEXvFB2Rnp6I1Jw7Zg8OOPfvNALYqo+NPMb5ltyAAAACGLzUR62AwAAQCbQ19/rQlJK&#10;R3ebnC09LKsOzZR3Vz/iBQcQEXNNncnjYtUpr2iNiIg41nZFOmX3mY1e4RARERExV/zJJ1+VzceW&#10;ue8yu3u65BzBKRxB2zpb7FfnAAAA8HNsPsrDdgAAAEhHevt6Bv5d01Qhh4q2y+J9E+XNlQ94QQFE&#10;xFz2qfnfd6+Vhy9v94rWiIiIY+mBS5tcYfBnE7/uFQ4RERERc82ffvI12XB4sfv9SL/rLLh2XB6Z&#10;+U0vAIOYjBX1pYFv0QEAACCIzUd52A4AAADpgH5xEJ1BqqG1Rg4WbZN5ee/L84vu8MIBiIj4qa8s&#10;vce9dl6tPe8VrhEREcfSlcenuPekp2bd7hUMEREREXPVn074mmw8slj6+vtccGpvwUYvBIMY1jNX&#10;Dw98jw4AAACDsfkoD9sBAABgvOjt63X/b+9qk1NXDsqy/VPkteX3emEARESMr76GdkU6vMI1IiLi&#10;WDpz76vS09sjC3Z94hUKEREREXPdez7+F9l7dpP7PlRDLzYIgxhG/UPjSG+3+aYdAAAAFJuP8rAd&#10;AAAAxorgLFKVDddk28nl8tH6p73CPyIiJueULa+419ZdhSu94jUiIuJY2tHdJmeuHPYKhIiIiIh4&#10;0+V7p7vP8CsPzvDCMIiJPH0lf9B37gAAAPApNh/lYTsAAACMJn0/n0VK/9K84NpRWXZgiry89G6v&#10;2I+IiMOzvrVGWjobvcI1IiLiWFpSfdYtNfO9N//KKw4iIiIi4k2rGsrkWk2xF4ZBTKQ+bgAAACA2&#10;Nh/lYTsAAACMNH39fe7/Da01sqdgg0zd+qo8PPMWr7iPiIgj59aTy6Snr0dWHpvsFa8Rs8U3Vt4n&#10;f/LFP9QPvgP+8q/+kvz9d//CazuaPjH1dvnaj78of/hnf+D2Hzye3/3s77hjvP2Zr7rjtX0Rs921&#10;J2a4zwKvL3nQKwwiIiIi4k1X7p8lkZ5uLwyDmEj94wQAAACIjc1HedgOAAAAI0E0JFVWe1k2HF0g&#10;b658wCvmIyLi6PnGivvc63BV0zWveI2YLWowKhhOCmrbjoYalNKQlN33UGqYyo6BmAv2S79MWPei&#10;VxhERERExJs+MfM29xl+/ZH5XiAGcShnbH9r0HfyAAAAMBibj/KwHQAAAIaDBqXU/ee3yFurHvQK&#10;+IiIOHZeqjwnda03vMI1YjaoYSUbSApq24+033rwH7x9hvHBD77rjYWYzU7Y8ZT09xOYQkREREzk&#10;tZoSqWmq8EIxiENZeO24dEY67Ff0AAAA8HNsPsrDdgAAAEiVju422XR8sTyz4Ade0R4REcfeU5cP&#10;Smek3SteI2aDutRdNIT0m//5171gkm0/ksaa2Upnj/qrr37eLb2noaioulRfcNlADXrZ8RCz2cm7&#10;nmWGKURERMQQzt3+oQuaPz3/B14wBtE6Z+e79ut5AAAAMNh8lIftAAAAEJae3oj7f3VTuazOnyUP&#10;z7rFK9YjIuL4WVJVKJerC7ziNWKma2d30mCSDTDZPiPlPa/d4u1LA1FvrLzPaxtUtzO7FOaas/a+&#10;Kg1tNe4zA4EpRERExPje/u7fSqSnW44X7/PCMYjWxrY6ZpcCAABIgM1HedgOAAAA8Yj0drv/N7XX&#10;y9aTy+Sd1Q97BXpERBx/H5vzbTejx/aCZV4BGzGT1eCRzuYUDCvp7TbEZPuNhHbfqs4qZdsh4uNy&#10;5PIO6e7pkvqWGnlt8QNeQRARERERfbceXyltnS1eOAYx6LaTK6Svv89+dQ8AAAAGm4/ysB0AAABi&#10;EQ1KXb5xXmbvfMcrzCMiYno5Y/sb7nV71t7XvCI2YiarAaVoWEnDSy/Mu8vdPhaBKV1eL7iPP/yz&#10;P/DaIOLjcvrafvcedKBwm/zwvS95hUBEREREjO3jM7/vfo9akz/HC8kgRj1//WTgm3sAAAAYCpuP&#10;8rAdAAAAokSX3GvtbJZDRdvkbWaTQkTMGPcWbJTWziaviI2Yydql9zTAFN02FoGp3/zPvz5oHyyx&#10;h+i7/+JG9xlix8k1XgEQERERERN7quSQtHQ0eSEZxKgXyk+bb/IBAAAgFjYf5WE7AABA7hKcxrem&#10;uVJ2nF4pH61/2ivCIyJi+quv4+UNl71CNmIm+7uf/Z2BsJKGl4LbRjsw9cTU2weNz+xSiLGta62S&#10;9q5Wr/CHiIiIiOF8ds6d0t/fL2W1l72gDKJ6qeLcoO/1AQAAIDY2H+VhOwAAQG7R19fr/t/c3iBH&#10;LuXJwj0fy0tL7vIK74iImDm+tvxe99p+4NImr5CNmKl+68F/iDu702gHpuxyfHo8tg0iPi4nru5x&#10;70FvLn3YK/4hIiIiYjinbnrD/U51sGi7F5ZBLKkqDHzDDwAAAENh81EetgMAAGQ/0ZDUxYozsubw&#10;HHl71UNesR0RETPXFQenuVkDbREbMVN9Y+V98su/+ksDYaU/+eIfem1GOzClM0oFx9cZp2wbRHxc&#10;5ux/UyK93e7zRn1LjUzb/KZXAERERETExG4+uszNNPXOqke9wAzmtiVV5803/gAAABALm4/ysB0A&#10;ACB76emNSH9/n+wr3MQsUoiIWWzh9ePS1FHvFbERM1UNSEWDShqcemHeXV6b0Q5MBQNbozE+Yra5&#10;/dwyqWq85j6HnLt6TB6Z9h2vCIiIiIiI8W3paJLS6kteYAZz29KaS/arfwAAAIiBzUd52A4AAJBd&#10;6AwjSlekQ3acXinPLbrDK6wjImJ2GenplvMVx73iNWImqkvvBYNKujSebaOOdmAqOPZv/udfH7j9&#10;ntdukb//7l94M1CpeptuixXwQswV91/c6D6L6B9uLNj5iVcERERERMShXbhroptl6o0VD3ihGcxd&#10;r9UUS29fjy0FAAAAgMHmozxsBwAAyA56f77sns4yMi/vfa+YjoiI2ensnW+71/95B972itaImaiG&#10;k6IBpN/97O9426PasJLdPhx1+T0bhLr9ma8OOrZE/tVXP++WFrRjI+aK5Q2X3fvT5crz8sycH3nF&#10;QERERET0vfXt/0faO1vlyo0iLzSDuevM7W8NqgUAAABAbGw+ysN2AACAzEWX3FPau1ply4kl8uKS&#10;H3uFdEREzG6Lyk5KbUulV6hGzER1Nqlg6Ehnm7JtotqAkt0+HO0sV6mqgS9CU5jLbi9YJp2RdveZ&#10;paGlVk4WH5S1h+bL8/Pu9oqDiIiIiHjTJbunuFUEXln6Uy84g7lrSVWhdHbf/N0aAAAAYmPzUR62&#10;AwAAZA467W7fz2eSUiobrsnS/ZO94jkiIuaGLy+9x70fFJQf9YrUiJmmLmP3y7/6SwNhI52hybYJ&#10;asNJdvtwjBeY0lmmdNk9nXFK26nRZfqCxx9Vb7fjI+aa5yuOSUNbjVtCNtLT5d67dp1aJ/dO/Fev&#10;QIiIiIiY6/7g3b+R9q42ZpnCQX684dmBugAAAADExuajPGwHAADIDLSwUF5/VVYenC6TNr8oLyy+&#10;0yucIyJibjlx0/PuPeJq7XmvOI2Yaf7JF/9wIGSkwaNEMzPZYJLdPhxjBab0+OLNeKXqMeusUrZv&#10;onNBzCWn5D0nZ64fkq5Ip/T09siyvdO8IiEiIiJirqu/I+ksUy8uussLzmDuevpqvvs9GgAAAGJj&#10;81EetgMAAKQ/Ry/tlkdnf8srlCMiIpZUFkhrZ5NXkEbMJG1A6VsP/oPXxmpDSXb7cLTH84d/9gde&#10;m6HUcJSdaUpno7LtEHPZuQfeksrGqxLp7ZafTfzfXoEQERERMdf94Xtfkq5IhxRXFnihGcxd31jx&#10;gC0dAAAAQACbj/KwHQAAIL3ZcmKpVxxHRESMOmXLy+79Yv/FjV5BGjFT1GXuouEinaHJbo/lWAam&#10;9Phsm3jqcoLB/l/78Re9Noi5ZN751XKydJ/caC6Tzki79Eu/e++as+19rziIiIiIiDddsW+m9Pb1&#10;yrML7vCCM5i77jm3UXr7ekwVAQAAABSbj/KwHQAAID3RKZePFu/2CuOIiIjWKzeKpL2rxStQI2aC&#10;OvuSDRdpYCmRNjAV3PbE1Nu9/SSjzhJlx7dt4qnnEOybzAxViNnmiqOT3Oeba9XFcrBwu6zcP0sm&#10;rn9Znpt7l1cURERERMRPveP9v5fuSKdcrDjrhWYwd31pyT22lAAAAAA/x+ajPGwHAABIP/r6el3x&#10;2xbEERERYzkv7wP3/rH6+LSBAvWc/W/K9nNLvcI1Yrppw0Uj5Qvz7vL2lYx2PLs9nvacCExhLtvc&#10;0SD1LTVeARARERERE7tq/2zp6Y3IM/Nv94IzmLteqy1xjwsAAAAYjM1HedgOAACQXujMUtdqLsmL&#10;i3/sFcQRERGHsr6lWi7XFA4UqJs66tz7is7sYYvXiOmkDReNlDrTlN1XMurSgMHxkpm1yp6TLtFn&#10;2yDmggsOvusCU1rM+WTtC14BEBFzw//02U+X3v0Pn/lVbztirvnFH/53+Xf//v8ceF7oz7YNYtQ7&#10;P/gH6e7pkgvlZ7zQDOaup6/mu+UaAQAAYDA2H+VhOwAAQHpxvHivVwRHRERM5OGLO6W2pcoVqNee&#10;nOlmK6xtrpKO7jaZufcVr4iNmC5+68F/8MJOw/WXf/WX3LJ6dl/J+Cdf/MNBY+px2jZDqQGpYF8N&#10;UNk2iLnimhPTpb+/333WWXto/qAC4L0T/lWmb35Ljl3aJyWV52Xyhle9IiEixvcvv/M5+dX/+EsD&#10;7zn6s20z3tr3absdMdf8/Jd/f9BzQn+2bRCDrjowW3r7euSFhT/2gjOYmy7dP8V97wMAAACDsfko&#10;D9sBAADGH51VStl0fJFXAEdERAzjoaLtbhYPLU7Xt1W795X31z4uNU0V0t7V4hWwETNdW3y124er&#10;DXKFXVZPg1oa2Ar2TWZ2KsRsc+LOp2X/xQ3SEWlz701nrhyROz/4R5m19T33s4apWjoapbmj3v2s&#10;MyZO3fi6VyhEzCT/7p7/6QIQqv7bbh8pv/r4nw6apUb//W/P/y+v3Xhr37PtdsRcc7QDU/o68IWv&#10;/1c3rv4/HV8XMDlvf/dv3RLH12sve8EZzE0X7ZlAYAoAACAGNh/lYTsAAOQCGkjq6G6XpvabX8Lr&#10;X+SkExcrzshbqx70it+IiIhhvVB+Wtq6mmX9qTnuS7NjxXvc7e+tedS979W13px9CjFbtMVXu324&#10;vjDvLm8fYZb5s8vx/eZ//nWvDWKuuv/SRon0dEtTW4P7HFTVdE2m5D0/sH3D6bnSGWl323af2Sg/&#10;eOdvvIJhuhuc6UfDKxposW0SaZdq0uXMbJsw2jDNf/uL3/Ha4Mj75QcGzzKo6m223Uj4u3/8m2Oy&#10;n+Fqr4fdjphrjnZgyr426M+2DWaeH6x62v2OtO7IfC88g7nn/LwPpf/nf4QNAAAAn2LzUR62AwBA&#10;NhP90FDZcE3eWHGfKxx/tP5p2XVmjdS13Ai06x/zv8jQ/XVFOmTp/sle0RsRETEZX156j3tvKa27&#10;II3tde59TW+Lbp+76+YsHpdrCr3iNWKmaouvdnssdaYnDTBF+yRaKs8uraczR8WbLcrOSqXe/sxX&#10;vXaIuez8g++6gG9je623LeqJq3ukpzciNxrL5f1VT3sFw3Q2GFBSU1keTYNN9rUklSCMzioSHIPA&#10;1NioM0rZ+0/vC9tuuGqwbriPtbHSXg+7HTHXHO3AlAZtg+Pre5Ntg5nprtPr3e9Is3e84wVoMLdc&#10;sPsjAlMAAAAxsPkoD9sBACCb0A+M+kEh+mGhqOykLNj9oTwy6xtecVl9bM633HJFi/dOkN1n10lx&#10;5Tm3bJGixebRQGf50LF3nF4lT8+/zTsmRETEZF1/dL57fzlblu/eYzafWOK10WVflcOXd3iFacRM&#10;1BZf7fZY2tmfEvXTWabs8nqqBqnuee0WN+OUqkGpYBAr2M6OiYg3nZr3gndb0Dn73pSa5gr33nXu&#10;6jF5Zs6PvKJhOmrDTqnM6hGcpSpqKoEbWzDXgI1tgyNvrMDUSF97XV4rk2YPs9fDbkfMNcc6MPUf&#10;PvOrXhvMTH/43t/J5aoi6e7pkrm7PvBCNJg7Ltk7SXrH+A/AAQAAMgGbj/KwHQAAsonoLFG6LNHz&#10;i37kFYvD+vyiO2TLiaWu+DxyM0/1uw+zOrvVi0t+7O0TERExVSvrS11Qqqunw31hZrdHPXF5v0R6&#10;u2Xq7vhFasRM0BZf7fZYJhuYUnWGKNsnjH/yxT+UN1be542HiMm57+J6ae1scp+oquqvy46Ta2Tr&#10;8RVy74R/9YqI6aCd9SfZWT1iLeemprIsnx1DQza2DY68ep2DYQX990hf++ByW6k8NsZa+1i02xFz&#10;zdEOTOmMc9FQpf4/nWegw+T9wbt/I0XXT7vvradtfc0L0mBuuOLAdPcYAAAAgMHYfJSH7QAAkK1s&#10;PbnMKxQnqwan9hZsHBgz2Q8h0b/yKK25JCsOTpPH5nzb2wciIuJw/GDdE4Pee/qlf8j3wOcW/lDa&#10;OlukrrXSK0gjZpq2+Gq3x9IGpn73s7/jtYmlziIVawapWOqMVDrjlB0DEYfn5jML5Hp9sXRG2gfe&#10;8zRAtS5/gVdIHE81GGNfF5JZTs8uoxc0mdCNDW5lQqgGw/nVx/90IAihs8Yk87gYL+1j2W5HzDVH&#10;OzCF2e/33/6iFF47IZ2RDnlk5je9MA1mv2vy57g/iAMAAIDB2HyUh+0AAJDNLD8w1SsWp+JzC++Q&#10;eXnvy6Gi7dLQWjMwvs4+pcsARtUPKdGQVFXDdTdL1Zsr7/fGQ0REHCmnb3tddp5ZLWW1lwfenxrb&#10;ar12UfX9TNl8ZqFXjEbMJIMBpj/8sz/wtsfSBqaSXTJPZ5vSmaNseEqDV3q7bmdWKcTRd8ael+Vw&#10;yXZp7qh372mTN7zqFRLHU7sUUjKF8ODMQdZklnX7o7/5zKC+qSzphzhS2sey3Y6YaxKYwpHwJ598&#10;VTq626WkstAL02D2q4EprUcAAADAYGw+ysN2AADIdiZsfM4rFg/XZxb8QCZsel5WHZrpZqDaV7hJ&#10;9p/fIgfOb5X1R+fLGysISSEi4tj7xNzvytStr8rLS+/2tgXVUG9R5QmvAI2Y7dqg0wvz7vLaIGJm&#10;efZ6vvT398mzc+70ConjpZ0lKpnZnaIzB6m/+h9/adA4GoKy7YdSZx4K9k1mlivEkTb4WFTtdsRc&#10;k8AUjpRTNr7mvv9ef2S+F6jB7HbJvkkDf7gNAAAAn2LzUR62AwBANqNL6K05PNsrFCMiIuayhy/u&#10;kvrWaq/ojJjN6uxPwcLU33/3L7w2iJh5bjqzwAWmiq6flh++9yWvkDgeajjJBkTCLJtm+9nglQao&#10;bJ9Y2mUBw/ZDHC3t88FuR8w1CUzhSHq4KE+6Ip3y0PRbvFANZq9zdr5nSyEAAABAYAoAYDA6Le3p&#10;K4e8QjEiImIuq0vWaqjYFp0Rs9ng7FL6b5bOQ8x8t59bKt09XVJSeT5twlJR7exQYZbTswEpDT7Z&#10;maK++vifev2sf/mdzw3qk8zMVBra0sK9zoplz0Fnv9LbdXuY44hn8LyCywXq/nVZwuhMW/p//dnu&#10;b6j+qp6/XdowetxDBdf0dt0eHDe6bx3Ptk9kcFlGHdNuT2SY87Ozkf23v/idYc8kpv11HPu4C973&#10;qewjOJZqtwfV+0KPIdg+2ftAHy963fSYg9cpeq2i92vw8aDP0eD52vH0eRR8TkTH+bt7/qe3/6i6&#10;zd5Xem11LPuYDqsesx67XiO7/Gd0fN2W7DULal+LwhrvsRF8XdLrEa9tUL1OwesX9vUs3v1pn+v6&#10;b/s8ixq93rEeS8FrPdRry1AmG5jS87GPP9vGtg8eb5j3oHhGr4M+nu17Q/Q6xHsu4Oj69Jw7XGCq&#10;tPqSF6rB7HXKlldsKQQAAAAITAEA+FTUl3qFYkRExFz2/bWPu/fItSdnesVnxGz0ntduGVTYefCD&#10;73ptEDGz3H9xo1uG5NzVY/L9t/9fr3g43mpRP/i6E6bIHytkY8cZqqgf1IZNwhTKdVxbBE9kmHMa&#10;yuA40aCADXoFtecdq78W6xOdgwYI7PXQsW0Qwqr3TTKBCNvfbk9ksG/0/DRgYoNMsUzlftFzsyGz&#10;eIYNu0S1/e32oLGOI2wQI1bYKp56v0evrw2wRMezz8FY6jEHHx8a8okVZgqq+04m1KRjxro28dTn&#10;Q7L3lWqvRVjjhX7smGHvU20X7Bd2iVO7P70tVgg1qg1VqTZ0FE+9b2z/eNrji3ft7OyDaqLrkMz4&#10;iUzmOuhxpRoGxOE5bfOb7jP+hqMLvWANZqevLfuZqYIAAACAYvNRHrYDAEC2U1Z3xSsUj4WvL/+Z&#10;PDzrFu92RETE8Xbz8SXuPXLT6fleARoxG/3DP/uDgUIOS/EhZr5rTsxw72NHLuz2CobpYnB2EzXR&#10;bCBqsH009GLDAmGK8jY0ZLdbYxXjw5pKOEcNjqGF/HhhqWib4fS36jknG65JFFAY6vhUuz2Rwb6p&#10;nF8y90u8EMlQhg27RLX97faose6PsKEivU/tYz+set/+jy/97qDbkr0u0eemXpuw4RI17LVMNiwV&#10;VY8l2QCLDduE1QYb440Z9rzta2DY56HdX5j7M9g/2edc2OMa6vjsa1xUfVzbx5OeR6IAZ9jxExnr&#10;OZnIZGYQw5H1StUFqW4q94I1mL3qTKsAAAAwGJuP8rAdAACyneu1xV6heDSdsf0NuVZzaWD/DW21&#10;UnD9mMzZ9a7XFhERcaz9YN0T7v3pam2RV4BGzEZ1NqloAYel+BCzw+rmMmlsq/cKhemmLSLHCy3Y&#10;UEBwFiRbLLd9g9rwU5iAld23hk40cKOBAd0W1S5JFjVs8CFosL+diSe6fy3wR0MiNjQTbG9DENpf&#10;gxt6XHodYwVNdJ+2n96m7bWf7i/WudrjGErbz25PZLCvPc7g+UXvF/sYUcPeLzZYofvT6xAMZOjj&#10;Ss89Gp6I91iOpT02u121wYxkQhd6rLGugd6nwWul5zXU9frN3/3/DvrZXnc9vujjY6hZyexsVNEZ&#10;rKL7t+eohglTqvZ5oo/r4NjRx+1Qj3c7Xjz1egbHjWWsWYfiPS7s40zHsG1iqe1SORe7v6GuX/R1&#10;LXg/xHo8advg4zF6jfR27av3rT2GeNrjixVoihWWCrufMOMn0j6eo/sPXge9z2O9XurPiUJdOPJu&#10;O75SOrs7vFANZq+Xq85LT29PoBICAAAANh/lYTsAAGQ7lyrOesXi0XDCxuekqPyU26f9oKJLRSgs&#10;D5h+/tpv/crAFzpfvvvPve3Z6G///m/k3DkjjoWZ8npy5UaRe0+6VnfRK0AjZqN/9dWb4QENSz0x&#10;9XZvOyJmlhN2Pil9/X2yKG+SVyhMN21wIV7Yxha3440TL2igQY6w+4yqBW9tawvhsYw1S0vYAn7Q&#10;YH87Vpgiu+0XdaiZlez1DaqBhKGukw1ZRJdKTKTdh92eSNs/6lDXR2+zgYWw90uw32iFHOx52O02&#10;mJFMWEq195P2j/c8SWZ2Mb0msY4lVqgmqB5TrGtpA0CqXSYylnq8eiz6WI01btBYsyPFCzOlor3P&#10;hnruRbXPwXj3T1B7vVINTEVN9NhQ7fWLN3NWqtrjs4Emvb/s4yvsczrM+Im01z3Rc1Ifk/a9Ktl9&#10;4vCdvOE16e/vl2lb3/CCNZidbjy2WHp6I4PqEAAAALmOzUd52A4AANnO0Uu7vWLxaKhTHvf2Jf6L&#10;jhcW/cjri+Nn8Mucv/rG//C2Z6O5eM6IY2EmPbc2n7i5JJ9O336oeItXjEZERExXN56e597Dnpp1&#10;u1coTDdteCnebE/BwIcNBNjifbxggi1Yj3RIQrWzWNnjDWOwf9RkwgC2rzpU6CmqDRSpiUIA0TBZ&#10;0ERhFdX2sdsTafuriUIb9nGi52bbxDLYJ5X7Moz2XILbYh13vPvEaoMdatj+NmhlTbT0mT32qIke&#10;yzasFe85nar2tSBRSCgZ7TUPE7SzAZ6wx2P3FfYxavenhn1s2b5hjzUZ7T6C4aKRCKbGGz+M9rkR&#10;JtRnQ4RhX4Nw5Hxsxq3ud6QNRxd6wRrMTj/e8OygugMAAAAQmAIAGITO7JR3dq1XKB5p1x25+aV9&#10;GObv/tDrPx5qMT/45Ucq/vlXPueNm2kGzyfdAw4jZbqc808++hf5vT/67bQ4FsSRcCSfW2Px/Hh7&#10;1UNyofy0m6VjzYkZXkEaERExHT19bb/7XPX9t7/oFQrTTRu2Gap4rEXmYDtb2LbjxJvlKFisjtdu&#10;uAaPR7XbE2n7JwqmWG1/e81iaQMEapjwhA0uhAlP2P3Y7Ym0/cOcn2pnpAlzTYPtR+sxY88nersN&#10;HIUNtAS14aNkgiU2jGOPJdnrp8YLRkbV8EmwT9gQUDLax3vYx1AiY81mFuY5YY8nTB/V3kdhr5Xd&#10;n5ooVDlU3zBhoWS1+4jePyMRloo3fhiTec+x2udjss9nHL6R3ogcurDDC9ZgdvrgjFvcdzoAAADw&#10;KTYf5WE7AABkMxqY0jCTLRKPpM8u/KGboSMMff29kn9hhzfGeBgsxKeqjmHHzTSD5zMagYR0NF3O&#10;WZcss48p2wYxkxzJ59ZYPj/K6i5LR3ebV5BGRERMR6/UnJemtnqvQJiu2sJ3rOKxDU/EChLYgEKs&#10;maNssGA0Zq2JamcfsdsTGew71HWJp+1vt8fSXp+wwQu79Fis+8eayvGNRH97v4Q5VvvYChsqScZY&#10;5zMSYSnVhsRiPTfiaZ+jUcMGTFK55jYkGfaxmIz28R72fBJpnw9hAmKqDfCEuU6qPY+w18ruL+xx&#10;qvaxmWygM4z2+PTnkQpLDTW+bTOUdnbEZPraa5doZjwceetbauTs1cNesAaz19LqS6FWvQAAAMgV&#10;bD7Kw3YAAMhm+vv7ZNHeT7zi8Ei6cM/Hcv76iZ/vr98ewiD0Lz72Fmz0xhgP//iv/8ugLzFSkcBU&#10;Zpou5zyWgRDEsXAkn1tj+fx4Z/Uj7v2pqumaV5RGRERMN4sqT0hnpMMrEKarNlwQq/Bs29jtsdrE&#10;CrXYAnkq4ZOw2pCI3Z7IYN+x6j9SwYtY196ayvGNRP9UlmGz56fqOCP5+LHj2/si1bCUXR7yF37x&#10;/3BjJzI4hn1uRY31XI2lfS7Y8Ycy2EdDa3b7cLXXOOz5xNNe77CzcKn2cRb2OtnzSPV5m8z526Xl&#10;oueqz/2w55vIWMdnH0uphqWGGt+2GUo7S1TY+0q191cy+8WR8UrVRSmpLPRCNZi9bj+1MvQfcwMA&#10;AOQCNh/lYTsAAGQ7J0r2ydMLbvMKxCPt84vukI3HFrp96sxWsdC/9th6cpnXdzzU5Z6+9eQXk1KX&#10;4At+8aGhKztuphk8n+EGHDLFdDlnfQz+9u//RlocC+JIOJLPrbF+fizZN8m9T50rP+wVphEREdPJ&#10;09cPuD9UsQXCsfT29/5W7p98i3d7LG3xOFaxPzijyFCzoNhZqGK1Cxbbh1r+L4waiogW7+1sJ0Np&#10;x0jkePQPc1/EMpXgQSrHNxL97bGGDToMdT/r7SMRErHj2jBKmGsaS3ufhjV4Xew1ixr2mGzIJew1&#10;t/uz2+Op94feLxps0f3b6xnLsOcTT/s4SWapOnudw14nex+P5vM2qH3NjarXWq97KgG/oPb47H2Y&#10;TBgtlnb8ZM7fPqaHYzL7xZHxxKX9Ul53xQvVYPY6bevrtgQBAACQ09h8lIftAACQ7Wh4qac3IttP&#10;r/QKxKOhztRRUlXw830Png5XZ7y6VnNJnpz3Pa9fuqvF+1/85V8Y+NJD/33Hm//otcs0g1/kjHYg&#10;IV3MxXNGHAsz/bl1sGibm2nqfMVxrziNiIiYLh4u2eY+W93x/t95RcJUnLv9Q9l5cq2sy18gS3ZP&#10;kVlb35VP1r0on6x9QZbvnS57z22W4ooCqaq/7pYCDP4F/z0ff8UbL5a2EB4sgtulueItXxRsZwNR&#10;dpxUZibRgIBdni2sdqxEjkf/sQxepHJ8I9HfHmvYUIo+foaaaUmNhkSSXe4uqh0v1r5SCaDY5b/C&#10;mqmBKb2f7Ow/YQ17PkNpr1Os0GY8bf+w12ksn7dW3Xe818RooND2C6M9Pr1f7XtFstc43vjJnL99&#10;TA/HZPaLI+OOk2uktrnKC9Vg9vrUvB8Eqg8AAABg81EetgMAQC6hYSZbIB4tJ2x8Tk5dOWgPwQW4&#10;Lledlyfmftfrk85+9guDv9D80m1/4rXJRIPnlIkBh1TMxXNGHAuz4bl1rabYzdpxvb7YK1AjIiKm&#10;g5vPLHCfq3784T95RcJE3jvxX+X1JQ/JB6uelm0nVkl5XakbS0NQHd1tzkhvRPrl5lLr3ZFOae9q&#10;lfq2ailvuCyXawrlfOVxOXltr0R6u2XBrgnePmJpAw7BWVnsLCbxQiN2ubVgWztOskV8e4zJasdL&#10;5Hj0H8vgRSrHNxL97bGGDaVE1UBUrOBG1OiyZLZfIu04epsNZaQyo44937AGnztDjRHmflbteYS9&#10;5nZ/drtVj3mo+yWMYc8nlsNZii+qvc5hr9NYPm+HUh/zdnYte0zDvR76sz3X4Rx3rPFtm6G0j+lU&#10;1cdJ2PsZR84V+2dKa2ezF6rB7PZGY/mg+gMAAEAuY/NRHrYDAECuoEGlM6WHveLwaHugaKs9FOn7&#10;+ZJ9lQ3X5NCFHbL8wDT5aP1T8vjc73j900Fdji/4pYcuE2XbZKrB88rUgEOy5uI5I46F2fLc2lOw&#10;wb1HNbbXekVqRETE8Xb18enuferJWT+QJ2beJi/Ov8crFlqfmfMj2Xduy6DPZPr5sLq5TLafWyqf&#10;bH/C288nO/zbgp4ty5frNZe9fcXSzoKjs+tEtwVn2rGzRll19qngOMECuJ2xJ5nivR1X1YK5HvdQ&#10;AS5bULfbE2n3Z7cnMpX+NowwmsGLVI5vJPrbY001rBBd8s3ez1GTWYpNtf2j+7ABoLD3SdRU79Og&#10;9ppFDXM/q/Yahb3mdn92e1C9VnamI712+rzX/cV6vttrE/Z8YmnDQqmE5ux1Dnud7HmEvY/t/oZz&#10;/lH19VCvuX3cqnqNbPt4DnV89nY17LUKM34YU31MY3o4c8s7bsUDG6jB7HbvuY3S0zt4pQsAAIBc&#10;xeajPGwHAIBcQ5ccssXh0XZvwUZ7GAPoF/XRAJVS01QhJ0r2y77CTbLlxFJZeWiGzMt7XyZvfkle&#10;WnK3N/Zoq0vx/dpv/cqgL0tuffFLXrtMNXhemRxwSMZcPGfEsTCbnlsLdn8kkZ5u6Yy0u0KyLRIj&#10;IiKOl9HAVJSistNesTDq3R/9s2w9vsK109mjdNnZGXtflgk7nvLGTdblRye6cV9Z+DNvv1a7XJ4G&#10;H6LbgiGIRMsv6ew/wXGCBfrgOMkW7m3xP0xh3RbU7fZEBvuOVf+xDF6kcnwj0d8e60gEHXQMG5hJ&#10;FO6zDnU+duYiNRgoTKS9T4PPrbDasGHUMPezap8LYa+53Z/dHtSGGvU8Ey2PaK9N2POx2sdU2OeN&#10;1Y4Tb/nRoPY8wu7f7i/V84+lvqbb8ZM5J9X2Dx6fnU1Qn2+J7m9rvPETafefbEASx1cNlCtL90/x&#10;QjWYvU7Y+Pyg348BAAByGZuP8rAdAABykR2nV3nF4dH0qfnft4cQl97eHunpjUikp8v9VVCQrkiH&#10;XK2+IPsLN8uy/ZPlg3VPevsbSf/8K4P/GjpsCEBDVdr29/7ot+UXf/kXBo2ht+m4d7z5j16/ZNT+&#10;Oo6OFxxfA166hOCX7/5zr491qHPTsf/4r//LoLCY/ltvG85x6zHpseksXUMds4bUbL8w6kxgYY55&#10;qHOOZXQsvQ+DQbmw+0pksH+Y+8s60tczeL7B84j1eNA2ug+9FnacsI7m8dv7S8cLPhf1eaNLa8Ya&#10;X2/TbcHj0r56DdL9fLW/Hmf0XKP3U7zHZfS4gtdH/x3vGsUyeE7xnls6XvB1S/cVax/DeX5E78Ph&#10;nNfrK+6T4spz7r3nSk2hVyhGREQcDzUwpa45McO9PymTN7zqFQx1uTxdUq8r0ilFlSe8cUbC+tZq&#10;2V+w1dt3LG3gRIvfNgAVpthuZ5nRwn0q40S1YYSwgRMbErHbExnsO1b97bmOZvAileMbif72WMOG&#10;dxIZa4ajZMaOdz42DKSGncHIhhHVZIMl9ryihrmfVftcCHtd7P7s9nj7CHN97OM97PkEta8tqQR3&#10;otrHZtjjsecxms/bZLWP3bDHpsY7vljPN30PiTWT2FDGGz+Rtm8yIUZMDxtb6+RSxTkvVIPZbUtH&#10;06AaAgAAQK5i81EetgMAQK4ye+fbXnF4NG1sq7OHMCwivRHp6+9z/66oL5WFez729jlc7VJ8Wry3&#10;bazaxwaY4qmBJztGGG2Qayj1mOPNiBVsGw04hBk72fDC1x/8y0Hhh3hqoCGZ8TX0oKEIO441eq2D&#10;t8ULddi2et/aoMdQhj3+ZI4l6Ghdz2C/6PmGeTzo9U8UPgk6lsef6P6y4So9tmDAJpbJPm/H6nz1&#10;PIbaT6ygV7z29pjC3L/BPkM9nnUcGxjTgJdtF3a8WOr1S3QfqmGv9YZjC9x7TXtXi2w4NccrFiMi&#10;Io6n1+uLpaOrTd5Y+pCbUWrZ3mmuUKjcaLomU/Ke8/qMlK2dTVLfUiM/fO/vvGKl1RagNfBgl+oL&#10;E0Sws+HEGmeoZfRimWoYwQY47PZEBvuOVf9Uz9Xed2GCB6kc30j0t8caNrwTxuGMneh8/ttf/M6g&#10;7RrMCfs4tmHEMPdPVPuYSGUc+1wIe13s/uz24e7DnlvY8wlq95tMGNNqX6cSzagX1T42RvN5m4qp&#10;HJua6Pj08W9n/9NrYccZykTjx9M+dsIGaTF93HVqnbR3tXqBGsxuz107Jt09XYPqBwAAALmIzUd5&#10;2A4AALlIf3+/NLc3yBNzv+cVhkdDXVJvNOn/eXCq4NoxeXLerd7+U9UW9WMFDoJq+CDYPqzJBAFU&#10;e1yJ1MCIHSNqsJ2GQJIZW0MgdrxYhgncxHKoEEXQWOGLeNrwTKJrH2yrM9KECWFEDXN9kjmWqKN5&#10;PYPt9fiTvbZ2vFiO1fEnc39FA0HJHJuOb/cfy2TGDJrs+SYKCdnXL51xyrbX8JTej6oNUtn+sQy2&#10;j/V4jvV8jXeeicaLpY4X7GfPy56zGiY09cG6J6Ss9rJ7r2nuaJDdRWu8ojEiIuJ4qUXBm5+L+t0M&#10;vfVtN2TV8aleu5G0qPK42+drix/wCpWxtEuPaVggGAQIW5DWpZGC4+gYqYwT1RbGwxT89RhsId+2&#10;SWSw71j1T+Vc1VSCB6kc30j0t8caJlgTVhvWS2bsROejM+fY4JM+lsPMqGNn+Qk7C1KsfQYNcz+r&#10;NlQU9rrY/dntw9mHnptdVi3s+US11zXs82Uo7Wugmuj+tWGpZI7DPheSPf8w2hnOwh6bGub4bMhM&#10;DRtaCzN+PO0MV2H3GzU6i6K9HcfGVQdmu99RXl16rxeqwex1/dGbf+ymvw8DAADkMjYf5WE7AADk&#10;Kn19vXL44k6vKDzSrjo0w31QGYsPK1ocqG4qlxcW3+kdR7JqcT745UiYGWWCM1JpUV772JCBhqps&#10;QT/s7C2qDV9EZ0gJLrel+9R20WBAvCBLcKygGmoIBn70uG3YKMyMW3psdmy7rJmeu+7Ljq8mCh0N&#10;dT2i11Ovi96XsUISaqIQhm0fdaSuTzLHoo729Qy2DV4zPZdY19WOnyhENJbHH1THiu5Dx48VLrIB&#10;IT2/6PNK/29nMdP+dv/WsTzf4Pno41P3rfuJLktnZ5oLvg5pX/tapUaX/dTt8Zb0i3U8sR7P9rUv&#10;XlgqzHhWe731OsQ6L73N3t/2+gzloj2fSHndFfee09HdJsev7vYKyIiIiGPt6uPT5GLVKTl+NU8W&#10;HnzP2z7SllTfXLJ27vYPvSJlPIMFaA11BH9OZuaQ4Hu4jhEMLyUzjmqX3FLjzexjQxRRbbtEjkd/&#10;AlO+en/qYyjREm+xZrtJFHYJGuZ8Yu0jzCxEehy2nwah4j2OY4Wl/o9f+P8M+jnM/awmG2aKGuyj&#10;2u1BbXAo3nXR57Q9t2TOJzqGvaYjEX6xYw51Hrove12jjubzNqoep17zROds75dklq4Le3x2H2q8&#10;x3ay4w9lrLBWmDH0mkXDlUPdvzj6LsqbJJGeLi9Qg9nv4r0TB1a5iK5MAQAAkGvYfJSH7QAAkOss&#10;PzDVKwgn49L9k9wYOovUjO1vuKXxNCR1omSfdEba3T76+sbuA0pvX6+U1V2Wp+Z93zvWsNqZorSw&#10;HibQpP00WKCF/UTtbdgkzAwnGlgI9kkUYtBtGsLQsITdFtV+AaTGCzHY2WFihRGi6jWwoZRE52kD&#10;D/FCKbGux1Chh1gz26iJQhi2vTpS18eOn+hYRvt6qvZc1XhhQTt+vJDYeB3/UPdXMOBo9zHU48iG&#10;muIFmtLtfK3BY4t3Hydj8Djs4znZsFSi8az2eutzMd7rsJ1hK97rZCynbX1VzpeddO87V2oKvUIy&#10;IiJitlrTXO7e/9YcnOcVKBMZq/AdNVFgJehQQQJVZ3+y7RNpx9OwgB5PNBCj/9dxbbugdsxEjkd/&#10;AlO+wfbRkIje99pP1ftdb7NBl2SDeWHPx86gpoa53rHCHdHjDJ6P/jvW+aj/5c8Gf9YJs1/VPi8S&#10;XfOodv92e1D72FU1jBIMzui/9ZhjnVsy56Pa1yrdV/QaxjNRwMg+PlUN7GlwLzqGhm2C52DDpaP5&#10;vI0a7KfhM+0bPE893lihtETnHzSZ47P70muSKLCYzPhDaR/bqt4Xeh/pczV4TXR8e5xh7ysceQ8X&#10;5UlDa40XpsHcceGeT6SnN2KqBgAAALmBzUd52A4AACAyfdvrXjE4jJtPLHH9dWanKLo8nv4cvG2s&#10;0X3nX9jhHW9YkwlFpKoW8oP7SBQGUG3gIFEYJ4zB8dREIQa9FmGP24bC4rUNaq//UCETnTkn2C7R&#10;7EaqvYaJjinYVh3J62PHT9R2tK+nas83Xtuhxh/qcTkex59oHzbgFi8spdowZbzxx+N8480mZw27&#10;j2Qc6nzt8y7R8yjReLG0rwfx7seo9j6KF7AaytNXDsn1umKvmIyIiJiNbi9Y5j5vLdw10StOhjFW&#10;GCRqMoX2oWZ5Um3bMMaa2SeRNlBhx0ykHc9uT2Qq/bWoH+wTtpifSvAgleMbif72WPWcbZt47cOo&#10;oYhEYQ2rHcNuDxrrmMIEAYcKTYVR+9r9hrmfVRsqSXTNo9pjsNut9jmXSL2fggGWsOejJvt6EFX7&#10;2bGsNlQTTx1PX5+C13g0n7dR7XGEMZnQq5rM8Q01i5ptl+r4QxlrJrZkTGWfOHwfnPJN97vK6Sv5&#10;XogGc8dHZt18HAAAAOQiNh/lYTsAAOQ6OkWxMnP7m14hOJ5HLubZodIKnX7XHnMYbdE92VlHkjG4&#10;n0RhADW4hFS8mXySMZVzDfaJF3wIhlE0iBI2jGBn/hlqHzZYEmb8ZINqwbYjfX1s20THMtrXUw3b&#10;LqidFWmo8xjr4w9zf9nATJhwZLB9vIDSWJ9vMvtQg7MrxTuPZAweT/RxkGpYaqjxhjJ4vfXfdnss&#10;bQAuzP1v3XV2rdS1VnkFZURExGy0qPKERHq6veJkWLX4HHzvjaozdti28dQAgR1DHc7yRzpmcBaX&#10;odQ20RlFgrfb8RJpx7XbE5lKf3vMoxm8SOX4RqK/PdZE4Z2hlm8bSn2MJRuWUu04drvVhpA0LBIm&#10;VKjnG+ZxHFX3E52lyV67MPezao810TWPao/Fbo9ldKmzRGo7vZ+Cxxb2fFQ7XjLasaz2uIYy+Fgb&#10;68BUvFCqVR+bYQJ91mSPz75+qfGWAEx2/HhqXxvYimeYZT5x9Nx9ZqN0dLd5ARrMLd9e9bAtFQAA&#10;AOQMNh/lYTsAAIDOCtXv/n/g/FZ5duHtXkHYWnj9hPTLzT7pzCvLfuIdezztEk3JBhCSNfiFSqIw&#10;gA36JBM6iGcyxxCrz1BBC3u8YcIrQ+1jqPBDmOOIZTLnnEzbWH0SHVfY8cfietp28Y4nqF0aMdY5&#10;p+vx28DUULNjBQ0Gc2Kdq5qu5xvUBpl0P2HOP572eGwANdnXLTue3Z5q25HoF3XLiSXS1tXsFZQR&#10;ERGzUQ0JX64s8oqTyWgLz/rvVArLdrYZLVCnUrQPquEEPRYNJASPUcfW8ELwOIOzUiUb+FKDAYhE&#10;M6XEMpX+GrgJnlfYAEFw5iLtHyYQk8rxjUR/e6zBJdviqeek4Qt736t6m24LO1Yskz0fG6pJNpQS&#10;XUowVjBnqPPRPsFzD7u/YIhJnwthgl1qMNiVTNhRj1vPzQbdoucV3H/wdSKZ1xn7+hLWZF4L9Hj0&#10;vO1rje7bPseCxxP2eZvq/RlVH4ManNJjtNc6+JqYSoBQTeX4dH/BPvHCY6mMH89410P3o8ei9419&#10;XuHY+vTsO9z3wfpHvjZAg7nnztNrpK+v15YLAAAAsh6bj/KwHQAA4FN0KbuuSIesOTzHKwpHPVC0&#10;dSBgla7osoAXyk/JI7O/6R1/PO2MRcNdpkqDJDqGFuF1bGtwX4kK9XbWmUTtw5rKmMFjHyowMtzj&#10;tdfHbreBlGTGT6ZfMm2jhrk+yY4/2tczaqr7CPaLdc7pevzaJtgnTGAozP2brucbVJ9DwVnrompw&#10;Sl+3UgmL2nHsz7Z9IsOen73eel729XYow+5jKNceniPdPV1eQRkRETEbbe1sloOFO7wCJSIiIuJ4&#10;e6HsjFtxwAZnMDd9ZNa3pLO73ZYNAAAAsh6bj/KwHQAAIDbVTRXy2vKfDSoMrzg43TZLS05dOegV&#10;tROpSzEFC+dDBSHCqGPZsEAiExXqbSAgUfuwpjJmOgRGhjN+Mv2SaRs1zPVJdvzhnK+a6HpGTXUf&#10;wX6xzjldj1/bBPvkUmBK1VCU3VdQnRFKg5+231AG+/75Vz43aMY+NdkQatjzs9c7VePtYyhPX82X&#10;SG+3V1BGRETMRjsjHbI+f6FXoEREREQcT2dve899Jzx757tecAZz19Lqi+4PqwEAAHIJm4/ysB0A&#10;ACA2OtNUfUu1vLD4zoHC8Or8WW4WqnTnmQU/GDjmhXs+ls3HF0v+hZ2y6tBMr9itamjALsWXTEgg&#10;qF3mKqyJCvU2EJCofVhTGTMdAiPDGT+Zfsm0jRrm+iQ7/nDOV010PaOmuo9gv1jnnK7Hr22CfXIt&#10;MBVVj1eXDQyOFzRs0Mkej70O+tp664tf8voNpR3Pbo9q95OKemxh7v+gT8+/zb3n9PX3eQVlRETE&#10;bLSnNyLzdnzkFSkRERERx8t7J37dzfxcWn3JC8xgbnup4lxG1DIAAABGEpuP8rAdAABgaPQDRVnd&#10;ZXlq/vddcXjt4bnuS/J05/E533HHO3fXzb8u0mPWZQRXHJzmFbxVG3KKV5iPpw1faAFeZ1kZqgif&#10;zD5tICBR+7CmMuZYB0b0OtrtGrpIdfxk+iXTNmqY65Ps+KN9PaOmuo9gv1jnnK7Hb5+zQz1Xg4a5&#10;f9P1fBOp4dEv3fYnMZfq05nzbHtrrOPR8YK369hhl/uLNV4sh3u9H5n1DVm8b6LsObdBNp9YIisP&#10;zZD5uz+UqVtflXfXPDrwHmhdtn+Ke4/Rv1a0BWVERMRsc82Jae5976M1z3mFSkRERMTxct+5zdIV&#10;6ZQHpv+bF5jB3PX15fdLb1+vRHq6B9UNAAAAsh2bj/KwHQAAID4amiqvuyKfbHhWNhxd4JYeSnei&#10;xexrNcUDf0XS19cryw5M8QrettCuS+nZNmFNdpaqZAr8NiCkQSzbJhWTOYaoYQIj9nh19hrbJp7B&#10;vkPtI0ybWCZzzsm0jRrm+iQ7/lhcT9su3vEEtcemAcREbdLl+EcrMJWu55uMsYJOto11qOOxodR4&#10;5xRmPKsGsIJtw74+PrvwdtlXuMl9saroX6R2dLe79zkN2Qbp6G6TG41lUlR2So5eynNL8elMjPre&#10;cuDSJq+ojIiImG22dDRKVf11r0iJiIiIOF4+Nv1W95n98MU8LzCDuW3h9eMZ8YffAAAAI43NR3nY&#10;DgAAkBj9awyluLJAIj1ddnNaoQEpLYS/tvzeQbfrkklHLuV5RXY7k0oyy0UFtcGreMX9qMNpHya8&#10;EMZkj0ENExhRbYDMbh9KnckmeFxDhR+C913Y8W2wItE5J9M2atjrk+z4o3091bDtgtpgjf5s26hj&#10;ffyJrqc6WoEpNR3PN1l138F9pBoC1eedhlHDnlei8WIZfD0IE3zVGQhbO5tuTttfe0EWHnrfKwxP&#10;3/OSrDs5Sw6VbJULVaekovGq1LVWSUNbjdS33pCqpmuyu2iN1w8RETHb1Pc85Zk5P/IKlYiIiIjj&#10;ZVVDmftcb8MyiGeuHh5UGwAAAMgVbD7Kw3YAAIDw9Eu/dHa325vTjjdW3O8K4lerLw7MEqKhr03H&#10;Fw8qmNswQKKCfDxtYCrR8lXJBndUnaUm2CdMuCORyR6DGjYwYo/3y3f/udcmlsHx1aFCbHbWmkTj&#10;xwptJDrnZNpGDXt9kh1/tK+nGmwXdh82dDhUqGasjz/R9VRHMzCVjuebrPZ1LdH1iXc8+rgIhsjC&#10;XJN441nt60G8Yz1YtM29L2j4aeruF7yiMCIiIn7qupMz3fvm/nNbvSIlIiIi4nj44w//Uc5dPXbz&#10;+95ji7ywDOKJkv0DK08AAADkEjYf5WE7AABAdqHLI605PEdeWHynlFQVSn9/n7tdg1P7CzcPFMzt&#10;klka+tBAjS2sh9WOF2tZsqipBHdUDRckc8y6TUNh8WZbSfYY1LCBERu20LBEvPCHakMPyY4/1PXQ&#10;sIa95mHOOZm2UcNen2THj3W+I3k91WDbMMeVzPhjffzxjjvqaAam0vF8o+prib5+JDpfezx2uzXR&#10;8SR7TRKNF9S+BscbW5fXa+9u9QrCiIiI6FvbUiV1zdVeoRIRERFxPHxk2nfdMsEd3e0yZ+e7XlAG&#10;UT1yMY8l+QAAICex+SgP2wEAALILDUbVt1S7vzCyH4oOX9w5UDC3s7hoMV6L+ckaLMLbmXZiLU0W&#10;DSoE24UJAwx13BoK0DGDs/poSECDUsHZXOw4UYd7DIkCHXaWHVWPLRhk0JCTzsgV69yGmq0o1rGo&#10;em31ekSDU9pfz8sujxb2nINjJ2obNZnrk+z4o3097djB8wjOmqb7i3UsQwVUosbqM1rHH+Z6jmZg&#10;Sk23840aPO/ofRsMG+p1sGEpPRc7jjXM8dhrrkHGoYKOYcYLamcN1Guot9n7VafrX715mdz+zFfl&#10;r776efnN//zr7v+2QIyIiJjrrj0xw32OmrHlba9YiYiIiDjWPjXrdmntaJbGtnp5c8WDXkgGMerB&#10;ou0S6e0eVBsAAADIBWw+ysN2AACA7CO6DJ/l8MVdMQvxwzG4pJSGDux2LdhrIEENBnXU4IxHYcIA&#10;aqxlrRKp7e04UYPtwh5DMoGRWLNphTHe7DBBtU0y10NDIMHARqJzDvZN1DZqMtcn2fFH+3oG+2hA&#10;Jplrm2h5tbE+/jDX04Z3bLAmlsncv+l2vlE1zGn3Gc8w4S017PHYINlQYayw40VN9Xqrf/hnf+AV&#10;iREREXPd2tZKqWmq9IqViIiIiOPh7jMbpLunUx6e+U0vIIMYdG/BJu+PqQEAAHIBm4/ysB0AACB3&#10;OHIpL2YhfjjaIr5dNi+WGj7QdskEd4JqcMHORjOUOuNScGYga7Bt2GNIJjCiRpcGtMc2lDpmmHBG&#10;VA2WxJq1K2j0mmv7ZK57cIxEbaMmc31SGX80r6c9njCPteC1DeNYHr/dbh3twJSaTucbVY/JhpaG&#10;UgNIYcJbatjjiRVsitU+0fahtPdrGP/+u3/hFYkRERFz2Uk7n3az9i7Km+QVKxERERHH2vsn3+K+&#10;3z15eb8XjkG07jqzViI9zDAFAAC5h81HedgOAACQG/T390n+hR0DBfWwYYFExgpYaNhBAxI2EKBB&#10;CJ3ZJbr8VDBcFWv5vkRqEEpnTLJhId2P3h4vKBU12Dds6CV47fQ87fahjC6Pp8dnZy7S2+xSZcmo&#10;11SvoQ332GuuJnPdR/v6pDJ+1NG4nsExggEVPTb7nNF9aJuhllNL5Ggcf7LXMzgrXNhZlIJL1em/&#10;7fahTIfzter+dL/2eaPj6v2d7JjJHI8NOurrpW2TzHhWvd7R1wT7Gvlrv/5r8jd/99fyJ1/8Q/na&#10;j78oT0y93SsSIyIi5rrnK467z1E/+fhfvIIlIiIi4li74fBiF4CxwRjEWG47uUK6e7psiQAAACDr&#10;sfkoD9sBAAByA/3r6H2Fm7yiOiJ+ajBUksyMPoiZ5MGirdLW1ewVhhEREfFTdQmTQ+d3esVKRERE&#10;xPFwzcF50hnp8IIxiLHcdOxmwA4AACDXsPkoD9sBAAByg56+Htl1Zo1XOEfETyUwhbngykMz3HuC&#10;LQwjIiLiTbeeW+w+Q7259GGvWImIiIg4Hk5c/7L0S788MuubXjgG0br28FyJ9EZsiQAAACDrsfko&#10;D9sBAAByg96+Htl6cplXOEfETyUwhbngpM0vuveFxfkfegViREREfFyqm8ultqnKK1QiIiIijpdP&#10;z/6h+yw/a8c7XjgG0Tp1y6umOgAAAJAb2HyUh+0AAAC5gQam1h+d7xXOEfFTCUxhLvjC4jvd+8Kx&#10;q3legRgRETHXnbDzSenp7ZHFuyd7hUpERETE8fK2d/7afZbfW7DJC8cgWl9afLepDgAAAOQGNh/l&#10;YTsAAEBuoIGpVYdmeoVzRPxUAlOYKxZePyHtXS1ekRgRETHXLSg/4j4//XTC17xCJSIiIuJ4qjNg&#10;llSd98IxiLHs7um0JQIAAICsx+ajPGwHAADIDXr7emX5gale0RwRP5XAFOaK7699wr03nCk75BWK&#10;ERERc9kbzdel9MYlr0CJiIiION4eu7RPKuqvesEYxFheq7kk/f39tkwAAACQ1dh8lIftAAAAuQEz&#10;TCEm9td+61cGAlNfvvvPve2I2eTR4t0S6e2WSTuf9orFiIiIuSqBKURERExXL5aflYbWGi8YgxjL&#10;TccWS6Sn25YJAAAAshqbj/KwHQAAIDfQwNTaw3O8gjkiIuamLyy6003P3trZJLsvrJH1J2fL9D0v&#10;eYVjRETEXFJn5r1646JXoEREREQcb/V3lLOlR7xgDGIs3139mC0RAAAAZD02H+VhOwAAQPYTnXp3&#10;zeHZXsEcERFz16X7J9u3DGnpbPSKx4iIiLlgY1ut9PRG5JVF93kFSkRERMTx9KcTvuY+s688OMML&#10;xiAOZXN7o/3aBwAAIKux+SgP2wEAALKH+pbqwE+frk+uX/rP3vm2VyhHRER8dPa35IXFP5Z3Vj8s&#10;G48tcu8bU/Ne8IrIiIiI2WxDW7VEeiPyKmEpRERETENX7JvpVhB4Zv7tXigGcSj3F25xtQEAAIBc&#10;weajPGwHAADIDhbvnegK308vuE0W75sop64clMMXd8rego3y3ppHvQI5IiKi9dVlP3XvKcuPTvIK&#10;yYiIiNnqmesH3fvfxHUvecVJRERExPH2Rx/8g3RFOuRC+RkvEIMYz+lbXzdVBAAAgOzG5qM8bAcA&#10;ALhJpKfb/ZVOptHX1yuHLuzwit6IiIipGOntlsqmUq+YjIiImI0uPfyx9Pb1St7p9V5xEhERETEd&#10;XLZ3uvt95YVFP/YCMYiJPFt6xNUQAAAAcgGbj/KwHQAA4Cb9/X3S2tns/t3X32c3pzWTNr3gFbwR&#10;ERFTcc+59W669ql5zw8qKE/b/aJXZEZERMx0m9rrpa75htz2zl97xUlERETE8VZ/R+nobpOSqkIv&#10;CIMY1tLqS+4PxgEAALIdm4/ysB0AAGAwU7a8JGeu5tub05amtnqv2I2IiJiqT8z9rrR3tUpDW7Uc&#10;v7JbCiqOSm1rpTS118mSwx95hWZERMRMNboU3+tLHvSKk4iIiIjp4MJdE90f976y9KdeCAYxrE/M&#10;+Z6U1111M5UBAABkMzYf5WE7AADAp+gsU/k/X95u0/HF7jb9QNrf32+bpgW6hOCO0yu9YjciIuJw&#10;XLJvUuDd5tP3QF2ub9mRCV7BGRERMRNtaKuR8rpSrzCJiIiImC7Wt9TI9doSLwCDmKy6pGNjW510&#10;RToD3/kAAABkFzYf5WE7AADAYJYdmDJQMH5jxX2y4uC0tF6ij+X4EBFxNHxt+c/k6fm3uX8/Ovtb&#10;7ufqpnLpjLTLimOTvaIzIiLiSLn3wjo5VLxFjl3Nc7NA7ShY5rUZCTUIvObgXK8wiYiIiJgOTlj3&#10;kvv+d+qWV73wC2IqvrHiATereHcPoSkAAMhObD7Kw3YAAIBP2VOwwSsYq9dqim3TtKCnN+IdKyIi&#10;4mj53MI7pKOrzc1wuOLYFK/wjIiIOFzbu1rcDL+d3e3S3dMlvb09P//s0yNNHfVyruywLDz0vtcv&#10;FTu62yS/aJdXnEREREQcb5+a/UNp7WyWhtYaL/SCOBynbHnFlhkAAACyBpuP8rAdAABynbauFjet&#10;ccG1Y15hOOq+gk0unJROaBGh8Ppx71gRERFHw2cW/EAOX9zp3oOOXNnpFZ0RERGHa1tXswsxPT/v&#10;rkEFwydm3iYLdk2QwtITA5+HuiIdUlZfIkev7JRPtj/hjRXGosqb4935wT96RUpERETEsXbqptdl&#10;87FlcqL4gPT29UpLR5M8NPMWL/CCOFx1aT4AAIBsxOajPGwHAIBcR2fJUEqqCmXJvkny2OxveUXi&#10;hXs+ln7pt13HFV0mcNWhGd6xIiIijpQvLv6xHDi/Vaoarg+8/1yru+gVnBEREYdrc0e9C0G9OP8n&#10;XvEw6A/f+5J8sOpp2XVqnTS21bv3Jv1jEu1b01LhlvBbGXIWxI2n57n+s7a+6+0HEVPz7+75n/JH&#10;f/MZ+U+f/XX9onqQ/+Ezvyr/7S9+R/7yO5/z+o2GX338T+ULX/+v7lh+9T/+Usxj+eIP/7vXDxFx&#10;vLzRUO6CUnUtN6S4slCeXXCHF3RBHAlPX82Xvr7ege96AAAAsgWbj/KwHQAA4Cb9/X3u//sKN3sF&#10;40dmfcPNRJVuvLnyAe9YERERR8JVh2ZKpKfbLYd0o+m6HL+aJwsPvecVmxEREYdrY3ute795eeG9&#10;XuEwkY/P+L5M2fi6bD+xSq5Vlwx8Vor0RlyAanH+R97+ota33ZDa5ipvTERMXg1KaQjJhqSGUgNM&#10;oxVW+vIDn5ff/ePf9PY5lHos2seOg4g4lmqAW5m69TUv3II40m48utB95wMAAJBt2HyUh+0AAAA+&#10;U7e+6hWO1x2Zl1azTDW113vHiIiIOFwX7P5IOrvb3XtNfVu1TM17wSswIyIijpSnru1zf92+8fBi&#10;r3CYire/9yV5Y8lDsnL/LGlsrXOzT+nSfXa/0dmlpm9+yxsDEZNTZ4yyIaSwjvRsU6key7/79/8n&#10;oSlEHBMfmfYd7za1rrlaqhrLvGAL4mg4dcurptoAAACQHdh8lIftAAAAg9GZpqqbKrwCsq4X39rZ&#10;ZJuPC339vZJ/YUeMY0REREzeh2fdIpuOL5Lm9gb3PlPdXC47C5Z7xWVERMSRdsvZhdLTG5Gle6Z5&#10;hcORcHHeZPfeVt5wedB+2zqb5VpNidceEZNTQ0axwke6LJ/OIKUzT6kaZNIl8GxbVbfbcVNV9x0c&#10;W2eP0mOJHkd0yUDbLtrWjoeIOFLqksIXy85KQenxgdvun3yLzN3+gbtNmbTpRS/Ygjgavrrs3kH1&#10;BgAAgGzB5qM8bAcAABiMBqaKKwu8YrK65vAc23zcmLvrPe/4EBERk/WDdU9IZcM1995SWHFM5h54&#10;yytmIyIijpaz973hls/bcmy5V1gcKWdve8+9z205u8jt80TpXvfzW8se8doiYnLape90Wb5/e/5/&#10;ee2iasDKhpU0SGXbpWow/BRv9io9xlhLCMbrg4iYqkcu7Ha/e7R3trj/L983w/3uo+hMm/Ut1bKv&#10;YJMXakEcLR+Z9a2fVxkAAACyC5uP8rAdAADAJ14YSYvKvX29tsuY89T873vHhoiImIwrDk5z7yk9&#10;fT2y6cwCr4iNiIg4Fnb3dMqmI0u84uJI+cP3/s693+0oWOb2F+ntloOFO7x2iJicGjqygaOvPv6n&#10;XjurXTZPA1S2TapGZ5SKF9qKqm1GM7yFiBi1tvmG3Ggsd0GVwms3Z5Pq7euR/As75cHpt3hhFsSx&#10;MB1qHAAAACONzUd52A4AAKCzSvWL/qc0ttV6BeWgT867VYrKTro+40VJVaF3XIiZ6E8++hf58t1/&#10;Lp/9wmfk137rVwZ9Ua0/6+26XdvZviPpHW/+o/z5Vz4nv/dHvy2/+Mu/MOg49LY//uv/It968ote&#10;P8RM9JHZ35SJm56Xwxd3ufcUfT9bf3K2V7xGREQcKyM93bLqwGyvuDiSdnZ3yN4La+V63SX33vfA&#10;5G94bRAxOXV5u+BnJ52xybYZymA/1W4fK+0MWf/ps7/utUFEHI4/+uAf3Gfv7adWDgRVGtvq5L01&#10;j3sBFsSxVP+IAAAAINuw+SgP2wEAIDe5GXZq72p1M0YduZQni/dOkNeW3+sVlocy/+JOO+iYoF/u&#10;nyjZ5x0PYqb5pdv+xAsnDaWGlmz/kVCDWBqGsvsbSj2O0Q5vIY6myw5MHQj89vR2S0XjFdn68+WJ&#10;EDGxje010tMbkZXHJnvbEDE1S6rPuvelRXmTvALjSFrVUOaWnq1uLnf7m7fjI68NIianDUwlEzay&#10;n7Xs9rHy81/+/ZTPARExjJ+sfcH97vHe6se8wArieNoV6QhUHQAAALIDm4/ysB0AAHKVju42r5Cc&#10;rMWV5+ywY4KGvOyxIGaKGjjS4JH9gjyRdpzhqsfx27//G95+EqkzXxGawkx05o43b76HNF6VVcem&#10;egVrRIzvlLzn3HOoM9LuAocrjhKaQhyuh4q3uOfV9hOrvOLiSFtQesItO7Lv4vqBz1XL9k732iFi&#10;eL/8wOcHfVYKu7SeLtsX7JfMzFQjrS7BFzwWluRDxJH2QME2N5umDasgjretnc0DvxcDAABkCzYf&#10;5WE7AADkMpM3v+QVlJP1XOkRt+b8WKIfZuxxIGaKNiyls0zpcnh2yTv9WWeh0lCThpTsOMPVziyl&#10;+7DL/9364pfkr77xP7yZsLSvHQ8x3b1y47z09EW8YjUihnPp4U/c72Eztr3lltDo7umUxfkfeu0Q&#10;Mbz6V+3Xakq8wuJo+Pbyx+RadfHAZ6r2rjYXmPrpJ1/12iJieH/1P/7SoM9KX/j6f/XaWG1IKUyf&#10;0dIe/19+53NeG0TE4djZ3S71LdVeWAVxvK1trgxUHAAAALIDm4/ysB0AAHIV/cue/ee3eAXlZH16&#10;/m3S1F4vXZFOu4tRo62rxTsOxExQw0fBL6M1DHXHm//otRttdZ/2OOLNGqXBKRuasm0Q093tp1a6&#10;wrQtViNiOLedWyL90i8PzfiG/GTSP7vfx1o7m2Tu/re8tovzP/JuQ8TBzj/wjvts8/7Kp7zC4mg6&#10;Z/sH8vGa573bETE17ZJ2iUJHui3Ydjxnl7LHrjNk/dvz/8trh4gYxjUH53m3vbn0Eff7zrHivV5Y&#10;BXG83Ve4Wbp7ukzlAQAAILOx+SgP2wEAIJfRoJMtKKfihI3P26FHlfauVu8YENNdDSQFQ0fjubSd&#10;ziQV/GJcf7ZtrHZGKjsjFmK6O2XLy+49ZPmRSV7RGhETe/TKTvdlsoal1Cfm3OqW52tor5E5+990&#10;bTRUVd5w2T3Xzl4/JFPynvfGQcSb7ixc7p4rj07/nldcRMTMUkNPwc9K6h/9zWe88FGsgJIu62fH&#10;G231uOyxqF/84X/32iIihlHDUsqFsjNy/+RbBm7fdnyl+6Pdpfsme2EVxPF2xva3AhUHAACA7MDm&#10;ozxsBwCAXOfDdU96ReVUXHFwmh161OjobvP2j5ju2tmlxjNwlMqxpNIHMZ18bM633XvIubLDXtEa&#10;MV2tbi6XvPOrZcKOp7xtiVx2ZIJ323AsvnHGhe2jgSn11aU/k85Ih3T1dLrwlNLf3y+VDdekrbNZ&#10;2rtbZUfBMm8sRHxc8s6vdM+Z+yb9m1d0RMTMUgNIsUJTGojSYJLOKmWXvtP2oxmW0mP6u3v+5yD1&#10;ODTIpcdljzPerFiIiPFcc3DuwHe2Go5q6WhyM0vptvqWGnf7B2uf9MIqiOPtE3O/N/DYBQAAyBZs&#10;PsrDdgAAyFW0mFVef9UrKA/HJfsmurF7+3rt7kYULcjZfSOmuzqjVPQL6d/7o9/2to+lqYSfbB9d&#10;ps+2QUx3K+tL5UbTda9ojZiOrjw2ZeB3n0hvt5ws3SvzD77rtYvl9oJlUlB+xLt9ODZ3NEhJ1flB&#10;gSn1+YV3DoSl8ot2uJ/19oem3yL7C7a4289XHPPG239po2w4Pde7HTFX1BnZlMdm3OoVHhExM401&#10;a1MsY80+NdL+7h//prdfq4a49Fi++vifev0REcO4+udhqZqmCvl4w7Py+JzvDYSkymuvuv/rH74+&#10;Nvs7XlgFMR0srjzn6iQAAADZgs1HedgOAAC5zJxd73rF5OH6ycbnJO/sOmlsq3P7GI3wVFek09sv&#10;Yjqr4aLgF9NhlsAbTb/+4F8OOp4//8rnvDbW3/793xhor+Evux0xEzx6KU/aulq8ojViOqqzoeky&#10;xM8vuFPW5M+Rlo7Ggd+FNEDV1tUs9W3VUtNSIVVN1+Ri1SnZdm6pnLl+0LXRwoQdM1V3F61xY648&#10;ONMLTEXDUU/M+Z53u3q56rzru+XswoHxzlcc//kxtsq03S96+0PMBVccneyeB8/N/bFXfETEzFXD&#10;R7Fmm4r63/7id0Y9LKX+p8/+urdvq84spe10dqmxOCZEzC6jy/AdvbTbC6EcK94rZXVX3PfDdhti&#10;Orn28LxRqV8AAACMFzYf5WE7AADkIvpXE2V1l71C8kj7yYZnZX/hZunsvjnrQBT9EDLcDyIfb3jG&#10;2x9iuvql2/5k0BfTd7z5j16bsTY445UaL8Rljz9eW8R0du3hudLTG/GK1ojp5ic7nnShqP7+Pqms&#10;vyZ5Z9a58NEnG56XkyUH5MqNCy6IVFJZKKXVl6Si7qq0djYP/J6k25WRWpZPw1n90i9vrXjIC0SF&#10;saqxzIWjpuY9L2X1xdLb1yPHive4ELwu9Tcl73lZd3K27Lu4wds3YrY658Cb7nn60oKfegVIRMxM&#10;ddm7sEElnY3K9h9Jw852FVVnm/riD/+7Nw4iYizX5y90v8fECksFfWjGLd5tiOnkq8t+NvA5GgAA&#10;IBuw+SgP2wEAIBfRwFRNc6U8Mfe7XjF5tHxl6U/ko/VPyawdb8uKg9Pk8MVdA0GqZKe91SLbrjNr&#10;vH0gpqt//Nf/ZdCX0Xb7eGhnmVJ12T3bzi7Fp+di2yBmipO3vOzeR5Ye+cQrXCOmkzP2vCJrT86U&#10;g8VbpKT6nHvcdkU6vCCSVWd5mrPzPffvSE+3HL683Rs7GSfsfErOlR92+y+rvSIPzfiGt88wPjX3&#10;Nunpi7hl/fr6emX61jfc7ZM2vjTodzwlr2i1dxyI2eiMPTffk15Z+DOvCImImaXOzqRL29nPVxqe&#10;0hCSziplt6k6E9WXH/i8N95oqqGuL3z9vw45C5bONmX7ICIG3Xjk5rLC+t2uDZ8gZqJltZfNp1IA&#10;AIDMxeajPGwHAIBcRWd4OnXloFdMHmsX7P5QrlbfnAWhr7/PHmZcpm973RsPMR39vT/67YEvoPXf&#10;ettPPvoXN1PTZ7/wGW+2J13+TpfJ06X87Fgjqe7ffkGux6Jhqm89+cVBx60SlsJM9/lFd7j3j6NX&#10;dnmFa8R0dsvZRe6xe/LyQS+MNJR1LTekoPyIN1ZYy+pLBkLtyex3KHeeXu3GWr5/+qDba5sr3exV&#10;wQD9/osbZOLOp71jQswmp+95xT3eX118v1eIRMTMUcNSNnykszVpMCnYTpfqixWc0tmmxjo0FVWD&#10;U7p/e0x6rLYtIqK64fDNzyX5F3Z6oRPETHXj0YXuD7QBAACyAZuP8rAdAABymSs3irxi8nipy/ed&#10;Kz3ijkuXoElEd0+XK6xN2fKyNxZiuqkBqOiXz/pvO+NUPDVQpeEqO+ZIqeGoX/zlX/D2G1S367J8&#10;ti9iJqrLlpU1lHiFa8R098z1g252JhtEGspzpUelM9LuwlZ2rDA2d9RLfUu1PDv/h97Yqbrt5Arv&#10;tgV5H8u8XR+4mbFmbX9n0F/3dvd0Sn3bDSmsOCq7mXkKs8zlRya4x/nrSx70ipGImDnasJSGojRE&#10;ZdtF1SCVDSlpwCpen9FUZ8Cyn//0HGw7RMRNR5e6313yL+zwAieImexbKx8a+AwKAACQ6dh8lIft&#10;AACQy1TUX/UKyePtGyvvlwPnt7jj6+uLP+OUFg31rz8mbnrBGwcxnbRfQCdrdFaq0VIDWRrMsvuN&#10;SlgKs8mispPSEWnzCteI6e7yoxPd7z+vL7vPCx3F8uP1z0pze4PrU99WLYvyP/DGjGdje61cLD/j&#10;jTsWvrPqEVl/ZIGcvnJIiisLpKO7zZ3HhlNzveNEzFRPXN3jHtc//vCfvIIkImaGn//y7w/63KRL&#10;8Nk2sdQZpWxoSsey7cZKPW77GdC2QcTc9Jk5P5LNx5ZJe1er+73lwPmtXtgEMRusaaoYqDkAAABk&#10;MjYf5WE7AADkMjprgC0kp4sfb3hGGlprEk6Hq7NMXaw44/VHTCftl8+qLn2nQSRd+i7YVn+ONQOV&#10;Lp9nxx0JNSyly//Z/Vl1Zix7rIiZ6M7Tq9xMhrZwjZjuTt/zkvvd50ZDmRcwiufSfZOltuWG9PRF&#10;ZNPp+d64Q3mt7pLUNFV6442XOjtcReNV7zgRM9XWzia5XnPZK0wiYuZoQ0/JLGX3l98Z/BlMx7Jt&#10;xkpdms9+/huvZQIRcXx8cMo3ZeL6l2Xr8ZVSeuOSNLbWSaTn5goAXZEOuVB+Wt5f+4QXMkHMFref&#10;WiU9vRFTeQAAAMg8bD7Kw3YAAMhl2jqbvUJyOvnswtvlfNlJe9gxWbJvotcfMV0MfvGsy9uFCT9p&#10;mCrYTwNLts1wjbUcn4a1bn3xS/JX3/gf3jZVb7fjIGaS8/M+cO8bE3Y85RWvEdPds2X57vF79NIe&#10;L1CUyENF213fQ8VbvHFjqUsA6pJ+dpzxcuPRRe74Vx+f7h0rYqbZ2F4nvb098tKCn3oFS0TMDHVp&#10;veDnJF2az7aJpy7BZz9r2TZjpT0XVW+z7RAxO73tnS9KQ2ut+11bZ5Iqq7ssJy8fkK0nl8v0bW94&#10;wRLEbPSDdU8N1BkAAAAyGZuP8rAdAAByme6eLq+QnI7mnV1nD30Qff297v+67My1mkuSf3GnnC09&#10;LCVVhfLh+qe88RDH2uAXz8ksr6ezUAX76mxQtk2qamgrOLbuy84gpfuLNduV3mbHQ8wUp2973b1n&#10;TMl7zitgI2aCN5quS6SnywsUhXH9kfnu8V9YccwbN+rkXc/Jkcs7pNctfdzrjTGe6uxwV2uLvGNG&#10;zBTXnZwpbV3N7nn4zvLHvYIlImaONmQUdjm+oPZzlt0+VsaaYcq2QcTsdV3+Avd7/zurH/VCJIi5&#10;ZHN7Y6DiAAAAkJnYfJSH7QAAkOvYQnK6uvP06oFgVDx0CT8tpkV5Y8X93liIY20w+JRMYMoulWcD&#10;Tamq4wTH1dmr4oWxtL2dbUpnp7LtEDPBqVtfde8P03e/7BWyETPB6uYyKa+/6oWJwjp353vS19cr&#10;lU2lsurY1EFjbzu3xAXq9XeuazXF8ujMb3n9x9PSmkvu/O01QcwEi2+cde8/xRUF8uycO71iJSJm&#10;ljYw9av/8Ze8NvHU5fuC/VXbZqz83T/+zWGdCyJmro9M+477/eT01XwvPIKYa+4r2MSyfAAAkPHY&#10;fJSH7QAAkOs8Oe9Wr5icjj46+1vS2tk8KAwVho83POuNhTjWakgq+uWzBo/s9qHU5e+CX1yPVGAq&#10;GODSf8cLS0W1ISvtZ9sgZoJTtrzs3h9m7X3NK2YjprvTdr/oHr87Tq32wkTJ+OHap91yG8rlmkI5&#10;ff2AlNYWuZ9bOhrd0hu2Tzp45UaR1LVWedcFMd1t7qh3z6+le6Z5hUpEzExjBZ6++MP/7rUbys9/&#10;+fcH9U12Sb9YavBJ1eX+7LahtMEv9Y/+5jNeO0TMTh+a+i33O8q8vA+88Ahirjlz+1s/rygAAABk&#10;LjYf5WE7AADkOov2fuIVk9PVxfsm2sOPi842paw7MtcbC3EsDQamVLt9KEcjMGWDT1+67U+8NkP5&#10;2S98ZlDfO978R68NYro7afPNwMncA295BW3EdHfj6Xnu8fvioru8MFEqbjm+VDq626S9u1Vqmqtk&#10;z7mNXpt08fHZ33W/2zW0VXvXBTGdbWirka5Ip7ww/x6vSImIma2GnIKfj/7dv/8/Q4WmYi2B95ff&#10;+ZzXLqoGmKLtdPYnDWvZNqouCxg9Dg1kJQpO6bFqW3sOQ42PiNnnA5O/4T5fLNzziRceQcw1H5/z&#10;vUBlAQAAIDOx+SgP2wEAIJfp7+93vr/2Ca+gnK7qUiz9/X32VBJytvSwNxbiWJlq8Mn2u/XFL3lt&#10;ktWOGfZYhtsXMV2csPE5976w4OC7XlEbMd09X3FM2rpavDBRLlhRX+qWClx6+GPvuiCmq41ttW6Z&#10;yxcX/MQrUCJi5htrdiZVg1QaWNLtUTWcpLdp4ClWezt2UNtex7Ft1GhgKqjOOKUBreCxaH8b9ooa&#10;L7iFiJnlM3N+JPvObZGfTfy6ty3qfZP+zX0+XrJ3khceQcxFtfYQYVk+AADIYGw+ysN2AADIdboi&#10;HVLfUi1PzP2uV1ROR+fues+eQijeX/u4NxbiWPn1B/9y0JfQYWd1+u3f/41B/ez2VBxO6Gk4fRHT&#10;xY83POPeFxbnf+gVthHT2Zl7X5Wung65VHHOCxNluxuOLHDPW51hy14XxHS1pbPRzSz10sJ7veIk&#10;ImaPGjAKfkZKVg0uJZoJyvYZKjBll/lLVsJSiNllcUWh9PX3ufD23O0fetvV6AxTi/ZO8IIjiLno&#10;puOLpYfAFAAAZDA2H+VhOwAAgC5d1ytnruZ7ReV0tbK+1M2MFQY9t/wLO7wxEMfSn3z0L4O+iP61&#10;3/oVr43VLp2ny+HZNqn45bv/fNC4f/zX/8VrM5SjEeBCHGvfXfOoe39Yc2KmV9xGTEeXHv5Eim+c&#10;dY9bnWFp4e5PvEBRtqvnrMza97p3fRDT0eaOBon0dssri37mFSYRMfvUWZtizRwVz7DL5qm2b7xl&#10;/3TbULNHDaXOTKXnYMdCxMx13aH50i/9Mn3bG3L1xgX3u3TR9dPy3NwfD2r3/Ly73LaP1j/jBUcQ&#10;c9EP1z09UFcAAADIRGw+ysN2AACAT1m2f4pXWE5HN59YEuovPTRU5f6qe8nd3hiIY60Gk4JfSv/5&#10;Vz7ntYl6x5v/6EJVwfaJZnMK9vnFX/4FN6uVbRNtZ78gTzS2qrNiBfuMVIALcax9YfGd7j1id9Ea&#10;r8CNmG7OO/C2tHU1u78M31e4xQsS5YpL901xz1tdklCvib1O4+2UvOdlat4L3u2YmzZ11ElPb4+8&#10;tvgBr3iJiNntlx/4vAtBaQApVoBKb/9vf/E7bianMEGpqHacrz7+p14ba7xj0bCW3q7btZ3ti4iZ&#10;7bsrnnS/O58o2T8QAlm0Z4K0dTa729cemhdo+4S77en5t3vBEcRctTPSMVBfAAAAyDRsPsrDdgAA&#10;gE9pbm/wCsvpaHR2kDDM2vGW1x9xPIwVVNLQUTCspG102TsNPAXbxQtXRbWBpt/7o9/22kS14S1V&#10;b9Nj0dmwou303xq80rFs+1tf/JI3LmIm+PCsW9z7w4mre7wiN2I6uSj/Q6lvuyEd3W3y2KzveCGi&#10;XPNaTbH09/e5529zR72cLcuXzWcWyPTdL3nXbqzccGquXKw6NfB7Z0NbjRSUH5Vd51fKrL2veu0x&#10;+61prpC+vj55fclDXvESETEV7ZJ/GriybRARo7688F5p6WiSG41lXghEPX013/3eevbKUXli5g/k&#10;yIXdbnZ+2w4xlz1zJd/9ETYAAEAmYvNRHrYDAAB8ik7VvOHYAq+4nI7Wtdywhz9AdLm+lYdmeP0Q&#10;x1O7HF4Ywy6Zp0GrYL94gSkNQtnl9ZJRz8OOiZhJVjeVS01LhVfoRkwHZ+19Tc6VH3aFi7auFnl9&#10;+X1eeCiXXXlgppRUFrogWZTq5nI5fnW3rDkxQ6buHv2ZnlYcnSwd3a1u3909ndLZ3S6dkXY3A2pP&#10;X4+7vaD8iNcPs9va1ir3OeTNpY94xUtExFQNzg6lM0OFmV0KEXPPH7zzN7Iuf4H7PVR/T34mzoxR&#10;qw7NlO6eLtdWf3+tqL/mtUHMZRfvnTRQXwAAAMg0bD7Kw3YAAIDBlFZf9ArL6Wje2bUDBakgfX29&#10;7ouBqVtf8fogpoMaNrIzSMVS22gIyvYfShuYSjQrlYamYs00FU9d8i/M8n2I6e6WE0vdF8O22I04&#10;Wp65flDyS7bJlLznvG3qksMfyZHLO1zw5yb9UlF/1QsL4WCfnX+HbD+5QsrrrkpXz6d/AdzS2SiX&#10;bpyRQ8VbZOvZxbL86ESZOYIzPumYeh9N2PiCd0zq7rPr3XEsPzrJ6zvSbjm7UA4Vb5V9FzdI3vnV&#10;7v/HruS5wNblmgI5WbpXVh6b4vXDkfVC5Ul3ny/dM9UrYCIipqqdXeoLX/+vXhtExGfn3in1LTVu&#10;SeAzV/O98Ecs31zxgPud1d6OiP9bXlx818BnSwAAgEzD5qM8bAcAABjMjcZyr7Ccjk7Y+Jw99AGm&#10;b3vNa4+YTmpYSZfQs0vdaUhKb9NtwaXxwmgDU2GDTboMYPRYNBAV63g0fKVL89m+iJnqmysfcO8X&#10;GjKwRW/E4bj5zEJp7WqS6uYyKb5xRg6XbJfyhsvu8dbX3+eCejoTkrZT9d9N7XVuu26rbLgmW04s&#10;k4dmfMML4WBi3139mOw+u8Et39fa2SSR3m4XbIqis3Y1ddTJtbqLbkm/Y1fzXLjo2JVdcvTKLjlR&#10;ulfOXD8khRXH5GLVablSUyjX64tdkK2utcr1K6o8IRWNV6Snt9vbf9C2zhYpqy/2HiMj5bIjE6S0&#10;7qI7L50hQB8/en76/65Ihzv/upZqNwOW0t7dIidL97lwnh0Lh29rZ7MUlB73CpiIiMPxP3zmVwc+&#10;m/2nz/66tx0R8Y2lD7mlwxrb6uTtlQ97wQ9ETE2dmVxX4wAAAMg0bD7Kw3YAAIDB6AdsW1hOV9s6&#10;m+3hO15acrfXFjHbDYad4i3Hh4g3vV57WRraa7yiN2Kqbj27yP0eokuzXa8tcb9TaZBFv2TdeHSx&#10;PDHne1JUdurnIZ6baNurNy7Ikr2TvMANjpzvrHpElu2fKvsLt8jF8jNS3VThAk16X2jwSf+v95Xe&#10;H7oMYktHo7v/apurpKrhulyvKZErVUUuiKWzWVU3lrvb7H6Crjwww93HG0/P8x4rw3XWvtdcIEqP&#10;dcWB6d6+rdO3viEXyk4NLL1S1XRNNp9Z4I2Lqdvb1yMztrztFTEREVP17+75nwOf71iKDxGD3vbO&#10;X8uivEnu91OlvqVaHpr5DS/wgYipu/P0GvfHKAAAAJmGzUd52A4AADCYyvpSr6icrh4s2ub+kt7y&#10;1LxbvbaI2awu8xecFUpnjbJtEHGw647Mde8ha07M8ArfiMk6YcdT7neQsrrLXljl0VnfHvTzfVO+&#10;Ji8sukveXPGg1xazy4bWGqltqfAeL8O1ovGqm0VKQ3h2n4lcdWiWOy5FZ83aXrDUGx+Tc+ruF1wx&#10;ZeX+WV5BExExVXVGqehnPJbiQ8Sge85ucr/L3Wgsk41HF3lBD0QcvpM2vTio3gAAAJAp2HyUh+0A&#10;AACDOXXloFdUTldfWHznwF/KB3lr5YNeW8RsNji7lC6vZ7cjou+GYwvde0ZJ9Tmv+I2YrLo8mjJx&#10;44teQAVz15nb3naPix0Fy73HTKrqkoB9fb0yZfMr3v6Scdb2t6Wu+YY7vsb2WtlVuNLbF4ZXP5Ps&#10;OrXOK2giIqaiziYV/Xz3R3/zGW87Iuau0ze/5X5/02WobcADEUdWZpgCAIBMxOajPGwHAAD4FP0Q&#10;sPPMaq+onM6uODjdnobM2P6G1w4xWw3OLsVSfIiJnZf3vluOS9EZWi7XFHiFb8Rk3V20Wvr6e71Q&#10;CmJlw3Vp6WzwHjPJOiXvebl044x77dp4dKG3n1SdvPElt+yg0txRL9N3v+TtGxPb0tEgpy/ne0VN&#10;RERExJHy8Rnfd7MkVzeVe8EORBx5iwLLmgMAAGQKNh/lYTsAAMCn9PX3yfIDU73icrp7qfKc9Pb1&#10;DJzD4r0TvDaI2Wp0dimW4kNM7N6Cje69oiPSKgdK10lXT7tcq7voFb4Rk7Wg/Ii0dbV4YRTEd1c/&#10;7l539l1Y7z1uYjlx59PO6M8z974qW84ulKaOOon0dsvKgzO8fYyEWnw7WbrPOx4M55WaQqlqKPMK&#10;m4iIiIgj4f2Tb5GOrnbpinTKE3Nv9YIdiDjy6mcv/ZwEAACQSdh8lIftAAAAg5m65RWvwJzuPrPg&#10;B3K9tsSFpvr7+2XB7g+9NojZ6Lee/OJAWEpnmrLbEfGmLy+9W4orz7n3iPKmYll25gNna3eTVDeX&#10;eYVvxGStb7shpdWXvBAKonq1+qJ0RtplyeGPvcfO+lNz5ETpHrlae15aOhsHfieP9HZJU0f9wM9N&#10;7fXy4qK7vLFHwmPFe90+Zu973Ts+DOeFqlPSHenyipuIiIiIw/XVxfdLS3ujtHY0y4xtb3qhDkQc&#10;HV9Zeu/A5zEAAIBMweajPGwHAAAYzOsr7vMKzZlgNDSlzN31nrcdERFz02lbX5XWzmbp7umU4+U7&#10;BsJSakNHtTS213qFb8RknLjzKfdXpx1dbfLwzG96YRTEFxbe5ZYAVc5XHJcFh94bePxsL1jmbu+X&#10;fll3eJ6sODBddp1eK8eL98qFstOy8ehieXLO970xR1KduepsWb732Mbw1rZUuvvxro++7BU5ERER&#10;EVN12uY33e8YDa018ujsb3uBDkQcXXUW2d7emytbAAAAZAI2H+VhOwAAwGAenf0tr9icKWpoasb2&#10;N73bERExuz1Rsk8+XPekd/uSfZPce1tHpE1WF0waFJZSq1uvS0NbtVf4RkzWQ8Vb3Qxmtc1V8tqy&#10;+7xACqK6r2CzC2/qa1L0sbPv4gY3S6qGlmz7sfDwhZ3udXLegbe9xzWGc8Opue4aLtkz1StyIiIi&#10;IqbqmoM3f8coq7vshTgQcWzccmKZ9PRGAtUTAACA9MbmozxsBwAA+BSdgcMWmxEREdPZSZtfHHgf&#10;O3ftqEzc9Ly7feOxRe62rp52WVMw2QtLqTdaS6W6udwrfiOmYnt3q/sitbuni9AUDmne2fUuXBd9&#10;3By9sss9btq7Wr22Y2FXpFOKKk94j2cMb1NHnZTXXfWKnIiIiIjDce/ZTW4m28dmf8cLcSDi2Pj+&#10;micC1RMAAID0x+ajPGwHAAD4lGu1xV4hGhERMZ3ddWaNCxtcrj8nnZF2937W2Fbr/t/d2yUbi2Z6&#10;QSl184U5rs3+Sxu94jdiKu4sXHHzcdfT5YVSEKOuPjTbPU4W5X/gHje6FF5PX480tdV7bUfbg+e3&#10;u2OZf/Bd7/GM4dX3Hi1o2iInIiIi4nA8f/2UC9XbAAcijq3VTRXMMgUAABmDzUd52A4AAPApdS1V&#10;XiEaERExnXxh0Z1uqb19hZvlbOlhifRGpKWrYSAIdbbqgHT2tEtPX0S2XZzvBaWinqs66N77luR/&#10;5BW/EVO1urlMmtsbvGAKYlAN1ZU3XpEVRyfJ1drz0i/9UtVY5rUbbfU4zlcc8x7HmJxtXc1y7NI+&#10;r8iJiIiImKofr33Bfda9Wn3BC28g4ti6/sh8N9sbAABAJmDzUR62AwAAfEpTe71XmEZERBxv31n9&#10;iGw8ttB9WXyTfumItLsidX37DTlZsdsLRO0qWebdFnT35ZuzAeWdX+UVvxFT9fDlHdLb1yPvrX7c&#10;C6cgRj1wfpt7HYty5uphuX/q1712o+m+gs1u3wsPve89jjE5G9pr5GL5Wa/QiYiIiJisE9a9JGW1&#10;V9zvadWNFbJ47yQvvIGIY+tLS+4Z+OwGAACQ7th8lIftAAAAg3l9xX1eoRoREXG83Fuw0b0/6Uwo&#10;pQ1FcrB0g6w894kXgErWFWc/duNeqDrpFb8RU3XL2UXucdXa2TzmARjMPJ+e9wN5d9VjMmv72962&#10;0barp1MuVPL6NxJWNV2T6zWXvYInIiIiYjIu3zvdfZaobLgm07e94YU2EHH8vFhxRvr6+wJVFAAA&#10;gPTE5qM8bAcAALiJW5Lj+gmvUI2IiDie1rXccF9Kbbu0wAs9Dde69ipp727xit+Iw/FsWb773UqX&#10;WHt9+f1eUAVxvJ2X96F7jC45zJKkI+G1+ktSWX/NK3oiIiIihnXujpu/n52+csgLaiDi+Lto78RB&#10;tRQAAIB0xeajPGwHAAAQt3RMV6RTXlh8p1eoRkREHC9fXfZT9z7V3FXvhZ1GwuiyfOfKDnsFcMTh&#10;uO3cUmnvanGPr8tVRfLYrO94oRXE8XLPuY3S39/vPW4xnEsOfzzo5+v1JXKjocwrfCIiIiKGcdKG&#10;V9znhgvlZ72QBiKmh4/N/g4zTAEAQEZg81EetgMAANxk4Z6PvUI1IiLieLr8wFT3hVT+tU1e2Gmk&#10;rGy5Ik3ttV5BHHEk3H9xo/T19UpvX68cvbhbHprxDS+8gjjWXiw/I80dDd7jFeO798I66Yy0u89O&#10;nd1tcrX2gpwrP+z++KSirtQrfiIiIiIm8p0Vj7vfLcrrS72ABiKml6euHHR/dA4AAJDO2HyUh+0A&#10;AAAirZ1NXpEaERFxvD1bekQ6utu8kNNISmAKR9s5+9+UyzWF7ncuDU6tOjjTC7AgjqU1TRVS1nDZ&#10;e6zi0F6sOuWew+euHpOFuybKvnNbpKOrTSK93bL79AZ5ZdF9XgEUERERMZ4vLviJRHoj0tbZ4gUz&#10;EDH9nL71DVNVAQAASD9sPsrDdgAAAJGWjkavSI2IiDje6l/uVbWWeiGnkVQDU5HeLq84junl4vwP&#10;ZePpebL/4gY3y4vdngluL1gmXT0dbjaamdve8kIsiGNlQekxt2SkfYxibIsqT7jPTBsOL/IKnbe9&#10;80XvNkRERMREPjbjVmntaJba5iovlIGI6WtXpMOWVgAAANIKm4/ysB0AAOAmc3a+6xWqERERx8tP&#10;Nj7n3p8OXF3nhZxG0k1Fs1yApa610iuS4/g778DbUlZfMvD7Sr/0y+6iNV67THH67pekvbtV6lpu&#10;eCEWxLFy8/El7vk0Je857zGKgy0sP+au1eajy7xCJyIiImIq3jvhX6WmqVKa2urlkVnf8gIZiJi+&#10;HrmUJ909XQPfUQAAAKQbNh/lYTsAAIC4pSRaOprk8Tnf9grWiIiI4+GhC9tHfTm+qPnXNrn3w4Ly&#10;I16xHMfPbeeWSk9vRDoj7bLj1Cp5aMY3pK+vV3adX+W1zRTzS7a5x1r+hV1eiAVxrPxg7VPucbjy&#10;2BTvMYqfeq4s312njYcXe4VORERExFS8/d2/leKKQuns7pDXlv3MC2MgYno7ZcsrgaoKAABA+mHz&#10;UR62AwAA3ERn1zh8cadXsEZERBxrn5z3PReMqWkr88JNo+X1xovS298r8w++4xXNceycsOMpmbPv&#10;DSmqPO5+Pymruzwo6NHX3+e22X6Z4LTdL0p/f5/caCjzAiyIY62GEQ9c2uQ9TvGmp68fcK9BzCyF&#10;iIiII+mZK4fd7DSTNr3oBTEQMTNs72o1lRUAAID0weajPGwHAAD4lGs1xV7RGhERcaxdlT9T+vv7&#10;ZevF+V6wabTcc3mley+sbanwCuc4uuoydY3tNe4+j6Jhjm0nV3ghj+6eTjl6ZZc3RiZ4qHiLm9Xz&#10;vqn/6p0X4lhb21wll2sKvccpPi7HruS516E9Zzd5RU5ERETEVD1+ab/7g9WFuz/2AhiImDnuL9zq&#10;nssAAADpiM1HedgOAADwKefLTnpFa0RExLG2paNR6ttveKGm0ba5q/7mF9iH3vcK6Djyrjo2VTaf&#10;WSjX64vdda9quC77CjbLxmOL5JFZ3/YCHmpze4NcqDrpjTVeHry02bstlutPznazY209sdw7J8Tx&#10;8PCFXS6kqIFF+3jNZQ8Vb3Wfi3adXu8VORERERFTdd+5Le53jLWH53rhC0TMLKdtfc1UVQAAANIH&#10;m4/ysB0AAOAmWjBhST5ERBxv1+TPdu9L2y8t8gJNo+3x8p1u3zsLl3tFdBw5ddnDqqbSgd9BdPnF&#10;TceWeIGOWF65USQNbTXemOPhzL2vuOOvbi6TFUcne9vVybuek3Nl+a7dpYpz8tTcH3jnhDgePjDt&#10;f7vn3uGS7d7jNldde3Kme65uOrrUK3IiIiIipurGI4tvfs48s8YLXiBi5vnQjFuYYQoAANIWm4/y&#10;sB0AAOAmGphiST5ERBxvT10+KK1dTV6YaSxcdW6ie0+8dOOMV0jHkXHL2YXS09stHd1tsmTfFC/E&#10;kci95zZKv/TLJ9uf8MYea7cXLHOPl85Iu/v/8au7vTY3msukr79XzpQe9s4FcbzVEF9XT6esPDZZ&#10;pu1+0Xv85pITdjwlHd2tcr2mxCtyIiIiIqbqhsOL3GeF/As7vdAFImau50qPSF9fX6C6AgAAkB7Y&#10;fJSH7QAAAJ/S0xvxCteIiIhjaVNbnVS3XvfCTGNlY0eNNLanxwxG2eaxK3nu943K+mtecCOs07e+&#10;4cZIdtnESTufkal5L8iMPa/I7H1veNujLjsywYW6dKm9s2X5cq3uojS110lNS4WUVJ+T09cPSGnt&#10;BTlXdljau1ulu6dLHp7xDdlfuMUtuadtj1/Nc/vYdX6lO9aLFWe980BMB19efI/7o4konZE2qWi8&#10;4h77ey+sk7UnZsqc/W96z5NsdPXxae4aTFr/ilfoREREREzFLcdu/oHFoQs7vLAFIma2S/dNlv5+&#10;AlMAAJB+2HyUh+0AAACDeW/NY17xGhERcSx8bfm97r3obNVBL8g0VhbVHHUzINliOg7PeQfedvft&#10;1RsXvNBGMj40/d/cOJvPLPD2MZSbzywc9LtOW1eLLDz0ntdOLSw/6to0dzTI9doSuVRxVgqvnXCz&#10;cNa31Eh7V6tEerulrbNZbjSWSX7RzoFje3nJT6S2uWpgPxpEaetscUuf2fNATCffW/24rD8yX05f&#10;OSSVDdfd4zy4xERvX68LA2qYSmfgO339oOSXbHWhwA2n58ryIxNl7v63ZErec95zKlNcf2qOO9cX&#10;59/jFTsRERERkzXv9Hr3u8W+ws1e0AIRM98XF9018HkJAAAgnbD5KA/bAQAAPkVnRlh+YKpXwEZE&#10;RBwLdZaerkinF2IaS/ddWePeExfnf+QV1DF1t569uRTFu6se88IayaqBpeKQyyauPDbF7beivlTW&#10;5M+R1fmzXRiktbNJ5h98x2u/s3CF+33I7jMZP1z7tMza/o6sOzJfHpv1HW87Yqb4/II7ZX7eR7Kv&#10;YLNcKD/tnkeNbbXuOdTd0+mCVBYNWrV1NUttS6VcrT0vhRVHJb9km5u9zT7fxspJu56R6Xtekjn7&#10;35C5Q8yYtfH0XHf8H65+1it4IiIiIibj7jMb3O8VB85v9UIWiJg9Xq+9PGjGXgAAgHTA5qM8bAcA&#10;APgUXZLvWPEer4CNiIg42r64+Mfuvais6ZIXYhpLV52b4I5Dl16zBXVM3ZOl+6Qr0uEFMlJRl21U&#10;OiJtbpk/nb3K7k9dc2KGdHS3SWNb3aD+T875vrtdg1c6S44u1xfts+Dge27st1c94u0XEX0fmvEN&#10;eWflIzJn53uy4egCVxg8V3pUSmuKpaG1Vjoj7QOzVVU2lnrP07BO2vWsrD05Uw4Wb5GjV3bJqWv7&#10;paD8iFyoOiWXawrlen2x3Gi+Lg1tNdLS2ej229MXGficE0SLGs0d9XK1tsgtv/nJ9idkUf4H0tPb&#10;I3O3f+gVPRERERHDmn9+l/t949SVg164AhGzyw1HFxKYAgCAtMPmozxsBwAAGExze4M8POsWr5CN&#10;iIg4mu48s9oFd22AaTysb78hda03vII9pm5da5VcrjrvhS1S9f01T8qlinPuMaPoTDZ7L6xzgYoV&#10;RyfLmesH3e0ajLp/6r96/R+f/V25Wn3RzSalQYvgsWqwq7qpwuuDiKn508lfkbrmG+45OXnXs97r&#10;Qywn7nzahR41HFXVVDrwWUWDjhqG5UNDNAAA//RJREFU0ue2zhSnASkdu6rhuls6s7iyQAquHZcT&#10;JfvlYNF22XVmrWw8tkhWHJgu83Z+4GZ/08KGhrp0Cc1+6Zf27lbZf2mj9PX1uuVzbOETERERMYyH&#10;zu904YlNxxd7wQpEzD4fnHGLtHU2D3wvAQAAkA7YfJSH7QAAAIPRwqEWrW0hGxERcbR8ev5tbgaS&#10;iuYrXnhpPCyqPio9vd1eAR9Tc0fhcvc7xpsrHvSCFCPhztNrpLWjadDyYPp40kCEbWtdf2S+a7/h&#10;1JyB4z1waZO7raWj0WuPiKn53MIfuefVupOzB70+TMl7TracXeReJ3YXrZEjl3dIRePVgedyd0+X&#10;C0PpzFWfbHjOG3e4vr7sPrlWW+L2pQXO1o5mr/iJiIiImMjTlw+78PXaw/O8UAUiZq8rD84Y+OwC&#10;AACQDth8lIftAAAAsSkqOymTNr/oFbURERFH2s3HF7uwy5qCSV54aTzcfXmFey9cd3KWF/7B5NWl&#10;r67XlnhBhZH25cU/kQ/WPClTNr8iP5vyVW/7UBZcOybVzWWDjll/1hD568vu99ojYmq2djbL2bJ8&#10;9xzbeHqeXKk9P/DZQwuM+pfZOnvUjcYy2VeweUyXxtRZ667cuOCO5XJVkbyx9CGvEIqIiIhofXbu&#10;nXKx/Kz7PKszWtowBSJmvzr7LQAAQLpg81EetgMAAMSmp6/H/f+Tjc96hW1ERMSR9ETJPumItHnB&#10;pfG0p69bSqoLvPAPJueeC2vd7xOL9nziBRTSRZ35Stl2bolbLuzApY3u5yMXd3ttETF1L5SfdkHE&#10;w5d3uOdYXcsNWZD3sTw689te2/Fy2tbX3ZKcSm1Tlaw+OFdmbH5L3lz6sHz3zb/yiqSIiIiYu67Y&#10;P9P9ztDYWitTt7zqhSgQMTfcfW69mxkXAAAgHbD5KA/bAQAAhkZ/0dciti1sIyIijqQ6m0h9e5UX&#10;WhpPrzddlPbuFi8AZJ2w/UmZu/9N73a86eYzC9zvFB+vH/mltEZSnQFLl+OKUlxZ4Garsu0QMXU3&#10;HVs08DzTWRienHOr1yZdXHdknjS21Ul3pHNguc+SyvPy4JRvesVSREREzC1fXnivXKm6OTPlmauH&#10;vfAEIuaWb696eOC7BAAAgPHG5qM8bAcAAIhPZ3e7V9hGREQcKZfun+Teby7WnvBCS+Np/rVN7rjm&#10;H3zHCwEdLtnmlo3q679ZRG/pbPTa4E2XHZngrtGULa96gYR0cvrW1+VkyX5ZtGeCvLr0Xm87Io6M&#10;utTekUu7Zfn+ad62dPWN5Q/IztNr3JKC6muLH/AKp4iIiJgbrj00z32+adBZpba+5gUnEDE3vVZT&#10;zCxTAACQFth8lIftAAAA8dG/rLbFbURExJHw7dUPu+WZalsrvMDSeLvq3M2gT2H5kYHwz7Eru6Qz&#10;0uZur2krl5MVeVJ447D7uaSG5ftiOW33i+76bD2x3AshIGLu+fzCO73bMsUHp98i9S017jXt4zXP&#10;ewVUREREzF5fXXSfXKsudrNlnrpyyAtLIGJuu3jvxIF6CgAAwHhi81EetgMAAMSnsuGaV+BGREQc&#10;CVfnz5Ke3ogXVkoXK1uuuFmk8ku2SWN77c33xZYrkleyfFC7UxV73Lb9Fzd4gSF8XOrbbkhp9UUv&#10;fICImInqLFOHL+R5hVRERETMPp+YeZtsP7Hafd7TPyqduOlFLyiBiPjwzG9KpKd7UF0FAABgPLD5&#10;KA/bAQAA4kNgChERR8tDF7ZLe1eLF1RKHz+Uoppj7v2wpatB9l9dG6PNTa80FLp2V2uLvMBQrnu2&#10;7JB0dLd7oQNExEz0yMU8NzviD9/7kldURURExMx18oZXJb9ol2w+ukwW5U2SkyUH3We8ju42OVa8&#10;1wtIICIGPVi0TboinYNqKwAAAGONzUd52A4AABCf5vYGr8CNiIg4Eh69tNstcWfDR+nmruKl3m2x&#10;jIaruns6Ze+FdV5wKJarj0+XgvLDcqJ0rxwq2SqL8z/y2mS6BeVHpZPAFCJmiS8svMu91k9Y95JX&#10;aEVERMT097XF98tHa56TWVvflWV7p8vmo0ulrPaKe3/v7etx34W2d7VJQ2utlFQWyHMLf+QFIxAR&#10;rR+sfWpQXQUAAGA8sPkoD9sBAADi093T5RW4ERERR8LFeyeISL+sOjfRCx9lqg0d1dLZ0+6FhqyX&#10;bpyWnt6b07Xrsn9BWjob5FDxVq9PplrReIUZphAxa7xv6r+61+r3Vj7pFWARERExvX1+3t3S2d3h&#10;3st1eXhdare5vVGqmypk1o63vQAEImIy6modWk8BAAAYL2w+ysN2AACAxDw6+5tekRsREXG4frLh&#10;Wfc+c/jaFi94lImertzrzmfbuSVeaChobUula1fTVia7Sm7OXrX8zIcuOHbk+japa7+5XYNUNS0V&#10;cuTyDlmU/6FM3vWcN9b8g+/Jvgvr5XDJDjlYvEn2XFgnOwtXyJazi2X96Tmy6vg0WXZkgiw89IGs&#10;PjHdBbEu1xRKc0eDdEbapaD8iNtuxx1J27tbpaWjyQsdICJmoo/O+o57jX5t8QNeERYRERHT1ydn&#10;3S5tnS3S1tkqyw9M94IOiIjDdeXBGdLf3zdQVwEAABhrbD7Kw3YAAIDEvLD4Tq/IjYiIOFyfXXC7&#10;e5/RoJENH2WiLV0N7i8JbWAo6qSdz0hLZ6M756Nl273+QTdfmCOnKva4UNVg+l2QSu3v7zfbwtER&#10;aZWqllKpbr0uXT3t7rZDxVu84x0J15yY4cY/UbzPCx0gImaiz8z/oXRFOiW/aJdXiEVERMT09JFp&#10;35H6lhr3ee2NFQ96IQdExJHwybm3pvxdDQAAwEhg81EetgMAACTm7VUPeUVuRETE4fr8oh+595mi&#10;mmNeYCgT1fOI9HZ7oSF1e8Ey6erplEhvl+y9ssrrG881BZNkV/FS2XdljeRf2yzHy3fKifJdcvT6&#10;NjfWhvMzZOW5T2R1wSRZVzjV/bypaLZsuThPtl9aKDuLl0heyTL3b21nxy+qOeruh6qmUvl4+xPe&#10;safqjD0vu9ml6lqrvcABImImu/rQbPe6ufXYcq8gi4iIiOnn1uMr3Kwvq/NnewEHRMSR9FjxXumK&#10;3Fz6EwAAYKyx+SgP2wEAABKzZN9Er8iNiIiYqi8vvUc2HV8srZ3NbpaOs1UHvBBPJrqrZJl737xS&#10;Uyj7Lq6X/JJtcqHqlLR2Nbnbdam9jUWzvH7p4MHSDS7spYGufRc3eOGnVLxaW+T+gvvJud/3wgaI&#10;iJnu3oJNNz8r7ZnqFWURERFx9L134r/K2kPz5KeffM3bZj1Zckh6+3rl6fk/8MINiIgj6cRNLw6q&#10;rQAAAIwlNh/lYTsAAEB8dArZc6VHvGI3IiJiMr689G65cqNI+vp6B95j2rtbZMuFuV54J5Pt/PkS&#10;d+49VPqlvr1KiqqPyv6ra7226aaGuSpbrrhjr22plPUnZ3khqLAuOfyxG2f9kfleyAARMVs8e/WI&#10;e617ddH9XmEWERERR8cHp3xDthxbPvCZS9l2fKU8Mu27XtuoZbVXpKa5ygs2ICKOhs3tDQPfDQEA&#10;AIwlNh/lYTsAAEA4jl7a7RW/ERERwzhp84vS1tksHd1tcrn+rFtSbtvFBV5gJ1tccfYjWVs4RZaf&#10;/cjblgkeK9su7d3N7v2/qaPWC0OF8WzZIenu6fTCBYiI2abOpKezW9jCLCIiIqbmbe98UZ6e/UPv&#10;9jeXPiw7Tq5xn1P0/ff0lUMumHDkYp5b/qq1o0nu+fhfvH4/m/i/XZ99hZu9UAMi4miYd2at9PRG&#10;BtVXAAAAxgKbj/KwHQAAIDwnSvZ5RXBERMR4Ljswxb2HtHU3yZqCyV44B9PX/Gubpb+/T9q6W2Tq&#10;7he8UFQ8dXm/+pZqL1iAiJhtltddldIbl7ziLCIiIqbmqcv57jPklaoLsvX4SlmXv0DKa6+62zq7&#10;2+V48T4vnPDsgjvcZ5AjF3Z74y3KmyS9fT3y6Kxve/0QEUfD99Y8NqiuAgAAMFbYfJSH7QAAAOHQ&#10;v4jYenKZVwhHREQcyt3n1rv3kBst17wwDmaGuy+vkJ6+iFQ3l3mhqHj29ffK3nObvGABImK2Wdtc&#10;JWevHvWKs4iIiJi8Bwq2uWXcT14+IBX1pe7fHd3tcvXGBVm2f4oXSgga/fz54vyfDIx3+3t/62aj&#10;0vdr2x4RcTQtrbkkff19psoCAAAwuth8lIftAAAA4Zmf94FXDEdERLQ+Ne9WuVB+yr13XGko8EI4&#10;mFkWVh92oam5+9+SSTuf9cJRvk+4+37HqdVesAARMdvs6GqTrcdWeAVfRERETM7NR5e5zxEbjy0a&#10;CBw8MutbXgghnu1dLW7ZvuiYJ4r3S6SnWz5Y+5TXFhFxNF26/+aM6wAAAGOJzUd52A4AABCed9c8&#10;6hXFERERg07a9ILcaCx3yyGcLM/zwjeYeW67uGDQ7wON7bUxQlKfuu3cEtdu87ElXrAAETGbvFZT&#10;4l7v5m7/0Cv6IiIiYngX7PzEvafuK9zshQ6ScdvJFdIV6ZSXF94rJZXnpV/6Zdn+qV47RMTR9tHZ&#10;33bLgQIAAIwlNh/lYTsAAEB4Hpvzba8wjoiI6eXDs26RhXs+di7Y/ZG3fTSdu+s96enrkc5Iu2y/&#10;tMAL3mDmurN4iey5vFLOVx9xX/h1RFplSf7HXlhqwcH3pLevV8rrr3jBAkTEbPFnU74mDa217jPS&#10;pA2veEVfREREDO9Ha55z76lnS494gYNkfX7hnQPfY+rMUmsPz/XaICKOlQeLtktPb2TgdQkAAGC0&#10;sfkoD9sBAADC0dhW6xXGEREx/cy/sMO9bvf397v/7ynYMLDtndUPe+1HSl02QWnqqPXCNphdbr04&#10;T5o6a11wqqjypMw78PZAYGr/xY1u+T4bLkBEzCbrWqrd++xrix/wir6IiIgY3sem3+r+4OLKjQte&#10;0CBVT1/Nl5LKQlmTP8fbhog4ln60/plBNRYAAIDRxuajPGwHAAAIx/myE15xHBER08ul+ye71+xL&#10;tSdl9+Xlcr3povu5pOq8XL5x3v17T8FGr1+qPrvwhzJp04ty5OIuN3ZF82UvXIPZ6cpzn0h5882l&#10;qPr6e114qrKxVJo76l3I2oYLEBGzSZ1d6mDhDq/oi4iIiMn56qL73GeKN1c86AUNUvX5RXd6tyEi&#10;jpc3GsvcjHcAAABjgc1HedgOAACQGC2CXqu55BXKERExfXxjxf1utou69spBwZaDpevda3lVS6nU&#10;tJW5f58tPSyPzP6mN0bUZxfcLm+tfEDeXfOofLDuSflkw7MyL+992XhsoRy6sEMuVZ6Tlo7GgfeJ&#10;SG+3FFYf8UI1mP3uKF4kJXWnpa+/T+c1c+GpC+WnvXABImK2+OTc77v3viMXdntFX0RExEzx2Tl3&#10;ysJdE2Xz0WVyuChPLlcVuf/P3f6hPD37Dq/9aPnx2ufd+6oNGCAiZosrDkwf+P4MAABgtLH5KA/b&#10;AQAAwnHqykGvoI6IiOnj3oKNEunt8gIt6trCKQP/3n15hXT3dMn12hLZfnql63fmar6U1111IShd&#10;DmEoenoj0t3TKa3djVLRcllOlO+S9eene/vD3HPVuQlyqmKPe5xsP7nSCxggImaTB85vc69376x4&#10;3Cv8IiIiprMfrXlOCkqPu/exrkinNLXXS3n9VblWUyxN7Q3S09vjtnV0tcnpy/myYt8MeXPpw3Ln&#10;B//ojTUSakBLP2fagAEiYjbZ1tkc+HYNAABg9LD5KA/bAQAAwlFZf80rziMiYnr4zIIfuBl+yptK&#10;vCBLLDdfmCPdvV3ui2kXgurtlIaOarnWeEEKbhyS4+U75UDpOheu2nFpkWwqmi0rznzkjYMYVB9X&#10;yuwd73rhAkTEbLO+pVoa2+rk7o/+2Sv+IiIipot3vP/38si078qivElS01Tpfl/X968tJ5Z6Bf2o&#10;8/M+kNNX86Whrdb9sU2U6sYKOVC43c1M9driB7x9paLOcNXe1eodAyJiNrnx6CLpi/MHigAAACOF&#10;zUd52A4AABAOXebJFugRETE93HR8sZsZak3BpzNJJXJXyTLZenG+dztiqu65vNL9zvDS4nu8YAEi&#10;Yrb5xJzvuyIyS/MhImK6+eqi+2T3mY2DivP6efF6TYlM2/q6V8hP5PtrnpSdp1dLSVWhNHc0uiXZ&#10;lY7udrefd1c84R1DWJva6qXw+glvn4iI2eQTc291f7AIAAAw2th8lIftAAAA4Xly3q1ekR4REcff&#10;D9c/5V6nL9Qc90IsiGPl0evbpL+/zwsVICJmq+sOz3fvv3O2f+AVgBEREVP1ZxO/Lq8s+plM2/ym&#10;rDk4TzYdXSo7Tq6RvWc3y8HCHbK/YKvsPbtJ8k5vkJ2n1sr2E6tk67EVrp0uta5EeiPS0tEk+Rd2&#10;yvy8D+Wx2d/xCvjD8aN1T8vpK4ek9efLTGl4avHuyd65xPONpQ+7vpM3veSNj4iYbe48vUZ6+m4u&#10;ewoAADBa2HyUh+0AAADheXvVQ16RHhER08Ptp27O7lPVUuoFWRDHwvLmYunq6fACBYiI2WxJZaF7&#10;/5284VWvEIyIiDiU90ZDUZvelHWHFsjhojwpq70yaAk8nRWqM9IubV0t0tLZKE0d9dLYXiddkU63&#10;jF1ze4O0dDRKa0eTtHW2uNtaO5uk8Npx+WTD816xfrT8aP2zcqninDvm2uYbMnXTG975xlLPub2r&#10;zRsPETEbfXHxXQOv7wAAAKOFzUd52A4AABCOvv5eWZM/2yvQIyJi+rjh6AL3mq2hFRtmQRxND5Vu&#10;dI+99Yfne2ECRMRst6zusnsNXL5vhlcMRkREvOfjf5G52z90y7jGDkV1SGtXk9xouS4Xb5ySQ5c3&#10;y+pTU2T6/hdiernmZjhp8d6JXkF+PH1n9aNS2XDt5mfSSIe8s+Jx71pE1Vmy+vv7ZW3+HG8cRMRs&#10;9cD5rSzNBwAAo4rNR3nYDgAAEA79Rb605pJXnEdExPSytrlKWrsavEAL4mi5o3iRdPa0S21zpRci&#10;QETMFYt/PrPGfZP+zSsKIyJibvrx2ufl+KX97v2hr79PIr3dUtdWNRCKWhMnFJXInr6ICxxpSMkW&#10;5Mfbebvel8a2OnfeJ0sOyrNz7xy4Ji/Mu1uKrp922zYfX+L1RUTMZt9Yfn+g4gIAADDy2HyUh+0A&#10;AADJ8cLiO73iPCIipocvL/2Je61u6LjhhVoQR8O8kuWuWKNLhDww7d+8AAEiYq742Ozvuvfgt5Y9&#10;4hXMERExd3x54c9k+4nV0tHV5t4X2rtbpLLpqiw79rEXekrVw1e2ubHn5X3gFePTyU3HF7tlApXW&#10;jmbp7O5w/27paJJFeyd47RERc8ETJfslwixTAAAwSth8lIftAAAA4dG/XFt+YKpXoEdExPH3jRX3&#10;u+UPdEbAwuojXrAFcaTde2W1+0v55vYGLziAiJiLaiF4wc5PvOI5IiJmvzO3vCM3Gsrd92ed3e1y&#10;veGSrDs90ws7DdedRcvdPtYfWeAV4dPV/As75FpNsZwrPSr7Czd72xERc8mP1j1tqi4AAAAjh81H&#10;edgOAAAQnv7+PrlQfsor0iMi4vj6ycZn3V/udkbaZcP5GV6wBXGkPVi63v1uUN1c4QUGEBFz1eu1&#10;l6Xw2gmviI6IiNltVUOZ+924vq1a9lxa7YWcRtJr9RfcvtJxKT7ETPP21/9Bfu23fkULi87/3y3/&#10;w2sTy6/d/3/LL/7yLwz0059tm1yS65G8F8pPS29fz6DaCwAAwEhg81EetgMAACTP0/Nv84r1iIg4&#10;fk7a/KJ7fT5dsccLtiCOtAdLN7jHW11LtRcWQETMZd9d9ah7fZy7/UOvmI6IiNnp8/PuuvlZrGy/&#10;F24aLdu6WqS05pJXgEfE5PzGE//vQMhH/b0/+m2vTSw1WBXsFzZola1yPZJ3+rY3AtUWAACAkcPm&#10;ozxsBwAASJ5Fez7xivWIiDh+Ttv6mnt93lG82Au3II6kawomS1dPh7R1NcsD0/63FxZARMx1e/t6&#10;pbWjSb7/9he9ojoiImafqw7Mlu6eLi/UNJruubTGff6bs/M9rwiPiOElMDUyjvb1uPvDr8jffv/z&#10;blz9v/5s22SilfWl0t/fbyovAAAAw8PmozxsBwAASI5IT7ecLzvpFesREXH8/GDdE+41+sj1rV7A&#10;BXEkLW0sctPGv7n8QS8kgIiY6z4885vS19cry/ZO8wrqiIiYnS7bO919V2ZDTaOt/gHDiZL9XgEe&#10;Maw25DKUumSdBom0vS5hZ8fJZAlMjYyjfT0++4XPDBpff7ZtMtHVh2ZJX3+fLb8AAAAMC5uP8rAd&#10;AAAgeZrbG7xiPSIijq+tnU1S3XrNC7ggjpRHy7a53wM2H1/ihQQQEfGf5VzpUemKdMrTs++QOds/&#10;8IrqiIiYfT4w+Rvud+Rz5Ye8UNNoWlJzVjq627wCPGJYgwGUZNRQUbYEpwhMjYyjfT30fgmO/4u/&#10;/Atem0z06Xk/MFUXAACA4WPzUR62AwAAJI/OLGEL9YiIOL4eKtrulkqzIRfEkXBj0Szp6YvI9doS&#10;LyCAiIg6u9S3pL+/T240VrjPTMcu7vWK6oiImJ0eLspzs0wtPvaBF2waLVednOzebz5c97RXhEcM&#10;YzCAkqwaWPneC3/rjZlpEpgaGUf7etjA1P/1e7/htclUT1055P7gAgAAYKSw+SgP2wEAAFLj6fm3&#10;ecV6REQcPxfvmyj9/f1e0AVxJKxuvS6dkXYvIICIiDfdeHSRdHa3S29vj/u81N7V6hXUERExO/3x&#10;h/8kDS210tLZ6AWbRtPOSIdcrb7kFeARwxgMoKgaHrJ+7f7/W77wz59zy/LZ9tkQmiIwNTKO9vX4&#10;p7u+4B5v0ced/mzbZKqTN79syy4AAADDwuajPGwHAABIHp3y2xbqERFxfH171UPuNfrI9a1e2AVx&#10;OJ6p3OceW4v3TvICAoiI+M/yxJxb3ZIazy24Q15cdJcsyPvYvW4+N/fHXlEdERGzx7s/+mfZdGSp&#10;dHS1udf9ts5mL9Q0mp4u2+/2u3D3x14RHjGRNgBlt1v/9vuf9/qEDRilqwSmRkaux/Csa7kxUHcB&#10;AAAYLjYf5WE7AABA8pTVXvYK9YiIOP5293TJ9cYLXuAFMVUPXF3n3vvPXz/pBQQQETG2T829zS3N&#10;tPrAHK+4joiIme/33vorWbZ3mnut74p0SGtno5wpOyDLjn/shZpG27rWSunr75N3Vj3iFeER42nD&#10;T3Z7LG0wRs3kWaYITI2MXI/huenYYunpjdgSDAAAQErYfJSH7QAAAMnR29crx4r3eEV6REQcfy9X&#10;nZemjjov9IKYigdL17v3/urmci8MgIiI8W1qr5fy2qtekR0RETNHDUUdubBHapoqpbevR5ra6qW0&#10;ulgaW+ukr69XCioOy8wDL3khprG2ratFapoq5KEZt3iFeMShtMEnuz2Wd3/4lYGl0bIhHENgamTk&#10;egzP15bfZ0swAAAAKWPzUR62AwAAJIcGpjYcXeAV6RERcfzdcXqVdPV0esEXxGTdfXmFe9+varzu&#10;hQAQETGxm44tcq+jLy/8mVeAR0TE0Xfqpjdk7aH58sGqp+VnE/+3tz2Re85sdK/jOnuT0i/97v+d&#10;kTa5WndeFhx5xwsujZcbzs52x7bq0EyvEI84lMGAi2q3D6WGioL9/ucX/8BrkykSmBoZuR7Dt7T6&#10;kvT333yfAQAAGA42H+VhOwAAQHLoX9Bdrb7gFekREXH8nb7tdfdave3SAi8AgxjWLRfnSaS3W2qb&#10;K70AACIihreju12uVRd7RXhERBwdv//2/yvzd34stc033Oeits5m9/+uSOdAm9nb3pOHpn7b6xu0&#10;6Ppp9weDp8r2ydz8N2TvpbVS1lAsR0t3eGGldDHS2yWbjy/xivCIQxkMuKh2+1DacEzYkNHX7v+/&#10;Xbjq//q93/D2rWN84Z8/N2LL+2kQyu5LZ8b67Bc+I/901xcGtbPHYceKpb0GqQaEdMYuPR49VhtE&#10;U/X4dVvwmIdjdH+6LztTWHBf2s72jWey10MfC7/2W78y0F7/bdvY9sHj1Z9tm2SMXgd9PASPI3gd&#10;9LFh+42mKw/OlL7+3kF1GAAAgFSw+SgP2wEAAFJj55k1XqEeERHH16fm3epeoy/WnvRCMIhhXFMw&#10;Wdq6m6ShrUZ+MukrXvEfERHDu/HoQjcjycr9s7xiPCIijpx3f/wV91rb1tniZui40XxdVp6c7IJE&#10;OiNUdWOFa7f56NKB77Uq66/JxiNL5K1lj8itb/0/A2NtPrbMzSp16vo+L5SUznZFOmT32fVeER5x&#10;KIMhEdVuH0oNNgX7JZphyoZjEqlhnlSDUxqEiRU8smooRvcxXoGp21//BxfWsccVT72GqV4X1YaO&#10;4qnHZvvHM5nroedg95fouiczfiKTuQ56XHpf2TFGw+cX3hmovAAAAKSOzUd52A4AAJAatc1VXqEe&#10;ERHH3+u1JdLUWesFYRDDWN16XXr6IvLknO97hX9EREze7p4uWXtonlfcR0TE4fvItO/I1mMrXEiq&#10;pzcilU1XZenxjwYFiRraquVGQ5kcvbjXfZ/V0F4jO84vlarma25WVaW3r0cOFe6QdYcWuJ/r2qq8&#10;QFK629RR567BS0vu8QrxiLG04RC7fSjtDFHxwis2XBVWDbQkO6uShqXsscVT9/G33//8oNsSBXei&#10;DjfAk2xYKqoecyoBHr2Wdqx4hr0OUcNeDw1L2bCS3meJZrQKO34iNdxnzzWRerzDCaolY0lVoXRH&#10;OgfVYAAAAJLF5qM8bAcAAEidpxfc5hXqERFxfN1wdIELvCw/86EXhkGM557LK937++GLeV7BHxER&#10;k/eJObe6JZ3WH17kFfkRETF1n5v7Y9lfsNX97qrF5at152X2wVe8EJHa0F4tkd6IRHq6pbmj3tu+&#10;uWC+FFeflraum8v39fX1udtsu3T3Sm2hC36du3bUK8IjxtIGQ+z2WGpYx/YbaukyG3KJhk80RKWz&#10;/Gg/VUNLsWaFSjaoEmsMvU3DQrof3afu2wZ2bHs7biztuSUb4LHHqgEqHSN6TdToknGpHmNUDSPZ&#10;c9Z9Ba+tttF96u06k1WiWcOsYa5HrLBU2P2EGT+RscJ7uv/gddDHt153OyOa/pwo1DUSLtk3aVDt&#10;BQAAIBVsPsrDdgAAgNSZuvUVr1CPiIjj6wuLb07jfaJ8lxeIQYzn6cp90tvf66aCt0V/REQM576C&#10;TbL52BI5emm3m12qo6tNZm97zyv2IyJias7a+q77vNMZaZeiquNecMi64uREt8TevuJ13jbrqpOT&#10;Zd3pGd7tmeCCw29LWUOxuzb6RzS2EI9oteERuz2WNuijQRLbRrVL3UXDKfFCJ9rHBmrChoNizaA0&#10;1AxVGoqx55Hs/oYb4NFroddOjzHeNVFjnVsys0zZ/hpQs22Ga6Lrocdr79uwYakw4yfSPh4ThfH0&#10;PrFhtWT3mYpPzv3+oNoLAABAKth8lIftAAAAqaHTfG8+scQr1CMi4vh7tvSIW0bCBmIQ43mtsUha&#10;Ohq94j8iIoZ399l1rjCv7Dy5Rn784T95xX5EREzNeTs+cq+vN1que4GheK48Mcm7LVu9UlvgrtH8&#10;vI+8Yjxi0GAYRLXbg8YKkKhDhZJsIEn72jaxtMEWdagZrILapfh0NiHbxhprebaxCkwlq732Ya5J&#10;VHusyfQNq91H8HrEWioxmbBUovHDaB+POtuYbWO1M3Ppv22b0bDg2nH3RxcAAACpYvNRHrYDAACk&#10;zpUbRV6RHhERx9+pW191r9NdPe3SEWlzIdfunk6pb7/hhWQQo7Z0NUpJZaFX/EdExHA+Ous7Ulpz&#10;yS379NGa57xCPyIipu78nZ+4zzjljZe9kBAOtqG9xl2rTzY85xXjEaMGAyRqcDm44LJwGm6xswOp&#10;Q4VeYi3bl8yMSDbcMtR+osbaX6JZm6La0FS6BqaGsz/bN0xYKFntPqLHNxJhqXjjh9E+PvR4bJuh&#10;tI+PeLNSjZRzdr43qP4CAACQLDYf5WE7AADA8Hhx8Y+9Qj0iIo6/BdePy5GLu2TXmTWy4/RK2Vuw&#10;0YWmmjvrZXXBJC8sg7ntgavr3Pv6ztNrvAAAIiKG95GZ35KWjiapbb4hj07/nlfwR0TE5Lzroy/L&#10;zlNr3e+qZY3FXjgIfeceel3aulqkvatFXln6U68gj6gGgyDJGi/0oku+hW0bSw30BPsPtexfVLvk&#10;XNjZrFQ7o1W6BqbscSazP3t9NDAUNlAW1ljXY6TCUkONb9sMpX08JtPXXrvRWM4wlu1draYCAwAA&#10;EB6bj/KwHQAAYHgs2TfJK9IjImJ6+tH6p6Wju016+iJytuqAF5rB3LTgRr57T69vrZan5/3AK/4j&#10;ImJyPjP/h9Lc3iiNbXXy+Izve8X/WN761v8j206skp988lVvW9Rn5vxIpmx4TTYcXiQr9s30tiMi&#10;ZpsztrwtHV1t0hXplPNVx7xgEA7t9vOLpb+/X3afXe8V4xHVYBAkrBpeSjRDkV0+LtmQiQZt7H5t&#10;m6DDCdPYIFI2Bqbs0nKq/qxhoJEKTsW6HsnOFBbPWOPbNkNpZ4lKZknC4Vz34bjj9Grp7euxZRgA&#10;AIBQ2HyUh+0AAADD48UlzDCFiJhJPj3/NtlXuMm9hje0V8uO4kVegAZzw41FM6WqpdQ9Fk5ePugV&#10;/BERMXWfmHOrtHY2y/WaEi8AYH19yYNSWX/dFbZrmqrk2Tl3Dtr+4oKfyNGLe9zrtbbp7et1/35o&#10;6re9sRARs8Hn5v5YCkpPuNe6+rYbMi//TS8QhImtba2Q6qZyrxiPqAaDIEOpwRoNvnzhnz+XMCgV&#10;1QZlkgmoRLXHEW8Mu7+wx6naQMx4BKY0tBRd+lD3b8NNsUx2f3bWrqi6L93vcJeas9fDnoP+PJxw&#10;lh0/mfO3j4/hmMx+h+Pry+8fqL0AAAAki81HedgOAACQOjcay7xCPCIiZoZvrrxfrtcWS2XTFS9I&#10;g9nvodKNEuntkq6eTlmQ97FX6EdExOH7ypKfus9N8WaD+mjNc65NT29EapurpLO73f1cUVcqu06t&#10;kxPFB9zPHd3tsr9wi/xk0lfkxUV3u6U6Dp3f6Y2HiJjpPjD5FumOdEl7d6vsL9nghYAwvJsL5rv3&#10;kJeW3OMV5BFtGMRuT1WdhSo4bryw01DaY4s3hg3ExGtrHc/AlAaI7OxHYU1lf3qu9r4JqsvnaXDL&#10;9gujvR56XjY0lcxSiVY7fjLnbx8fwzGZ/Q7XS5XnpLunc6AOAwAAEBabj/KwHQAAIDX0C/3tp1Z4&#10;BXhERMwcP1r/lHtNP16+0wvUYPaqyzEqVQ3X5d4p/+IV+BERceQ8XrzPveZO2/SGFwp4cMo33VJT&#10;lfXX5NFZ3xnos/vsBon0dLsZquqab8jm40u9cQ8V7XDj/vjDf/LGRUTMZDUoqkvw2fAPJu+MAy9J&#10;f3+fLNk3ySvGI9owiN2eqnbcZAJMqYxhAzHx2lrHKzClMzrZQFEyJru/oBqK0nCUHTOqXoNkZ4OK&#10;dT3stR3Occca37YZSvv4SFW9v5J5bA3XWdvfDlRiAAAAwmPzUR62AwAApM7HG57xiu+IiJhZ6vJ8&#10;GoJdWzjVC9Zg9rnh/AxXNCmuLPCK74iIODpqKEqpbqyQ1QfmyBMzb3OhgBlb3nbL67246C6vTyIX&#10;7Z3oxiQwhYjZ4h3v/70cuXBz+dH8K1u98A+mZnNHvZshftWhWbJk32R5Y8UDXmEec1MbCLHbU9UG&#10;VFIJmdhju/31f/DaRLX7S/cl+TSMZGd60jCOLnuoxxMrrGSPM5n9DaWGtnSfsYJbGqiy7eM51PWw&#10;t6upPB7sOMmcv318pLL/8bKpvV76+vsG1WMAAAASYfNRHrYDAACkzrtrHvEK74iImFk+Ovtb7kuY&#10;5s46L1yD2efVhkLp6YvIvZOZWQoRcSxdf2SBtHY0uZByd0+XvLLoZ/Lywnvd56rjxXu99on8aN0z&#10;ru+c7R94oQNExEzzubl3udn2dHY9wlIja2n9Bfe+o+8/GtJVF++d6BXmMfe0QRa7PVVtQCXZZd40&#10;MJTMsdll7ZIJ09gg0lgEpv72+58f1FfDU/ECYao9zmT2l0i93vZ8VD1O23Yobf/g8elSfMFtGtBK&#10;dL7WeOMn0u4/mUDdeLvh6ELp6+s1FRkAAID42HyUh+0AAACpoV+wnLma7xXeEREx85yX9757bW/r&#10;apa9V1Z7IRvMDrdenOfu55rmSq/wjoiIY+Mn65+TxtY6V7xen7/AvS5fKD/jtQvjqcuHXP/tJ1Z5&#10;4QNExEzx+Xl3u++Y9LPIqpOTvMAPjqytXU3uvWPCxhe84jzmlsEQiWq3p6rOWhQcVwNNtk08NWAV&#10;7J8oxGTDNBqQsW2G0gaREu0rqt1nMgGeVAJl9jiT2V9YbZAr7LVQ412PWDNq6QxWsWbSGsp44yfS&#10;9tXHp22Trj638I6BWgwAAEBYbD7Kw3YAAIDh8eqyn3qFd0REzDzfX/uEnL9+wr22d0TapK69Qorr&#10;TsuB0vVe8AYz16Kao25K9+cW/MgrvCMi4thZUX/155+o+iXv7Dpve1gvVZx1r+tXb1yUD1Y97QUR&#10;EBHT2Xsn/KvUNd9wYSkb7MHRsbmzQcrrrniFecw9gyES1W5PVZ3BJziuziiUTDjGBooSzXRkw0TJ&#10;7M/OPhQ2JGRDOMkEeOz5hVkizp5jMvtLxlSuhZroeujyf3bpv2SCdInGj6e9dhresm3S2WPFe6S3&#10;r2dQPQYAACAeNh/lYTsAAMDweGnJXV7RHRERM9eZ29+U01fzpbmjceC1vqunQ85XH/HCN5h5rjz7&#10;iXT1tEtTW708Ofc2r/COiIhj58Zji6SxrU52n13vbUvGKVtelfqWaveeff7aKVm5f5ZMXP+yPDfv&#10;Lvnxh//kBRQQEdPFTUeXSlekUxYffd8L9uDIe6x0h3uvWLJvkleUx9wzGCJR7fbhaMMxYWf1sbNL&#10;hQ0/2f2FCdTYpfzUsCGh4QR4kg1M6fnbYFcy+wurXQox7LVQw1wPe9+qicJwyYwfTzvDVdj9RtUl&#10;BJNdRnCk/GTDcwPfzQEAAITB5qM8bAcAABgezy/6kVdsR0TE7PDlJXfLnF3vyoXy0+41vzPSLhXN&#10;V2Rz0WwviIOZY17JcunsaZdIb5cs2jPBK7wjIuLYOXfn+95tqbp8/zRp6WiUSE+39Pf3u/fumqZK&#10;eXLmD7yQAiJiOtja0SzljZe9YA+OvNvOL3bvC4cv7vIK8pib2vCK3T4cbcAlTMglVqAmUZ94+xtq&#10;qTsNvuiScLa9GjYkZPcX9jhVG9SKt4TgUMeazP40TKb7TBT4sccVNuSmhr0edh+qzj5l21nDjj+U&#10;qT629JpFl5iMdz+NtpUN/3/2/iu4zSxd83yvJjpi+qJjLnrmpiM6+qb7YmYi5qYuJrrP6Tn79PT0&#10;2Xv37r3L7aqs2uVNZ1ZmpffeKFPpJGWmUt57iaIo70VSEknRU/Tee+8BEIbvibWUYIHrBUmQooH5&#10;PxG/SCXxfR8+gAAIcD1cq138wZl5YzKEEELIQnH7USruDoQQQh4vbxz9hRpgBwAkn0/Tn5fc2hv2&#10;td8MwgZngzLi6VdlHCSGizW7pX+yU2YfcykoAEB8eufY7+Rszl6Z9k2KxzclHxx/WhUVACDsF5/9&#10;X+s+I922jEezZlyqOKDKPVhdVysP2/u6oCFLDcQjdbkFEvfyx2FmK4pW9DEz/ZiiiplVKcz8f7Rt&#10;zdfc4y7EXJ87y5RhCjpmiUBzPea/bmHH7BM5+9B6FKbcJeIMU8aJLA6Zf5tjRrtNy72+yP3Mfere&#10;/2a2pWj3/1IFq0jLuT/c64plFrHlHH8h7sxehvnem0JU+DGy2GMy1sfGWjh5b8e88RhCCCFksbj9&#10;KBV3B0IIIY+XVw8/oQbVAQDJ681jv5SzeXulfaDR/hwwf+V2u/GkKuQgMbQMV9nvo5lFzB1sBwAk&#10;vqqOYvs6/9Ken9mCwot7nlClBQCp4bld/yhfZbwtFx4clcrWQpn0jMmM3yuh2ZB9nTDlyp2XP1L7&#10;rYVPTj0vMwGfTPsmVLkHqy+z7qz9Hm8684waiEfqcssj7uWPa6HSVCzMfkuVaFzRikiLMddhikmR&#10;RZpYSzGPW+Bxi1tLMecaeV8u5/rcY8Viodm5FrKc+yNauW2pctxyjr+Qx3k8rvQ6V8uze78vXr9n&#10;bjyGEEIIWSxuP0rF3YEQQsjj5aWDP1aD6QCA1LA5/VlpG2iQCe+IKuIgcZR1Z9mf6QPjPfLUzr9V&#10;g+0AgMRllugrarhnCwo7Ln1oX+/rOstl//XP5dMzL9lyxLE7222BIqv8kvz6y/+kig0AEtuR21/b&#10;2ebC8c5My5hnUIameqWs857kt9yQgtab0jZcay9/UHtHnvzm79RxVospbZmMeYZVsQdrI710py3G&#10;nb6/Sw3EI3W5hRD38tVgSirhJc1iYYo0j1NMMQWoyBmjFmLOKVzI2ojClBHr/RI+18jzXM71mRmk&#10;3GMuxNz/ZrYl9xhLWe79Ea3cttgSgMs9/mLMvm5hazHm8bTcAtlauF99zRaNCSGEkKXi9qNU3B0I&#10;IYQ8Xm49PKsG0AEAqWPLhVftz4PeiTZVxEHiuNeSITNBn/2rxW8uvaMG3AEAiSctZ6/9Gb3z8iY5&#10;cOML++9gKCi9Ix12eV0TM4DuD8yIP+i3X8upuqHKDQASV3bFFftc9/k9UtR2Ww4/+ESVaSJdrz4m&#10;npkpO9vUvmufqeM9jmd3/kiuFZ2x5zM81aeuG2vnWtURe78fvP2FGoRH6oos4Cw1w8/jMsu7meKO&#10;uU630GT+3yxJZ0opy51VKhpzjPB1RRZjzG00Mzu5S81Fzva0WGknkikVRR57JSUjwxS8zPW7Mx+Z&#10;czfnEnmukee53AJP+D4x97N7Xatx/6/k/jDXF7nPYmW1lRx/MYvdH+Z6zLmYYlXkMokbbcv51+zr&#10;OCGEELJU3H6UirsDIYSQx0/HYJN8dekNNYgOAEgNd8oz7M+D3olWVcRB4rhSd0CGp/vs4PnVopNq&#10;4B0AkHh8fq+09NbZn9P9Y93y1M7/ar/+7J4fWF9dfFNOZG+XG6Vp0txbY7czs0+5RQcAiae1r14C&#10;Qb+dPcot0CxmX8570jfRYV8PRqeG5Hjmt/LLz/9KHT9Wr+77hWQ+vGiPZ2a3qujKU9eJtdU/3ik1&#10;naVqAB4AkDjMe/lAKDA3JkMIIYREi9uPUnF3IIQQ8vgJBB+9UZ/yjsuZnF1qIB0AkPzO5j2axWJq&#10;Zlyu1h1UZRwkjs6xBvu9LG/NVwPvAIDEkl1xyb6mV7YVqsuiuVv5aDaamyXpqvQAIHGcvrtbZmdD&#10;klmbpsozsbpYvk8GJ7ttmd7MUHU8c7u6nsU8/e33Ja/mtn1NMTPY1fQWquvA2stvvWG/B5vOPGMH&#10;3D88/ZS8c/x3aiAeABDfMh4ctD+TCSGEkMXi9qNU3B0IIYSsXswb9rHpYTWIDgBIDbuvf2j/Cn1W&#10;ZqV5uFIVcZA4Knpz7M/2nuF2NZgOAEgsFwuOqq8t5nrJGbt0X8dAkypAAIh/T37zd3ZmqfaRelWe&#10;WYkzxV/LhHfEvjc8dHOLur5oXtn3CxkY67FFq+qeAnVMrJ+s+nT7vbuQf1hya2/af/uDM5Ket08N&#10;xgMA4tdbR38dMRJDCCGERI/bj1JxdyCEELL6OZu7Rw2iAwBSx5Wi4xIKBcUX8ErLSJVcrt2nCjmI&#10;f3ltl20Zeso3IR+eekoNqAMAkldZc66MT4+oEgSA+PfMt9+3v5vJbbqiyjOPo3usxR7387RX1HVG&#10;2nz6BZn0jotnZkrOlHyjjoP1dSD3Q1ugMzGfz9qG66Ss8579/5a+OrlQcES2nH9VDcwDAOJPQUPm&#10;3Gs6IYQQEi1uP0rF3YEQQsjqxvwlclrubjV4DgBILe+d/L3k19+xPxsGp7pVGQeJ4WbDMZn0jUow&#10;FJATd7erAXUAQHK6UZomU94JVYQAkBjM72YaB8pVeeZxjUwNSHNPrbq+sM/SXrbXPTo1KPty3lP7&#10;Y+NkN2TM+/+L5fvtH0YEggH7mc18dnMH5gEA8eXzcy85ozGEEELI/Lj9KBV3B0IIIaub0GxQTt3f&#10;oQbOAQCpKbPivP35UDdQpMo4SAznqr6VnvEWO9uUWcrDHVQHACQfU5jyzkyrMkQsfvH5/0e+Ov+2&#10;ZOQelttl56WwLlsqW4ulra9Bekc6ZXRySB4258vFB8fky/TX1f4AHl9bf4N4ZiZVaeZxXa48aN/b&#10;H761TV3n9ovv28tGpwfVfohfZ0q+lr7xdvu9+/zci2pwHgAQX+q6HorP740YkSGEEEL+ErcfpeLu&#10;QAghZPWz58YmNWAOAEhdd8oz7JTh6ZXfqDIOEsOZiq0y6umXQMgvmeUX1MA6ACC5XCw4aj/b/XbL&#10;f1aliGh+t/W/yM7LH0lR/V1bsDXxznhkwjMmI5OD0jvSYQsc9V3lMjE9KsMTA+Lze+x2Zumua0Vn&#10;1DEBrJxZFs+kpD1LFWQeV11fiT32sTvfzF3fgRtf2q8NTvao7RG/zpZ+KwWtN6VtuNa+dj9syVMD&#10;8wCA+PLtlfe+G4UhhBBCdNx+lIq7AyGEkNXNyXvb1UA5ACC1vXr4Z3ZQtHeiVRVxkDguVO+Waf+E&#10;BEIzUtFaIC/t/4kaYAcAJIcvM161n+/eP/aUKmK4PjrxjIxPj9jtW/rq5FjW1/LKwSfUMaMx2/oD&#10;MzLtm1THBfB4cqpv2BJMTtMlVZR5XJ0jjfY5n37/gORU3bD/HvcMq+0QfzLKdknXWLNdcjucad+E&#10;NHRXSmbFBfnq0ltqcB4AEF+aemvm/kiBEEIIiYzbj1JxdyCEELJ6uVx0TA2SAwBgZOQfsD8r2kZr&#10;5Xz1TlXGQWK4Xn9E/MEZCYaCMjo1JNsuvK4GvwEAycEMwoxNDcvdiquy49KH8qftfz+vjPHy3p/b&#10;JfdMxqeHZdPpZ9QxYvHZ2Ucz4bx+4Neq8AHg8ZQ25tpiTGHbLVWceVw1vUX2uWtKj2bWKfdyxJ/b&#10;taft92xook8uFx23s5S8dezXaiAeABDf9t/8dG5MhhBCCImM249ScXcghBCyOjEDp8/v/4EaIAcA&#10;IGxgrFtmZ2clNBuUuoEiVcZBYshuPmt/9pvvo8nZnL1q8BsAkPhGJwft67xZVjcc8++x6RH7+S+c&#10;toFGte9ymZkoD9/apsoeAB5feUuBLbynl+5QBZrHZZZzW4sZrLA2hqd6bRn2ub0/UIPvAIDE0jfa&#10;JTMB39x7ckIIIcTE7UepuDsQQghZndR2lamBcQAAIu2/tVke1N+2g6ImFb33VRkHieFa3SFpHq60&#10;30cz6FLbWaoGvwEAie/ZPT+QN4/8Wj4/95JcLDgq96uv2WVZ79dcl/23PpU/7/57tc9KtPbVSVlT&#10;nip6AHh8xzO/te/XfAGPKtAgtXj90/b11h10BwAknuPZXzsjNIQQQgiFKUII2bAcztyiBsYBAAh7&#10;58Rv5UrxCRmfHrE/Nya8I6qEg8Rzte6gNA2V2+9p/1i3GgAHACAW2ZWXZdo3pYoeAJb2zuE/yIOa&#10;2zLlnZDc6puy8/JH8tQ3/00+T3tFmnpq5v3uxi3QILWYWQLNUnzuoDsAIDGZmdxNTDGaEEIIMXH7&#10;USruDoQQQh4/6Xl71cA4AABhu65/IBOeUQmGAtI70Sa3Gk+o4g0SW27bRZmVWekb7VSD4AAALGXn&#10;1Q/sZ8vXD/xalUEARPfh8aeluPG+fe6YJXnM0tdm6b3ITHhH5W7jBcmqT5f7jSydl8qO5G+2j4l9&#10;NzerAXcAQOI6krlNekc65t4PEEIISe24/SgVdwdCCCGPlzsVGWpgHACAsAsFh+3Pi5HpATlXtV0V&#10;bZA8qvoeiNfvUYPgAAAsxSztZ7It4y1VCgGgfXrmJfucMUtd94y1SmV3nhS13ZH7TZdsMaqmp0gK&#10;Wm+q0gxS18XyA/Yx80XGy2qwHQCQ+Pbe/ESaex/NLBkKBefGbwghhKRW3H6UirsDIYSQlaeoMVsN&#10;jAMAEPawJc/+vGgbqVXlGiSfzKbT9vv93ok/qoFwAACWYv4i/kTmt6oYAiSqmvZS2XHpQ/vvp7b/&#10;vey+8ol8lvayvLjnp/Kzzf8vtX2snt35I5n2Tcro9JCdNcgtxgDR3Gu8YN+rv3XsN2qQHQCQPHZc&#10;fV9qO8vmjeMQQghJnbj9KBV3B0IIIcuPmea9prNEDYwDAFLb9itvyxtHf2H/fbfqsv2ZUd5zXxVr&#10;kLyCIb+09NWpQXAAAJZiCiDdQ+3y5Dd/pwoiQKLJrb4ps7Mh+344EPTP/S4lMoNjvXKl8JS8deh3&#10;av/F1HdW2OfLvtz3VSkGWEhZ5z37mHQH1gEAyeelAz+d956DEEJI6sTtR6m4OxBCCFlZ9t78WA2U&#10;AwBS17snfmeXYzMZnx6x/20aeqgKNUhu9QMldiDmy4yX1UA4AACLyay4YGeZmvH75PCtbaokAiSK&#10;by99YN8LF7besrP6dI02S11vseQ2XZY7tWl22bzmwUrx+afFH5ix27YPNMmxO9vlqe3/TR0v0udp&#10;r9jtH7TcUIUYYDFNA+Uy4RlVg+oAgORU01kqPr93bjyHEEJIasTtR6m4OxBCCFl+RiYH1UA5ACC1&#10;VbUXic/vkeLO29I93iS9E62qTIPUMO4dFn9wRg2EAwCwlKd2/p0099bYz50tvbWy6eSzqjACxKOt&#10;5960Zaanv/2+3Cw5J/6gX3KbrqjSSjR5zVdlZHpAgqGgfezXdpTJ1cLTsuvyJnnj4K/nXU9hfbZM&#10;z0yqYwBL6Rlrlc7BZjWgDgBITifubndGdQghhKRC3H6UirsDIYSQ5cVMIX8+/6AaKAcApKb3Tv5e&#10;siov2J8RzcMVqjyD1FPTX2gfD2XNeWogHACAWJilyoKhgP158uq+X6hyChBvypry5n5vEpoNSctg&#10;tSqsLGVfzvtS01Mok74x+4cI5jgmA2O9svfap/L09n+w/1/dU6j2BZbSPlxnHz/bLr6hBtUBAMnn&#10;g1NPzr03IYQQkjpx+1Eq7g6EEEKWF+/MtLx44MdqwBwAkHpO5+y0Pxt8Aa80DJaq4gxSV3XfA/vY&#10;GJkckO7hNrlTnqEGwwEAWEh67n5bFjHLiLjFFCDevLD7J3O/M2nsL7czRt2qPa0KK8u1L+c9ud94&#10;STpHGu2xzXJqgWBAbQfEaso3Lr0jnWpQHQCQfPbf/HTu/QkhhJDUiduPUnF3IIQQsnTMrFKz3/1l&#10;49XiE2rAHACQet49+XuZCXhlaLpXlWUAo2moXDrHGsQbmLaD3p+fe0kNiAMAEM3n6S/Zz59VbcWq&#10;nALEm/N5RyQQ9Mut2lOqoLJazhR/LcNTfTI01asuA2LVMlhlX1tf2P9jNbAOAEgu96quzs1WSQgh&#10;JHXi9qNU3B0IIYQsnmAoaP+q92zeXrvskjtgDgBITSXN9yU0G5TctkuqKANEOlO+VSZ9ozLpHVUD&#10;4gAARPPn3f8g/sCMpOccUOUUIJ78/NP/aGfi7h5tUeWUtXCnLk19DYhVw0C5/V0fhSkASH47r33g&#10;DvUQQghJgbj9KBV3B0IIIYunsadSPjj939VAOQAgtZ3J2W1/TswEvaogA7huN56yj5eKtkI1KA6s&#10;VEtf7dx7VvNv93Ig0WVVXJx7jE95J9TlyeyVA0/Y2/3pmZdUQQWIJ4dvbZNZmZUzxd+ocgoQb3rG&#10;Wu1rK4UpAEgNPcPtdvUQQgghqRO3H6Xi7kAIIWThjEwOqAFyAADCrpactD8vqvpyVUEGiHSucrv4&#10;AtNyt+qKGhQHVqp/rHvufav5t3s5kOjKW/MjPp2JujyZ7bjyvr3Nv9/216qgAsSTzsEWGZnuV8UU&#10;YCOVd+VIUdttyWm6LLlNVyS/9YYMTvbY19WhiT4KUwCQIq4UnbDLBhNCCEmduP0oFXcHQggh0eMP&#10;zsi96itqcBwAgLCSpnsyPTOpyjGAq2moXHx+jzy394dqUHwx+25slpmAz743Mf81v+xzt4mmtrNs&#10;7j2N2c8cx91mPZjzXcn5IzYUppDsVrswZWasCr8mmRmrvjj3stomXlwuOiH9o92qnALEk2d3/tA+&#10;n8o67qnCCrCRsusz7GPTF/BKaDZk/z0yOSin7+9Sg+kAgOT1zeW3Iz5NEEIISYW4/SgVdwdCCCEL&#10;Z/uVd9TgOAAAxvun/mh/VrSMVKtyDBApqznNPlbSc/epAfGlmEGdyJjygLuNK3IJKxNTDnjjyK/U&#10;dushstBjwrJxq4vCFJLdahemTEkqMrG8pm6Uhy0PpLD+riqoAPFk3/XPJBQKyoG8TaqwAmw0z8y0&#10;FDVm2wHzlw78RA2iAwCSn5lRsLjpnn3vPxPwzvssQAghJDnj9qNU3B0IIYREj3dmWg2OAwAQduth&#10;uvgDPlWOAVyj3gEZnuxXg+GxWG5hyswk5WajZpcyKEytLQpTSHapXJia9I7LyaydqqACxJPihvsy&#10;Nj2siipAPGgdqpFAMMDyewAA2XvjE7uiiNfvmfd5gBBCSPLF7UepuDsQQgjRCc0GpbAhSw2OAwBg&#10;PL//h/aXLH2T7aocA0S603Tavre4XpKmBsNjsZzClJlFKrzUVDhmtil3u/UUuSSfKSpsZHkrGVGY&#10;QrJb7cJUQX1m3C/J9+6JP0jvSIc9x82nX1AFFSBebD33pn2cVnU/UEUVIB6cKfnaPkaP3/1GDZwD&#10;AFLPtguv29/lBUKBiE8YhBBCki1uP0rF3YEQQkj0HLz9uRogBwDA2HTmT/ZnRUHHdVWQASI97Lkr&#10;wdmgfHjqKTUoHovlFKZGJgfnbVvbWaa2QXKhMIVkt9qFqXj3wakn7fJmo5NDsv3i+6qgAsSL33z5&#10;f9v3HaPTA6qkAsSTcc+wtPbXq0FzAEBq+uzci3Z2TB8zTRFCSNLG7UepuDsQQgjRmZ2dlZcP/kQN&#10;kAMAYOy6/qH9eXGldr8qyACRusabJBDyy3N7f6gGxmMRa2HKLHUXGZa+Sw0UppDsUq0wVdacJ/7A&#10;jPz6y/+kCipAPLlScNI+Vo/kb1YFFSCelHbctT8/Np15Wg2aAwBS0zvHfy+NPVX254M7SzchhJDE&#10;j9uPUnF3IIQQolPdUawGxwEAyevL8y9LSdN98QdnZHRqSDoGm+VmWZp8du4Fta1xNnePzMqs5Ldf&#10;VQUZIJI3MC2hUEgNiscqlsKUWXYvMmbGB7M8n7sdkg+FKSS7VCtMTXnH5X7VDVVOAeLJP332f4nP&#10;75XO0SZVTgHikSn3XS89owbMAcz3d8/8n/K9v/538q//1//FDDTOY772v//Hf2O3cfdbTU+881eL&#10;noO57Jeb/rPaD1iJ7ZffkQnPqP1dICGEkOSJ249ScXcghBCi87AlTw2OAwCS06fpz9nXfl/AI+O+&#10;IemdaBNfYHruFybXS0+rfT45+2dp7q22l3eONaqSDGBcqN5tHyPTvkk1KB6rpQpT+25snne5+etI&#10;ylKpg8IUkl0qFabCr+ebTj6rCirAetp67k3Zkv6GfJn+mnxx9lX5PO0V+ezMS5Kec0Cyyy+Lxzdl&#10;H6uni79SxRQgHvVNdMjY1LAaKAfwiClB/Yt/+c9VQWkh//Z7/0od43GZolS0ktRCTHHKPQawEsey&#10;v573eYMQQkjix+1Hqbg7EEII0ekYbFKD4wCA5LHt4usy4RmT/PrbcrXkpH3tv15/WBVeGobK7GWH&#10;M79UxzA6h5rFH/Sp/QDjbss5+/jpHelQA+OxWqwwZYpRkdPHm3+bAXf3GIuJXMov1mX8IvfpGmpR&#10;l0cy5xM+x+Wc3xfnXpaC+kx7/CnvxNz1mZgZtMw5mPvG3W8h5jjhxFIscu9bM4uXu43LnHPkPovd&#10;VnPu5ja4t82cW21nmT2Wu080yylMmeNGJpb7L3yekddjYm6n+Zr5Hi11rpEzoJlzcC9zj22+v+Zx&#10;vtLinzkfcz3muO7yCuH7d7HvjSvy/COfI+b8zHma8w3HfD8Xe2yG78/I8zL7m/sx3m/vlaIT825r&#10;+Lzd/cPC5xW5T3i/xe4j13IKU+bcI+8Dt2Aa3iYc8/1yL1+KOe/VuF3RmPvYLA3vlleA9fTZmZfn&#10;PbbdeGampH24Xq5WHValFCBe3ag+bh+/e258rAbKgVT2h61/Y2eNcstIsXCP9Tj+y++/J//sf/wf&#10;1HUs5X/+1/+TOhawEnVdDyUYCrhvewghhCRo3H6UirsDIYQQnbHpYTUoDgBIDm8d+5UMT/ZLIBQQ&#10;r98z99qfVrlNFV6MxqGHdrapT9OfV8d6UHfL/lLF3QcwynvvS3A2IFVtRWpgPFaLFabcAftYSj2u&#10;5RRuVrKPe/5LlQlMySKykLVUzPXHUjRxj7mcko/JUrfTcIsd0a7DnKtbEFooS91XRqzfC/f2L7Vs&#10;oynYxHqeJm4RKlLk/RI+R3Pb3LKYG1N8MQUS93gLMbfHvZ2LJdbHTrTzd4s50eKWqyJLe9Fi7o/l&#10;FJvW8/a6ZbtwFnrMLbS9m2iFJpf7vHIvD3OfswsVNGM9nms5z91Y72vXpYJjdkZCt8ACrJffbvl/&#10;7Cw85n3ygdwP5EDuR3LowcfWkQeb5WjBZ6qIAiQKU/Yrb32gBsmBVGYKR24Jycw0ZWZvMrNO/fCV&#10;/7dl/v3vf/C/zW1vyk3usVbKzCzlnoM5fnj5v/A5mOuPNgsWM01hNbx34g/inZl239YTQghJ0Lj9&#10;KBV3B0IIIdGz89r7amAcAJD4LhUdlVmZlcu1+22p5WbDUWkdqVZll0hD073SPdwmLxz40bxjmRmq&#10;ZmdDanukBrPkXmHHDXnQflVyWi9Idku63Gk6JTcajtnZpYan+yQ0G5RjWV+rgfFYuYWjcMHALUrE&#10;UjyIJtbCzUr3cc9/qRLQUiWUaFnqHAy3TLHYzDiGe/+aLFWAcGffcS93tzEJz9RkuJfF8j2N5Xvh&#10;3palylKxlIGiZaHjugUc93uxVJZ6zBimGLNUAStaFirVLHb+7v25WMy+yzk3s120+9C1nGNGZiW3&#10;d7HyU7THXLTtw4/xyMdr+Ovu/q5YCk7uY2qx2xnL8VyRM+VFZqHnrslCz4fFXCo8Jv2j3arEAqyX&#10;nKob4g/MyMmiLapsAiS6mt4i+/r81rHfqIFyIBWZopFbPjKlJHc71y83/WdbcnK/vlJuCcqUssx1&#10;uNuFRZsRa7HtgVjdLs+QQNDvvq0nhBCSgHH7USruDoQQQnTM4GZZS54aZAcAJL4vMl6yr/WFnTdU&#10;AWYhplxlZpkqb8u3xyhtzpGGnkpp66+3xzpTvlXtg+R0o/6oVPTmyNB0z9z7BlPAixZTpnvY8kAN&#10;ii+HWzgyg/1uOSByJpvliqVw41rOPu75L1V+iYy5XWaGocjSgZm1ydwHbnlhqeOaY0RmqaUE3eOb&#10;LDaDlzmvyEQrZLnft2jbmPM0XzdlmMWuL2yp74V7nUuVOKIVQ8xx3e+Dub+jFYeizTQVWVBxj22O&#10;EVlscZd9M1mqRGQui7aPue2Rs3yZ64n22Fmo3BbmFmzCMccxl4XPzRzfnUXKbBN5fea6ImfNilZO&#10;i/a4iLSet9fd13x/zffe3Abzb/f77T4PzPc32vfOnGu4fOZe5nLvf/dy9zG7WFkqluO5ot3fkd/3&#10;yO3csthSrzOuzIoL0txTq0oswHp47+iT9nHbOFCuiiZAMtiX+76EQkE5n39IDZIDqcbM2OSWjsyy&#10;eO52a81cZ+Q5mJmlYik//ev/9X+Zt58pUbnbAMt1uejR8q2EEEISP24/SsXdgRBCyMJ5/9Qf1EA7&#10;ACDxjU+PSP9khyrDLKa467b92TA80W+LtYGQ3/712YinT85X71LbI3lcrz8i9YMlMjUzZh8DZhnG&#10;wfEeya+7IzuuvC8vH3hCntn1D/LKwZ/Le8f/IJvTnpP3TvxR3oxSFFgut3DkFjKWKsAsZanCTTTL&#10;2cc9/6WKTabsYEoU0ZazW+y4sRQv3PtuofvNlC2iZbHyg1tMilbYiLz+pUorsVrse+GeUyyPlcjj&#10;mSx1v7plFRP3trsFFZPFlp+LVlBZrDzmHn+p2xnt+IuVlNzjmyxWynHvw3AWui/dx/JSjw33fDb6&#10;9kYyx43MYucVK/d8Ii9zH3+xnOdix4vG3X6xx6LhlqaWOp9IhQ1ZUtx4XxVZkNqOZ34rLb21UtKY&#10;I9nll+VS/nHZdWWTPPPtD9S2y/Hh8aflRvFZmZgetcfuHGyx72svlO9VRRMgWQxN9dqf0+4gOZBq&#10;3MJRLDNLrYV/+71/taLzcJfxW80lApG6GnuqWJaPEEKSJG4/SsXdgRBCSPSYwfC71VfUIDsAIPE9&#10;bMmTCd+IKsYspXagyM4aNOkblbSKr+zX7rVkqO2QPPI7rtn3BDMBrzT31siJu9+qQe615JYp3HKK&#10;W5JZrsUKNwtZzj7u+S9VmFqOyBLIUudhuAWihYoPbkEiHHPfu9uGRZahTBnIvdyIvN8WKs8s10Lf&#10;C/e2LlWqMdzvVSz3qeHeX+5tcy9fzXMxx3ELM0sdO9rxF/qeGe75L3UdZvYlN+594nLLfO7lYRtx&#10;e01ifd5G7rvYdSyHez7hr6+kLLXY8RYSeR2LlSbD3O+ROwvXYqo7SmR0ckhulpyTQ7e2ysennpPP&#10;zrws2y++L3uvfaoKL0h+2zLemnss+YM+GfMMi2dmSmZnH81s2TPcIdeKzsgXZ1+VX3/5n9T+C7n4&#10;4Jjd3wwKjkwPyOj0o5+nvsC0KpgAySSn6bJ9rG+58JoaKAdShZnByS0b/WHr36jt1oO57shzWc5S&#10;f2bpvsh9zaxZ7jZArI5lfTX3nosQQkjix+1Hqbg7EEIIWTyfpj+nBtoBAInraNY2u7ze4FSXnK/e&#10;qQoySynouC6Xa/epryP51A+W2vcCnUPNamB7vbhFBzPY784WY77m7herhQo3i1nOPu75x1q8iMVy&#10;zsMwRYbILFRicYtYkYlcTi1SZBYqSESWYmItuiwl2n2wkrKU4c6ME+v3yi2IuEUZt6Cy1OxhYeY4&#10;kXEvN9xy0nKeC+73dqHzcs8/llJOZJaaMSradSx032/E7V3OdbgzTC10O5bDPR/ztZWWpRY63kLc&#10;+3uh579rpbPJpeXslfaBJvEHzQyWgbljhMsxt0rPqeILktcbB39jZ3wKzYakb7xdDj34eK70cSD3&#10;Aylsuy39E13i83vnHiv1nRWSdm+fXV7PPV5Y+v0DdtuWwep5RZIDuR+qcgmQjLz+acmtvakGy4FU&#10;8Vc//z/mFY1indVpLUSeh+Fevpjv/fW/i5vbgeTQM9IuPr9n7n0VIYSQxI3bj1JxdyCEELJ49t/a&#10;rAbbAQCJ6ZVDP7Wv7SOeflWOAVxTM+My7ZtUg9rryS0cmcF+U3RwZ5paaTEhWuFmKcvZxz3/lZ5n&#10;NMs5j2j7RJsxyi1Vufd1tDKUW6pYqLjhFpnMcRea5SpW7n3gLicYa1nKiCyKRbtvFuOWcSKvczkF&#10;lUim0BaZaI8dt+S10H0fjXteC5Vh3O3cy6OJTCyPTfcxFO22GvF6e8PM88WNOV6sj8Fo3PMxx4os&#10;0y2nLBXteO7lK912NfYzjmRuk1P3dsjXF9+ST9KelTcO/8r+9075ebscbGN3lby456eqBIPk8vtt&#10;/z/pHem0hama3iJV+HCdLf1WqnsKZMwzJP7AjH3cmSJVccN9ya2+KUdufy1p9/ZKbcdDe9nAZJc6&#10;BpAqOkYa7IC4O1AOpAp3Ob7lzOq02h6nMOUWv/73//hv1DbAclwtPjnvPTwhhJDEjduPUnF3IIQQ&#10;sng+PP2kGnAHACSmlw/+xL6257VdVuUYwFXanWUfL+8c/70a1F4vbuEoPNtLtPLNSkoJbuHGvTya&#10;5ezjnv9CRZBozO0xpQ5zm82MLea6IkUWmZY6jzB3Bhy3NBJZXAnPlBRZ3HFnT4rl8kju0mvhfcJF&#10;OHf7pUR+L8xx3CLdch4TkXHvz2hFmMUS+X1eaXnE3S/aY8ctarmXL8Z9bIafWy73PNzLo4mMe19G&#10;455LtNtqxOvtjeQ+x0zM49I8T5ZTbApzz8edYc99Di/FPZ57eST3/nZfgxYSy+xoK/HhqafssTsG&#10;muWJT/6DKtkgeZS3FNiyVGlHtip7xOJK5WGp7yuVUc+gLdqZY5nnoVnOr6a3UG0PpJKMh7vta/Ph&#10;O1vUYDmQCiJLRmZJPPfy9eQWppazNKBZgi9yX1MEc7cBYvXm0V+JxzelPk8TQghJzLj9KBV3B0II&#10;IQtnJuBVg+0AgMT10oEf29f3nNYLqhwDuM6Ub5WZoFfaBxrVwPV6Wazk4M7AE0sxwxVZCIh1/+Xs&#10;457/QkWQSKZUEa1YtFiWOo8wt/jjzhgVeZ+GL3PLaW7pY6kZqFzuLEGRMbcjlvsozP1eRP6/yULL&#10;DkYTGff+dL+PS4XC1F/i3pfRuOcS7bYa8Xp7XeY5s9Bggyn8LGdmNfd83P9fzixq0Y7nXh7Jvb9X&#10;Gve4j+PLjFdtASbz4UVVskFyuFF81j5uitpuq6LHSu3LeV8uVuxXXwdS1YR3VJp6qtSAOZDszGxS&#10;8VQyMoWtyPP5u2f+T7XNQihMYTU199XOW+aYEEJIYsftR6m4OxBCCFk4HYNNarAdAJC4XjjwI/v6&#10;ntN2UZVjgGgq+/JkVmblRPZ2NXC9HhYrOZiSgDvbykIliIW4hRv38miWs497/gsVQcLcclKsWeo8&#10;IkXeZ+6MUJEzw4RnrnGX6Yu8j90l8Ja6fWGmuGXKTAuVSmItOrnfC3Ou7jFjLadExr0/3aLZUqEw&#10;9Ze492U07rlEu61GvN7eaMxj0RzLnW0pnFiLTtHOx70fYn2+LHS8hbjXs5KY8qd73MeVU3PdHvvJ&#10;r/9OlW2QmP6844fy5dnX5GHzo8enWV7PLXgAWD2V3Q/sc+29k39Ug+ZAMnNLRuFl7MzMTv/l99+z&#10;//8//+v/ad42ptRkykhmCbzlzAAVi3/7vX+14tKTe1vMebvbALEw761nZ0Pz3sMTQghJ7Lj9KBV3&#10;B0IIIdETCgXlXvUVNdgOAEhM10pOyeB4r32Nz227pIoxwEKmZsZkZGpQDVqvh6VKDqaw4xZklrNE&#10;lVu4cS+PZjn7uOe/UBEk2rYmpghhbk+0YsVyziOSu2RYeMYot/wUuU/kjFem6BH+euRsUeb74F5X&#10;LEyhKVoxI5bZqqLdB+7tMHFnxYomMsu5Pw23hBJ5fe5l7r4LcfeL9thx7zf38sW4jzfzuHC3Mdzz&#10;cC+PJjKx3JfuuUS7rUa83t6lmOt2Z8QziXwuLSTa+ZjXA7eItdDtcUU73kIe5/5eS68e/JmEZkNy&#10;7M43qniDxPLszh9JdvnluceYmdmge6xZlTsArL5gKCiXC4+pgXMgmZnSU2TJ6Ht//e/k3//gf1Mz&#10;PS3EbGe2d4+7Uqak5V5HuMS1GDMTlVvsMtztgFi09tXNe89PCCEk8eP2o1TcHQghhCycI1lb1YA7&#10;ACDxnM8/OPfa/qD9iirEAIsxjxmTj04/rQau15pbcnALU4Y7K5Mp7pgZgdztoolWuFnKcvZxz3+h&#10;IojhLsO3VPFrOecRyZ0tKXyfRhap3Flh3JJV+P6NnK1qObPcRGPuG7f8ttT3caH7INpjIlrpLFLk&#10;dS+3/LVYsWQ5BZVI7uMh2n3hbhNLMSzMPa+FHpvudu7l0UQmlsdmrM+TeL29sTLfQ3dWvKVmQFvo&#10;fKKVRRe6TbEcLxp3+cylnkPryTszLZ0DLaqAsxZul56XitZCuVJ4SvZe3awux/L96ov/JOfzjtjH&#10;lXkcV/cUyqG8TarQAWDtDE31ytBEnxo4B5KZKTu5JaOViKXUFKt/8S//uTq++Zo5VzOLVJgpe5nr&#10;jba9Ycpc7rGBWHj9nnnv+QkhhCR+3H6UirsDIYSQhfPuyd+rQXcAQPzafuVt2Zz+7LyvHbj9mX1N&#10;DwT9Ut2Xr8owwFIu1+6zj6HNac+pQeu15hYpohWmDLdIEcvMLUZk0SXWksxCJZ1o3PNfrNAQmaWO&#10;ayznPFyRs9OE76vI47mz1bglK1PycL+2VMErFuYYkVmqTLLYfeDO6LPUY8J9DMVaxnGXLHSvxy2o&#10;xFo6iaXA5RbZ3O/bYtzizkLn5Z6/e3k0kXG/L9HE+jyJ19u7HO7jZami4WLnE60YGK1YF+vxXO7x&#10;V+M5vlqmfVNyv+q6KuKspl9/+Z+krOnRsrQzQZ94/dP2fth95RO1LZZnaLxfAsGAtA3XqRIHgPWR&#10;XX/OvqbtuPq+GjwHktVihSkzY5O53MzeFC4phZfpc7c1zHbu8VfiiXf+KuYZrhaznOX8gLCbZWdZ&#10;jo8QQpIwbj9Kxd2BEEJI9Ji/NHMH4gEA8eXT9Ofk1P0d8qDutkx6x+Zew3tHOuwSfGamQFOUCoYC&#10;MuEbVUUYIBYXanbbx9Xuax+pQeu15hYpFipMRVuiKpYl3dxSzVIlGbdAsFQZxD3/hYogRmRiOffI&#10;AshS5+FyZ45xl7GLVrqIvD5TLoosryxU6FmJyCz0/Q5brDBluCWZxcopbhlnsW0juQUUt8TjXm7O&#10;aaGyTpj7OFvoXNzvm3kOuNtE4z4u3RnFIrnn714eTWSifV9c7vks9DyJ19u7XEs9biMtdT7uc3mp&#10;x9dSx4vkliKXOtf1sunMM/Z8Pk97RRVxVsuLe34qPcPtdom4orY7cwWDkal+GRjrUdsjdgdufGG/&#10;fzerT6gCB4D15fFPSV3XQzWADiSraIUpsyzfLzf9Z7VtpGilJlOwcrdbKXP8aEvsLcTMMmXOO/Jr&#10;FKawXO8c/9289/qEEEKSJ24/SsXdgRBCiE5oNii5tdfVwDwAYH1tPvtn9bWwu1WX7Wu2+WswM+tB&#10;bX+hVPXliT80Y79uilKR/73fekEVYYBYZFTtsI+htJw9auB6rblFh8UKNG6ZwmSpGVHcYspiRQq3&#10;XGWyVIHAPf+FiiBG5IxCSxVB3HNZ6jxc7n0VWeBY6LrdQlHkPgsVesJM8cLcPrdM5HK/H4vdX8ZS&#10;xRNTHHGXLVto1qrlbBvmnm+0pf/cgoqJKbUsVM5b7lJrkfeByVLfi+Ue3z1/9/JoIhPt++JazvMk&#10;Hm9vmHnumAKT+xiI5JaQFntNM2I5n+XcJ7EcL5I789pix14vFa0FMu2dVEWc1bLp5LMy6RkXn98j&#10;16qOzCsX3Kw9Ze+H3Vc+VvshNgNjvXYpMLe4AWD9mUKoyTeX31YD6UAycgtT5v/dbRZiZpxyi0tL&#10;Fa2Wy8xaZWa0ilaeMoUoU5Iy5SqzrXs+FKawXGm5e+0YECGEkOSL249ScXcghBASPUcyt6jBeQDA&#10;2nt+/w/k+N1vpLGn0r4e77z2gdrmYuERe9nQdI/caTqtCi5nKrbJxZo9Utx1S/I7rklR5y21DRCr&#10;c1Xb7ePtQsERNXC91twixVLlArfUs9QSVdFKMqYgEC6zmMtNKcadvSqcpcog7vkvVtRwS1Dm/93i&#10;hdnfLUeYLHUe0Sx0mxaa3cotWUVmqWJa5P1grje8pF/ksc33NpZl6CItVZhyrzt83IXKSu7jx8Q8&#10;HtzbZ47pfr9M3O0Mt6ASjjkPc1n4fgg/1qI9Ht1jRor2fTGFLHOsyMdPtPvYZKHvd5h7/u7l0URm&#10;oe9LJPd7tNjzJB5vb1g44e9t5OPMfJ+jvZYs9FgMi+V8or2OLVT2i+V4kcJlx8iY76n7HA5va753&#10;5jrCz013m9Uw5ZuQrqE2VcRZDScyHxWExz3DciD3Q1UuMMysnW19DWpfxGZwvFd6x9vV/QpgY5g/&#10;vKnuKFED6UAycgtTppzkbrMYM7NT5P6mtORus15MuSryXJZT/gIM87lodnZ23vt8QgghyRG3H6Xi&#10;7kAIIWR+QqGgtA80qsF5AMD6OHnvW/t67A/67GxRU95x+eDUH9XlXeNNqtgCrIX0ym/sY+5q8Sk1&#10;cL3W3CLFUoUpw50RxZQp3G0iRSvJLBRzrMglsJYqg7jnv1gRJFoxwcRch+EWLR5nST7DXcornGil&#10;nzD3HMJxi12uaCWXpbLYeYTFUpgy3O+xuR0LnXO0IlQsibWgspzjL7W8Wpg701WsiWW2IPf83cuj&#10;icxi35ew5TxPjHi7vWHRnr+LZanylhHr+UR7jkUrY8V6vEgrvb9NlvperkTPSLs09dSoIs7jeGnv&#10;z6S+q8Kec9NAhSoURDIzd57M2qmOgdhcLTwtnpkpdb8C2BilHXfta9+2C6+rwXQg2bglo+XOymS2&#10;j5eSklv++i+//57aBljM2dx9EgwxwxQhhCRj3H6UirsDIYQQnY/TnlYD+ACA9dHaXy+h2ZBcrTso&#10;l2r2SiAYkJtlafayA7c/s6/T5vKzld+oYguwFs5Wfm0fd7fK0tXA9VpzixSxFKaizbay1H4LlYci&#10;E15qK7JwsFQZxD3/pcoD0ZYPixZzLpHHXuo8onHPLRx3u0jR7qelZkAKc4saC8Xc/ljKUkashSnD&#10;LSottr0pWMXyfTAx5avFvq/u7Y71+Ob8YilLhZlzWKjQ5sZc91LLI4ZFO/+lRGax+znMfSwudn9G&#10;7hMvtzfMPG6X+r6Gs9RrUthyzsctNplzcR9DyzleJPPaFFnSjCXm+tdihilzGyY8Y6qIs1J7rm62&#10;f10/6RuXq84SfK7+yU57257d+SN1HMTmy/TX7H14IO8jdf8C2Bi+gMcud+oOpgPJ5nGXsYunwpS7&#10;bN9qLw+I5Hcka5vz7p0QQkiyxO1Hqbg7EEIImZ+Gnko1eA8AWB9fX3rTvhY3DpXZokpe+2X7/+PT&#10;o9LQ/WjmAzOoVzdQpEotwFpJq3j0i7Tsiktq4HqtRRaIllOkMftFlilimVnGFDDMdpH7mX+br0UO&#10;+keWO5YqC62kCGIKDqbcEVkGMgnPbhU+l8j7ZqnzWIh7HUuVONz7dTnfE8Oce/i2RRZLzL/N18xl&#10;bsFjMZElqKW+x+a4kbd3qTJH+Ptg7lu3mGO+F+b6YrntCxVUzHWb76f7eDPXF8vjZCGmNGPOzS23&#10;hI/tLl23lMgSjjmGe3k0kdcdyyxK7vM82sxIC4mH2xvJXJc5RrTHjXn8RT6HY7Hc83FLje5jdLnH&#10;c5njmfvbfe0wMd+D8G1c7v2+HGa2Q5Nff/l/qzLOcm1Jf8Mea8o3rgoErjPFX9vl+O5WXFXHQexe&#10;3POEvc/Ple1U9zGAjVHelWufl19kvKwG1IFk8oetfzOvZPTP/sf/QW2zGLcwtVGzOplyVOR5mPKU&#10;uw2wlLaBBvH6PRHv5gkhhCRL3H6UirsDIYSQv8Qsx3et5JQawAcArI/qjmI7aBcuqtxuPCn9kx22&#10;JDU7G5Lh6V65VndIFVqAtXSmfKt9n5BTc10NXGNxKylMIbksVJgCsDI7rrxvn0uvH/i1KuMsxwfH&#10;n7bvr3rH2lR5IJpJ35gMjffLr774/6pjIXZPbP4P9n6v7y9T9zGAjTMT8Epx0z01oA4kG1OSiiwb&#10;PfHOX6ltFvIv/uU/n7evmbHK3WY9/O//8d/MO4+/+vn/obYBFvNp+vPzPqMSQghJrrj9KBV3B0II&#10;IfNzJGurGsAHAKy9ndceDQDW9Beowsrl2v1ytyVdfR1YLyb5MS5phb9wl8iiMJV6KEwBq+vZPT+w&#10;z6WvMt5WZZxYvbLvF3aGrb7xDlUaWMikb1SKG+6pY2H5ekceLW3YNlQrxwo+V/c1gPU3MNEl3cNt&#10;alAdSDb/9nv/al7ZKNZl9dzl/JY7O9VqMQUv9zzMzFnudsBiPk7787zPqIQQQpIrbj9Kxd2BEELI&#10;/Gy58IoaxAcArL0tF16dey0u6LiuCivARrlad9A+Ls89OKAGrrE4d3mstVqiCvGLwhSw+vyBGTmV&#10;vUsVcWLx1Pa/l76RLhnzDKnCwGKGp/qkqadaHQ/Lt/vKJ/b1MBgKis/vkVNF29T9DWB99U10SM9I&#10;uxpUB5KNWUZvJYUjdzk+M8uTu81aM2Upd4asWAtfQKQDtz6f9xmVEEJIcsXtR6m4OxBCCJmfN47+&#10;Qg3iAwDWR0FDpgRDATlfvVOVVoCN8rDnrn1cugPWWNyVohMyE/DNvccys5m42yD5UZgCVp95Pc0u&#10;v6yKOLFo6KqU0GxIThd/pQoDiynpyLbP4SsFJ9UxsXxvH/6DBIJ+GZrqVfc1gPXXO94u/WPdalAd&#10;SEbu0nr/87/+nxYsTZmvu0vgGb/c9J/VtmGmlBUuNpn//t0z/6faJszMXLXYsaIdM/K83e2AWFS2&#10;FYp3xjPvcyohhJDkiduPUnF3IIQQ8pdMecfV4D0AYP1kV14Ur39aFVaAjTQ83WcLU6XNufLR6afV&#10;wDX+wgziLxRTnHG3R/KjMAWsvp7hdmnurVUlnFjsvPSRfS5eKt+vCgNLqep59Hw+c3evOi6W53ze&#10;UVtcY3YpID70jLXK4HivGlQHkpEpMLkFKFNG+t5f/ztbYAoz/++WlAxTXnKPGcmdjcr8v7uNEbnM&#10;nyk/mdmizLmFr9/823zNLXiFzzeWohXg2nrhtXmfTwkhhCRf3H6UirsDIYSQRwmFgnKl+LgavAcA&#10;rJ+OwSYZ9QyowgqwUS7V7P3Le4XZoMzKrHQOtcjth+dk64XX1SB2qlsoI5ODalukBgpTwOozz6vZ&#10;2VlVwonVyMSAjHuGVWEgFg0DD+1zub2/Sbaee1Mde62Y60q7t1f2XN0sn515Wd44+Bu1Tbx7YvN/&#10;sP/90/Z/sPehKWi49y+AjdEyVCNDE/1qYB1IVtFmjYpFLEvgraQwtRymXEVZCo/D/H4iEAzM+5xK&#10;CCEkeeL2o1TcHQghhDxKIBSQ1478XA3eAwDWz/Bkv4x7h1RpBdhI6ZXfSGbTaSnrzpK2kRqZ9I3O&#10;vX8wJaop34S09NXJ3hufyNtHf6sGtlOJGcSPXIbPLG1SUJ+ptkPqyKq4OPd4YFlGYHVcKz5ln1O/&#10;+fL/VqWcWBy+tc3uX9x+R5UGYnGz5qSMe0fsMaraSuTD40+r61gtX59/V8anH/3c9fm9dhm7cL69&#10;9IHaPl7tvLxJ+kd75JsL78oXZ1+151/elaPuWwAbo6a3yA6gu4PqQDL7q5//H1FnkIrGzPJkCk7u&#10;MaJxC1Nmpip3m7Bos0ctxJxrLIUtYCkZ+YfsTJ+EEEKSM24/SsXdgRBCiNhldjIrzquBewBwPb//&#10;h7Lj6nty6+FZeVB3S3Zd/1Btg5Wr7SwVX4Al+RD/zlZ+LXeaTklJd6a0DFd9934iqAa1AQBYbbuu&#10;fWh/7rx+4NeqmBOr4YkBO1DklgaWI7f5qi0Nm+y9ulldx+N6ae/PbAnXH5yRrPpzsj/3A3u9h/I2&#10;2dmZTLakv6H2i0eDY73iDz4qFPcMd9jblN9yQ92nADZGSUeWjE4NqUF1INn9Yevf2OKUKTm55Snz&#10;NTMTlVkaz91vMW5haqkl/Mzl5nrc/SLPYaljAMux+exzc+NChBBCki9uP0rF3YEQQsijfJr+nBq4&#10;B5Catl18Taa84+KdmZYJz5iMTQ3ZvzYdnui3hQiTmYBXfH6P/bfZ9uDtz9VxELsvMl6Uu1WXbIHV&#10;3LduOQWId/WDxfb14IOTT6qBbQAAVtNHp5+2P3O+ynhbFXNidfDGl/YYJ4u2quLAcvVPdNpjZeQe&#10;UtezXL/64j/Jszt/JG8f/oM0dVeLZ2ZKXV+YWVawa7BVHcMw901bX4PUtJdKfm2mZD68KJfyj8up&#10;7F2y//rn8vX5d+SjE39W+62FE1k77JK+Jwq/lKuVh6VvvEMaB8rlSP5mdZsAbIyC1pv2dWzL+dfU&#10;wDqA2Jml8iILT2YGKXcbIB54Zqbt6z4hhJDki9uPUnF3IISQVI8ZnO8aalGD9wBSm1lGyhSimgeq&#10;pcUYNGqkrrdUzpftl69vv2JdfHhAhib77OtJXt1NdRws7JVDT8ip+zukbaDB3n9mQKx1pFou1uxR&#10;ZRQgXp2p2CaVfXkyOxsSr39ajmZuUwPbAACspvdO/FECwYCdtejig2Py5dnX5L9//beqqLOY3239&#10;L/b917Wqo6o4sBI1PYX2eDlVN9R1RXrqm/827/+f/vb7cvT219LYXTVvSVeTUCi46Pldrjxot9t1&#10;edPc8d4+/Hup6SizXx/3DsvI9IBM+sbEMzNp39ubYr6578IxXzOFqt1XPpY/bf97db6rIe3ePruc&#10;4KWKA3Pn/qDluro9ADaWKWEOTw7Iywd/qgbWAcTGzAYVWZha7uxUwHrJrb2p3nsSQghJjrj9KBV3&#10;B0IIISJpubvVQD6A1Hah4LCdTSpcjFpKZVe+hGaDdlmSrMqLsuX8K+qYeGT39Y+kqDHbLgNj4gt4&#10;pbI3TxVRgHh2pnyrPOy5J76gx84aMT49Iqfv71KD2gAArLa+0U4JhPwy4R2Zm/HUpG+kU7LLL9vl&#10;8baee1MVdyK9uOendp/zD/eo0sBKFbXdsQXiksacKNf3hNwsSbfXOekZl4fN+VLdXmL/37znNuWo&#10;gckuaRqslOz6c3KhfJ8cfvCJug7X4GSP9I50yp93/FBe3P1TGZsatu/Jc5ouq21dGQ93S2l7lgxP&#10;9dmf5SbXis7YY7nnv1Ifn3xOGroq7YBc92izOgcA8eNsyXYJBP1S1pKnBtYBLM2dXerffu9fqW2A&#10;ePFZ+gv2vd/s7KP3gIQQQpInbj9Kxd2BEEJSOWawvmOwSQ3mA8C7J39vXyfKO3NVOWohZ4q2S+dI&#10;k/iDj/5CqXu4VdLz9soL+3+ojp+qTtzbbu8b84tok5qBQlVEAeJdWc9d8QWm7S/WylsfyHsn/qAG&#10;swEAWAtmFlTzOfZi+f65Qf7TxV9JSXuW9I23y7RvUkKhR6V08+/Sply7DN2Hx5+Wf/rs/5or8py+&#10;t8duc7r4a1UaeBw5TVfsLM7T3km7DJ7RM9xhr8sfmJGR6X6p6S2StqFaGZjoksHJbrnbkCEH8j5S&#10;x4rFubKdtoxk3luOTT0qkJ0o/EJtt5T9uR9I61C1PUeTW6Xn5IPjT8tr+38lf97xA/ntlv9H/umz&#10;/6gKUZHeP/YnuV6cJlcLT9vbPeWdsMea9I5JTU+Ruk4A8aeg9YZ93l4tPqkG1wEs7nt//e/mylL/&#10;7H/8H+QPW/9GbQPEk8OZW6S48e5ccZ4QQkhyxO1Hqbg7EEJIqib81wOfZ7yoBvQBwJjwjMqkb1wV&#10;o2Jxr+GSDE/129cZs9TcjbI02XTmT+o6Uk1a7h47iGZS3HVbFVGAeHe5dr99/A5N9MkrB59QA9kA&#10;AKyF1w79k0x6x+3sSderj6lBfpcpIbUO1ciEb3SuBGTS3FMrZc0P7L9HpwfVfqvhauVhaR+pt0vV&#10;TvsmpHe8zc4+5W63mqp7CmTCOyo3ak6oy5araaDcLt0XLeb3CKac1d7fJGfu7pGX9/7cLjNoClIm&#10;psxm3vub4pYpYJ0t/VYdH0B8M6+dJgdufaYG17ecf9Uu41TVXiRvH/uNuhxIVaYcZUpSLMWHRHSl&#10;+CQzTRFCSBLF7UepuDsQQkgqxv4S0zcl3159Vw3mA0DY7Yfp4g/OyMGcj1UhKlb7738k7UP1czMq&#10;1XeXy/Hsr9V1pYqazlJ7X/RMtKgiCpAoJnwjdtDaHcwGAGAtnLy7ww7iTM9MrHgJPVOyqu4tlOHp&#10;PltkGpkeUNskutWeLcsUv+7UpUlO0yUparstFV25Ut9fJu3DdfYPI3z+R6WqQDBgC1Jm5iz3GAAS&#10;k3mNNJ9bPz7zjB1Mf2H/j6Slr84+56dnJu3MdlPecdl74xN55/jvJCP/oBy+s0UNwgOp4t//4H9j&#10;KT4kNDNeRAghJDni9qNU3B0IISTVEgoFpXekQz5Oe1oN5ANApJya63ZwKrfxqipCLdfOrLeleaBa&#10;Zr/7AP7x2WfU9SW7907+wc6K0DnWqAooQCJpGCyzM0+4A9oAAKymF/f/RDoGm+17RzNj04nCLWpQ&#10;HxvrSuVhKW7PVF8HkPjMZ9eh8T47kG5mlAqEApLTdNledujBxzLmGZr3u0aThu4K2XbhdTUQDyS7&#10;f/Ev/7ktS/3r//V/YSk+JJxn935/7vWcEEJI4sftR6m4OxBCSKrFzG7yyqGfqoF8AAg7nPmldA21&#10;2NeMkakBufjwoCpArVR23Xn7y9Syllx1vckuv/62/YutB+1XVAEFSCSm9OcLeOXlAyzJBwBYO009&#10;VTIrs5LdkKEG8gEAa+t08Vd2xumBsW77h1RDkz1qm+bBSqnrK5VLFQfs0qPmM4LJg7rbduYpd1Ae&#10;ABB/3jv5R/vaHQoxyxQhhCRD3H6UirsDIYSkUooa76oBfADYdOZPcijzS7ldfk66h1vt68Xo9JDc&#10;qj6tCk+robIr317HzmsfqHNJZufzD9rb3T3erAooQKKo6suzj+P71dfUwDYAAKvlqZ3/1c5uwuxF&#10;ALBxbtacsO/9u0ab5HbtaXV5NK1DNbbsWtqcowblAQDxySzBWtx4d24ciRBCSOLG7UepuDsQQkiq&#10;JKvyohq8B5Dadl57X7wz03OvE9O+CRmdHpR7DRdVyWm1eWampWOwSZ1TsituumuXMrhYs0cVUYB4&#10;l1bxlQRCfukb7VID2wAArKauoUcl/qMFn6nBeADA+rnXeEF9bSkl7Vn2NXz/rU/VoDwAIH5dLT45&#10;93tiQgghiRm3H6Xi7kAIIamQG2Vn1KA9gNS258YmO63+lG9cLpbtlx2Zb6hS01q6UX3Kvj6de7Bf&#10;nVsye+ngP0r/WJcMTnWrMgoQ70q7M0VkVj44+aQa2AYAYDUczfpaRiYH7PvEO3Vn1CA8ACAx9I13&#10;yOjUkBqMBwDEr60XXnNGlgghhCRa3H6UirsDIYQkey4UHFYD9gBS24Hbn829RnSNNsuViiOq0LQe&#10;esZaJRD0yzsnfqvOMZllVlwQn9+jyihAvJucGZOazlI1uA0AwON4asffyoO62+Lze+370zHPoFyu&#10;PKQG3wEAieN4wRcSDAUls+K8GpAHAMSnO+Xn7e9qCSGEJG7cfpSKuwMhhCRjzKwxJqfv71QD9QBg&#10;vH7kn+xrRGg2JJm16arMtB723fvQvlYdydyizi+ZncnZJaFQUO62pKtCChCvclov2OfrxYKjaqAb&#10;AICV2nH1A/EHZ+zPmNreYrnwcK8adAcAJKb6vjL7+v5FxktqUB4AEH/MH3kSQghJ7Lj9KBV3B0II&#10;SbaYQXgz5fXXl95Ug/QAEOndE7+zrxvXKo6pMtN68QU8klt7Q51bMvv2yjv2fu8Yq1OlFCBetY5U&#10;zxWyd179UA14AwCwXDdK0yQQCtifLXcbzquBdgBA4vP6p6Shu1INygMA4tOZnN0Ro02EEEISLW4/&#10;SsXdgRBCki11XWXy5tFfqgF6AHAdydpiXzdaB2tVkWk9HMjZZAsYFwoOqXNLZul5e+39fq81Q5VS&#10;gHj1qDAVss9ZY8v5V9XANwAArjsPM2TKOyFjU8MyNNEnY1NDMuWbkNBs0L4f8sxMyqWKA2qAHQCQ&#10;HO42nrev9+fzD6tB+aW8fPCn8mXGK/LeiT/Ii/v/UV0OAFgbl4uOR4w4EUIISaS4/SgVdwdCCEmG&#10;hGd8uF1+Tg3MA8D+W5tl05k/2X+/fOgncuLedqnvLrevG2ZJvsqufEkr3qEKTWutbahOAkG/vHLo&#10;CXXOyWr39Y/s/d493qwKKUA8Cxem7OtGKCiemSn56PSf1MA4AACRDtz63P7saB+ul9ahGqnuKZCi&#10;tjt2RqlrVUflWMHnanAdAJBc+ic67M+C3NqbalB+IS8e+Edp7qv97jefj/L1pbfVdgCAtTEw1jPv&#10;NZgQQkhixO1Hqbg7EEJIoicYCorP75WDdz5XA/MAYMpIMwGvfb0w5aTgd8ueTHhHpbT9rioxrZcL&#10;Zftt2fPWw3R1zsnqrWO/st+DMe+QKqMA8a57vGmuoG1iypZZFZfUwDiQSPbd2Dz3mH6c1HaWqWOv&#10;BnN+5tj9Y90yE/DNu07zNXPZF+deVvsB8eSNw7+0j9nr1cfUADoAIDUcyd8sHv+U/QzR1t8gbx/7&#10;jRqYj/T8vh9JW3+9ff9T1HbblmynvONS1V6stgUArI2ixrvqcyghhJD4j9uPUnF3IISQRM6szErH&#10;YJN8ePopNTAPAMblomN2NpjsunNS0n5XantK5Eje56rAtN4mvWMyMNatzjeZ3Sg9YwtT56t3qTIK&#10;EI+u1x+Rqr48GfcNu29BJBAKyLXi02pgHEgkp+/vch/aK4opL7nHfhzmvMwxY015a746BhBPzB/5&#10;5DVfVQPoAIDUsff+u9LQ/9D+EZdZpvWri2+qwXnj2b3fl/qucrvd7drTc/tXdT+w73s+SXtW7QMA&#10;WH3pefvn/vCWEEJI4sTtR6m4OxBCSCInq/KiGpAHgEjj0yP2rzgLW26r0tJGyKxNF1/AI4FgQLZf&#10;eVudbzJ68cCPbFnKpH+yQ5VSgHhU0p1pH7Pml2PtA42yJeNV9ZeFGQ8OqkFxIJHEY2Fqpee0VrNc&#10;AavBLONqluJzB88BAKnHLMfq9U/b9y8Z+YfmDc5/kfGy1HSU2s8gmXVp8/a7VXvK7rP98jtqUB8A&#10;sPpMsZUQQkjixe1Hqbg7EEJIouZK8Qk1KA8ArreP/0aq2gvt68bgRI8qMK2nC6X77GxXhQ1Z8u6J&#10;36lzTUanc3bKuGfU3u7JmVFVSgHiVVl3th2oiBzwLm3Osa8lPcPtcjx7uzy542/UoDiQaExBablM&#10;OSkyBfWZ6rgrZWaLCmfKO2GvyyzNF778jSO/kqyKi/YyNyzPh3hlSoXdYy1q0BwAkLrMzwWTrqFW&#10;+zkj/P7K5/faJfjc7XvGWmXCM6oG9AEAa+OVg084nzgJIYQkQtx+lIq7AyGEJFLMUgYmGQ8OqEF5&#10;AFjMxcIj9vVjyjcu2++8pspM62HK92hw953jv1Hnl4xqOkrs7Z2dDcngVJcqpADx7GHPPQmE/PLM&#10;7r+fG/A+lvWVbL/8rhoIB1KNu1yeKTG526yUKV+ZMpQpRbmXRTLX6ZammGUK8Sqv9qZdTn5/7gdq&#10;ABwAkLqyGzJkYKJLJn2jMj0zKaUd2WqbMH9wRjIrLqoBfQDA2hma6Jv3mZMQQkj8x+1Hqbg7EEJI&#10;vMf8QsBkyjsu2ZWX5IuMl9SgPADEorAxyy6p1THcIHvuvqcKTWvpSsVR+3pW1V6kzisZfXTmqbnX&#10;8b7JdjlTsU0VUoB4dq81Q/xBn/j8Htl7/WM1+A2kKnfJvJa+WrXNejGlqsis5tKAwGradPoZ+xi9&#10;WXNSDYADALCUI/mb7c+R/bc+VYP5AIC1U9J0X0Kh0LzPnYQQQuI7bj9Kxd2BEELiNeYvcEOzISlp&#10;vi97bnykBuMBYDneOvYraeypsjNMuWWm9TA02Wtf23Zd/0CdWzKq63oogaBfmoYeqiIKkCgu1+6T&#10;4GxQqtqL1eA3kKpMQSoykcvlrTdz3ZGhMIV45pmZkvr+MjUIDgDAUu41XrDvdT489ZQazAcArJ0L&#10;+Yft7zcJIYQkTtx+lIq7AyGExFNmZ2ftf0emBiUj/4C8cuinahAeAJZj28XXpbK90L62hGaDUttb&#10;ospMa+1s8c6517lDd75Q55gI3jnxWzn3YL+9LwfGumV8ekQ+P/eC2u6t47+W8tZ8e1v7JttUAQVI&#10;NFMz41LTUaoGvoFU9MW5l+d+nplsdEEp3s4HWEx9d4WdbfRQ3iY1EA4AwGKK2u7Y9zrvnviDGswH&#10;AKyd7ZffmfeZkxBCSPzH7UepuDsQQkg8ZHb20bSmbQMNciRzixqAB4CVeP/UH2RsetiWMVsGqmVH&#10;5huqzLQeBia77Yx54VLoseyv1LnGqxN3v5HazlJ73qZw5g1My6h3QLz+aZn0js8rgL12+Ge2SBUM&#10;BSS7+awqngCJaHJmVOo6H6qBbyAV1XaWzXsPb5bEc7dZT1eKTsw7n41cHhBYyvsn/rt9L1XelaMG&#10;wgEAWMz9pkfLEO+69qEazAcArJ33T/5x3mdOQggh8R+3H6Xi7kAIIRuZcHmgua9G9tzYpAbqAWC5&#10;Pk1/TnZce8+WkkwJ00ybnN98Q5WY1sPxB1/KmGfIvs4NTHXZmWrCr3un7u9Q5x4vXj/yT3K56Jgt&#10;m5mYZQybhyvlUu2euRJJWsU2GfeO2Msr2gpk57X37b55tTfsfX6uarsqngCJaMI3Kg3dFWrgG0g1&#10;bxz5lcwEfHPv46e8E2qb9WZmlIqMKVC52wDxpKq9yD5Wj+Z/qgbDAQAIK+3IlvtNl+b+3yzJZz5n&#10;n88/rAbzAQBr5+3jv533mZMQQkj8x+1Hqbg7EELIRudm2Rk1WA8AK/HC/h9J32infW0xMzrNBLxS&#10;1Jqpikzrpb63zM7IFDnbUlHnLfEHHw04D08OSFNvtRQ1Zsuth+m26OXeprX2afrzsv/Wp3Kx4LDk&#10;1d6Uxp5KCYaCEgoFZdjTJ9kt6apAEna28mu7tIyZUcrEzC7VO9Ju/13em6O2BxLRuG9YGnuq1KA3&#10;kGoK6jMj3sGLXX7V3WY9mdmkIsNyfEgEmeUXzJ8NqYFxAADC9ud+8JfP2N5hKWnPkvbhOvvHV+b9&#10;mDuYDwBYOx+cenLe505CCCHxH7cfpeLuQAghG5VZmZWsyotq8B4AViq//o79xeKl8kOqvLQRTGGr&#10;bqBYFTCM1pFqGfH0ydTMmF3ezhfw2tdGs8+V4hPqtq22D08/KZXthXOvyWbWkEnfmJ0Jq36wxJah&#10;3HOO5nr9EcluTpfq/nzpmWiR4eleu4TZmHdQbQskIvNYZpkv4K/tjFKRPzPMjFPuNmvti3Mv22UA&#10;I8/FZGRycEPOB1iu0uZc8QU8anAcAICwiq5cW46q6SiVnu/+IMlkeKJfsiovqcF8AMDa+STt2Xmf&#10;PQkhhMR/3H6UirsDIYSsd8ysLyZdQy1qAB9AYnl+3w9k1/UP5GbZWXXZRhgY6xGPf0oVlzbC2eKd&#10;9rXuVuMJVcBYyNW6g7acYfKwNU9ePfwzdRtXw9m8vbZYZmaH6hlvlsu1+9S5AHjEzLTW1t+gBr2B&#10;VGJKSpFZjxLh6fu75l1ntJjilJnpirIUEkVzb7WMegbV4DgAAGHmD6o6BpvmButP3N0uH53+kxrE&#10;BwCsvTeO/sr9GEoIISTO4/ajVNwdCCFkvWL+OmpkcsAu+XQ480t5+/iv1SA+gPi3Ke1pW7ipai+S&#10;QPDRNPEmtZ2l8s6J36rt11NG/gH7WnO96oQqMK23yq4HdqYlt3wRi7vN6Xb2jsHxXvnq0uvqdq7U&#10;1ouv2aXFTEwJJNZZpIBUNjTdI52DzWrQG0glZrm7yJiZntxtVpspQi0W83PS/AGGWZqGwhQSxcOW&#10;B8wwBQBY0NBkr32P8/7J/64G7QEAG8OUWANBv/uRlBBCSJzG7UepuDsQQsh6JBQKSvtAgxq8BxD/&#10;XjzwI9lz4yO5W3XZFnjsc3o2KJPeManrLZP0kl1yufyw+PxemfSMyRcZL6ljrJdXDj0hvSMd9hxb&#10;B2tViWk9Tc9M2CXq3PJFrC5U77JL5JmUNN+X43e/kXdP/E7d5li8fPAndglUEzMDV1HnLXV9AKLr&#10;n+yQ7uE2NegNpAp3pidTnnK3WQvu9S4WM7BoZsFyjwHEm/P5h+1j9kj+p2qQHACQ2qp6HpXFj2Ru&#10;U4P1AICNc7nouJ2lnxBCSGLE7UepuDsQQsh6Zf+tzWoQH0B8+vjsM3LuwX6p6Sy15SgT89fwvePt&#10;cr/xsioHGTsy37IfHjMrzqvjrTcz+5U5b/cc15MpTFX05qjyxXJ1jzeL1z8191raOdQiN8vS5JvL&#10;b6nbHc2x7K9kfHrELsHXPlqrjg9gcX0TbdI70qkGvYFUYZbfi8yVohNqm/VkilS1nWW2JOXGfN3d&#10;Hognn5593j5Wi9sz1UA5ACB1nSn5RoKhoOTW3lAD9QCAjfVFxsvuR09CCCFxHLcfpeLuQAgh65WP&#10;055RA/kA4sOrh5+Q/bc+lfs112Roos8+Z80v6ya8I1LbUyJpRd+qQlA0HcMNMuUdV8d/HG8f/40c&#10;ydwieXU31WULuVx0TGYCXnV+68mUnKr6HqjyxUplVO+Qmv4CGfMOij/4aJDY6/dIWUuunLz3rbx3&#10;8vdzt/+No7+Q8wWH5pZQGvUMyJXaA+qYAJZmZoobWKcZdYB4Y5bei8yUd0Jts1HMMnxumcvEFKrc&#10;bYF4UtCQZR+r58p2qgFzAEBqGpkasL+LeW7vD9RAPQBg4014Hq0CQAghJP7j9qNU3B0IIWS98uHp&#10;J1WpAcD6MwWkXdc+kIuFR6Sk6d7cMnsmPr9Hesba5F7DJVUAisXZ4m/tcczyb+71Lpc5z/z6O3Pn&#10;Njs7K+Wt+Wo716E7X9jbZG6Le37raSbok9r+QlW+WC33Wy9I11iTXWJvVmbtfWSWDTNMQrMhGZru&#10;kazmNLUvgNiNePrtUp/ugDeQCsyMTZEpqM9U22y0cDk4nK6hFrUNEG/MoHjPWKsaMAcApJ6Krlz7&#10;Huari2+qAXoAQHzIq73JsnyEEJIgcftRKu4OhBCyXnn3xO9UsQHA+njr2K/kbO4eaemvm3tOmg95&#10;k94x6RhplPzmm3Iwd7Mq/azEyPSAPf6u6x+o84jVyXvb7QxRgaBfWgar5eLDA/YczaxXdV1l8urh&#10;n83b/uO0p+VOeYZ4Z6btdU/7JqS6p1Cd23o5UbDVnocpNbnli7WQXvmNFHRcs0vujXmHpGW40n7N&#10;3Q7A8plSolkK0x3sBpKdmcEpctk782/zNXe7jWaWCHTjbgPEm83fLc036RuTB83XZG/Oe2oAHQCQ&#10;Gm7WnLQ/E77MeEUN0AMA4kNzb439vTQhhJD4j9uPUnF3IISQ9cqbx36lShEA1tbm9OfmZoeYnQ3J&#10;uGdYqroLYl5ib6VGp82ycTOy7eJr6pyWklNzzZ5vz2ib7L//0bzjZtWdtwO2A+M9sintadl+5R2p&#10;7ii22/v8Xrsk4KnCr9X5rLeGvocSCM2o4gWAxBOaDUrHQJMa7AaSnZlNKjLm/YS7Tbxws+/GZrUN&#10;EG/eOfY7OyOamSnUzEya33JDDaIDAFKDPzAjFwqOqAF6AMDGu1R41P3ISQghJI7j9qNU3B0IIWS9&#10;8pozIwyAtWVmlDLL2AWCAWnqr5Q9d99TxZ618s3tV8UzM2mf+2Yg6H7NNTmbt1e+vfquvHPit+pc&#10;XzjwI7lQcEgmPKP2nE2pyz1mWHV3gQRDgbm/6pmemZSHnTlqu43kC3ikdaRaFS8AJJZzVdvt60xL&#10;b60a6AaS3ZR3Yt57+S/Ovay2iRdu4nEmLGAh5rll3tt2jzarAXQAQGoYmOiSuq5yNUgPANhYn6Y/&#10;mhmWEEJI4sTtR6m4OxBCyHrl0/TnVEkCwOp7+/iv5WFrnn3ejUz3y5G8z1ShZz3su/eBVHTmyuBE&#10;t3j903YgKJyOwSb71zlfZLwkV4qPi8c3aYtSZrsLZfvUsSJ9c+c12ZX9jjQPVMn50r3q8o22796H&#10;dqaAgo7rqnwBILEUdt6wr1lNPdVqgBtIZlkVF+d+ZpuY8rO7Tbwws0m5cbcB4l1pc44EgjNqAB0A&#10;kBpymi7b35lsOvOMGqwHAGyc7MrL4g/63Y+chBBC4jhuP0rF3YEQQtYr+299qoodAFbXgduf2hkh&#10;zLJ1D5pvqDLPRjuZv1Xymq5J92irPUeT0HczRTX2V9gylLtPIjK/6CzpuqPKFwASw92WdBn3DtnX&#10;pt7RDnn98C/U4DaQzPrHuue9jz99f5faJl6Elx4OJ57LXcBC9t341D5+L1UcUIPoAIDkty/nfRn3&#10;DMvw5IC8dew3asAeALD+nt/3I7tkKiGEkMSK249ScXcghJD1iCkPXCw8osodAFbP28d/I5Pecft8&#10;MzMwuSWeeHS+bJ+cKdouWXUZ6rJE5vFPSVXfA1XCAJAYynvuiz84I5vTnlOD2kCyM+WoyJgitrvN&#10;cl0pOjFXlDbHW2h5PzNblNmuvDU/pmX13JmwTOK53AUsZibok46RBjWIDgBIDaeLvxLPzLR0D7dR&#10;mgKAOHD6/k734yYhhJAEiNuPUnF3IISQ9Ugg6Jf8+tuq4AFg9dR0lIh3Zlr2ZL+rCjxYX6PTA9I3&#10;2aZKGAASQ8dYvZ1Zyh3MBlJBS1/tvPfxppTkbrNcZtanyJhClLuNEVnWMsUpcy7m+iMLVqZIZQpY&#10;7nmaMLsUElnnd8+TtJLtahAdAJAarlQesn+4Me2blEN3vlSD9wCA9dMx2CSh2ZD7sZMQQkicx+1H&#10;qbg7EELIeqWxt0oVPAA88t7JP8grh55QX49Vet4++zzLabyiyjtYfzMBr0zNjKsSBoDEMDkzJtmV&#10;l9RgNpDsTDEpMqa0FMtMT0txl/hbqDBlZphaaUYmB1flXIGN0tRTbR/LZ0t3qAF0AEDquFC+V6Zn&#10;Ju3PhPz6O7LpzNNqEB8AsPYmPGPOp05CCCGJELcfpeLuQAgh65Xu4VZV8gDwfXn50E9kdnbWPk/M&#10;cnrNvdVyJGuL2m4hbx77pfj8Hukda1fFHay/cyV77PfS459UJQwA8e9c1Xb7HN559UM1mA0ku9rO&#10;snnv3xcqNi2XW5gyM0S524SZy8yyfbEmvISfexwg0Uz7JqRzpFENnAMAUlN1T4H9XY9Jbs0NeffE&#10;79VgPgBg7XQONrsfPwkhhCRA3H6UirsDIYSsV0YmB1TRA8D35XDmFvscKe/MlcqufJn0jtr/H5sa&#10;livFx+Wt479W+0TKqblml73clf2WKu9g/dX2ltjpmr2BaVXEABD/MpvO2NfgN5mpBikosthkSkuR&#10;S+E9jsjjxjprlZltyhShzL5mn8iYczPL75nl+mI5FhDvTt3baR/blysOqgFzAEDqOlG4RUanByUQ&#10;DNifEzk11+Wzcy+qQX0AwOora86d+yNnQgghiRO3H6Xi7kAIIeuVad+kKnoA+L6UNufY6dYjSzcZ&#10;pXulb7xDgqGgff4UNNyRbRdfU/tmV12yl1d3F6riDtbf7ux3v3vFe/RhOq1imypjAIhvZd1Z4g/O&#10;qMFsACvjLvPHbFCA1tJXK5O+MTVQDgCAUdKeZd9HhWecauqtlv23PpWXDz4hz+/7kRrkBwA8PvMH&#10;On7nj3cIIYTEf9x+lIq7AyGErGfeOPpLVfgAUp0ZOPT4p1T5xtie+brU95bKTMBrn0NmMOVo1lY5&#10;fvdru8ylSUVnntoPG+dI3ueS33zTfm+u1h1UZQwA8a1x6KGEZoPy6dkX1IA2gOUz713CGZkcVJcD&#10;+Gs7EFPRlasGyAEACLtSeUgGJrslEJyZ++O6cGZl1s5C1THQJDfLzsr2K+/Ks3u+rwb/AQCxy3hw&#10;0K7qQAghJLHi9qNU3B0IIWQ9s+fGJlUWAVLdrusf2ufHreozqnwTKa/xqkx8t1yfiZmW/UbVSbUd&#10;Nl54pql7LedUGQNAfMuo2mFnmOoablED2gCWx51dyiyz524DpLqvL75lnx9mINwdHAcAIJrDDz6R&#10;zLqz8rDzvtT2FUvTYKW0D9fJ8HSfeP3T9udKMBSQY9lfqwIAACA2B29/Me/zLCGEkMSI249ScXcg&#10;hJD1ivmgfrMsTZVFAHxf+kY7ZXiqXxVvojlXskculO1XX0d8CYT8UtJ1R5UxAMS/9tFHM+K8uP8f&#10;1cA2gNhFzi7FUnxAdAX1mXamEHcwHACAlcp4uFtGpgbsEn5vHfuNKgEAAJa29cJrEaNbhBBCEiVu&#10;P0rF3YEQQtYrs7Oz0tZfr4oiAL4vZ/P22inUD+VuVsUbJCaPf1LqBopVEQNA/Eur+EqCswE5l7df&#10;DWwDiE3k7FIsxQcsbHiiXzpHG9VgNwAAj2Nfznsy6RuTsuZcVQIAACzt3RO/nze+RQghJDHi9qNU&#10;3B0IIWQ9Y9Z8dosiAL4vLx/8iX1+tA7WquINEtOYZ1gGp7tVEQNAYmgYLJMp34RsvfC6PLXjb9UA&#10;90v7f2ov23dzsxy49bmcvrdL3jvxB7UdkKrMjFImU94JluJDUnr5wE/V11aid6RDesfb1UA3AACP&#10;61r1Mft+7Hj2N6oIAABYWmNPlfgDM84oFyGEkHiO249ScXcghJD1zpfnX1ZlEQDfl7tVl+0HMLd4&#10;g8RU0pZtX/Mu1exVRQwA8e9mw6PBBRMzA2AoFLSv0f7gjIRmQxHvbB7FfM1o7a+Xlw/+TA2IAwCS&#10;x7hn1C45HwgFpKjxrrp8OZp7a2R0ekANcgMAsBrah+vt0nxvH/+tKgIAABb3yqGfSf9Yl/srIEII&#10;IXEctx+l4u5ACCHrne1X3lZFEQDfl83pz9rniCnauOUbJJ7tma/ZpUjLurNVEQNAYjhXuV3yO65J&#10;11ij9Ey0SNNQuVT25UlR5y2533pebjYct8y/i7tuS3V/vviDPlucKmm6rwbFAQCJb/f1TfZ1ftQz&#10;KH0T7fb9e0tfrdouVhcLjtpjnCn+Wg1yAwDwuPbmvCuemSmp7ihRRQAAwNLMH0iYP6IjhBCSGHH7&#10;USruDoQQsp4xMzS8eODHqigC4JHazlKZ8I6q8g0SU994h8wEvXKmYpsqYgBITumV30jDYKl93+P1&#10;T8v1kjNqcBwAkLgq2wrt7FIH8j60A9EPWq7Z1/y2/nq1bayCoaAUtd1Wg9wAAKwG8zPGZMfV91UR&#10;AACwuAd1t8Uf9M8b5yKEEBK/cftRKu4OhBCynukaalEFEQB/sfPa+/a5crP6lCrfIPEczfvcFkUr&#10;enNUqQJAcrtWd0i6x5vta/rY9JAcuvWFGiAHACSerIqL9rX9evWxuYHo27Vn7NfaBxrV9rEwn5PH&#10;PENqgBsAgNViZplq6K5URQAAwOJyaq6LPzgTMcpFCCEknuP2o1TcHQghZL0SCPrlTnmGKogAmK9n&#10;pF0GJ3pU+QaJqXu0RQIhv6RXbleFCgDJ725Luox6Bux7oe7hVnnzyK/UQDkAIHE8ueNvxOf3SMdI&#10;/byB6GtVRyU0G5S+sU55ft+P1X6LScvZY39OpJfuUAPcAACshvzWG/Z3s6bc++bRX6tCAAAguuzK&#10;SxSmCCEkgeL2o1TcHQghZD2z98bHqhwCYL4T97bb50t23XlVvkHiaR6ost/Py7X7VZECQOoo7Lwp&#10;Hv+UzM6G5E75eTVYDgBIHA/qbtn3d2kl2+cNRl8o3yu+gMcu2Zdff0fttxizT2lHthrgBgBgtdyq&#10;OSUzAZ8MTfTJ5rPPqVIAAEC7/TBDAsHAvHEuQggh8Ru3H6Xi7kAIIeuVE3e/UcUQANFVtRfZQZOz&#10;xTtVAQeJJRCakZbhKlWeAJCKtkr/ZKd9X1TTWaoGywEAicMsbdQ8WKUGo48WfCY1PYX2tT4YCsrA&#10;WI/cKktX+7va+utlwjuijgcAwGpqGHhof0Y9v+9HqhQAANCul56xM/QRQghJjLj9KBV3B0IIWY9c&#10;LT6hCiEAFvbywZ/YpZumZyZUAQeJxSzNUtqdFaU4ASBVFXXetO+P+se65NOzL6hBcwBA/Dtx99Gs&#10;sKUdd9VgtGGW1ytpz5Jx77DdzizjUdVeLF+ce0Udy7hZlm63M7NUuccCAGC19I63y9jUsCoEAACi&#10;u1hwhCX5CCEkgeL2o1TcHQghZC1jmvfVHcWqDAJgacfvfi2zs7OqgIPEMjUzLl3jTaowASC13WvN&#10;kOBsQAIhv4xMDkpm+QX57NyLagAdABC/HtTdsZ97H3beVwPSkc6V7bLL7YXLUxOeMfn4zDPzjvVl&#10;xit22daKrjy1PwAAq2Ffzvt20L+2s0wVAgAA0aXl7LErQRBCCEmMuP0oFXcHQghZq8wEvDI00Wdn&#10;ynGLIACWtvXia/a5dK3ymCrhIHG0DdWJLzCtyhIAcLPhmIx5B+f94s3MSuedmZa+0S41MA8AiD/5&#10;35Wm7jdeVAPT0WQ3ZNjilFnS78+7/8Ee4075eZkJ+OxxHnbmqH0AAFgNI1MD4vFNyQennlSFAABA&#10;dMeyv7a/qyGEEJIYcftRKu4OhBCyVgnNhuSL8y+pEggQ6dsr76ivpboXD/xYLhUeFZ/fawfR63vL&#10;VAkHiaOs4759TXSLEgAQ6VLNXsluPislXZkyMNUlwdmgGpQHAMSPLedfk49OPy3P7vm+NPVU2/d7&#10;J4u2qsHpaE4UfinTM5My7Zu0xSmTtqFaSSvZrrYFAGA1DE312J8331x+W5UBAAAL23/rs4hRL0II&#10;IfEetx+l4u5ACCFrlWPZX6kiCBD21rFfy8PWPPtYaeiplD03NqltUs2+W59IUWO2XcpyVmale7RF&#10;9tx9TxVwkFhqeortXyG55QgAWMjtxpP25+O7x/+gBugBABvrQv4RmfSO22Kr+SOheZ+BCz5XA9QL&#10;uVSx3+4zPN0v16uPq8sBAFgtveNt9mfOkcytqggAAFjczqsfzHvPTwghJL7j9qNU3B0IIWT1Myt3&#10;yjNUGQQI+zT9OZnwjIk/4JOukSZbEDLJr78tLx38R7V9skvL3SP9o132PjB/Yd7YXy7H87eq4g0S&#10;08BEt8wEfaoQAQALSav4yv5MOJb1lRqoBwBsjE/SnpXB8V77+tw+XC/F7Zlyr/GCLTudK9spR/M/&#10;UwPUS8mqP6e+BgDAamodqrE/u07f36VKAACApW27+MbcyBchhJD4j9uPUnF3IISQ1Y5ZVuD5/T9U&#10;pRAgrKq9SHx+j+y994EtlBzO/VT6xjslGArK0ESffH3pTbVPstl1/QPJq7sp3plp+7wZnuqTqxVH&#10;VdkGic8X8Er7aJ0qRADAYsa8g7Zc7A7YAwBW7o0jv5Ln9v5QPjr9J3lqx9+qyxey+9pH9j374GS3&#10;XKs6qgajAQCIVxfL99mfYXtvfKxKAACApX2a/vy88S9CCCHxHbcfpeLuQAghq5nZ2ZDk1t5Q5RAg&#10;7EjmFvtYyW++pYoll8oP2WUtzCxLn597Qe2b6DanPyu3y8/ZAXATcztbBqrlBLNJJa07ten2e53V&#10;nKbKEACwmNLuTPv6sevqh2rgHgCwfBkPDoo/ODO3jJ5ZAtszMy0N3ZVy8u4OtX3Yh6f+ZGfEbR6s&#10;VIPQAAAkgumZSSlpuqdKAACApb166Gdz41+EEELiP24/SsXdgRBCVjMzAZ/crbqsiiJIbZvP/lm+&#10;vfquHMvaJmPTwzIyNaCKJZHGPcMy4RmVD08/pY6ViI5lfyUtfbXfPUe80jXSLJceHlC3G8mntqdE&#10;gqGAKkIAQCzGvUPSN9qpBu8BAMvXNdQqXv+U5DVfk5s1J+VuQ4Y09JfJ1My4fZ8emg3K8GS/5NXe&#10;koO3v5DP0l+QK4UnJBQKyqRvTA7mbVID0AAAJIL+iU5p7KlSJQAAQGzMH1oQQghJjLj9KBV3B0II&#10;We2YootbGEFqM4Uhk9nZWfH6p+Vk4deqWBJpV9bb9q/f/IEZKW/Nl1P3d6hjxrsvMl6S7KpLc0vu&#10;TXhHpag1U91WJLeOkUaZ9k+oEgQAxKJ2oEimvONq0B8AsDzvnfijfU9uik/uILKRVrJdHrRck87R&#10;JvuZxX52kUf/7RlrlSuVh9U+AAAkCvOzrLKtUBUAAACx6R5unRv/IoQQEt9x+1Eq7g6EELIWMcuO&#10;uQUSpLbOoWY7QOEWShay//5H0jRQJdO+CfuYulNxXh0z3rx08B/l9P2d0tpfb8/ZzLjWNlwvpwoW&#10;L4gheQ1N9tqlX9wSBADEoqa/QHx+rxr4BwAs36R33Jah3EFk176c9+V69TGp7H4g6aU71eUAACSa&#10;wckeya/PVAWARPDSgZ+qrwHAeqtoK3BGwAghhMRr3H6UirsDIYSsVXJrb8hHZ5JjSTU8vt3XP7SP&#10;i+GpPlUqWUptT7Hd92jWNnXcaD4++4z62loxyw1eLDwidV0P7dJrJmOeIclrvKZuB1LPw44c+5jI&#10;qNqhihAAsJSK3hxbunQH/QEAy3ch/4h9X3ayaKsaSAYAIJmNTg/K3aorqgCwke5VX5XrpWck48FB&#10;OZ79jey+vskuh/t5xktyJHOr3K++Jr0jHdI52CzvnviD2h8A1lNRY7aEZkNzY1+EEELiN24/SsXd&#10;gRBC1iLmL3fDSxmMTA7Ig7pbtuzy3snfq8IJUsehO1/YmTJ8Aa8tkrjlksWYv4YLBP2LlvBO5+yU&#10;5t5q+7jbd+sTdflqOpq1VRq6K+x1mfMa945IbW+JHMn7TJ07UtfBnI/tY+RB+1VVhACApRR23JDZ&#10;2ZAa9AcALN9L+39i35ddrTqiBpIBAEhmE95RuVmWPjfw/8L+H6sywHozf3Ro+AMzUUsIMwGv/W8g&#10;GLC/WzZlKvcYALBecmqu2z9oI4QQEv9x+1Eq7g6EELIeMYWScPpGu+Re9RU5cPszeePoL1URBcnt&#10;ozN/ktLm+/ax4PVPS1FrpiqZLMQscZdff0cdc8uFV6RrqMUec9wzbI9rYh5j7raPY9vF1+1j1+Ob&#10;ssef9I4t6/yRmswv+RqHHqoiBAAs5W7LOfvz5o3Dv1QD/wCA5TPvy3Kbr6iBZAAAkpnXPyUtfbV2&#10;0P9Mzm5bQDp4+wtVCFgvH5x6yn7OyW+9MXeOB/M+ktPFX8nlioOyP/cD+7W999+Vi+V7JRQKSmV7&#10;oToOAKyXO+Xn541xEUIIid+4/SgVdwdCCNmIRLbxzdTKd8ozZM+Nj+SVQz9VJRUkpreP/0ZeOfSE&#10;+nrYmZxd9vt/6eFBVTBZSGn7XbvPF+dfmjvOuQf77dfMDFSni76Z29YX8Ej/WJe63uV6/9Qf5VLh&#10;UekdabfX4/N7pH2oXs4UbVfnB0TjD/qkc6xRFSEAYCk36o/anz3bL7+rBv0BAMs3NNEnVd35aiAZ&#10;AIBk1jXSZFcCMH/4ZxKe0amk6b4qBayH7Vfetdd//uEeda7RlHbcFe/MtDoOAKyXN47+yv4xNyGE&#10;kPiP249ScXcghJB4iP+7N5sD4z22aOOWVpB4jmRttd9T8wsZ85fcE54xGRjrtgUkc/n10tN22m23&#10;XLKUKd+4lLc+sMfYe/MTex2VXflqu3sNl+xlLx/6iTq3pbyw/4dyLHub1HaW2mOYKcJNISur9py6&#10;HmAh5nHp8U/ax9DgVJcqQgDAUi5UPyoXp+XsUYP+AIDla+qtkd7xNjUQCwBAMituz5T81usyMj0g&#10;16qO2q+NTg/azxov7P+RKgastS3nX7XXfacuTZ1rNOfKHn0u+uzci+pYALBe0vMe/eE2IYSQ+I7b&#10;j1JxdyCEkHiKmda0tb9OFViQeB7U3ZLgbFC6R1uktqdE2ofr7ffYLJO36/oHtkA1MtWvSiZLuVl1&#10;2h6nfaDRziAVDAVlR9abarvDuZ/a7W6UpalzW8i3V9+1522KXCbmL+/KOu6rYwNLSS/eKZ6ZSZme&#10;mZCs5jQ5Xb5VFSEAIBYis5JZcVEN+gMAlq+wIdu+P3MHYgEASAX7ct6b+3d2w6Plvz8/95IqBay1&#10;zWefs9dtZo5yz3Eh5o8Z0/P2qWMBwHrqHm4Tr9/z3WgWIYSQeIzbj1JxdyCEkHiLKcA8bMlTZRYk&#10;ltGpIfv9PPbgy7kSiZlJLDx1rVnarrwjVxVNYmFKTLPfTR9e2HpbXR7WOdJktzG/UHHPL+yTs8/Y&#10;2a7M8hwmXv+0NA9UyfH8rep4wHJM+sbEH5pR5QcAWA6zxGxZc54a9AcALN/V4lP2Pf/+3A/UQCwA&#10;AKnElKfMrPDHsr9WhYC19sGpJ+3P4+bBKnVe0Zwu/soWpgrqM9WxAGA9bb/8jn39IoQQEr9x+1Eq&#10;7g6EEBKvuVZyWpVbkBg+Oftn+z2cnpmcVyAZ8wxJ50ijXHp4UJVLlqu0/Z7svfu++nqkkwXbxDMz&#10;Zc/l0J0v7Lm9evhnsvXCq3I6Z5e09T+a9cqUuHrH2uR61Ul1DGCl8ptvPnotqzukChAAEKsx76C0&#10;9NaqQX8AwPJtvfC6fX92qWK/GowFACDVzAS8kll+QRUC1tpbx35jfx4PT/Wqc4qmtrfYbv/p2efV&#10;sQBgvfWOdNgSJyGEkPiM249ScXcghJB4zsHbn6kyDuLf/ZprEgoFpbT9riqRrLe99z6QSd+4fTyF&#10;Z70yCc2GZMwzLAUtC89QBTwu8+G5vPe+KkAAQKzaR+tkfHpYDfoDAFbGvD9rHapVg7EAAKQa84eN&#10;TT3VqgywkE/Tn5eDt79QX1/M5rPPy9GsbXKn/Lzcq7oid6suy/3qa/Z3c5l1aeqcopnyjUt5a/7c&#10;MZ/f90O5XnpGXRcArIebZel2JQ1CCCHxGbcfpeLuQAgh8RozLbSZ+cfMVuQWchC/Misu2O9fy2CN&#10;Ko9spHHPsD2v4al+edB8XXZlva22AVbTrux3ZHh6QEa9g6oAAQCxKu+5J4GQXw34AwBWprG70n4u&#10;uF17Wg3IAgCQStqH62TSO67KAK4LBUdkZHLA/vwcHO9Vl0dT3vrA/rFi+He8ZgZ484eL/RNd0jPW&#10;Kr3j7XKr5pQ6J9edujR7jK8uvWmPe/LetzLhGZXS5lx1nQCwHi4VHhV/cOa7USxCCCHxFrcfpeLu&#10;QAgh8Rzz179dQy2qlIP4dKP0jPk1iP2Lbbc8Eg+O5H2mvgastuK2LPelTK7U7lclCACIxb3WDPs6&#10;8uaRX6lBfwDAynQPt9nX1ssVB9XALAAAqaKw7fajzxpHf6UKAWE7r31ot5kJ+qSo/Y7998WCI/ay&#10;D089JXtufCwXC47KkcytsuX8q/ZY1R0ltiw1Oj0gF8r3qetdjtHpwbnfrfj8XvtfU8Ayvy92zxUA&#10;1kNazh6W5COEkDiO249ScXcghJB4j3nz+bAlV5VzEH+uFJ+QQNAv1yqPqxIJkAryGq/a1y2zhFZO&#10;6wXJak6TW40n5FrdIVWCAIBY3Gk6bV9Xdl//WA34AwBWbnRqWGYCXjlb+q0anAUAIBWkl+60nzV6&#10;RtrlZtlZuVR4zC51d7X4lLx59NfyzvHfyaRnTEKhoJwr22X3KWnPsoWlQERZwB+YsV8Lx/4ut/O+&#10;ur6VKOu4Kz7/tF0+cNQzKE0DFdI91iLj0yOqxAAA68EsMzr73Qx6hBBC4i9uP0rF3YEQQhIlFwuP&#10;qIIO4svFgsO2MHXswZeqSAIkuwfNN+wMax2j9arwAAArdb3+iH0fdKXopBrsBwA8numZSZnwjsix&#10;gs/VAC0AAKnAzDI1NNVrl5cyRWKvf9r+bs9kbGrI/ntkqn/ePuVdOdI/0Wm3qestkSP5m+3XL1Uc&#10;kILWWzEttRerg3mb1NfuNV60M1i5JQYAWA97rm+aN25FCCEkvuL2o1TcHQghJJGy9+bHqqSD+HHu&#10;wX77F2VtQ3VyteKYKpQAyWB39juSXXdeyjruSddoi4x7hsXjn7KvUWZmKbfsAACP41LtPvv6Utqc&#10;owb6AQCPx8ycYWbBGJjokv25H6gBWQAAUtG+++9J02ClBEKPilMPWq6rbYyMst3qa6uhuO2OVPcW&#10;SmXXA7nfeFFdbmabMrNavXXs16rIAABr7auLb8wbsyKEEBJfcftRKu4OhBCSOJkVz8yUfHTmKVXU&#10;QXw4nPmlFDZkic/vsd+x7LoMVTYBEl3nSKN9PZr2T8iIp196J9qkZbhSavoLVNEBAB7Xuapv7c/U&#10;/rEuNdAPAHh8X11805amOkYa1IAsAACp7mbNyXWdiTGv+ar9Y0yzDGA4A5PdcjDvI7nXeGFu9qs9&#10;Nz5WJQYAWA+fnH1u7vWJEEJI/MXtR6m4OxBCSCLF5/dK11CLKuogvpS35sukd0wVTYBEd6Hs0Uwv&#10;5T33VKkBANaKydBEnxrkBwCsjqOZ2+zgbEP/QzVwCwAA1kd2Q4Zdaq+6o2SumHDq/k7xzkzbn9Mm&#10;faOdkpazRxUYAGC9vHP89/PGrAghhMRX3H6UirsDIYQkWswH5/6xbnnj6C9UUQcb78PTT9rvU2VX&#10;viqbAIluZKpffAGPKjMAwFoyS2Hk191RA/wAgNVzqfCY/RxT3VOoBnABAMDaO1bwmZ1BKqfm+rxy&#10;wutHfiG5tTflq0tvquICAKy3lw8+4YxYEUIIiae4/SgVdwdCCEnEmCUTJr3jcjhziyrsYGPdLj8n&#10;/uCMKpoAiS6taId9/SnpuqPKDACwVq7WHbKvPftufKoG9wEAq2vcMyqj0wNqABcAAKyPhv5y+/nn&#10;y/OvqJICAMSL2dnQvPEqQggh8RO3H6Xi7kAIIYmamcCM/W9ZSy6zTcWJ14/8ky2zNQ9Wq7IJkOhO&#10;Fmyzrzl3mk6pQgMArJW6gSLxzEypQX0AwOPJr7st5/MPy5bzr8mze34gf9r5X6VnpF0GJrrU4C0A&#10;AFg/U75xaemrUwUFAIgXZqlQQggh8Rm3H6Xi7kAIIYkef2BGpn2Tcr/6qirwYH1dKzklgWBAdmW9&#10;rcomQKI7mve5fc3Jak5ThQYAWCv+oE+yKy+pgX4AwMp9lv6SfV8XCD36I5zIdI02q4FbAACwfnKa&#10;LtufyXm1N1VJAQDiwdjUkPsxghBCSJzE7UepuDsQQkgyZHZ21v63tqtMvjz/siryYO29dPAf7V9W&#10;mAEGt2gCJIPd2e/Y15nslnRVaACAtVDYedO+7rx68OdqsB8AsHLtA03i9U/ZQdmMsl1yu/a03Kw5&#10;Kderj8u1qqNq4BYAAKyvoclemfSMyfP7fqiKCgCw0XpHOuaNTxFCCImfuP0oFXcHQghJpvj8Hvvf&#10;e9VX5O3jv1WlHqydirZ8Cc2G5FDOZlU0AZLBzqy37OtLy3ClKjUAwFoYnu6Vpt5qNdAPAFi59078&#10;0f7BTUHrTTU4CwAA4sOZ4m8kNBuUm2XpqqgAAButubfWGZkihBASL3H7USruDoQQkowJhgJ2mb60&#10;3N2q2IPVd7nomL3f24cbVMkESBbb77wu7cP19rHuC0xLSdcdVW4AgNVyp+m0fb3Zcv5VNdgPAFi5&#10;Cc+YBENBOZi3SQ3OAgCA+GFmsTez2btFBQDYaJVthTIrj1Y9IYQQEl9x+1Eq7g6EEJKsCS/T1z7Q&#10;IJ+cfUaVfPB4Xjn0Uzl571tp6K6w93NTf6UqmADJ5mje59LYX27/ytFk2j9hl8xyiw4A8LgetF+x&#10;rzMv7PuxGuwHACzftgtvyJRvws6Km1V/Tg3KAgCA+HL+4R77mehw5hZVVgCAjZRfn2n/CIMQQkj8&#10;xe1Hqbg7EEJIssfMNlXfXa4KP1iZ3Tc+kqLGbAl994Fg3DMixa1ZqlgCJLPd2e9KYcsd8fqn7fOg&#10;dqBIlR0A4HGEZ5jac/1jNegPAFieW2XnbOF9dHpAzpZ+qwZkAQBAfDJl5/quclVWWEvvnfiD+hoA&#10;RMquvCSBoH/eOBQhhJD4iNuPUnF3IISQVElG/kFV/kHsMh4ckAnPqL0vx6aHpaanSE4VbFNFEiDV&#10;lLRl2+dFz3iLnKnYpkoPALASl2v329eW2w8z1MA/ACB2jT1V9vW0rq9EDcICAID4Vtpx1/4c33Tm&#10;aVVYeFyvHPqZbDn/mpy8+63crboszb01dglAk4HxHtlx9X21DwAY10pOU5gihJA4jduPUnF3IISQ&#10;VEh4PenN6c+qIhCWZv5iwmRsekjSir5VhREg1TX0l9vnSHrlN6r0AAArkVbxlX1dqesqV4P/AIDY&#10;tA802tfSnKbLagAWAAAkBlNKuP3wnCosLNdn516U2+UZUtNRav8YNBwzi75nZkrGvcPSN94u7cN1&#10;9t8mWRUX5dm931fHApDaMh4cpDBFCCFxGrcfpeLuQAghqZJAKCCdQy3y4eknVSEICzubt9fef80D&#10;1aokAuCR+w2XJDgbVIUHAHgc/qBPxqdHVAEAALC0tv4G+zkmu/6cGngFAACJo3OkSXx+rzy/74eq&#10;tLAcrx3+J/veYHpmQso678nN6hNyqmibur6wko5sCYaC0j/WrY4FILWZmelM2ZIQQkj8xe1Hqbg7&#10;EEJIKsXn98iUd0K+vvSmKgYhOjNQOzDepQoiAB45XfiN+AJe8finVNkBAB7HuHfIvn958tu/UUUA&#10;AMDizEwRNb1FavATAAAkllNFW+3nojM5e1RpYbnM74ZNFitKRSptz7bbv3TgJ+pYAFLXgdufR4w6&#10;EUIIiae4/SgVdwdCCEm1hEIhmfSMyauHn1DlIMyX/t3sUizDB0R3In+rBEMBu+zniKdPlR0A4HHM&#10;BL0yOjWkSgAAgKWZ92d3GzLUwCcAAEg8Q1O9Mjsbku2X31HFheXoGW4XkVlp6C9T1xGNKVaZbL3w&#10;ujoWgNS14+r7zqgTIYSQeInbj1JxdyCEkFSMKTjk1FxTBSHMV976QGZnZ2XP3fdVUQTAI6PTg/aX&#10;dt3jTarsAAArdaXugH3Pcr3kjCoBAAAWd+j2FvsamlayXQ18AgCAxDQw0S0zAZ9sOf+qKi/E4oNT&#10;T0rHYJNdRqu47Y7sy3lPXUc0gaBfzuTsVscDkLrM6xAhhJD4jNuPUnF3IISQVM6Oq++pkhD+4kHd&#10;LfEH/bIj601VEgHwSH7zTVvCbBgsVYUHAFipit4c+9rilgAAAEv7LP0F+3nvYvl+NegJAAASV9do&#10;s0x5J6S0OUcKG7Ikr/aWnLq3Q5UZwk7c/dZuZ2buNTF/GNo73q6Ou5gp37jk1t5UxwaQujadecYZ&#10;aSKEEBIvcftRKu4OhBCSqjFL8w2MdctLB3+sikJ45Hb5OftXVG5BBMBfmGX5QrNBKe+5pwoPALBS&#10;k75R6RpqUSUAAEBszIBo12gTs0wBAJBE9ua8K00DFXaJvgnvqIx7RuzveRt7KuXLjFfmygxvHP2V&#10;lDTdt5d5/VPSM9YqWfXpMc8qFWncMywN3RWqMAEgdb197LfOaBMhhJB4iduPUnF3IISQVI4pA5W2&#10;5KiiEB65WHhE/MEZVRABMF8gOCP1zDAFYJXcbjxp36ecuLtdFQAAALGpbCu0n2VM2oZr5VzZzrmB&#10;zxOFX8q+nPfVgCgAAEg8F8r3yuxsSG6Ups2VGXpHO+3yfXfq0tT2yzXmGbKFLLcwASB1vX7kF85I&#10;EyGEkHiJ249ScXcghBAikpa7W5WF8H05dX+HhEJBVQ4BMJ+ZEt4XmFalBwBwmTKU+zVXZW+uBEJ+&#10;NfgPAFg+M3g6Pv1o9omR6X47S0Q4495hqekpVAOjAAAgsQxN9krfaJctMtwoPWMLVJl1Z9V2K2EK&#10;Uw3dFKYA/MXLB38aMbpECCEknuL2o1TcHQghhDzKl+dfVoWhVHenPMPeNzsy31IFEQB/cb3qhH2u&#10;3Gk8pYoPABB2o/6o+AIeaVhiRrqBqS7pH+tWg/4AgJU7lvWVtPXXS3HjPVuiuv0wQwbGeux7ODMz&#10;hTs4CgAAEkdxW6b9mb7nxsf2v52jTWqblRr1DEpjT5UqTABIXc/v++HcuBIhhJD4ituPUnF3IIQQ&#10;Ytay90j/WJcqDKW6by6/Ze+fEwVbVUEEwHzBUEBq+gtU8QEAjCu1B2TaP2H/0tmkd6JNzlfvVNuV&#10;dN2xl18tPqUG+wEAq29kcsCWWa9WHVEDpAAAIDHsvf+u/aw1MN4jXv+0uvxxjE4PSnNvjSpMAEhd&#10;H515WmZldt4YEyGEkPiI249ScXcghBDyKKHZoGRWXFCloVS2Of1Ze99cLj+syiEA5huY6JYJ37Aq&#10;PwDAherdMu4btsVKk9a+elvWNsvu9U22S3XfA7lef1iu1O6370dEZuWl/T9Rg/oAgNVX1JA99/rc&#10;PdYi16qOqoFSAAAQ/6Z84/bn+b3Gi+qyxzEyPSAtfbWqMAEgNb19/Ld2ptrwZwhCCCHxFbcfpeLu&#10;QAghZH7eO/kHVRxKVW8f/429T+7WX1DlEADz5TRetc+Xq3UHVVkCQGo5U7FNLtful8ymM5LfflVG&#10;PH0yE/DKleKT8vrhX9oB+hf2/VguFhyV3pEOW5IKzYZkxNNvf+HW2l+vBvQBAGsjt+bm3GdB81ps&#10;MjTVK7nNV+Twg0/UoCkAAIhfZqYp92uPy8xE2dpXp0oTAFLPSwd+Kh2DTRII+uc+QxBCCImvuP0o&#10;FXcHQgghf0koFJR71VdVcShVvXr4Z/Z+KWi5qcohADQzyPaw564qTwBILT3jLX95bzEbkuHJfnn7&#10;2O/UIH3Y5+dekgnPqN2+ojVfjmZ9pbYBAKyN3dc+kp1XP5AdV96X7ZfflcyKi9Iz0mFfk0s7stWg&#10;KQAASC3mj19qOkpUcQJA6jHLc84EfHO/8yGEEBJ/cftRKu4OhBBCdHZf/1CVh1LRx2lP2/vjeuVx&#10;VQwBoI15hqV/skOVJwCklt6JNhmbGpZXD/1cDcwv5tDtL9XXAAAbY9o3KdU9hWrQFAAApBaz1F9h&#10;Q5YqTgBILRVthSzDRwghCRC3H6Xi7kAIIWR+ZmdnZXx6RN44+gtVIEo126+8be+T4/lbVDEEgDY8&#10;1SeDU92qPAEgtZjiZFNPtRp8BwAkDjNDYPNgpRo0BQAAqcUzMyXZlZdUeQJA6sivv+MOIxFCCInT&#10;uP0oFXcHQgghOv7AjNR0lqoCUao5krVVZmVWlUIARDc02StD0z2qPAEgtQxP98rwRL8afAcAJIYb&#10;pWn2c+GN6uNq0BQAAKQWsyTftZJTqkABIDXcLs9wh48IIYTEcdx+lIq7AyGEkIXzzeW3VIkolZwv&#10;OCT+4IwqhQDQtt95XfyhGWkbqVHlCQCpZcw7KN4ZjxqABwDEv+f2/lB8AY/0jrerAVMAAJB6AkG/&#10;nMvbr0oUAJLf7usfuUNGhBBC4jxuP0rF3YEQQkj0mFmmcmtvqBJRKsmqvGCnnXaLIQC0zpEm+9px&#10;s+G4Kk8ASC0jnj6p6ShVg/AAgPhnXr9NLlXsVwOmAAAg9Zhleo9nf6OKFACS34PaW+Lze5yRI0II&#10;IfEctx+l4u5ACCFk4Uz7JlWJKFV8cPq/SzAUlK6RZlUMATBffsttu3xl93izKk4ASD1mprmq9iI1&#10;CA8AiG/bLrxhB0VbBqvVYCkAAEg9B/M22d8R773xiSpSAEh+ZnyIEEJIYsXtR6m4OxBCCFk8tx6m&#10;y2uHf64KRcnuYesD+9cTbjEEwHy1PSX2taJrvEmVJgCkpqq+PJnwjKqBeABAfBue6Lfv69JKtqsB&#10;UwAAkHrOln5r3xtsu/iGKlIASE5Xik5I52CzDI73zhsnIoQQkhhx+1Eq7g6EEEIWTyAYkJmATy4V&#10;HlWlomR1LPsre9sfNN9Q5RAAj1x6eFAmvKP2udI0XK4KEwBS14P2q/a1wfwlYlrOHjUgDwCIP19d&#10;fNPOsFvTU6gGSwEAQGq6Xn3cfrbbdOYZVaoAkHyuFJ+IGBkihBCSiHH7USruDoQQQmLP15feVOWi&#10;ZLPpzJ9kyjsuQ5O9qiACpLpzJbukojNPpnzj9jVh2j8hD3vuqbIEANxuPCnDnj77WlHRWqAG5gEA&#10;8aV7qFUCIb8cfvCxGiwFAACp6X7jJfuZ7o0jv1TFCgDJ5UrxyXljQYQQQhIzbj9Kxd2BEEJIbPH5&#10;vVLXVa4KRslk28XXZNI7LuOeEdmZ9bYqiwCpYkfmm3K2eKc87MiVtqE6W5AKzQbnXg8Gpjolr+2y&#10;KkgAgKuyL8++bkx5J2Tv9Y/VAD0AYON9cuZZ+1rN7FIAACBSSXu2fY/w7N7vq3IFgOTw1rHfyFXK&#10;UoQQkjRx+1Eq7g6EEEKWl2SdZWrvjU0SDAVsWWpH1luqQAIkooa+cmkbqpf24QbpGGmUzpEmy/y7&#10;Y/iRnrE2GZkekOmZCfEHffOKUSYzQa/0TLRIee99KenKlLSKr1QhAgAWc7vxhAxN99jXlOr2YjVQ&#10;DwDYeOaz0IOW62qgFAAApK7a3mLx+j2qYAEgeVCWIoSQ5Irbj1JxdyCEEBJ7ZgI+qeksVWWjRHfi&#10;7jf29k16x2TfvQ9V6QRIVHvuviezMiu+gEcmfaMyOTNml9EL8/gnrRFPv3SONUjdQLGUdWdJbtsl&#10;u5zWxZo9qvgAACtV0Ztjf956ZqbkUuExNVgPANg4E55RW6A/WbRVDZYCAIDUVNdXIv6gXxUsACQH&#10;ylKEEJJ8cftRKu4OhBBClp/PM15UpaNElZ63196m4ak+OXB/kyqcAIlucLJHpmbGVHEBADbCzYZj&#10;MjjVZX/2ljblqAF7AMDGuFx43JbsAyG/3KlLUwOmAAAg9ZR2PFqS74X9P1JFCwCJjbIUIYQkZ9x+&#10;lIq7AyGEkOUlFApKc2+NbDn/iiofJZpj2V/Z29Q71q5KJkCyuFpx1D7Oc1ovqOICAGyU5uEK+9o0&#10;Pj0in6e/pAbuAQDr79k937czTZk87LyvBk0BAEBqudd40b4veOvYb1TZAkDioixFCCHJG7cfpeLu&#10;QAghZPkJhgL2v1eKT6gS0lp4/cg/yZ4bm+RMzi65UZamLl+pe9VXxR+YkZ1Zb6mSCZBMzPIq/ZOd&#10;qrAAABuppOuOfT/hD87IpYKjauAeALAxRiaH7OtzVn26GjgFAACp40rlYfue4OO0P6vCBYDERFmK&#10;EEKSO24/SsXdgRBCyOMlp+a6KiKtps3pz0rf6KOle0xRKzQbku7hNvn68ptq2+XqGGySMc+QKpcA&#10;yaak7dEU6tfrj6jCAgBspJ6JFvH6p9RgPQBgY9wqO2ffNxa3Z6pBUwAAkFpOFm217wu2XXxDlS4A&#10;JB7KUoQQkvxx+1Eq7g6EEEIeP5VtBfLCgR+pQtLj2nHtPfHMTInXPy0ZJXtt8SOjdK9M+cbt9T7u&#10;DFemfFXZla/KJUAyMjO4NA09VGUFANgo6ZXbZXY2ZAfn3QF7AMD6u1jwaCnnur4SNWAKAABSz4Hc&#10;D+17gz03PlbFCwCJhbIUIYSkRtx+lIq7AyGEkMePmfmpfaBR3j3xO1VKWokPTz8p+fW37bHHPcPy&#10;ze1XVfnDlKh8fo+8fOgnav9YfHbuBXv8qxXH1LGBZNQ6VGufq2crv1alBQDYCKXdmbYw9dzeH6pB&#10;ewDA+jqXd8B+PmocqFCDpQAAIHUFgn7JeHBQlS8AJA7KUoQQkjpx+1Eq7g6EEEJWJ4FgQIYnB+SL&#10;jBdVOWk5bj9Mt8ebCfgWnf3pQM7Hdoaolc4ydb30tIRmg/L17TfUsYFklFb0rX1ulXRlqtICAGyE&#10;ce+wPKi7pQbtAQDrr6A+y75XPJr/mRooBQAAqWvcMyLVHSWqgAEgMVCWIoSQ1Irbj1JxdyCEELJ6&#10;MbPXzAS8su/mJ6qgFIstF16xx5nwjqiyRzRdo812lqn3T/5BHWsxbxz9J7s8WfdoqzomkMxMxr1D&#10;qrQAAOstq/mMfU06cfdbNWi/2p7Z9feSnrdf0nL2qMsAIFX8aed/VV+L9PSu/yahUFCK2m6rgVIA&#10;AJC62oZrxTMzpUoYAOIfZSlCCEm9uP0oFXcHQgghqxuztI5Jfv0d2XbxdXnpwI9VYWkhle2Fdqk9&#10;t+SxkB2Zb4ov4JXGnkp5fv8P1PEWcuvhWQmGgnI073N1TCCZ7L33gXhmJu0sLl7/lH1umiWw3OIC&#10;AKy3W43H7WtSZVuhGrRfTX/e/Q/SN9ppZ6UcGu9VlwNAqjhw63O5WXpW3jn+e3VZWGtfvXj8k2qg&#10;FAAApK67DeftZ7dP0p5VZQwA8YuyFCGEpGbcfpSKuwMhhJC1iZltKpxrJadUacn14oEf2237xjtU&#10;6WMxVyuP2f2mfBN2eb7XjvxcHdt48+gv5WzuXmnoqbDb1/aUqGMByaSs474tBgZnAzLi6beP+7bR&#10;WlVaAICNcLl2v31dMkWmsalhOZOzR77IeEVe3P8TNYC/El9dfFOyKi7ZmS/t+4vJNvvffTc2q20B&#10;IBW09NXZGaRMRqYG5fyDQ2qbw7e32MuvVB5Wg6UAACB1mc9tp+7vVIUMAPHpStEJ+76eEEJI6sXt&#10;R6m4OxBCCFmf3C4/p0pMrv6xbukda1PFj6XcrDol455h++E9EPRLW3+D5NXelLKWXGnorpAJz+jc&#10;eUx6x+Ry+WF1DCDZdAw3yOzsrFT25dpywoXqXZJW8ZUqLQDARkiv3C6l3VnSPFwhY97BR+8VHp5T&#10;g/exGJkckCnvhEz7Ju1SEaYsajLhG5Ga/gK5UX9U0iu/sV+raM1X+wNAKgiE/FLZ/UDymq/KwGSX&#10;fU00s/sWNmTJC/t+bLfZff1j+/W0km/UQCkAAEhdY55h6RpqUaUMAPHnctGjGb3N74UJIYSkXtx+&#10;lIq7AyGEkPXLw9Y8+TjtGVWUCitqzJbpmQlV/IjVifyt0jncaGeTMDNOjXtHZHCyV1qHaiW/+aak&#10;FX2r9gGSlXkemBLhuapvVVEBAOJJx2i9+IMz8szuf1AD/LGYCfhsOappqFwah8qkrDtbrtYdVNcz&#10;ONUt454RtT8AJLv3T/x3+3nsVu3puYHP8w/3SH1f6dxnNfM67PN77L8PPfhYDZQCAIDUldd8xb5H&#10;2H7lXVXOABA/LhU+Wo3D/E6YEEJIasbtR6m4OxBCCFm/hH8Bf730tCpLGVdLTtqSh1v8ALA8OzLf&#10;lNnZkNQNFKnCAADEg4yqHfKw566M+4bn3iek5+1Xg/xLeePwL+2+rSPV6jpc5T33JDQblCd3/I06&#10;DgAkswv5h+1r5fHCL9QA6NH8T+V+0yUp78qR1qEaGZrqVdsAAAB4/VNS3V6sChoA4sPZ3H1zv18h&#10;hBCSunH7USruDoQQQtY/5i8cxqaH5cDtz+YVpk7c224vc8sfAJanuDXTPteu1O5XhQEA2GhmBigT&#10;M5tJQX2W7Ljyvrx66Ofy0oGfqkH+pRy49Zk9ViyFqRsNR+22x7O/UccBgGTWN9JJEQoAADyWss57&#10;9vPUFxmvqKIGgI11NnevfX4Ggv7vRmAIIYSkatx+lIq7AyGEkI3Nvlub5wpTO669Z792NO9zVQAB&#10;ELtJ35i0j9aqsgAAxIMRT7/0jXbKM7v+Xg3qL8XMKHXq3k4pqM+UjsEmuxzfrMzGVJgyTLIrLqnj&#10;AkCyMrPqmT9KyWu+qgY+AQAAlsOsDFDUeFeVNQBsjBf3/6PcKT9vf9cRCgXnjbsQQghJzbj9KBV3&#10;B0IIIRuX2dlZ+9+9Nz+2hanNZ5+1/3+5/LAqgACInZm1paI3RxUFAGCj3Wo4bn/WH77zpRrUX8zb&#10;R38rrf31dtDfmJoZl/7JDmkerrCvdw/ar6rrcp0p32qv+17VVXV8AEhWdx4+GkA5XqCX4wMAAFiO&#10;5sFK+75i05lnVHEDwOoxz7ETd7fLvaor0tRbLZ6ZKSloyJI3jvzKXn4mZ7fUdpZJMBS0CCGEkHDc&#10;fpSKuwMhhJCNTbg09fXlN+WjM3+y/75eeVwVQADEznxQbhquUGUBANhoNxuO2Z/1H5x8Uj489ZSc&#10;vLtD7ldfk6yKS5JZcUGe3fN9Ndj/7eV3xR+Ysfs1DJapY8bqXOW39hg5NdfVdQBAshqa6JPhqT41&#10;4AkAALBcN2tOSjAUsJ+p3IIHgJV5ft8P5atLb8rFgiNS0VYg077JuXGTQDDw3SiKWW4vIN6ZaZny&#10;jtv/N39MRgghhLhx+1Eq7g6EEEI2PqFQSAbHe+Xzcy/a/79VfVoVQADEbso3Ln2T7aosAAAb7Vrd&#10;oUc/+yN+sReaDcqEb0Rmgl7x+T2SVXFxbqD/ZulZu+20f0Lut55Xx1uOkq479vreOvprVSgAgGTl&#10;C3jlYed9NeAJAACwXGkl38x9jnvn+O9U8QPA0t469hvZf+tTu5Rex2CTqUbZ55RZMcAse0kIIYQ8&#10;Ttx+lIq7AyGEkPiImRGntb/W/vtkwVeqAAIgdl2jzTI9M67KAgCw0S7X7pO6gWIp7rotWc1pcqlm&#10;79xl56q+labhcvteYGx6WBp6Hi33MO4blrOVX6tjLdeYd0h6RztUmQAAktlMwCeN/eVqwBMAAGC5&#10;9uW8N/e73Oslp1URBMDCtl54TcpbH8w9h8xM2uHVNwghhJDVituPUnF3IIQQEl8JhYJyMOcTVQAB&#10;ELv85pv2+XS+eqcqDABAvMtuSbflJpOqvgfq8pUyS0fk1txUZQIASGZdQ6329fRq5WE16AkAALAc&#10;Vd35toxt3l+4ZRAA0X15/lWpbCu078nNknqEEELIWsbtR6m4OxBCCImvmMLUifytqgACIHanCr6y&#10;z6e7LedUYQAAEoWZhcr92uPwBablYcsDVSYAgGT24v5/FM/MlIxM96tBTwAAgFg1DjyaDdhk89nn&#10;VSkEwHzbLrwuD7+bUcof9M89fwghhJC1jNuPUnF3IIQQEn+5+PCAKoAAiN2NqpP2uXSz4bgqDABA&#10;qpr0jUpDd4UqEwBAsnrzyK/sfwcn+mTMM6QGPgEAAGJxueKg/T2T+UPXWw/TVTEEwF98c/ltqe0s&#10;s88ZZpQihBCy3nH7USruDoQQQuIrodmQZNamqwIIgNi1DtXKhG9ElQUAIJUNT/dK52CzKhQAQDK6&#10;WHjUfr7qG+m0n7GK2zPV4CcAAEAsWgarZVZmxev3yEsHfqIKIgD+QY5mfWV/52ASCAWcUQ9CCCFk&#10;feL2o1TcHQghhMRXQrNB6R1rUwUQALGbCXqluu+BKgsAQCprG6mRCe+oKhUAQDKa9I7bWaVGpwfs&#10;56y0ku1q8BMAAGApaSXf2PcSpjB1oeCwKokAqW7L+VelvvvRkpXmDxUIIYSQjYzbj1JxdyCEEBKf&#10;MUuKuSUQAEu733Dp0XOo4agqCwBAKivrzpZgKKBKBWthz/WP1dcAYL2cydlj3w9erTpiBzrD/wUA&#10;AFiu6p4C+weuk54xVRQBUtlbx34jOTU37PvuQNA/b2yDEEII2ai4/SgVdwdCCCHxl2DIL8FQUNKL&#10;d6kyCIDF9Y13ytTMuCoKAECqy2pOs+8zSpruyxfnXlYFg5X4MuMVuVt5Wd498cd5X+8d6ZDmvlp5&#10;asffqn0AYK1NeMakb7xDDXgCAAAsx5nir2V2dtZ+jjp9f6cqjACp6lLhMTt+MRPwOSMbhBBCyMbG&#10;7UepuDsQQgiJz5i/XDKp7i6S04XfqFIIgOgCIb/UDhSpogAApLrz1Tvte4vwL/yHJvqkvrtCbpSm&#10;ScaDg3I08ytVOojmtcP/ZEtXvoD3u/crs7YgFS5HmWOFY/7K1BzfPQaA+PL+iT/K0cxtkltzQxp7&#10;qqSwIVtulp6V0/d3ye5rH8knac+pfeLV/epr9vUno2yXGvQEAACI1cG8j2TcO2LfV1wsOKoKI0Aq&#10;2nfzUxkY67ZLVBJCCCHxGLcfpeLuQAghJL4TXvc7vXinKoYAmO9y+WE7cN851qiKAgCALTI41S3j&#10;vmHx+CdlJuibK2g/es8RVMWDSKfu7ZS+0S77Ojs7G5KW4SqpHSgUb2BaBsZ77DavHvq5hEKPjlnT&#10;XyANg6X236NTg3I2d5+9/Mkdf6OODWBj7Lz6oTT1Vs997vAHZ+y/zV+Lm38HgoG514iRyUG5U35e&#10;tl14Qx0nXpjZ80yK2m6rQU8AAIBYHSv4XMY8Q/Z9hXn/45ZGgFTz0ek/SVlL3qPPDd995ieEEELi&#10;MW4/SsXdgRBCSHzHzJZjlpNwiyEAoqvoemCfO0Wdt1RRAACgnanYJvUDpTIT8KryQZj5K1JTkhr1&#10;DEhJV6akV26f2z8QmpHWvjq7XV1XuX0NrukvnLv8ev0R6Ritt183xzB/iWpmpzqff0hdD4D188aR&#10;X9nnZfgPNGKJmTXOxOObktzam/Lt5ffUcTfSuGdE+ic61aAnAABArG7WnLC/jzXJrrysiiNAqjGz&#10;zkZ+FiCEEELiOW4/SsXdgRBCSPzHzJrjlkIALKx3vN0+d67WHVLFAACAZmaLmvSOqfJBWEN3hfgC&#10;Hslpu2CX9gvvl9l0xr7eZpVfsDNQmZhZpdzjG9frD0tJ1x0Znu6z26Xl7FHXY5zLO6C+BmBt5Nfd&#10;mfvMYWaVWkl5atI7LlkVF+WLjFfU8ddTdXuxLWSeKflGDXwCAADEoqzj3tx7HWaWQqp7Yf+PpaAh&#10;0z4fZmdZgo8QQkhixO1Hqbg7EEIIie+Ud+aqMgiApQVDfukZb1ED9gAArXm4QqZ9k6qAYBzN/Epy&#10;am7MLdVl0jpSI7cbT8rFmt0y6h0Q78yUBEMB6Z1oVceOFC5Y9Y10yufnXpLn9/1Intv7Q3l2zw8k&#10;48EhW7wwx3lp/0/VeQBYG68d+if55tLbtvSYWX5BmnqqxTMzbZ+r5vkYS8LlqZ7hdknL2Ssv7f+J&#10;up61dPLut/b6c5uuqIFPAACAWJV35dr3P32jnao8AqSSry6+KcMT/fN+D0AIIYQkQtx+lIq7AyGE&#10;kPiMmfq5e7RVlUAAxOZe/UX7XGocKlcD9gCA+cp6su3AgFtCiGSm4T+e9Y0tT5lZXMz2N+qPyvnq&#10;XTLi6bf/f7l2nzp22OXa/dIyXCmTM2Pu2565DEx1ij/ok96RDnX9ANbXpjPPyIX8I9La/2hJTZNQ&#10;KDjvOevG/OV5eJaqsuZcOZu7Tz5Lf1EdezU9teNvZSbgk/bhejXoCQAAsBxXK4/Y9zEP6m6pAgmQ&#10;Ks7nH7LPg1j/eIIQQgiJp7j9KBV3B0IIIfGX2dmQjHmGZHf2u6oEAiB2vWOPluYzA/TuwD0A4C8q&#10;+/Ls6+WbR36tygguU4AwyW27NLd/RtUOKey4oY67kAvVuyW7+ax1tyVd7racs/82lz1ov2KPf6P0&#10;jLpuABvj5QM/lQO3PpfcmhvSPdxmS5MmpkC10PIc5rJA8NEgixlsuVV2zs5m5R77cZmC5UzAKycK&#10;v1SDngAAAMvl8T+aPXfz2edUkQRIdsWNf1mWkhBCCEnEuP0oFXcHQggh8ZmzxTtV+QPA8hzM+ViG&#10;pvrsc8osN+UO2AMAHmkceii+gEcVEVw7rn5gX1Mreu+rY6ymtpEaO9vmyweeUOcAYOOZWZ0+SXtW&#10;ztzfLaXNuY9mllpi9qnwsn23H56T1w//Qh1zJfJqb9lj3qo9rQY7AQAAVuJU0TY7e6XP75GHLQ8k&#10;vz5T3jz6K1UsAZLJeyf/KG0DDRJc4j09IYQQEu9x+1Eq7g6EEELiK2YJi4a+h6r4AWDlGvsr7PNr&#10;saWiACCVeQPTUt9VrsoIkT44+aQtPHSONaj9V5uZsWom6JWekXZ1HgDij5mB6nLh8UefZ5YYZAkX&#10;pzoHmyWr4qKcvrdT9t3YLDuuvC+7rn0ke69/Ivtvfmpns7tXdVVqO8vkYUueXCk6KXtvfCLvHP+9&#10;vc7d1zfZma6qewrUQCcAAMDjuFp5WEY9gzLpG7Plqa6hVnnz6K9VyQRIBtsvvyOTnjHxf/c+nRBC&#10;CEnkuP0oFXcHQggh8ZdjD75QhQ8Aj8cs1VI3UKwG5QEg1d1pPGXff5jltiILEF+ef1X+vPsf7L9N&#10;ecG8jg5P96r910p4aT4zG41bzgAQn8ysU2ZAMbwU31Ix25klb9yYGatMsSpcrjJ/VOIPzsxdbgZ0&#10;zGvSuHdYDXACAACspoyHu8UzMy39Y93y1rHfqLIJkMhO3vvWvr/2zEzNvdcmhBBCEjluP0rF3YEQ&#10;Qkj8xAwINA1UqaIHgMdnlpqa8A2rAXkASHUl3Zn/f/b+Ozby7L7zfvdPXV/7wga8gK0FvFgYa2hX&#10;f+xjWzaMhbAyYF89uB7LlneklRX8rNbSKI80kmY00kianFP3zHRP59zTObNzINlNspm72cw555xT&#10;he/FOa2ii+dbkVUsVpHvD/CSpsnf+YUiiyzyfHh+4vN7l5UeTt/dYyoL9vVJYf0t+/+D090pX6mv&#10;dbTaFieulB1TxQwA6emne74kvSMdIYtQycyid97+f3VPkewpeFFNbgIAACTLyXtb7C36GnuqVOEE&#10;yFTX75+yr6fNz9yEEELIeonbj1JxBxBCCEmvnCnfoYoeABLn9XulZqBITcYDwEbXOlItM/OTywoP&#10;91ryl70+aRi6p8aliilNmZQ331HFDADpydyyZmRqMOaVphKJWX1qen5CsutPqclNAACAZLnwwPxR&#10;idg/LnGLJ0CmOZ63zX1ZTQghhKyLuP0oFXcAIYSQ9Ijf75OxmSFV8gCQuEuVB+3zLLf1lJqIB4CN&#10;bnxuSKbmJpaKDt/b+vf2r6f7pzqkfrBUSjqvqTGpNjzTa1eTcUsZANLXy8e+L2PTw6u+0pRJ4HZ9&#10;XaPNcrL8AzXBCQAAkAz3O2/bsvZLx7+vCihAJhmfHpEFz8MVWwkhhJD1FLcfpeIOIIQQkh4xP2xX&#10;dt1VRQ8AibtWc0y8fo90jtWrSXgA2OiahyvsLfleOPJtW3IYGO8Wj29BLtXtUduuleuNh+3rpTN3&#10;96pSBoD09atD/yo9w23q5x6vzysenyfpt/8I3KavrCNbTXACAAAkw8TsiDT0VKoCCpApThbscl9G&#10;E0IIIesmbj9KxR1ACCEkfdLQd18VPQAk7l7H7aUJuby282oiHgA2spOV78nM4pQtMARWgknHr5Xm&#10;3Nr661UhA0B6+/GuL8qHl16wdlx5WQ5lb5bTBbvlStlxya3KkoLa61LamCsVrXelY7BZ5hfnnJ+S&#10;HiaecpVf/DI+OyRXaw6rSU4AAIBE3Kg7Zl9vHMvbpoooQLo7U7j34evlOF5bE0IIIZkUtx+l4g4g&#10;hBCSPjG3kHCLHgASd6Rok0zMjdoVDaYXxtUkPABsdAXtWdI/1S6Vfflys+mYen86MCvHlDbdVmUM&#10;AOvP0/u/Ju+ee1rev/ArW7TaefVV2XvjLdl17TV5++zP5NnD35ST+TtlbmHG/ZFqKYHb9LUMVcnh&#10;4rfUZCcAAMBK9U902j844dZ8yCS3qy7a18fm96OEEELIeo3bj1JxBxBCCEmfDE72qKIHgOTYeft5&#10;GZzssr8UaBy6pybiAQDp63TVFvtaKbvyvCpWANi4frD9H+XYnW0yMN5jv0b4Q0z+mLeZ8lRe0wU1&#10;2QkAALBSU3Pj0tpfp0opQDqqaC10XyYTQggh6zJuP0rFHUAIISR9MjE7okoeAJJrYKLLPt/Ku7PV&#10;hDwAID1daThgv3b3jnYuFSUmZ8fkg6xfqwIFgI1p2+UX7a07Fz3zzk9ZIiXtN9QkJwAAQCKyKh/e&#10;2qyu6768euJxVVAB0kVRQ7b4fF73JTIhhBCyLuP2o1TcAYQQQtInc4vTqtwBIPm6x1rsc65uoERN&#10;ygMA0tPY7KBdKebM3b1yq+Lc0uuney35qjgBYGPafe31oJ+uHqa8I0dNcAIAACRDbsMZmVmYsq85&#10;zhcdUEUVYK2dK3r4x0eEEELIRonbj1JxBxBCCEmvXKs+qsodAJKvrrfcPufax+rUpDwAIP3cbj1t&#10;v24PT/TL3MKszC5OS81AkX3b/Za7qjgBYGN5+dgPpLgxR+YX5+zXhcm5UcltPKsmNgEAAJKtZ7zV&#10;vv7YfOEZVVgB1squ668tzTkQQgghGyVuP0rFHUAIISR9Ym4hYXKydKsqdwBIPo9vUYamu9WkPAAg&#10;PdUNltrXSn6/X1pHq+3bagdKxOf3yhO7vqAKFAA2jtrOh2X4tuFayWk4rSYyAQAAVpO5LfDpu7tV&#10;aQVYC6+fekIWvQsyvzi7bP6BEEIIWe9x+1Eq7gBCCCHplUXvvMwsTMqevJdVuQNA8nSNNtvn3LWG&#10;Q2pCHgCQvir78u3X76LOK/bfp6s+sK+f7tbdsKWJ107+SBUpAKx/ZjKovr9cTV4CAACkQs94m4zP&#10;jMgbp3+iyitAKv1kz/+S3pEO8fzmj7MJIYSQjRS3H6XiDiCEEJJ+MasmNPTdVwUPAMmRXffwtk4V&#10;vbfVRDwAIP3d68mWrNpdS/9uG62RqblxaR9olLKmO7L72uuqTAFg/TpVsNu+tsuq3KMmLwEAAFIh&#10;q3KvjE0P2dckNyrOqBILkCpVHSV2dSlCCCFkI8btR6m4AwghhKRfvD6v5DVeVCUPAMlhViLpn+pQ&#10;E/AAgMyU337Bvoby+X32/88W7rMlivyaq9I93Coe74LkVF5g9SlgHfreh38vc4sz0jfRriYuAQAA&#10;Um10ZtD+TPLh5RdUkQVYbUfvbF02z0AIIYRstLj9KBV3ACGEkPTMmfIdquQBIHG94+12FbfL9fvV&#10;hDsAIDOdrHxPhqZ7pHagWKYWxuR+S4F898NHbFHKZHR2wJaptlx8TpUtAGS2lr5a+zw/Wb5FTVgC&#10;AACshen5SaloLVRlFmA1PXPw6/Y21YueeWemgRBCCNk4cftRKu4AQggh6Zkduc+pogeAxOQ1Ztnn&#10;V3l3tppsBwCsD13jTbLgmZfTd/eI3++TzvEGyW05Zb/+bzr3C1W2AJC52vrr7XO7tP2WmqgEAABY&#10;K3lNWfaP9Z7e/1VVagFWS0ljrni8i8vmGAghhJCNFrcfpeIOIIQQkl7xi1/6JzpV0QNA4hY8czLv&#10;mVWT6wCA9aOmv0g8voe/JJ7zzMiZ6q2SVbvL/vuNUz9RhQtXY0+V7Lr2mno7gPTwwpFvS/aDczK3&#10;MGOf17cbz6lJSgAAgLW07+7L9meS0qbbqtQCrIZ9N99eNsdACCGEbNS4/SgVdwAhhJD0y5Wqw6ro&#10;ASBxBU2X7XOsoP2CmmAHAKwf5hZ9Fb23Ja/tvP336aoP7Nf/aLfk+yDrWXvrPhNzK4MHbUXy+skn&#10;1HYAUuvgrU1S1VEqU3Pj9vm54J2X5sFKuVx9UE1QAgAApIMr1Ycf/g6q9poqtwDJ9NS+r8jU3ITM&#10;L84tzS8QQgghGzVuP0rFHUAIISS9Mj47rEoeAJJnYm5UJuZG1OQ6AGB9M0WonpF28fl8suhdkImZ&#10;UekYbLJ/9X257LiczN8pkzNj9vXYvZ5saRmpEq/PY/89NTsu+bVX5ad7/lkVOQCsrh9s/0d7e81F&#10;77xU9RTKpar9akISAAAgHWU3PLw1+NXy46rkAiRLcUO2/RmXEEIIIRSmCCEk45Ndd0YVPAAkz4WK&#10;vfa51jR8X02mAwDWrwXvw7+2nZofk+7xZukYq5fxuSHx+B7+YtncFtmUMibmhpeNaxi6J90TzXab&#10;rqEWVeYAsLqe3Ptl8fv93HoPAABkpKbBSvuzxPG87aroAiRq57VXl+YVCCGEEEJhihBCMjpzizOq&#10;3AEg+fomOuxzzkyU3+vJkRMPNqmJdQDA+mKKUOXd2ertsWoZrrS36XPLHABW16snfmhft12qOqAm&#10;IAEAANLd8HSfjE0Pq6ILkAzDkwNLt5UnhBBCCIUpQgjJ2Ji/mq7qLlTFDgCr41bdKRmZ7rcrinSN&#10;N6qJcQDA+nKicrN6Wzzudlyyr9me5LZ8QEqduftwddATZe+rCUgAAIB0Z8osZU13VNEFSNTNijOU&#10;pQghhBAnbj9KxR1ACCEkfZJVsU+VOgCsrsAt+uoHy9TkOAAAAflt5+33i+c+ekwVOtLV9z78eylp&#10;zJHtV15S7wMyxeGc9+1z76OSt9UEJAAAQLozhZbDue+rsguQiHfP/XzZvAIhhBBCHsbtR6m4Awgh&#10;hKRHfD6vfHDr56rMAWD15dSdsc/D8p6V36oJALC+1Q2WyoJnXpU50tXLx78v03MT4vN77fe4rqEW&#10;OZT9ntoOSHenC3bbz+EDha+pCUgAAIB0Z+4qcDB7syq8AInoHGqWucXZZfMLhBBCCKEwRQghGZuC&#10;5suqxAEgdfonOmXRuyCnq7aoSXIAwMaWVbtLFrzz0jvSococ6ei9C7+URe+8jM0OyuX6fZLTclIG&#10;pjrta87R6SHZe+MtNQZIV5dKj9jP3b0FL6kJSAAAgHRmCt8m+2+9qwovwEqdKXy4Wj4hhBBCdNx+&#10;lIo7gBBCyNrG/NV/+3CDKm8ASK3Dhe/Y52PDYLmaKAcAbGz9Ux0y75mV7237nCpzpJvA7cv6Jtvk&#10;ROXmZdeR33ZBxueG7PsHxnvUWCAd3Xpw1n7OuhOQAAAA6e5Bd759HfOrw/+qSi/ASjx/9Nvi9Xkt&#10;QgghhOi4/SgVdwAhhJC1i1nNZnR6QLbl/EqVNwCk3sBEl31unq3eqibLAQAbU0XvHfu94cCtTarI&#10;kY5KGnJkzjOjriNYzUCRvaZN559R44F0k1d7Vbw+j5qABAAASHfjs8PSMdikSi/ASt1vLRCPd3HZ&#10;HAMhhBBC/i1uP0rFHUAIIWRtYspS0/MTsi//VVXaALA2zt3fbZ+fuS2n1OQyAGBjym87b783/HTP&#10;l1SRIx3Vdd2XmcUpdR3BTlW+Z68p+8F5NR5IN6WNufaWmO4EJAAAQLozpe8LxYdU6QVYie1XXlo2&#10;v0AIIYQQHbcfpeIOIIQQkvqYvwJZ9M7LkaJNqrABYG15vAtS2ZevJpcBABvTlYYD9vXb7utvqCJH&#10;OippzBWPb1Fdh2tyfkTaBxrVeCDdFNbdkNmFKTUBCQAAkM4KWi7ZnyNeP/WEKr4AK9E11CLzi7PO&#10;TAMhhBBCguP2o1TcAYQQQlIb32/uL36mfIcqagBYe2a59J6JZjWxDADYmE5Ubhavz5TdF+RiyUdL&#10;JY7XTz4huVUXVbljrd2sOGtfa7rX4WofrZXpuUk1Hkg31+6dkpmFKTle9p6aiAQAAEhX9f3l9nX5&#10;rw7/qyq+APE6mL1p2RwDIYQQQkLH7UepuAMIIYSkPpcrD6mSBoD00DJYLXOeGTWxDADYuM7X7pC2&#10;0Rr7Ou7hSqEL9r/9fr+8duKHquCxluq7K+y5navZpq4jWP1gqV2Jyh0PpJtbFeeWfo5a8MxJ11iz&#10;lLbfpEAFAADS2q685+0t+bJKuCUfEjcyOSALnvml18WEEEIICR23H6XiDiCEELK68ft9dmJtYKJL&#10;usdaJbvutCpoAEgftxsu2OduVu0uNbkMANjYbreekeGZXqkdKLH/PTU/JkMTvcvKHUX1t+Rn+76q&#10;Sh+r7fVTP5bhyX77PaxzrEGy6nar8w/WOd4oPr9Xntr7FbUvIN38aOejcvT2h1LZVixj08N28tGk&#10;faRe9t19WU1QAgAQyivHH5d//x9+z0yiWH/3L59W2wDJNDjVY1+7uOUXIB6nCnYvm28ghBBCSPi4&#10;/SgVdwAhhJDVTfNApXxw62lVygCQng4WvGmfu3c7LqnJZQAAguW1PVz5ZnRqUD7IelYmZkaWXgMO&#10;jPfI2cL9qvixGu4154tf/DK9MC75befVeYYyOtsvg07ZC8gkBbXXbHHK3E75zP3taoISAADXz7Z+&#10;faksZXzyL/9YbQMk0426Y3ZV2sL6m6oEA8Tix7u/aG+lTgghhJDY4vajVNwBhBBCVi/3O+6oMgaA&#10;9HX23k45f2+3XRnO3HrJnVwGAMDVOlK19NrPlDeyW05ISdd1uxJV4G2D472SU3lBfnX4G6r0kYhD&#10;2ZtlZn7KHqdusESdWzjZzcftmCO3t6p9ApnkrTNPice7IB0jDWqCEgAQ2mPPPyqPfvdvLbPikvv+&#10;9SwVhamN/PgitIquPPva+9q9E6oMA0Rzueyo+Py+pZ85CSGEEBI5bj9KxR1ACCFkdWJuceKWMQCk&#10;p6tVH8nthvMyNNmz9Bye80yrCWYAAEI5W71VCjsuS3bziWVvv9H4kdQMFMno7MDS95fZhWlp6qmS&#10;k/k7VfkjHm39DXZ/Q9M9cqPpiDqnSMq6b9pfurv7XImRyQG5Wn5CvR1IleqOMvtcuFJ9SE1QApnq&#10;8Te/LL/1Ox9bVuww/zYFDHfbRGy6+JR85vOfWnac1SqRID187clH1OeVu816ttqFqY3++CK8jpF6&#10;+3rl2Y++aUswe2+8JQdzNqtyDBDsl4e+Ll6f165SRgghhJDY4vajVNwBhBBCVifdoy2qlAEgfZnn&#10;rIhfeiZaJKt2l1yu3ytXGw6oSWYAAFbiXM02Key4JC0jlTKz+PCWCq39dar8Ec17539pS1emnF/e&#10;fUsdJxaNQ/dlbnFG7TteeTVXl177eryLUtVeIr869K9qOyDZfrrnS3Kn+rIMjj8su08vTEhp+001&#10;OQlkKlPicEtMAcksTYUqSwWYYom7PTKf+fxxP9bP7vu22m69Wu3C1EZ/fBHZondBqjpKpbm3Zuk1&#10;dFnTHXnm4P9WRRnAyK3KEo/Ps/T5QgghhJDocftRKu4AQgghyY/5y497HbdVIQNA+jpavNk+f8dm&#10;B9TEMgAAyWaKU2bSxC2CRHL9/ml721jzvepqw0G1z1gNTHXaW/m5+4/Hi0e/a1epah+ttediSlhe&#10;/8Nf5veNdsqBW++qMUCyVHeU2r+0N8W/m3XH1YQkkOkiFab+/X/4PbX9Sphbhbn7DkZhan0KVegx&#10;K425261Xa1GY2kiPLyJrGnhgXyvPe2alabBChqYe3sLb3LrbLcoAL5/4QdBsAyGEEEJijduPUnEH&#10;EEIISX7M5NH9jjxVyACQ3poHq+1zuHagWE0uAwCQTHfbs+z3nL3X31RlkFCaeh9+j2oZqVL7ilfr&#10;aLVMzY2rY8Rq66XnxevziNfvlQu1O5f2e6rqfSnvzpaJ+RF7rqaUdbvqohoPJCKr5LAtS5lb27gT&#10;kcB64Ram3NvzmVv2uWPi5RY73GNQmFqfzGpHpnQX+Dj/3b98Wm2znq12YWqjP76Irrjt+tJ/m9fK&#10;XUMtqigDGOXNeTK/OBc040AIIYSQWOL2o1TcAYQQQpIfs8JURWe+KmMAWDtbbv1cvS2UrpEm+zy+&#10;3XpGTTADAJAsN5qO2O83Lx39niqEBDuVv8uuKmWy0lvwuSr78u0t9NxjRfPEri9IWdNt8YtfRmb7&#10;I65yZb6Pdo8//J5qylWNPZXy+qkfq30C8fjxri/Yz93WoWo1AQmsJ25hypQugv/9F3/zSTUmXsGl&#10;jv/4iY+rY1KYwnq02oUpIFY9Y62y4JmXF499VxVlgHfPPR0000AIIYSQeOL2o1TcAYQQQlYnB+++&#10;pYoYAFLvZs0JmVucFp/fK9tzn1XvD8VM7Fb03lGTvwAAJIspFJm8cPS7S2WQp/Z+Rc4XHZD7LQXS&#10;MdhkiyEmIzN9cqv5mNrHShX8ZnWrH+74J1VICaepp8qu6mPSOHRP7TOci3V7pG+yzY57/SSFKSSm&#10;e7hNFjxzcrDoDTXxCKwnocpLwQUnw9xSzx0Xq8eef3TZvsy/Qx3THQdkOgpTSAe78p6zr425FR/C&#10;uX7/lL19OyGEEELij9uPUnEHEEIISW7M7fhqektVAQNA6u0veF0WvfMyOttvn5/n7+9W24RifinR&#10;PlqrJn0BAEiWwo5L9nuT+T7VNtAoE7NjS68npxcmbEmqa7zRbueOTZRZGcpk9/XXVSGlpDHX3v6h&#10;orVQ7lRfll3XXpPvbfuctPTV2lvwna3+UO0vGrMaVV3XfXUsIB4XSz6yn7c5DafVxCOw3oQqL7m3&#10;0EvkVl/B+ze34nPfRmEK6xWFKaSDi5X77Guad879TBVlACOv5gqFKUIIIWSFcftRKu4AQgghyc/h&#10;wndUAQNA6nWPtYjHuyBnq7fKzOKkTM6Nqm2Cbcv5tV0W3aS064aa8AUyxdm935ec3/6Y5P67f2dd&#10;feTP1TaRJDoeqZXuH690P7+1dLfjkozODtjCffdEsxR3XpVzNdvUdqvB3FYvr/ryUhnlpWPfk/GZ&#10;Efs9cME7J/OeWbtNIOYcTeI9v5tNR+246blJuVt3Q7ZeekEVYYBovv/h5+zKUh0j9WrSEViPQpWX&#10;zIpSwW8LFJ3i9ey+by/bT6B4FeqY7lgg01GYQjoobrtuXx8/c/B/q6IMYJjboHt93qWfxQghhBAS&#10;e9x+lIo7gBBCSPJiJpLq+spVCQPA2hibGZLZxSk7YVvdX2ifo1tu/nzZNkeL37P/f6R4s30ee3yL&#10;cqf1jJrwBTLJufe/sVROMa7/+R+rbSJJdDxSK90/Xul+fungROVm9bbVNj43LG0DDbaMsvfGW/b2&#10;f9ML45LdfGLZdmY1qqKOy1I3WCK9k222AOXuK5Lm4Qcy55kW/28KV/OLc6oMA0TTMdhoX6MdLn5L&#10;TToC61G48tJf/M0nl73d3ErPHRvNZz7/qWX7CNzaL9wxI3n8zS/bwpUZawpcwePNLQTN+X7tyUdk&#10;08Wn1NhYuOWuWJljuvuKxBwncB3uvv7jJz5uHzNzre64SELd9tDdJhRz7oEx5jGN5eNguMcz1+Ru&#10;Y5iPd/DtHRNZqSzAPDbmMTKPVfA5BD4HYr32WJjPJbM/s1/3NpXm4xftYxVvYco8ju6KbOEeWyPT&#10;H1+kRkVXnn1d/OxH31RFGcBo7a9bNudACCGEkNjj9qNU3AGEEEKSF5/fK6Vtt1RpA8DaqOjMt8/N&#10;M9Vb5XzNdvvfjf0Plt5f0HTZvq1rtEnahh7+MsJMCruTvUiey//86WXFiWv/47+qbWKV9aNHlq1a&#10;k/2Hvyenbj6vtouVOZfgczv/6lfVNgFmxRyzSo4pfhhZzzyqtllLiRZUEh2P1Er3j9dqn1+6Px/T&#10;VdtojS0xzS/O2v8fnOqyKzK62yXTg748W3pxyzBAJGfu7rGv0e40nVcTjsB65RZ3AqUZU5yIp+zh&#10;MmWT4PGmbBHtmC6zD1MCcQtSkZhtV1LqcMstsYr1cXHLMNGYgkqkMk4w92Nlyi7uNqG4pZhYCzfu&#10;uHClHvcxjfWxCsUcwz1uOOaxC/c5FStTJov1884cL9RjEM/1m891t5Rljh+pABjP/qNJ9eOL1Knu&#10;LbavbV458QNVlAH233rnNzMNhBBCCFlJ3H6UijuAEEJIcjOzMKVKGwDWxv781+zzMrv5uJ2obRmp&#10;kkXvvH3flaqP7IpTZoUNU3Y0aRutVZO7SC63MGWstOR08z//odrXSosSZ04+qfYVqTDllqsMU9pw&#10;t1sriRZUEh2P1Er3j9dqn1+6Px/TVUXvHWkarpD6wTKp6S9U718N+e0X7PfbH2z/R1WKAcIxpb7u&#10;sWY12QisZ26JJ7gI4RY4AitExeLR7/7tsrHB5Z9IxwwWvAJSvGItGwW45ZNYBRfBwjEFrljLN65Y&#10;SkxuOc2IVLQx3NsuGubj7W7nco8VaYz7mK600OOuaBWrlRTnDHdltFiEKqnFev3mMXXLStFWl4pn&#10;/9Gk+vFFamVV7rWvibdeel6VZYC+0U7x+jxBsw2EEEIIiSduP0rFHUAIIST5ufhgvypuAFgbc4sz&#10;0jPRYidqzW2ETLz+h794GJnpkxMPNtnVpxqH7suZ6i1qchfJZUpIbrFhJSUnU7Jy92OYVWbcbWNh&#10;zsHdV6Qilyl8uNubUoi73VpJtKCS6HikVrp/vFb7/NL9+Yh/c73xI/v999nD31SlGCCU0qZc+zlz&#10;rHSTmmwE1rNI5SW39BRLeScguGzllmoiHTOYe3xTKjFvM2UoM8YI3ELMLSRFW50nlMA+I3GLLdFK&#10;I26pJcCcsxkb2K/573BFnWjHMOK9hWK4kky0Upw7LtLnhHvtKyn0uKtnBfYTXIgzH2fzb/fzyohW&#10;OnK5n3OG+fw15b3gzzlz3W6h0N1XLNcfqixl/h3L524s+48m1Y8v1said0GySg6rsgw2tuzKh39g&#10;QgghhJCVx+1HqbgDCCGEJDfmlibNg1WqtAFgbZwt32Gfm7UDxXaytm+y3f53QXuWXKzbrSZzsfrc&#10;YsNKSk6hileGuUWfu20szDkE78esXuVuEyzdCxqJFlQSHY/USveP12qfX7o/H/FvArfHvX7vlPzq&#10;4L/KoZz35G7ddekcapGhiV4ZmRyQC8UHVWkGG5dZXapxoEJNMgLrnVuCMCWMwPvcVYhiLSG5JQxT&#10;Qon1mMECKzOZ8dGKPKa44ZamopWG4uVeV6hVhYKZx8o9JzMm0rWY97kFmlged7fIFG3lq3DlLFMM&#10;creNNC5SYSbRQk+oxy/ax9QtPMVzTPfz3TDX624XLPA5GupzIZbrdz/WsZalYt1/JKl+fLF2hqf6&#10;pK7rvirMYOMqb85zZhkIIYQQspK4/SgVdwAhhJDVye47L6niBoC10dB/3z4vizuvqslbpJ57+6zs&#10;P/w9tU00oW7tF7CSW3GZcwjeR9aPHlHbBDOFreAx5nzcbdZSogWVRMcjtdL947Xa55fuz0csZ26D&#10;6/f7l14zzyxOSud4g3SNN4jHtyj9492qNIONKacqy36OnLq3VU0yAutdtPJSvCsXhdqnWwBx3+8e&#10;c6XcW/i5Ra1EhCqXRCoLGW65xKxI5D4WoYQ6VrRrMWOCtzfj3W2CufsPiFaACR7nrhzmSrTQ4z5+&#10;kVazCuZ+fkX7OAW4ZbBYz9c89qFKcNGu3z1ePGWpWPYfTaofX6ydyu4C+zrneN42VZzBxlPRVrjs&#10;ZyRCCCGErDxuP0rFHUAIIST58fl9ktd4UZU2AKydsZkhWfDOy5nqrWryFqllykjB5Qkj3pKTWQHK&#10;3UdAtLKTyxzb3Ue855NuEi2oJDoeqZXuH690Pz+k1uB0t13p8U7rGTlb/eGy9zUNV8jI1IAqzmBj&#10;WvDMS8dIg5pgBDYCt/zglpfclYtCraQTzF2lJ9QKPdGOuVKJFkgicYtj0QpMhnvLtljKZgFumSVa&#10;OclwVysKvq1aMFNwcR+n4H+HK+24j2+oj22k7eP9eLiPX7jzcrmfs9FWzQpwS2ShSlDxiHT9iZal&#10;ou0/Fql+fLG2Zhem7O+RzW3Y3AINNo6WvlrxeBfd6QVCCCGErDBuP0rFHUAIIWR1MjLdrwobANbO&#10;nryX7coV7aO1avIWqXXm5JOqoBRPyenUzefV+ETKGG6BayUrXqWbRAsqiY5HaqX7xyvdzw/pwxSm&#10;vD6PZJUclh9s+wdVoMHGUVB7zf5MdbnqgJpcBDYCtywTqrzkFkkirSjjFkFC7S+WY65U8H7jLZCE&#10;496KL5aVotxSUiyFp2DuilFGtAKPu8JWuBWDgrcz5+VeX7iildlfLNsFJFLocR+/eMa6pb1otyc0&#10;3HONVgyMhbvPwDW4z5GVlKUi7T8WqX58sfb23n1ZesZb7WueooZbqkiD9e9M4V5nRoEQQgghicbt&#10;R6m4AwghhKxetmY/o0obANbOg66HS57faTurJmmRWu4t8Mxt+txtwjG33woeG2q1KVOqcseF494i&#10;8Oojf662yTSJFlQSHY/USvePV7qfH9KHWXlqfG7Ifq/2i18mZkaltDFX3j77lCrUYP06dmeb/Rxo&#10;HKhQE4vARhFLecktyoRbWci9lVy40kksx1yp4P3GUwIJx1yTuxJPLOfrlpdWUipxV4yKdly3yBKu&#10;pBX8+JuPrVvOCvfxDT6faLf8MxIp9LirGMWyoleweI/rrugVrmwWj1DX7x5npWWpcPt3twkn1Y8v&#10;0kffRLv9o4Gf7vlfqlCD9etn+78q84tzrC5FCCGEJDluP0rFHUAIIWR1MrMwqcoaANbe5NyYTC9M&#10;yPma7WqiFqlz+Z8/vaxAkfPbH1PbhOOOdcsYhilVuePCMcde6dh05T4m8RZUEh2P1Er3j1e6nx/S&#10;T1bdbintuiE9Ey3i83vta+vZhWnJrcqSTed+oQo2yDyvnvih3Lh/Wmo778nQRJ+MTY+Ix+cRj3fB&#10;frxr+0rUZCKwkcRSXnKLOKYsE6rk4ZaEwt2CLpZjhmJWNDJFFjPeLTGFkowih1sWi7VI4xZj4i2k&#10;GO7jFMs+3JJVqNXAgt8fWCUq+JaDocpQ7udAuFJVsEQKPe7jl4hYjuseL5bHOhr3+t2V2oxYP/dD&#10;cfcfy3UGuNebiHiOi7V3rHSzff1zv/WuKtVg/Wruq7FFOUIIIYQkN24/SsUdQAghZHXSO96mihoA&#10;1t7Bu2/KondeRmb61AQtUsddJcowpQp3u1Dc1anM20wBI/htplTljgvl7N7vq/OIZXUqMy64aJWM&#10;VanMrQovfeNv7LW4JS7zNnNNsT5GiRZUVjLePCbBq32Za4infGYed3N7RLPil/sxNvsKPAbmOO7Y&#10;aII/Xub/3X0EP/bBxzXXY45p3u/uM16reX0r+XiFY/ZlPp/dldvMv83bs555VI2JZiXnF8/nU7o/&#10;H5G4B713ZGZxUrx+r9R3V6jyDTLH9XsnbTEqkAXPnIzNDEnXaJPU9ZVJVU+h3O+8oyYSgY3GLeWE&#10;K3C424UqQwWXmMKVqkLtK9wxA0y5I1TZJJpEixxuISWWW/EFuLddW0kBx32cYtmHW4QxJbbg97u3&#10;3wtcj1t2c4tW7vuj3Y7PcB+/eD4e7nUkIpbjJuPj5Qp1/W6hLZ7PKVeo/bvbhJPqxxfpZXiqz742&#10;qu26J784+P+ocg3Wl5eP/yBoFoEQQgghyYzbj1JxBxBCCEl+/H6/vfWXW9QAkB4uVx4Sn98nwzO9&#10;cql+r5qYRWoEFxAMU05wt3GZEoNbXDBvN0WU4LebQoo7NhRzzFD7i2YlBZBwzDWZgof7eIRjjhWt&#10;wJPo+cU73i2sBMRSKDFFInfVsGjM+cSy7wD3egJj4zl2rCU8VzzHCEj0+qJ9vEIxH0O3MBaOeX7F&#10;U+yK9/zi/XyKd/+RrMbzEclxqvI9GZntt7etcEs4yAyHc963Pyu1DtfI2YodsqfgRTVZCOAht5QT&#10;rrzk3sLLvd2eW8SJtAJRrMc0RRK3YBKPRIocK70VX4B7jSsp4KxkH6boFOkxCF4xK/h97gpS7kpa&#10;wStQGe5xQ0mXQo9bGgtlJY91NKGu371tZeDt7thYhNq/u004qX58kV6uVB+yr5MWPPMyNTsub515&#10;0hZrfn7gX+T9rF/L0dtbVekGmet+a4H9uYYQQgghyY/bj1JxBxBCCEl+TBHjbvNVVdIAkD6yKvbb&#10;VQ0WvQtSN1gqt1tPy4nKTWqCFqvHrLQTXDwwq8m427jM6jbBYwIlq1ArRcVSYnALIqZ45W4TSrIK&#10;GuGKIdGEWiUpWKLnF8/4cNcQy0pEZqy72lI8YjmG4V6P+be7glEsYvkcDbZW1xfp4xVKuI9hJPEc&#10;I57zC3cukR6LePYfSbhjRxPt+YjkaRq+L+Mzw6qIg/T31N4v29sqtg7VqAlCAJpbFIlUCnKLHsHb&#10;uoUaU8Bxx8d7THefhilimXJWuP0HbxtPgcTl3oovUgEsFLeQspICjvs4hVrVKxS36BW8glFwAc0t&#10;ugSPcwtxwfszHxf3mKEks9CzkscvHqtxvHDX7759pcdz95POjy/Sz6WqA1LSdkM83kXJrjwvLf11&#10;y37ffL+lQH556P/Iz/Z/VRVwQvnV4X+VN8/8VLZffVl2XH1FNp3/ubx84gdqO6TW+1m/WvZxJYQQ&#10;Qkhy4/ajVNwBhBBCkh9TmLpVd0oVNACkn6GpXvH4Fpaeu32TbXK/N1euNRxUE7VILndVKCPa7fDc&#10;lV+CSwpuMSVSwSLAPX6spYdkFDTClTMCtz0zxzDMf7vXbUQqaSR6frGONx8v93E3Ynnsw11/4Him&#10;DBfgFtviPZZ7PeZzzz22uQ7zOJvjmRWhwpWpYl1pai2vL9zHKxz3Ws15m+s0t8ALfB6a8wzeLp5j&#10;xHp+K/18inX/kYT7eCXj+Yjk6Zlokb7RTlXGQfrbde01+1qroOWSmhwEoLmlnHDlJSNcichdnSha&#10;cSOWY7orJYXbzhXPeYTjFlEi3V4wHLeQEm/hynBX14rl+g334xQoWrkfJ/e2e+64QCnNXT0s1uKW&#10;+zjG8/FwbwHorniVbO7HKxnHi3T97vUZsdzmMNb9R+MePxnXi8zUO94mHq/H3sa4eahKzlXslLL2&#10;W/YP/mo6yqSkMUem5ybl+v1T8tKx78nOq69IXdc96RlpsytTPfvRN6Ww/qbz2+p/y7V7J1WJB6nT&#10;2FMl3qBbVBNCCCEkuXH7USruAEIIIcmP3++T8o7bqpgBIH2dLt8udX3lMjk3Zp/D854ZNVGL5HJv&#10;r2eYgoa7XbDgMoUpKAS/zy0xmBWs3PHB3JJFrLfxCzU23oJGqGKIKaNEKlyEKnSEO26i5xfLeHMN&#10;btHGiFZuCYx1r98wJZ1wpblIt7aLtpqYez3BzGMa7pzdFc1iPd5aX1+oj1c45jkXPNY8HpGOZz4P&#10;zf6jPb+CxXJ+iXw+xbL/SEJ9vJL5fETydI03ice7ID/f/y+qkIP0tvn8M4GflChNATGIpbwU4BZu&#10;DFMkcos20Qo1sRzTLbDEWjgKHhNPgSSYu0JTvEUWwy0ZmX2620QS6rF2twnHLZsFHrvg2yqaEpg7&#10;zi3gBD6OZnzw22Mtj7n7i+fj4Y51V7xKtmi3nFwJ9xrc63dXUDMfE7fEFkm0/Ufijk3G9SIzXa05&#10;bF815TdfXPb2orZry37/bApUgZgCzqJ33v63KVqZVaoaByrkas1HcrzsfTle+p7kNV2Qoakeu82l&#10;sqPLSjwvHvuuKvYg+fbdfHvpY0YIIYSQ1Ynbj1JxBxBCCFm9nCjZokoZANJf+3CDzC5OqYlaJJ9b&#10;kIi0eo9bsHILG6GKH+4+grnlFFO4crcJJ9GChlmtxz3XcEWaYKakETzOMOfibpfo+UUbn0i5xXCv&#10;346N8XaIoUpM0T527vUEmGuIVA5a6fHW+vrcj1ck7rkGbnOZTNHOL9HPp2j7j8Z9DJL9fETynK76&#10;QKYWxmVwokcVcpDe3j77M7lUelRm5qfsz0k9Yy1yqWq/miAE8FAs5aVI25tiU/Ct+kIVcVzuPkId&#10;0y1MxXrLsOAx8RRIAtzjxnr7OZcpFQXvJ9x1hpPoeYT6mAQXn8IV0ILHBY4ZXCCL5zzcUk68H4/g&#10;sUa42zAmQ6iCWjzHC1V0inb95nPEXUXM/DsVhTQjkevF+lLRlafeZnSNNNvV0Qtbr9p/5zSckcLW&#10;K3Kxcp/99/2uO9I30S7ZDafV2IDRmQH7euxeS4HkVF6Q0akh+2/zx4MjkwNS23VPblacVWUfJG5g&#10;vMd+/AghhBCyenH7USruAEIIIasTv/iluqdYFTEApL+esVaZnB9VE7VIPre0FGmVJ7dI4hZQTMEh&#10;nvKCW9CItrpVsEQLGu5qNrEWQwx3Ja1QZZpEzy/aePPv4PfHezuyRFfmcY9vRCq4uNdjmI9/pDGR&#10;jhetjLfW1xfP8dxjrUVhyj2HeD+fou0/mtV+PiK5rjUeEp/fKwueeXs7i13XXlflHKQ3c9sYs+rB&#10;4GS3msAD8FAs5aVg7ko8rliKTbEc0y0MxbJfd0y8BRJ3ZaaV3IovmLuCUKyr+JjzCC4uhXuMInFX&#10;hTLjg/cZbhUwd5z7mIQbF0qihR73XOIpaxnmYxeqyBSOW16K5XjmGGa7UEXBWK4/1Mc6luPGuv9I&#10;Uv34IjPV9Bart8XjUNEbMjU/Jj6fV+YWZ2RyblQedOdLdv0paRmsWlqpavf115eVfd678Et5+sDX&#10;VAkoGbZfecmWiao7SuVi6Uey9dLz8vT+r6rtMtm5ov3u9AEhhBBCViFuP0rFHUAIIWT1MjU/rooY&#10;ANLfwESXjM0OqklaJJ9bdDDCrfjjFhNCFSrcElS48keoclWkQorLPe94Chru2GjlG5c73lxztG3i&#10;Ob9o492PQ7zlFnclMCOe8YZ7fkakkou7fawrCAW4ZT0jXBkvHa4vno+3u7qSu3JbMkQ6v0Q/n6Lt&#10;Pxp37Go8H5F82c3HpWGoXGYXp+1rblOe2nb5JVXMQfoqbsiWmYUpNYEH4KFYyksut+ARLJZVamI5&#10;plvMMqschSsvmbe75Q8j3gKJW5iJpxwUiltoMUwpJdx1GKEKNPFeh+HeEtB9zMN9nNzHPdZxobjX&#10;H+91hFr1KdrjZ5j3f+3JR+zjGKrIFI577Ua4lbgMc33BnzOh3h/L9Yc6rjl/dztXrPsPJ9WPLza2&#10;IyXvqLcFTMyOyNTchOy4+oot+1y/f2rp992t/XWSVXJYFYJW4oldj0pu1UW7X3OLQfO7dPPaPhBT&#10;oiqsvynPHXlMjc0kP9v/VXtdfr9/6doIIYQQsjpx+1Eq7gBCCCGrmx25z6oyBoD0NjLdL0PT3WqC&#10;FqvDXY0nXDEkeBWYcKUGt/wRrrzgllriLYm4JYl4ChruOcZ7bPfWhIa7TSLnF2l8Msot8awqFon7&#10;eRNpZZ9w1xOrUI+5u8JZQKZdX6gyWLii4UqFO79kfD5F2n8sUvF8xOrKbj4hI7P9dtWpS6VHVDEH&#10;6Wnfzbft7UjcyTkAD7mFmFDlJVeoclKgbOFuG0osxzSlDLc4ZMoppggU2MYUPkzZJPiWccHiKZC4&#10;pRWzT3Ne0URbYSfUY2Wu6+/+5dP2WgL7MQUUd0WqwLbxlJSCuY9fQKSVrkLdSjCWcaEkWugx3FXD&#10;DHNd5nE1H7Pgj0W4x9DdZyTu56ZhPhfMeQSOY44by3HiuX7z+eDuz4x3t1vp/sNJ9eMLhGJWoTIF&#10;JhOvz2OLPhNzw9I08MD+zszErAb19P6Vrzi1/erLMjTRZ/df31++7PiXqw5I0+ADmVmYtO8353Ii&#10;f4faR6a4XHZUvD6vM2tACCGEkNWI249ScQcQQghZvZhJALeIASD9TcyNSvdEs5qUxeowBYVohQVT&#10;ooi2TajtjFArCblFjXDll3ASKWi4tx8z52L2F49o1+huE8/5hRvvFoFWWm4Jdf3uNrFw9xPpGkNd&#10;j7tNNMHjjXClIve8MuH63JXZDFP0CldejFeo80vW51O4/bvbhOM+zqvxfERqmFvpTs9PqmIO0tPm&#10;87+wPy8dLHpDTdAB0AWRaCUNw71NWzxjjViP6ZaYojFFj+BCRzwFklBFkFitpDQVC3M90fYdSbjj&#10;mnKOu20wd6WtgFhWPQqWjEKPEe46YhHvMU1hLNz1RxLqsYn3+t3nRbSyXLz7DyeVjy8QydmKHVLR&#10;lSfHyjYve/ul6oMyvzhrC09H72yVD7J+LR9efkF+eej/LCsKncjfKS8f//6yt/149xfkdvUl+1rQ&#10;/P7tzL3t6rjBDhe/JaMzA3Z7c6s+t4yU7n6690sytzCzbM6AEEIIIasXtx+l4g4ghBCyepldmFJF&#10;DADpz/zlXNtorZqMxepwV7gJtXqUKTQFbxOp4OSuzGNWk3K3CV6tygh3G8Bw3JJEIgWNZDDnk6zz&#10;CzXefbxWss8A9+MTrngUjVu4iXQ+7vVE2jYc9+MWrgiViddnikrueQeYt5trXWmZyXDPL5mfT6H2&#10;H8++3I9rMrjPR6SG+b49vzgnV8tPyK0H52T/zXdky8XnVFEH6eH5I9+2Py+dvvehmhQDoEsa4cpL&#10;LrdUYlbhcbcJJ55jmtJUuJWSgpl9mnJJ8Io58ZQ53HOKR6TzDwjcwswdG44psUS7NVo04Qpnwat0&#10;hWLO1R1jRCrvhJKsQo9hzjncSmKhmMfafC6s5DE0Y2It0JlzCvd4xnv94VZVc7db6f4jSeXjC6yE&#10;WYXK3EIvOFNz47Lr2mvyxqkfS333g6W39491yZ2ay1LenCfDk/3i8S5Kff89tc9Ihqf6pLGnShWS&#10;0t2FkkP2j6oJIYQQkpq4/SgVdwAhhJDVzfWa46qMgbX33KFvye9//HeXfrH0D499Rm2D8NzH77Nf&#10;+Su1Taa63XDePnfNLX7cyVisjlC3tHLLGe4qVO77I23rFlvc463klmmJFDTCFVMS4Ra+Ejm/cOPd&#10;VbkMU+pxx0bj7mOlhSL3VmqGu01AqOtxt4nGLdaE24d7TplyfeZzyL1Gl1mJKlQBMZpQ55esz6dw&#10;+3e3CScVz0ekRtd4o/Mq3C95NVdUUQfp4ce7vmA/SleqD6nJMADLb8llChOxlmJMwSJQ7jD/H640&#10;Eop7zGirKAWKUG6pyZRJTLEouLAUXBIy73P3FU64clEsYn3MTLkkcDs3t3BmHkNzfaasFOv+ojHH&#10;cx+zWEo15vhueSbW2y1G2k+0la1iYR4/83F1rytwbYFbHbrjVsJ8Xpr9uccy12TOIdpxVnL95pjB&#10;YyI9J1ey/2hS+fgCK3GuYqecq9glF6v2yeBk99KrcVOKml2ckpt1x6V7rEVmFqZkaKpXmgcr5XDx&#10;m2o/0Vys3Gf3u/Pqq6qUlK6e2PWozMxPLj0mhBBCCFn9uP0oFXcAIYSQ1Ytf/PYe67vvvKhKGVhb&#10;T2z+yrJfMv2XT/0ntQ3CW8+Pn/nruN6JVjURi9Xl3hLMLZkElxqiFZzcFavc7d33r6SkkUhBI3hc&#10;MriFsETPL9x4c5sx9+NkxFugcce7H+tYuYUi9+McLNT1uNtE45aJwu0jU68veF/utboCnw/u2HBC&#10;nV+yPp/C7d/dJhz3+IkK9XxEapyp3iqnqj6Qk5Wb7b8r+/JlbnFGFXWQPnx+r9xuPKcmwwAAAJC5&#10;8psvSsdIvUwvTNgylfv+RHSPtkjXcKsqJqWrs0X77Cr2hBBCCEld3H6UijuAEELI6sb8NU1tb5kq&#10;ZWBtrefCTyqk4vH7+i8/Z1f+MsyKVu77V8OZ8h32eXur+biaiMXqinT7MbOaVDyFBHcFKSN4RSp3&#10;ZZtUFzTcMspKCzWRJHJ+kcabx9Zdkcf8O9KKX67gsYlcf6TPGVe464lHrB+3TL0+l/lYm3MPdfs8&#10;w5Sd3DHhhDu/ZHw+Rdp/LGL9uCLzXGk4YL+nH7i1SRV1kB7mPbNS1pGtJsIAAACAUM5X7LKv8Wfm&#10;p6S06bYcymfLwo4AAP/0SURBVHlPfnXo/6iiUrqYml1+y0JCCCGErH7cfpSKO4AQQkhqcrJ0qypn&#10;ZDpTZAkUZsxS9U/v+LraJl2lovCznq324/elJz67bP/m88vdZjXkNWbZ5+vZ6m1q4hWryy08GIH3&#10;Zf3okWVvNytEueNd7so1Zh+B97kFDXdsLNzzTaSgEa0AthKJnF+08aZgFvw+wzzesa445H5sVnr9&#10;7uNobsXobhMQ6Xpi5V5zuGJNpl5fJOY5F6o4Ffy8iiTS+SX6+RRt/9G4j/NKP15IT2OzAzI80aeK&#10;OkgP0/OT0jvepibCAAAAgHBq+krs7+78fp/9Q+Uf7/6iKiqlg3NF++3dJwghhBCS2rj9KBV3ACGE&#10;kNWPuS1f61CtKmdkOlOSCS61mBKNu026Wu3Cz3q32o9fcBkvIBWFvEBh6lwNham14BaZAis/maJI&#10;8NvNqjTuWJe7Ok+gbOKuVhWphBJJIgUNd4WreMbGKpHzi2W8e7u4eB5L9+MZz0pFwdzPl3AFJiPa&#10;9UTjft4Y4VYmy8Tri0WoW+jFem3Rzi+Rz6dY9h9JKp6PWDu5Lafs9/X9N99RZZ218EHWs/LehV/K&#10;u+d+LgezN8kPdnxebbORjEwM2I9PVU+hmggDAAAAQjle9p4UNF+SuYUZudeSv1RQMq+v3dLSWvnR&#10;rkftKlim0EUIIYSQ1MbtR6m4AwghhKQuR4o2qYJGJqMwtXGt9uMXqjD12pnH1XbJRmFqbblFE1N6&#10;Mm8PLo6YVW7ccaG4BQrDvF2tVhXjCjkud//xlCzMaj3uucWzmk4sEjm/WMe7K/MYsTye7sfAiKUE&#10;FyzUqkSRbuPmXo/5PIrnMQ9V6Ak3Ph2uL9THKxlCnZe7TSixnN9KP59i3X84qXg+Ym01Dz+QucUZ&#10;+dHO/6kKO6n2xqmfyIJnbulnA3OLju9t/Xu13Xp3tmifzC7MBP2UJJLTcFpNhgEAAAChXKk+KD6/&#10;Vxp6HsjT+78mxY059jVlbvVFVV5aC8fyti17rUsIIYSQ1MXtR6m4AwghhKx+vL5FGZ8dVuWMTEdh&#10;auNa7cfPrCb1+x//3aX9f/Yrf6W2WQ0UptaWW1wwq9e4K/vEc7sstwRhShVuKSveIktAIgUNc0z3&#10;3CKtHrQSiZxfrONNqSTUbdrMWHfbYKGuP56Pq+GWa6IV6dzrMWK97Vuo64y0slI6XF+oj1cyuMcx&#10;3G1CcceFOr9Qj7MR7fMp1v2HE+rjleznI9bWmeqt5oYdUtZ0RxV31sLgeK94fAtyu+W0LHjnZXJ2&#10;TG2znt2pvmz/0n5sZkiO3n1fjt/dIpNzY/b119Waj9RkGAAAABBKbuMZ+xpyfnFWPF6PjM+O2H9X&#10;d5TKtisvyhunfyzPHfmW/GzfV1ShabV1DbeKz+8Lmh0ghBBCSKri9qNU3AGEEEJSk0sPDqpyRqaj&#10;MLVxrdfH7w6FqTUVqrjg3lrPlKrcceG45Sh3X9FKKJEkUtAw3NuAGZFWEArFPF7hVuBJ9PxiHe8W&#10;2gyzIli0IppbCDJi/diGWu0p2lj3egJiKU25nzexHG+try/cx8tlrt18vGItCIUqNbrbhBLr+a30&#10;8ynW/Yez2s9HrL3agRLx+rzyq0PfUAWeVDO3BzQp7bohN5uO2P/uG+tS261HpY237fW2DzXIW1lP&#10;yCtnv7PETHSNzgyqiTAAAAAgnJK2GzIw2SV1fWX237fqT8qCZz7oN/IiQxN98vMD/6JKTatly8Vn&#10;lx2fEEIIIamN249ScQcQQghZ3Sx6F6RnrFUVM9YDClMb13p9/O40XrDPWwpTa8cUMNziQrBoxYlg&#10;oW6NFixwy7+VSLSgEaocZpjiSrQCj7ktWnAZLFSxI9Hzi2e8W6IxohVp3P0HRLp+85i5Jbho5xbt&#10;eIYp5JjH1B1jhCpLxVK0C3e8VF1fLGPccea6IhWzzLbBt8c0Yn0OxXN+yfh8irT/UFb7+Yi1d6lu&#10;r/3+fq8lX5V41sKiZ17G5obsud1tv2jPrbW/Tm23nlS0FtrrLGnOXlaUMrbfeM6+73bjOTUJBgAA&#10;AMRjT8ELcqP2mDQOVMjC4pwtUDX0VKpi02qpaL1r/xiAEEIIIWsTtx+l4g4ghBCy+jlRukUVM9YD&#10;ClMb13p9/ChMrb1QBZWAWIoqwcKVIALClWRikWhBwwhVDAnenylrBAu1apFhzsXdd6LnF+/4UCv0&#10;RLsNXaiVlAxTyjEFlFiu3WwbrdBiuNfjFn8M8/llPv/M8cy5h7o9nBHq8Q5lLa8v2scrINSKTua6&#10;zfUHzs08JqEei1jPzYj3/OL9fIp3/6Gs5vMR6aF7vEl8Pq/8bN9XVZknlZ49/E3xi1+q+wuXzq1+&#10;sMy+rXOoRbZefF6NyXSmqGaSU3NOlaXevfSkDE/22dsTupNdAAAAQKIqe+7a16I3H5xV5aZke/aj&#10;x5bNCRBCCCEk9XH7USruAEIIIaufa9VHVTFjPaAwtXGt18fvdgOFqbXmFh+CxbqaTbBQRQ/DlD3c&#10;bePhnudKChpGpJJGLMJdR6LnF+94U5wJtTpYpBWLjEgFuWjM8WJdzSfU9ZjCXKjiVCTRrse1ltfn&#10;bhNOqI9bNJFW5Qol3vOL9/Mp3v2Hs1rPR6SHy/X7ZWp+zJZznj/yLVXqSZXu4VaZmBtW52dKU3Oe&#10;Gfs6xPwVfGljrnyU+4Ean2nKmu7Ya8qvv6zKUgEPOh5OYmVV7lUTXAAAAECiGvrv2debzx35lio5&#10;JdPlsmPi9XmW5gQIIYQQkvq4/SgVdwAhhJDVjfkhye/3y7GS91U5I9MlszD19I6vy2/9zseW9vX1&#10;X35ObRPOH/3JHyyNM//tvj+UaIUfc/w/++tPLDsns+9Pf+5PV3Sdqb6+YN955Qv2Wn7/47+77JrN&#10;v83bv/TEZ+W5Q99S4yKJ9vi5zPUHf76Yx8K8zd0uwJxP8Pl+9it/pbaJl3kczMcv+PEMfhzMx4TC&#10;VHoIV2KJp6AREGqlGsOs8ONuG49kFTQC+wq3Wk045jEyZZxwK/wken4rGW9W9HI/dubf0W6jaI4V&#10;rtgWitmnWeEn3LWHEu56TCEpVDHHZc5vpSsHreX1xcIcJ9zzJBSz71iLXAErOb94Pp9Wsv9wVuP5&#10;iPRxvma7jM0OSHlznir2pIrP75PSrhvq3AKKOq+Ix7dot8uvvabGZ5KSxlz7uiqv/pIqSblGpgfs&#10;z03tI/XyoDtfTXIBAAAAK7U7/3n7+/mjd7aqklMyTc6Oi8/vdWYHCCGEEJLKuP0oFXcAIYSQ1Y/5&#10;K/GJ2RHZlvMrVeLIZMksTLkFnH947DNqm3CCxxnu+0Nxjxco/Ji3u8WiUOIt8LjHW+3rM0whyS0H&#10;hWMKTO74SNzriVSYeu3M4+oxNcczb3e3Xcn+o4nncfj4H/2B5OXlybma7WoCE6mT9aNHVFHCFBhW&#10;UkYIVYgx5ZV4Cx8uMz74HCPdLixWZp+BW32512/O2bzdvD+W4k6i57fS8abUFlwOimclIrOdKZ2E&#10;KquYj6EpuZkVgFbyeRCtUGP2a/YffM3mOgLHdPe3Eqt5fSv9eAUzRSTz3Av1+WfeZs49ls+9UFZ6&#10;frF+Pq10/5Ek8/mI9JLfdt6+Pn/vwi9VwWe1mdvxmeS2nlbnFexC7U7pmWix2755+qdqP5mgqP6m&#10;Pf9IK0sF25PzqnSNtNhbE5ocLn5LTXQBAAAAKzU+OyLVHaWq5JQs+2+9szQXQAghhJC1i9uPUnEH&#10;EEIISU18Pq80DVSqMkcmW2+FKbPCkLuvSMyqRO5+w3GPt9rX565oFQt3H5G41xOu0GRKUW5ZKdrq&#10;UvHsP5p4P6YBP33rm2ryEkDmilaYArCx9E22S+dQsyr5rLa6zoe3Arlcv1edk+t87Q677VtnnlT7&#10;SXcFtdfsud9tvKqKUdEcv7vFjs1tOKMmuQAAAICVahp8IIueBVV0SpaWvlqZX5wNmg0ghBBCyFrE&#10;7UepuAMIIYSkNncaLqhSR6ZaT4Upt1xkVkQyt6oz2xnmv91t4jlP93ixjjPcY7rvD8X92Jhyl/vx&#10;CVyX2dZcr7uPSNzrCVVoClWWMv+OtLJUPPuPxtyCz33szH7M2wPbmHMx/3YfL+PNE/q2TwAyE4Up&#10;AMHMbe/MLe/cok8y7bz6qvSPdUttZ7lkPzgvTb3V9meB1pFqdT6hmNsHmrxz9mdq3+no2Y8ek5zK&#10;CzI9N2nPu6jphipDxapntE3ahmvVJBcAAACwUher9tvXqR9cfFaVnRJlVoUlhBBCSHrE7UepuAMI&#10;IYSkLoFbTFyrPqbKHZnILZm4hZx4uAWZ1S4UuccLZkpE7vZGqAJQtFvLhTveal7fc4e+tWz7eFbC&#10;ipV7PaEKTe5jFWtZKtb9R2KO4xbczGpT7nbBzMckePv/9t8/oSYvAWQmClMAguW1nbOvyR/f8XlV&#10;/EnUK8cfl+7hNrt/j29RZhenln4WqBssVecSzrmabXbMu2efVsdIJ8UN2eL3P/wZx6Sx74Ecu/uB&#10;KkHFI6f6rCx459UkFwAAAJCIRe+C3Kg4owpPAU/v/5qcubtH8mquqPdFcqf6kt03IYQQQtY+bj9K&#10;xR1ACCEktfH7ffb/5xZnpLqnWI4UbVLFjUyx3gpTsdwqzpSR3CJOuIJVpOOt5vUlcqxYucdwC02f&#10;/tyfLnt/PGWpWPYfjVt++uxX/kptE8pnP/v/XTaOVaaA9YHCFIBgOS0n7evx5458WxWAXPtuviW5&#10;VVly/f5pee6jx9T7A36y+4vS2FNl/0RizjMtpV03lo534sEmuRTDbfiCna3+0J7jwHivTM9NyO3q&#10;S+qY6eCt00/a8yxvvS3vXPyxKj+txK7sl+3PTOOzQ3K5+qCa6FqJo6XvSmHLFemf6JCRmX65Un1I&#10;bQMAAID1zePzSM9Iuyo8GeeK9ts/djYr0RrNfbXy3JHH1Haup/Z92e6XEEIIIekRtx+l4g4ghBCy&#10;dvH6vPb/mwer5GTZh6q8ke7WW2EqWlkqwJRvgsfFUuZxj7ea1+ceK9ayUDzcYwQ/BomWpaLtPxbm&#10;FoPB42M5fmXXXTly5MiycY/9+otqAhNA5qEwBSDYjaYj9jW4uXWGWwAKuHbvhC0qBcfn90pJY86y&#10;7b637XNyv7XAvs/r80hlX5463kqcrd5qjzk5Pyo9Ey32vz3eRanruq/ONdVePPpd+1f0le3F9t+1&#10;nffs5NLW679S5aeVqu0usxNVJtW9RbI7/wU14RWrW/UPC3LmY2RWwwrst77/nhwqekNtDwAAgPXH&#10;vKY02XvjTVV6OpTznn3fzMKUXKjcI6fvfSgTc6MyNTchWy8/r7YPdvrunmUrrhJCCCFkbeP2o1Tc&#10;AYQQQtY+5pf3JpXdhbLz9vOqyJGu1lNhKp5Cjjs2lmO6Y1bz+txb8sWycla83OsJPH7JKEtF2n8s&#10;zLXGO3Zr9jP2lxtXik4uG/vf/+//S01gAsg8FKYABLvacNC+9t5y8TlVBjpwa5OMz4zY9/dNtktJ&#10;1zU5XbVFrtTvl8ahe/btZuJkbHrYFpgCr+PrB0vtqlDusVbqTPVWud54eOnf93py7HGGJ/rVOUfz&#10;vQ//3t56pLw5zxauzEpYrX110jHYJF3DrdI72iH9Y90yONEr1R2lsuva62ofP9j+j3Kt/IR0DbUu&#10;/eW9yfT8pAxP9tv/PnTnHVV8Wqljd7dIdWexXWnKHGtqflwedOcvm/TaW/CSXK89KnV9ZdIyVCU1&#10;vcVS3pEjBS2XbEmquO26NPQ//JgNTvTY/b554Yey/cZzUtaSY1cCMLdOKW67pibUAAAAsH7caTpv&#10;XxNeKT+uCk+bzv/Cvm9oqmfZmD0FL9oClYm55faF4oPy4rHvqvHX7p20fzhBCCGEkPSI249ScQcQ&#10;QghJn5gVpxa989I+XC8lrTfldPkOVexIJxu1MGW4xzQlJXebYO7xVvv63I9N4JjRzjNW7vWY47m3&#10;wVtpWSrc/t1twvn6Lz+nrtvdxlXenmufg+drdiwb+9/++yfUBCaAzENhCkCwS3V77Pf9vTfeWioE&#10;Hcp+T8anh+3bR2b7JbfllBpnFHVcttsE/oq8bbTG7s/dbjW0jphb/on8ZPf/UoWmcO7WXf/NTxrm&#10;Zw2PTMyOytj0kC0Q9Y13Su9om3SPtEjXcLN0DDXK7MK03daUwXpHOqS++4GMTQ0vXa95f0Pvfbn2&#10;4LhcvHdQhib77NvPlOxUpadkeOPC43L9wXGZmhu3x1nwzttiVNdY07LrGp0estdjrs+UoOw1+BZt&#10;octcl7tf462sH0rXiFm9y28nwwpbr8ru/OfVBBsAAAAyW1blXvuasb67QhWeOoeaZXp+Qo05c3+b&#10;fU1pbuHXO9Juy/ZmHwezNy0bf7fuhn3tTAghhJD0iNuPUnEHEEIISb+YCQnzC36T/olOuVFzQhU8&#10;0oFbytlIhSmzalM81+4eb7WvzxSj3HMM+LO//oR855UvqDHxcK8n1LGiPSaRuPuP5+PjFrcSQWEK&#10;WB8oTAEIZgrSJma1psBKUeb1tynalHffUtu7agaKpHei1d7az33farrdesae9492PqqKUa6f7vmS&#10;jE4N2u0LGq7IjpsvqMJQOPtvvyl36i7aAlIgLQM1cvTu+2pb49qDY+ptq+HD67+W8tbbthQ1MTsi&#10;855Zqe4qkW03nlXbxmNX9svSN9ZhV85a8MxJWfst2V/4qpo0AwAAQOaq7C54+Nq47rq8cuJx+eWh&#10;/2NXhzK5WnNYbd891mL/WODbW/5/Sxq6K+325jbdBbXXZHpu0v7b/BzRPtAorf11S6+fCSGEELI2&#10;cftRKu4AQggh6Z3AX3ObH7yGpnqlob9CiltvqJLIWtjIhal4r9093mpfn2FKU+55Bvv9j/+uPY+V&#10;rALlXo85jllRyt3/SvYdbv/uNuFQmALgOrv3+5Lz2x9bKkxdfeTP1TYANg5zuzvzxwkT8yPSNd4k&#10;tQMlUtJ1Xc5Wb1XbppO8tnP254I71ZdVQSrYzquvyrxnzv78cKZklyoIxeO9K0/L/tw31NvXo523&#10;XpShyV77GJ8q36ImzQAAAJDZ6vvLl/3e3aRtuFZtF7iF39HbHy4rTBmHcz6QvtFOW6aq6SyTrZee&#10;X/b+0sZcbtFHCCGErGHcfpSKO4AQQkhmJVCgOlK0SRVFUs0t40QrDUXiFmRWu1DkHi+eQo4R77W7&#10;x1vt6wtmjm1WlXL3E2CKTU/v+LoaF4l7PebxMOUod6WpeB/XSPt3twknmYWpx379RTVZCQAAMtvJ&#10;ys3qbZngVvMx6Rirtz8LmFt5D030SVNPtbx56idLZalr907Ynxd6Rttk+43nVCkIkV26d+jhz1ol&#10;76iJMwAAAGS+i5V7pXWoRmr7SuVBd756/6GiN+yqo51DLaosFYvLpUeXbhFNCCGEkNTH7UepuAMI&#10;IYRkXswPXb1jbaookmrxloYicQsyq10oco8XTyHHcItB0a7dPd5qX18oZsWpLz3xWVuQcvdprse8&#10;3x0Tjns9gcfPfXu81xpt/7FwC1OxHN9MLDYPP1ATkwAAAOnmUv1eedCXJ4PTXebPKR7+fOCZl9n5&#10;afvfNV2lqgiE2GTXnLWPIbfkAwAA2Jhah6plwTMvP9zxT6oMFYvC+puy6KEwRQghhKxV3H6UijuA&#10;EEJI5uZ0+XZV/Eil1SxMmRWR3G3CCR5nuO8PxT1ePIUcI95jusdb7euL5uu//JwqfcVzTu71BD9+&#10;ppTlnvN3XvmC2kckkfYfjXv8z37lr9Q2LjPZ2D5aqyYkAQAA0tnJyvfkTusZaRh6eHuRgYluVQJC&#10;7G5Vn7GP456CF9XkGQAAANa37IZT9rWgWSXKLULFqqD2uni8i8t+h08IIYSQ1MXtR6m4AwghhGRm&#10;fH6vVHTmq+JHKq1mYSqegkzwOMN9fyiJHM+Uf4LHmhWb3G1ciRxvJdcXC3MbvpXuO9r1uLcANOWs&#10;eG77F23/kbhj/+hP/kBtE6yo5bp9ThV3XlWTkAAAAJmgqOOyfT2z/eYLqgSE2J0s2mYfRwpTAAAA&#10;G8vBotftrfh6R9tVCSoeLx37/rLf4RNCCCEktXH7USruAEIIIZmbmYVJVf5IpWQWpszt4NyCjbtN&#10;KGalpOBxhrtNKG6pJp5Cz6c/96fLxpp/u9u4Un19sXI/hu77w3EfP7fQ9NqZx21RKXgb82/zdndf&#10;oUTbfzTuYxbpdoNmme3+qQ418QgAAJApWkeq7c8GbgEI8TGFKXOr5p7xVvmo5B01kQYAAID1qbav&#10;VBa9C/LjnV9UJah4DYz1uL/GJ4QQQkiK4vajVNwBhBBCMjtHijapAkiquGWbRApThnuLuGi3cQtV&#10;JjLc7UJxCzlGLKWpUKsyRTvPgFReX6zcUpP7/nDcxy9Uock8Vu41x3rbv1j2H4lbagt33P6JTvs8&#10;ut54eNmk4+7bL8mbJ55Uk5EAAADpaHJ+VJr6KlUBCPE7UvCezHtmrSvVh9RkGgAAANaXM/cfrjJq&#10;bqfnlp/iteXic85v7wkhhBCSyrj9KBV3ACGEkMyNuS1fXmOWKoGkSrILU+5t3Myt7kKtSGTe9tmv&#10;/NWybYO524fiFnICTMHHFJXc7Q2zSpFbMIrldnwBqbo+cxzzsYn28XALWdFuXRfMffzCFZrcYxhf&#10;euKzajtXrPsPx13RyzCPS/DjXdlVaJ9HpV3XlyYbTVHqsV9/Uf7f/5//l+VORgIAAKSb01Uf2Nc0&#10;Z0t3q/IPVubtrCdkbHrIPq4lbTfUpNpGcqDwNblVf1IaByqkb6JdxmaHpH+yUy5V7VfbAgAAZKLW&#10;4RqZW5hR5aeVuNdSIB7v4rLf4RNCCCEkdXH7USruAEIIIZkbU5jqHmtVZZFUcQtTZlWff3jsMzEJ&#10;tbqSW5IxTIHJlIfM+wxTtjFFo+Bt3BKTu99Q3GO5KyGZazPHChzXnIO7jRGtlBTpmIHjJvv6gj8u&#10;Zl9m/+bxDhzDlJjc8pYRrigWinstkQpNocpf0R63ePYfjvk8c49rHm/zeWquNfd2tpy68pG8sP9x&#10;W5L67//3/6W2dyckAQAA0k1283H7s8G+3NdV8QeJae6vto/t8HSfXNyABaEHXflLP3vOLkzJ0GSv&#10;dA43y/T8hH1b0+ADOVa6WY0DAADIFFmVe+3rmqvlx1X5KV6P7/inpddOhBBCCFmbuP0oFXcAIYSQ&#10;zI7P75MPbj2tyiKp4Bam4uXuzwhVronEFF/cYoy7z1DcQo4pFIUqEUUST8EoIBXXt5KPiykRufuJ&#10;xH38ohWa3HMyxSWzCpS73Ur3H457a754/Lf//gk1IQkAAJBuijqv2J8LDtx+SxV+kLiL9w7J/OKs&#10;fYxreotl392X1UTbenSj9pi95pGpftly7ZfqcSluvimL3nnxi3/Dr8IFAAAy04UHu2VsZlCm5yZU&#10;+Wkl3r/wq2W/tyeEEEJI6uP2o1TcAYQQQjI7855ZVRJJFbcEEy93fwGxlIrMqktP7/i63T7eQpHh&#10;FnICKx65+wrFlH1CrZAVq9W+PnMtoVbDCsfs391HNO7jF63QZG6F555TpFsAxrv/SMzHyl21KxJz&#10;K76vPvH39vZ87oQkAABAurnacND+XJBbe0GVWpA8VZ1F4vV5ZG5xRso6suVg0Rtq0m09mZofl0Xv&#10;gnocXG2D9fbzr3usWfYUvKj2A6xXmy4+JX/xN59c9rOk+Zn37/7l02rb1fD4m1+Wz3z+U/IfP/Fx&#10;dQ6f/Ms/lq89+Yg9R3ccAOCh4rbr9jXMxMyovHHqJ6r8tBKXy46J3+9f9rt7QgghhKQ2bj9KxR1A&#10;CCEkc2Nuydcx0qAKIqliiihuCSZWkcoyhinMmNWBgosu5lhmFSh3ZSfz78A2sRZrzOpGgXM3/x8o&#10;JwXeZ0pNwbfCM9sEbtNnyj/u/uK12tcXGGeO4Rbbgq8l0ipPkZhxweduHi93G5d5jIPHmP8Od/yV&#10;7D+acI+HYVaT+qdv/q38fMtjahISAAAg3ZlVZxt6K1SZBcn19sUfS/tQg/05TMRvV5w6Wb5FTcCt&#10;Bz1jLTEVpozzZXvF41uUgclOOVD4mtoXsB6ZYpT7c2WAu20yPbvv26okFY752f/R7/6t2gcAbGTn&#10;KnZK73i7/d16dUeZKj0l4leH/tX99T0hhBBCUhy3H6XiDiCEEJK58fq8ktd4URVDAEQ2OjMoPRMt&#10;arIRAAAgE43O9kvfWIcqsmB1vHbu+1LTVSILnnn7c9ngVLcUtV6Vi1X7180qS9W9xXZFrWN3P1DX&#10;H8qxu1vE412QmYVJuVV/Uu0PWE9MacktJwVzt0+Wx55/VB0rFmYlKndfALARFbVds6/dpucn5eCt&#10;TarwlAy5VRft7+wJIYQQsjZx+1Eq7gBCCCGZnZOlW1UZBEBkHcMNMr0woSYbAQAAMlH7aK2MzQyr&#10;EgtWX07NWRme6v/NqlMPs+CZk/HZYekZb5XmwUop78hRE3bp7m7LZXtNe3JeVdcczo6bL8jM/KR9&#10;DOr6ytQ+gfUieIWnf/8ffk8VlNztkyFUSStwC8Cfbf36EvPvUCuBs9IUgI2uvCPXvkap6ShVJadk&#10;+s7WR6RnuF3mFmaXXhsSQgghJHVx+1Eq7gBCCCGZGXPbjb7xDlUEARBdefvDX5KcrvpATTgCAABk&#10;mt7JVhmdHlQFFqSWuTVdQcMVqe0uk87hJhma7JPJuTH7urOw9YqauEtn1T1F9rzfvfRTdZ3RFDRc&#10;Fb/4pWOkXnbnv6D2DWSyrz35yLIikikpueUkd0wyuMUsU9radPEptZ1h3u7ets+UqF45/rjaFgA2&#10;grymC/Z1TWljrio4rQZza77puYml3+ObFafM7/IJIYQQsvpx+1Eq7gBCCCGZGL/9xfuevJdVEQRA&#10;dGfKd9pn0s2mo2rCEQAAINMMTHVK/3iXKq4gPbQM1NjXnjkNp9UEXiplN5ySpsEHdsWr7PpTcq5i&#10;pxwr3Sz77r4su/Oft9tkVe6V/okOe77FzTflrawfqeuJxcE7b9tb+rHSFNYTU0QKXr3pL/7mk/bt&#10;q12Ycm/FZ8pT4cpSAe65Gmb1KXc7AFjvjpe9b8tKrf31qti0mn6081F58eh3ZcvF5+RI7lZp6auz&#10;r688Xo99jeQLc9s+n+9hsWpwvNf+v5+iFSGEEBJX3H6UijuAEEJI5mV4qk+OFr+nSiAAYmd+WVLa&#10;dUNNOAIAAGQaU5gamepXpRWkD7M6sElW5R41kZcKD7oL7PHN7QKn5yfE7/c7P2WaCbmHb5tbnJa9&#10;ua+pa4hXZcddOyG4p+BFdT5AJvrM5z8VcsWm1S5MuatFmQKVu00ooYpW7jYAsN7V9JbI/OKsKjSt&#10;hU3nfiEn8nbIxZIjUtZ0x77uMq+VDI930f67orXQfn8x25c05tj3EUIIIST2uP0oFXcAIYSQzErH&#10;SKMqfgCI37xnVpqGK9SEIwAAQKbpn+qwkyybL/9MlVaQPswqwWMzg2oibzWdKHtfesfbbBnq4r2D&#10;y87nw+u/lhtVJ6Wht0IGJ3qlse+BlLXkyrYbz6pzX4l3Lz1pf4a903henReQadxb7z363b9det9q&#10;FqbMpHnwvk1Ry90mHLPKlHtuz+77ttoOANYzUxav7ihV5aV08NxHj9kCVVbxIblx/7QtVAXed/zO&#10;dvs6Krjkbm7tF/zvwCpV5u2EEEIIeRi3H6XiDiCEEJIZ8YtfpubGVOkDwMqYv9AanulVE44AAACZ&#10;pney1d6uY9G7YFeaqukqtWUYt8CCtXW2ZLf92e5G3TE1mbcabjeeE5/fKxOzo7In5xV1PqkwMj0g&#10;C955OVj0ujo/IJMEr/LkrtTklpLcsYlwV4kyq1y520Tirk71tScfUdsAwHp1o/aYfe311pknVVkp&#10;3f1g+z/KzquvSklDjswvztnrKGnMlfzaa3aewKS++4HsuvqaNPVUL80fhFpFlBBCCNlIcftRKu4A&#10;QgghmRHzA4/5i5it2c+o4geA+C1656V5pFJNOAIAAGSauoESqR8sk8ahe9I8/EBmF6fszxBjM0PS&#10;NlQvJS3Zcq50rxzOe1cVWpBak3Oj0j3WrCb0QqnoypPh6T4ZnRmQiblR+3Gd98xJ48B9OV72ntre&#10;MCtK3W25Ij1jLfZzoHO4SZ1DKl26f1i8fq+MzQ7Zc3PPF8gEpmQUXDoyq00Fv381C1PBtwFcSeHp&#10;7/7l08vGB6+MBQDrnXktlS6340vUrw9/Y+m/nznwdblUemTZ+5/76FtSWHeDW/gRQgjZ8HH7USru&#10;AEIIIZkTn98nZW3ZqvgBID4H775pV2Eo676pJhwBAADWA/M6Z2C6Szy+RfuzxMM/wJiXg3feUqUW&#10;pE7rQJ3MLEyqCT1XVuUe+3EbnR6UvPpLkltzTu7UZUnfWIctTZlU9RTK+Qe7JLfxrNT0lsjE7Ih9&#10;u5ko6xltlVNF29Xx14K5FaH5YwVzS+yi1qvqWoF0Zm5rZ26DFygc/cXffFJts5qFqU/+5R8v27db&#10;1orGFKSCx5v9udsAwHpV0nbDrsDqlo/Wq0PZ7y2tPkUIIYRs1Lj9KBV3ACGEkMyKKXnszX9FFUAA&#10;xK62t8w+n7Jqd6nJRQAAgPXmasNBKe26bksrbYN1qtCC1ClqumFfh5qSkzupF3Cw6A0Zmuq1ZSl3&#10;fEB52207AfjwZ0S/zMxP2tWkrj84obZNB+fL9tpzNDErZuU3X5Qz97fLhco9cqX6kL1NYW7DGblU&#10;tV8OFb2hHhNgrZiCVKBsZIpTrxx/XG2zmoUpc/u/RApTj7/5ZQpTADas/OYse3vix7d/XpWL1qP3&#10;L/xK7jXnL80jzC3O2tv5seoUIYSQjRS3H6XiDiCEEJJZMT/k1fSUqAIIgNiZ25l0TzSryUQAAID1&#10;7H5Pjl219o0Lj6tCC1LjdPEOGZnqtz/bmdvt3aw7LoeL35RDRcYbcq3mI5ldmJLZhWnZcfN5NT7Y&#10;6+d/ICeLtqm3p7MThVttsStUzOdmIKYM1jXaZEtV7uQnkCqmnBRcNgp3O7vVLEy5+w5V2IrEvYb/&#10;+ImPq20AYL06Uf6B/V16Y0+VKhetZ7848L/lnbM/s//97OHHKEwRQgjZUHH7USruAEIIIZmZHbnP&#10;qhIIgOhy6s/Y51B28wk1iQggeU7dfF6ynnlUrj7y53L9z/9Ycv/dv1vGvO3yP39azr3/DTU2lczx&#10;zXmk8zkCQLKcrf7Qvg4qa81VRRak1v7cN6VntM35Ke9hhqf65a2sH6kx68m7l56U3dmvyM5bL8p7&#10;V34mr539nn37+1d+LiUt2fZxMLfRcSc+gVQKXt0pUtHILTW5709Eovt2C1Mr2QcAZLLbjefs64qD&#10;tzapYtFG4fFSmCKEELJx4vajVNwBhBBCMjMXKvaqIgiA6CZmR2VsdkBNIAJIjjMnn7QlqZzf/pgq&#10;IIVjikln935f7Ws1meOFKkmFsxbnCACroX2sTuYWZ1SBBWtj/+035OK9Q1LXXS65tefleOFWtc1G&#10;Yz4/p+cn1IQnkEpmNangklGkW+GtZiEp0X1TmAKAZ6W+v9yusrTn+puqTLTePXv4m+60Qsh4fd6l&#10;/w5VsDK3gPYFbUMIIYSka9x+lIo7gBBCSObF/IBX2patiiAAohuZHpCh6R41eQggcWZFqXiKUsHM&#10;uFQVksx5usePhTlHM9bdHwBkktutp+3PFEcK3lNFFSAd1HSV2s/RotZrasITSAVz27vf+p2PLRWM&#10;PvP5T6ltgq1mISnRfVOYAoBnZXf+8zI6M2hLP/XdFfL0vn9RxaL17FT+Lvvayh90+2M3Fa2F8uap&#10;n8rm888svc0UpBYW5+RUwW45cOtdaRtoWFasIoQQQtIxbj9KxR1ACCEk82LuvZ7XmKWKIACi65/o&#10;lPG5YTV5CCBxocpS2X/4e3bFqUvf+BvL/Ld5m7tdoJBkbuXn7jeZzr/6VXXcwHma2+8FzvPa//iv&#10;Ia8nlcUuAFgt5g8w6nvvq6IKkC56x9rtz77js8NS3pEjp8q3qMlPYLX8xd98cqlcZIpTmy4+pbYJ&#10;tpqFpET37RamzPW42wDARvGgK/83v1v3SVNPlbxw5DuqXLRe7b3xltytuyGvnviRXC49umyuoaq9&#10;ZNm2XUOt9u03K87Kj3d9cent7577uS2dEUIIIekctx+l4g4ghBCSmTl09y1VBAEQ3cBkt4xySz5g&#10;VQQXi0wxKlKxKOtHj6gykmHKSu62yWLKWG4JyvzblKjcbQPbm+twz/Hmf/5DtS0AZJJ5z6yMz4yo&#10;kgqQTgoarsjM/OTSSgZDUz12hQh38hNIJrdg9LUnH1HbuBItNUXi7vvZfd9W20TiXs8n//KP1TYA&#10;sF7szn9B9t59SfYXvioHi96QIyXvyNn72+VqzWG5WLnPbnOy/AOp7C6QRe+CfX0xMN4jO668ogpG&#10;651ZNcrkQvEh9b7jd7bLi0e/u+xtuZVZdvvA40YIIYSka9x+lIo7gBBCSObF3FLMLYEAiM3U/Lh0&#10;jTeqiUMAiTOrNJmVmc6cfFK9L5RQt8Yz+3C3S5ZQ5adIpa4Ac03uOG7NByBTXW88bH+mMGUUt6AC&#10;pKNjdz+QvvEOexuZ6p5CNTkKJNO//w+/t1Qu+o+f+Lh6fyhuqcl9fyLcfZsClLtNJBSmAGwUD7of&#10;rh4VKR7vgrQO1cidpvNytHSzlHdky4JnToYm+1RpaCM4lP2eelsoT+39svtQEkIIIWkbtx+l4g4g&#10;hBCSeblafUSVQADEZtE7L7UDJWryEMDaMKs1uWWk1bgtn9mne5xYV7MKtTLV9T//Y7UdAKS7B713&#10;xONbsLf4dkspQLq7U3fR/jx8qWq/miQFkuGx5x9dVi569Lt/awtH0YQqNQXEuyKUy5S23H2720Ri&#10;riF4/Gc+/ym1DQBkMrOS1MBkp/jFL1NzE3Lj/hk5nrddjt7eKodz3pfd116XDy+9IB/lbpF7zfky&#10;MTu27LZy84tzcrX8hCoJ4d9cLPlIPF5P0OwEIYQQkr5x+1Eq7gBCCCGZlfymS6oAAiB2s4vT0jnW&#10;oCYQAayNy//8aVVkOvf+N9R2iXJvAWgKUPEUs0KdZzzjAWAtlXRdl9nFKfvzRHN/tbyd9YQqowCZ&#10;YGZhUibmRtRkKZAMbrkoWV45/rg6VqzMilDB+zLn6G4Tyd/9y6cTGg8A6a66t1g8vkV7Gzm36BPO&#10;97f9g1woPijlzXnqfdBqOsrdKQpCCCEkbeP2o1TcAYQQQjInld2FqvwBID694+0y55lRE4kA1oZZ&#10;5cktIq1GYcqsCBV8DHN7PnebSMw5ued5/tWvqu0AIB2Vdd8SEb/cqDypCihAJmkdqLU/G1+rPaIm&#10;TIFErVZhKt5VoSKdU7wrRCW6QhUApLNT97ba1wVdQ62q5IPkae57+PqLEEIIyYS4/SgVdwAhhJD0&#10;j7llRttQrSp+AIhfaauZMBS5XL9PTSYCSL1QKze52ySDe4ysZx5V20Tj7iPWW/oBwFq72nDQvv45&#10;kr9ZFVCATDIw3m1/Pt6V95yaNAUS9bUnH1Flp0T91u98TDZdfEodK1aPv/nlZfv79//h99Q24ZiV&#10;rdzzcbcBgEzWMVIvi9552XHlFVXyQfLcbynglnyEEEIyJm4/SsUdQAghJP0zNT+uSh8AVuZw4Tvi&#10;9/vlfk+umkwEkHo3//MfLishZf/h76ltEnV27/dV2Wklq1i552pWrXK3AYB0Ne+Zlfz6y6qAAmSS&#10;mYUpaR2uUROmwFpazVKSKVu5+491lSh3daq/+JtPqm0AIFNVdt+1vze/9eC8KvgguX6864syPNkv&#10;fr/PnbYghBBC0i5uP0rFHUAIIST9Q2EKSC6f3ycjM/1qIhFAaoW6zd1qrNpkbp3nHsfdJhbubf0o&#10;TAHIJJ3jjTK3OKMKKECm+PD6r+zPx9kNp9SkKbCW3EKT+/5EmaJT8P7NbfbcbVxmdSmzutVKilYA&#10;kO5q+0rsa4LbVRdVuQer4+0zT8nFko/kvQu/ksM574vX53VmMAghhJD0iNuPUnEHEEIISf9QmAKS&#10;q3+iwz63uC0fsHbMqk85v/2xZQUk8+9TN59X2ybKlLCSUZhy92PO190GAJLlVNX7ktd2Tq42HJDT&#10;VR+o98ervPuW/avwowXvqyIKkAnut+Xb1/D7C19VE6fAWlpJYerZfd+2t9cLjDGrQbnbBJiik3uM&#10;z3z+U2q7AFOWMqWq4O0/+Zd/rLYDgEzUMHDfvh540FakSj1InZqO8mXzF4QQQki6xO1HqbgDCCGE&#10;pH8oTAHJdfbeTjthWNmXpyYTAay+rGceVWUpYyW3yYuFW3Ra6W3/3P2stHgFAJFcbzwsLSOV4vMv&#10;/6vtBe+cDE53S9NwhZR3Z9vXMU3D96V7okn6JtukZ6JFWkeqJL/tvJyo3KT2e6V+v93PkYL3VBEF&#10;yASTc2PSPdaiJk6BteaWmdz3h+LeLi/auL/7l0+r7U3hyuzHFKqMx9/8si1SuStLmX+bEpW7TwDI&#10;NIGy1NXyE6rAg9S61/ywyE4IIYSkW9x+lIo7gBBCSPpnan5CFT4AJGZ2YUrG54bUZCKAxJlVoky5&#10;yGVuYReqKGUKTGbFKXc/yXL1kT9fdryV3kqPwhSA1XSr+Zh0jTfa1/8Lnjmp7S6TLdeekV23XpIT&#10;RR9KWWuuDE322tvqmTKVx7do/3t8ZkRGpgZkdHrQ/tvEvL9/qkPqBkvkbsdFu6pmw9DDvwI/lPeO&#10;KqIA6e7NCz+yf/CQ35ylJk+BteYWmdz3hxJvYWrTxafUqlGxMGUps5qVuz8AyDRNgw/sa1lzWzi3&#10;vIPU23LxOfvx8Po8S3MYhBBCSDrE7UepuAMIIYSkf6YpTAFJV9x6wz6/rjQcUBOWABITqlgUiiku&#10;mdWm3PHJZo7jHtfdJhahrsvdBgDilVW3W9rHau3rElPozq29oMoi8dhx8wW5354vw1P9SwWqQKq7&#10;itX2QCbIrT1vP4ePlW5WE6jAWnNLSu77Q3ELU6YM5W4TSqiVpsIxt+FjZSkA60HHSL34/X45X3RQ&#10;FXewdrZdfsn+8caiZ8G+TqM8RQghJB3i9qNU3AGEEELSPxSmgOTbnvusfX7dbb+oJi4BJCZUsSgc&#10;s7rU5X/+tJw5+aTaT7JQmAKQbs7VbJObTcfkQV+eXTXH41uwq0e5JZFkeOP847L/9ptyteKoeh+Q&#10;KXpH22V8dlhNoALpwNwaL7ik5L4/FLcwZW6l524TjilBmfHmWO7t98zbTKnK3KLPHQcAmah9pE58&#10;fp9kV15QhR2kjxeOflem5yZlbmH5H2wQQgghqY7bj1JxBxBCCEn/UJgCVoe5lU11f6GaxASQmHPv&#10;f0MVi2JhCknuvpKBwhSAdFLceXXpdb5f/DK/OCvN/VWqIALg3wxMdMvgVLeaRAUyVXDJymAlKAAI&#10;bWJuRLw+r3x/2z+okg7Si1lxihBCCFnruP0oFXcAIYSQ9I/5Kxq36AEgcWZFh67xRjWRCWB1nLr5&#10;vC1TmRWlzMpSbvnIuPrIn6txibr2P/4rhSkAaWN0dsDeUqS5v1qVQgCEVt56WzzeRTWJCmSix55/&#10;dFlZyqwI5W4DAHhozjMjo1PDqpyD9BS8wpT5mYcQQghJddx+lIo7gBBCSPrH/BWNW/TA2vv6Lz8n&#10;v//x3132i84/+pM/kKd3fF1tm6jnDn1LHSseq3FO68HgZI9ML0yoiUwAqRGqgGQke6Up9zg5v/0x&#10;tU0s3P1QmAIQrzttZ+3r+/6xTlUIARDekYLN9rmTXX9KTaQCmSZ4dSnz35suPqW2AQA81DfRLl6/&#10;V7ZcfE6Vc5B+Wvrq7FyGiSlMDU/0L81xTMyMytTchHQPt9r/Nn8kTgghhCQ7bj9KxR1ACCEkM3Lw&#10;7puq7IG1YwpMv/U7H1PFJOMfHvuM2j5RT2z+ijpOPL70xGfVPvEzaRmsts+vk5Wb1YQmgNTIeuZR&#10;VUIyzpx8Um27UskqOrn7ufmf/1BtAwCRtI3W2ImD18//QBVCAEQ2OTtq/9jBnUgFMsnjb3552c/q&#10;P9v6dbUNAODfHCx6Q6bmx2VmflJ+vPOLqqCD9PLdD/9e7tbdsL9vNatNmbe9ceon8uNd+mPXNtAg&#10;Xp/HmQUhhBBCEovbj1JxBxBCCEn/mL/KKG69ocoeWDt/9tefUKWkgHQsTH3nlS+ofeJhYcrjW1ST&#10;mQBSy9wizy00Zf3oEbXdSrlFp5UWppJ1az8AG1f7aK1MzU+oIgiA6E4UbhW/+KWsI1tNpgKZ4pN/&#10;+cdLP6dzKz4AiM2pe1tlbnFaFjzz8lHO+6p4g/Rz9PaHUtt5T7092HMffUtm5qdYaYoQQkhS4/aj&#10;VNwBhBBCMiOmNHWr9pQqfCD1TPkouIzk3iovFYWpT3/uT+1xYuXuDw+Zv1Abmu5Wk5kAUuv8q19V&#10;hSZTTnK3W6lz739D7d+8zd0uGrOiVPA+Lv/zp9U2ABBJx1i9TM6OqSIIgNi0DtTan4+v1x5Rk6lA&#10;ujOrSQV+pudWfAAQn8PFb0nXaJN9HXCp9Kgq3yD9vHnqJ+ptrif3flkGx3vtKryEEEJIMuL2o1Tc&#10;AYQQQjIr3aMtcrXqI1X8QGq8dubxZQWp//Kp/2QLSakuTJl/u9sgPncaL4jf75OagSI1mQkgtUIV&#10;mpK5epO5vZ+7f3MrQHe7aJKxDwAbW+d4g72tmFsCARC74ak+u9LUhQe71WQqkM4+8/lPLZWlnt33&#10;bfV+AEB05R059nfkNyvOqvINMotZYapruFV8PlaYIoQQkry4/SgVdwAhhJDMyqJ3wf7/7MKUFLVc&#10;VyUQrC63HPX0jq+rt1GYSn+59WftXy71TbariUwAqReqMJXMFaaMnN/+2LL9X33kz9U2kYRaBcsU&#10;sdztACCS8bkh6R1rVwUQAPFZ8MxJ02ClmkQFAADrw52m8zI+OyS1faVyqerA0tv3Frxkfzd+ofiQ&#10;KuAg8+y48rIz+0EIIYQkFrcfpeIOIIQQkrkxhY/xmWG5+OCAKoQg+Z479K1lpaXPfuWv7NspTGWW&#10;lsEa+/wxt8RxJzEBrA2zUpNbRrr0jb9R2yXCFLCC928KVO42kZiCVfD47D/8PbUNAESz6J2X2u4y&#10;Vf4AEJ+K9gL7mv5o6btqghUAAERmVmncd/dl9fZ0UNB8Uabmx+z3+dmFGZlbnLX/3T5cJx8VvyUV&#10;XXfsv184+h1VvkFmOnN379J8ByGEEJJo3H6UijuAEEJIZidwf+/i1huqGILkMrffCxSWfut3PmZv&#10;z2feTmEqczT2V9jnS8NQuZrABLB2zO333MKUWXXK3S4RoUpZsd5SL+Qt/X70iNoOACI5U73Vvg65&#10;XZulyh8A4uf1eeV+1x010QoAAEK7XH1QxmYGl36vPDE3Ktn1p9R2a+VW/Ul7Xi19NfKrQ/+6VKg5&#10;mb/L/uGByMPfg5c131GlG2Q2s2IYIYQQkoy4/SgVdwAhhJD1kzP3dqqCCJLjO698YVlh6eu//NzS&#10;+yhMZQ5zS8veyVY1gQkgcWYFJ1N8ivc2daZ45JaR4lm9yaxEFbjdnvn/SCUo97Z85t/RzvfUzefl&#10;5n/+QzXOvN3dFgAiyWl5OAF04PabqvgBIH4tAzV28tSdbAUAAMuZ29iZW9uZDE/2y+5rr8uhnPdk&#10;YmbUvq2w9aoak2rHSjeJx7coXcOtqkxj/Gjno9LSXyc/2/dV9T6sD+Zzcmp23H5OBv5InBBCCIk3&#10;bj9KxR1ACCFkfcTenm92WBVEkDizktTvf/x3l8pKZqWp4PdTmMocPr9PGofuqQlMAIkLLhSZ4pQp&#10;LkUqFZmiknubvIDzr35VbR9OqBKUu01AuHJWuNWszDm6ZSmD1aUArERlX76dBHJLHwBW5r0rT9uf&#10;hVuHatSkKwAA+DctQ1Xi9XnkQVuRKqnUdJbb76cDk51yqWq/GpsqPWMt9vZ77vlh4zmYvdmuJEoI&#10;IYSsJG4/SsUdQAghZH3l/P3dqiSCxLiFqKd3fD3i+ylMpaet2b+wS3e3jFSpCUwAiQtVLDJMeery&#10;P3/argRlmP8Ot61x9ZE/V/uOxB1vuNsEC3X7P8OcU/B5htsu3vMDgIDuiWaZmB1VpQ8AK1fXc8/+&#10;HFzekaMmXgEAwLNyp+m8/V55u+qSKqYE7L/1rn2datI30S63G8/JnoIX1b5Wy8Wq/fbYWSUfqXPD&#10;xnTm7t6gGQ9CCCEk9rj9KBV3ACGEkPUTn98rDX33VVEEK2fKUcFFpc9+5a/UNmtRmDK3BDRvc7nj&#10;8G+25fzKFqY6xxrUBCaAxJmSkVsuipfZh7vfaNx9mOKTu02wULfYixVlKQCJmPPM2FuIuYUPAImZ&#10;mnt465aqnkLZd/dlOVa2WS482CM3645LaftNaRp4IMPTfdLQf8++3Z2kBQBgvbpcfdB+j2zoqVSF&#10;lFAulnwkI5MDdozX75XusWa513lbrtceVftOpn13X7HHvFx2TJ0TNq6+0U7xsdIUIYSQOOP2o1Tc&#10;AYQQQtZfdt95SZVFsDLm9nuBktJv/c7H7O353G3WojAVibl94Kc/96cUqEIwpcK+yXY1gQkgOcyt&#10;7cKtzBSJGRPutnjRuPuKpdRkSlNmNSl3bDjmNn/chg9AIs7VbLOv0+/UZamyB4DEvHnhh9I6WOf+&#10;WGxjbj9kboW56F0Uj89j31bcdl1N1AIAsN6crdjx8Pdgo12qiBLNs4e/KfeaC2x5atG7YL9/to/U&#10;y8nyLeo4yTI2MyQtfbXqXLBxvXP24e2XCSGEkHji9qNU3AGEEELWV8wvg6u6i1RRBPEzqzgFF5G+&#10;88oX1DZGuhWmgpnC13OHvqX2t1HNe2ZleKZXTWICSK4zJ5+UrGceteWlUAWq7D/8Pft2U0Iy27rj&#10;Y2WKT+6+4yle2fP80SP2XEwpKng/ZhWqa//jv9rrMMdxxwJAPK41Hrav1Y8WvK/KHgCSwxQSa7rK&#10;JLfmvBy9+4G8lfWjZe/fdeslu+KsWW3KnaQFAGC9Mbfi8/l9qoSyEpdKjiwVpy5VHVDHSgazKqQ5&#10;36f2flkdHxvTT3b9L5lfnHNmPwghhJDIcftRKu4AQggh6zMfFb6jyiKInVlJyqwoFVw8crcJSEVh&#10;yr01YDzMdZjx7j43ovGZYRmfG1KTmAAyk3sbQFN8crcBgHSQ23LKvkb/8PqvVckDQOoUNd2wz8VT&#10;97aqiVoAANaTmt5imV2YViWUlfrhjv8pk7Pj0jfRro4Vyu78F9TbIjG35TMrQ9Z0lqtjY2O6WXGW&#10;W/IRQgiJO24/SsUdQAghZH3F412QucVp2Zv3iiqLIHaf/cpfLSsdRVqlKRWFKcOUnsxKU6FutWfO&#10;z6yAZc47uOgVYG7TF+p2ghtN/0SnTC+Mq0lMAJnHrPoUvCqU+e9EVqsCgNV0/TcrTF26d0gVOACk&#10;llmVOdbJXgAAMlVJ28OS8PsXfq2KKCt17M7D20zfrDuujmecKHtf7nfdkdnFabvd2MygNA5UyOn7&#10;29S2odT3l8vM/JQ6LjaeH2z/R7ldfcl+Hvn9/qW5D0IIISRa3H6UijuAEELI+suZ8h2qKILYuas5&#10;RStApaowFStTjPqzv/6EKk2t9Xmlg7ahWjtBcrJys5rIBJBZ3NWlzK313G0AIJ0MTHfJ6PSgKm8A&#10;SK2K9rv25+Z7nblqohYAgPVkdGZAxqaHVRklEcOTA3a/7rH2F74qC5458XgXpbGnSqo7yuz3W7Nq&#10;lElVT6EcKHxNjQt2u/Gs3fbx7f+kjouN50LxIfv5MLcwuzTvQQghhESL249ScQcQQghZX8mpO6NK&#10;IoiPuf1ePCszpVthKuCP/uQPlp2XuRZ3m43mUOHb9nlS3n1LTWICyBzu6lLcig9AJijsuGxfh/j8&#10;XmkbrJf63vsyOj0g/eOdqtABYHVVdxXb52Nh61U1WQsAwHpxufqg/X53tnC/KqOs1I7LL9t9Ng9W&#10;LjuWKUSZctRPd39padtfH/6mFNY9XOnK3Fpt0bsgd5rOq/M09hS8KL3jreL1eeWDrOStioXMtf3y&#10;y/bzJlC6I4QQQmKJ249ScQcQQghZX9mR+5wqiSB2X//l55aVjMxt7txtXOlamDLnHnxeRqRbC24U&#10;ozOD9gft/LbzaiITQGYIXl2KW/EByCQ1/UUyMNVpV7xc9M7LzOKknThyyxwAVl9jX6X9GfrM/e1q&#10;0hYAgPViaKpXhif7VBklEeeLDto/AhiY7JRLVQckt+HhylCF9TfVtsazh78p1++fFs9vii+1faVy&#10;sOj1pXPcd/dlGZzstq+Rr907qcZj4/rZ3q/KwFi3+IXb8hFCCIktbj9KxR1ACCFk/WRidkSVQxAf&#10;swpT8IpMT2z+SlSf/tyfLislmX8Hvz/aClWrxRzXLUyZ83G322iuVR+Vqflx+5wZne2XmoEiyW4+&#10;riY0AaQnd3UpbsUHIJPdbj1tX5McuvO2KnMAWH0z85MyONWzbNI2mJnAPVLyjhwve1+9DwCATHCn&#10;6YJ9vfnU3q+oMkoidl973Rb/A5mZn1LbhJJTac7nYflldmFKOkcbZXphwv5xY9dQi9oeuFVxdtnn&#10;GiGEEBIpbj9KxR1ACCFk/cT8FY5bDkF83IJRMpgClXucVHHPhcLUv8lrzPrNalOL9vljVnmo7CtQ&#10;E5kA0kvWM48ulaUu//On1fsBIJOcqNwsfr9PKjsKVZEDwOo7dvcDe+sfM0lb1pEtBS2XpL6/XIan&#10;+8Tn9y37eXtucUbahmslt+GMmowGACBdHS3dZL+PHbv9oSqiJOqlo9+TN079WN46/aS8c/Zp9f5w&#10;rpWf/M2KQX77/XZqbkJ2XX1dbQcYH2Q9u+w1GSGEEBIpbj9KxR1ACCFkfYVb8iXGLRglw3/51H9S&#10;x0kV91woTIVmVp0amxmyzyFzm5zL9fvsJOaVhgMyPNMr43PDMrUwLn2TbfKgL09usSIVAABIEvNa&#10;Y3CiRxU5AKTGmxcel7bBOlteNLcXMsWogYluqegokKKmG3K38aoUN9+U0elB+/OCx7soR0reVRPS&#10;AACEc7j4LclruiBdo03SPFgpOQ2nw65uuBrmPXNyr7lAFVHWyve3/YO0DzTKkdtb5fHt/6TeD7ia&#10;+2ptwZ0QQgiJFrcfpeIOIIQQsr6yPfdZVQZB7H7rdz6mSkaJ+ofHPqOOkwqmHOWei7sNlrv4YL/M&#10;LEzZiZLKvnyZWZy0/z042SOdo00yOTe69MO5+Qu4wo7LatITAAAgHhSmgPSw7fqv5Y0Lj6u3Bzuc&#10;v8muSNUx2qAmowEACKVjpN7+Hsnv98vQRJ9Mz0/+5vdKXjlzf7vafjWMzw5LY0+VKqEAmeL6/Ye3&#10;MieEEEKixe1HqbgDCCGErJ+Yv4R1CyBYfaYQlQ4FKZe5FWDwef3Rn/yB2gahNQ1U2ueU+eWVya47&#10;Lyx7/7n7e2TBM28nON1JTwAAgHhQmAIyy7UHx+zPCHdbLqsJaQAAgplbvZpUtBbJ97d9bqn88eyh&#10;b8jE7KhMzY3JgcJX1bhkozCFTPfm6Z8GzYIQQggh4eP2o1TcAYQQQtZP+ic6VfEDqy8dC1OhVpf6&#10;+i8/p7ZDeGa1qfzGizK7MCVbs59R78+tP2efd2YlKnfiEwAAIBZl3TftbcCa+ipVKQNA+uoYarA/&#10;C5y6t1VNSgMAYJwoe9+uKtUx2KTKH8azh78pi94F6RprVmOTbXphQmo776lzADLFLw/+H2cmhBBC&#10;CAkdtx+l4g4ghBCyfpLXmKVKHVh9Ky1MffYrf7U05vc//rvy3KFvqW2MP/vrT8h/+dR/siUo932h&#10;fOmJz6pbC7K61Mpty/m1eltA23Cdfe71TLTI+ZodahIUAAAgnMHpLvs6wpSl3jgf+TZgANLLq+e+&#10;a5+/N+tOqElpAAAMs7qU1+dRxY9ge66/YVc3bxuuUeOT5WDRG/Z71oXig+r4QKb42b6vBs2CEEII&#10;IeHj9qNU3AGEEELWRybmRlWZA6mx0sJU8JhI40xZKrhYZW61Z0pRpkAVYFaPMgUs8353v6Y89fSO&#10;r6v9IjluN5wXEb9U9uWpiVAAAIBQLtTutK/hzUqWbhEDQGZY8MxJUes1NTENAIBR21ci0/OTqvjh&#10;2nn1VfGLX6bnJ6R1qFparCq1v5W6XH3Qvu588eh31bGBTHEoe7MzG0IIIYSEjtuPUnEHEEIIWR+5&#10;Vn1UFTmQGqksTMXLFKgoS60+M9nZPlqrJkMBAABCudV83L6Gr2jPVyUMAJnBTIJX9xSpiWkAAIz+&#10;iQ7pHWlXxY9Qtl95WUamBmV0akjGpofs68Titutqnytxr/O2eHyL6phAJqnrum9vZU4IIYREi9uP&#10;UnEHEEIIydyYvz4yudNwQRU4kDrJKkx955UvqG0Ms4KUuaWeu30kZlUpcx6vnXlc7Q/JNzTVKyMz&#10;/WoyFAAAIJSiziv2tfyRgvdUCQNAZhifGZaOkQY1MQ0AgGFXIqy/pYofsajrvGd/51vSflOyKvfK&#10;7vzn1f5jcaDwNfH6vFLbeU8dA8gUP971RcmruWKfE/OLs8vmRwghhBA3bj9KxR1ACCEkc2P+quLs&#10;vV2qvIHUMrfDCy4qhSs+udyS03OHvqW2CWZWijK34vuzv/5EyAKVWYnK3K7PnA9FqdTqGW+TyflR&#10;NRkKAAAQSlX/XfuX/m4BA0DmGJrslcm5UTU5DQDAuYqHt1/+IOtZVf6I1eTsuHh9noe/Axa/dI42&#10;Sk7DadlT8KI6Xjjtw3Xi83vlRzsfVfsHMs0bp34iQxN94vc//CNyQgghJFTcfpSKO4AQQkjm5lbt&#10;KVXcQGYILlkZpujkboPM0TveLhPzI2oyFAAAIJTW0WqZnp9QBQwAmcOsMGUm7NzJaQAAmgcrZXJu&#10;TBU+4vX9bf8ge66/KWVNd2T0N7fqMwWo5sEquVJ9SB03mClLmT+2PXZnm9ovkKn23XzbnSIhhBBC&#10;lsXtR6m4AwghhGRefH6fDE32qNIGMsfvf/x3l61KFW11KaSvg3fftH/x1z5WpyZDAQAAQhma7pGB&#10;iW5VwACQGc6V7lla9eNY2XtqkhoAsHFdqT5svz/crrqsyh6Jeu6jb9ny1OzCtD1GfX+5Ov6FB7tl&#10;dGbQlqVOF+xR+wAyXWVbiXi8D1+HEUIIIW7cfpSKO4AQQkjmpXu0RZU2kDnc1aXMbfbcbZA5JmZH&#10;7C+hLtTuVJOhAABg/TpXs01uNB2Ru+0X5UHvHWkarpDeyVbpmWiWzrEGaRutlZaRSmkYLJfq/kLJ&#10;azu3NHbOMyMNvRWqhAEgve3NeVVGpwfsz+Xjs0Nyq/6kmqgGAKSniq68uG5ntxLHy96TBe+8DIx3&#10;q5JHsh3J3Wq/H3WM1C8dv6Tthn2bOYfDOR+oMcB68ONdX5ThiX7x+bzL5kwIIYQQE7cfpeIOIIQQ&#10;klnxeBeldahWlTaQOf7oT/5gqSz1Xz71n9T7kTkqOvPEL36p6r+rJlEBAEB6O131gXpbPDy+xaXX&#10;6IveeXuLvdHpQRme6pexmSF7G5ZF74Ldztw6xb6W9y3YVSlN7tRlqTIGgPRlnrOBlHfkqElyAEB6&#10;OlD4qnSMNNiv37MLU5LbeFZtkxzPyeBUj8wuzMh3tz6iSh6rYfP5Z2TRMy89Y63SNdq09H1q3813&#10;1LbAevLmqZ8sfb4TQgghwXH7USruAEIIIZkXs5rNh9m/VOUNpL8nNn+FW/GtA7vvvGh/GWVujzm3&#10;OC0nHmxSk6gAACB93evJkQXvnF35yX1frEwZyu/3y5sXfqiKFa5Nl5+yt/Bq7Hsgc4sz9jX9R/mb&#10;1XYA0teNylP2OV/ZXRBikhwAkI5O3/tQJuZG7eu2iyWHpWekzb4OW40VApsGH4jX55X3zv9SlTtW&#10;0xunfiKTs+MyPjNir+3Y7Q/VNsB6dCh787I5E0IIIcTE7UepuAMIIYRkZq5VH1UlDqQ/s6IUt+LL&#10;XGfKd0j7cJ1dJcJMstYOFMvl+n1qAhUAAKSnwo5LMjk/+ptX1H77v4Udl9V2wa42HJTy7lvq7ea1&#10;gFlRyi1VxOLAnbfU2wCkt+uVJ+zXjPMP9qhJcgBAemoZqpb5xVl59qPHlkoWZqXwnIbTattElLbf&#10;tN8jskoOq1JHKrx49Hv2/98+85R6H7Be/XTPPy/NlRBCCCGBuP0oFXcAIYSQzMyBgjdUmQPpzawm&#10;FShLffYrf6Xej/RX0nbTrio1Otsv52u2q4lTAACQnnJbT8vQdLd9HW0mzUamBqR3rF0m58bt26YX&#10;JqR1pEqKO69JcecVqe6/K22jNTKzOGnfPzDVofY575mRpv4qVaoAsH6Zrx/1/eVqohwAkH4uVu6z&#10;r+Oulp9YVrIwK/cn87Z8N+qO2eM8aC1ShQ4Aq2fP9TeX5koIIYSQQNx+lIo7gBBCSGbF/BXU8FSf&#10;KnIAWH0dI40y75mVU5XvqUlTAACQfsyt98bnhuzr6On5Cbly/4gqQGRXn5Gp+Qm7guTDV9t+8fo9&#10;Mrs4Ix1DjTI2/XD8uZpty/Ztbs1V0pyt9gdg/WobrJe+iQ41WQ4AiM/R0neluO2GjM4MyNjMoJR3&#10;5Mipe1vVdonoGW+15Xi3ZGH+EO5O4zm1/UpkN5yyrxP7RjvVcQCsnmv3Hj73zM9khBBCSHDcfpSK&#10;O4AQQkjmJb/poipyAFh9fePt4vV51GQsAABIL+dqtkvvZJt97Tw02SuX7h9SxQfXmxd+KO9e+qls&#10;uvSkvHPxJ8veblLSdX1p/yVd1+zbPrz+a7UfAOvT9hvP2ef9rfqTasIcABA7U5YyMWX1pt5q6Rhs&#10;kkXvgn3byPSAlLTflGOlm9S4eNyofbjq07E721XRwhz3TtN5NSYWu/Kfl3MVO6Wg+aI09N+3x+gc&#10;albHALA6vvfh56S8Oc8+9wghhJBQcftRKu4AQgghmROPd1F6x9tUiQNAagR+GeZOygIAgPTSO9kq&#10;Hu9CyBWlVqKht0LGZgelfrBM+qc67K1cBid71XYA1q/O4WaZnh9Xk+cAgPjkN2fZVWEqWguXFSGO&#10;39ku3cNt4vWZVT/FrhBlik2Hi99U+4jkZPkHMrs4LSOTA6psYZjCVF5TlhoXzul726So7Zp0j7Us&#10;/Y7W/DGducWzKW64+wewelr76+3zjxBCCAkXtx+l4g4ghBCSOZn3zMne/FdViQNAapS03rDPxdNV&#10;H6iJWQAAkD5MqWl4sk8VHlYqq/yAnVwzt/XrH++Sup57crUiOWUsAOntrawnZGJmxP4cYCbM3Yl0&#10;AEB8OkYa7G3x3jz9U1WGCLhafkJGpgbt115zu+SmwQdyteYjOVD4qtpfsAsP9sj47LDMzE/J49v/&#10;Ue3XMIWs/OaLamywPQUvSFHrVZlemLDnYFbAMrfdu1N9Wd4997TaJ4DUyKnMsn9UTgghhISL249S&#10;cQcQQgjJnOTUn1UFDgCpc7XqiH0unq/ZoSZmAQBA+hia7pbBiW5VfFgpc6s+920A1r8tV5+xf7g0&#10;tzgjV6oPqQl1AFjvzK3nTFnIrNzp8S3alV1M4ai47braNha781+wK3WalaTcIkQovzjwv6W4IUdm&#10;5ieXfj86NT8ubcO1Ut6RI9n1pySn4bQ9H1PEMjFlqWcPf1PtK8BcQ/dYsxwofE2dn2FWwJr3zNpV&#10;sNoGGmTrxefVPgCsjev3TtnnJiGEEBIubj9KxR1ACCEkM2J+ObHl1s9VgQNA6hwt3myfj9nNx9XE&#10;LAAASB/DM73SN9ahyg8AEKtNl56S+cVZu7LcsbLNakIdANarvQUvya36k/Y2pCZmZaUDtzbJ/pvv&#10;ypHcLVLbec++fWx2SG7UHlPjIyltv2XH7rz6qipCRPPGqR/LpbKjUt9dIWPTw7LgmX+4/pTfbwtd&#10;0/OTcrHkIzXO9aCtyJa+THGquqdI7rZctqtX5TVdkMGpbnt+QxN98uKR76qxANbWrQfnWGGKEEJI&#10;xLj9KBV3ACGEkPSP+cG/f7xDlTcApN6Cd166J5rUxCwAAEgfA1OdMjzVrwoQABALcxtO80dLs4vT&#10;crJ8i5rwB4D1qqj1mr0FnsnU3IScubtHFRaMF458R/rGOu12HSP1cvreh2pfruNl79kV+4Yn+9X+&#10;Uu1HOx+Vuq4K8dpVs7xLv4OdW5yVsqY7ansAa+twzvtys+KMfX1GCCGERIrbj1JxBxBCCMmcHC58&#10;W5U3AKRWY3+FfT7OLk5J7UCxXG04oCZpAQDA2mobrZGZhUlVggCASE4V75ChyV77er9xoEKOlm5S&#10;E/4AsF6VtN2wX//M7fKe++gxVVgI5ezdfbZkZFLZXSAnyj9Q+zWyKvfaW/rNLkzL9z78e7WftfLj&#10;XV+UK2XHZf/Nd2TzhV+q9wNYe7uvvW6/xix6KEsRQgiJHrcfpeIOIIQQkhkxf+1kihpueQNA6hU2&#10;X7PPS5//4V8hLnrnZXphQkZn+9WELQAASL26gRJZ8MypMgQAhNPY98C+tu8Zb5XzD3aryX4AWM/u&#10;tlyxXwOvlp9QZYVYlDXdFo/PY/fRO94mDf335EF3gS1hmSKVycTsmLx15kk1FgDC+zsZnhwQn9/3&#10;m1kSQgghJHLcfpSKO4AQQkhm5UrlYVXeAJB6+/Nfk5NlH0pZe44tMw5N9tjnaEF7lpq0BQAAqVXS&#10;+bDc/OH1X6tSBACE0jvWLiPT/apEAAAbgfkjsPbBxhBlhdj9YNs/yq0H52VkckA8XnOrO49dVcoU&#10;HYobstX2ABDN5dKjlKUIIYTEFbcfpeIOIIQQkjnxi19mF6ZkR+5zqrwBYO3NeWZkYKpTTdrG41rj&#10;ISnrvin1g6XSMlIpneMNcrJys9oOAACEd6rqffH7fVLTXaZKEQAQyvjMsHSNNqkSAQCsd/nNF+3v&#10;HV8/+YQqKyTihzv+Sb0NAGJ17M42d3qEEEIIiRq3H6XiDiCEEJJ5yak/q4oaANZe82C1fY5eqN2h&#10;Jm4jOVv9odQOFNu/vDQxE7wzC1Mytzhr/32+ZrsaAwAAImsfq5O5xRlVigCAUHrHOuxqKMdKN6sy&#10;AQCsV1eqD4nP75Xu4TZVVgCAtfKzfV+zvxM1q0v5/f6gmRFCCCEkctx+lIo7gBBCSGbF/ICwPefX&#10;qqgBYO1duL/XPk9vt55Wk7bhFHVesb+c9Pq90jXSJIXN1+RI0Sa7v4+K3rX7u9JwQI0DAACR3Wk7&#10;a7+PHi14XxUjACCUBc+8LVqerdihSgUAkKlyG85IafstudN0QW7UHZcbdcfkRu0xqe0rsa+VBsZ7&#10;5JmDX1eFBQBYS8UNOVLZVhw0M0IIIYREj9uPUnEHEEIIyZyYslRdb7kqaQBIH+av0it6b6tJ21AK&#10;Oy7Z5/bwdL9szX5G7cu8zeyvsi9PjQUAANEteuelZaBGlSIAIJQrFUdk/jervJoiwcGiN1TxAAAy&#10;RV5TlkzMjtivaaYQav5YKzjm9w03K86qkgIApJPAazNCCCEklrj9KBV3ACGEkMzKmfIdqlQBIH1M&#10;zo3JyEy/mrANOFm5We71ZMvo7IB9Tg9Mdqt9BOsb75DZxSm1HwAAEF3zcIUseOdVKQIAIqloL7C3&#10;y170LkhByyW5XntEsutPSVHrVanqKZT85ixVTACAdLAr/zkpbL0i0wsT9ncOvaOdsuXic0vFg+9+&#10;+Ih898PPyfeN7f+oigkAkG46h5qdGRJCCCEkfNx+lIo7gBBCSOakoOmyKlMASC8N/fft87Vvsl1y&#10;Wk4uTdieqdoiJV3XZc4zLX7xy8TciNyoOaHGu87d22X3V9hxWU0CAwCAyEq6rtlVWt0yBABE80bW&#10;D6V7tHXp53HzGt6UqHx+n3SONqqSAgCspb0FL0lJ+02Z95iVWPwyOTsub51+UhUPACDTjE0NLb0e&#10;I4QQQqLF7UepuAMIIYSkf8wvZFsHa1SRAkB6yq0/a28BZOLxLSz9ZafJ4GS3HC/dosZEYlatGprp&#10;UZPAAAAgslvNx+z33wN33lZlCACIxZZrz8hbWT9c+ndlR6EtYu4peEEVFgAg1Q4UviblHblLhc7m&#10;vhp58eh3VeEAADKNKX2WN+ct/U6VEEIIiSVuP0rFHUAIISQzcqzkfVWiAJDecuvPSWN/hXSNNkte&#10;40XZX/C62iYWHcMN9uvAmeqtaiIYAACEd65mm/0emltzTpUgAGAl9uS8ar+u3Kw7rooLAJBqswtT&#10;4vN7pX2gUX6x//9RhQMAyEQ/2PaP9vWWx+cJmiEhhBBCosftR6m4AwghhGRG9uS9rEoUADaGq9VH&#10;7deBS/V71UQwAACIzO/3SVlLrio9AMBKTc9PcFs+AGsuvznL/q6ga6hFlQ0AIBO9feZnUtyQI6cK&#10;djuzI4QQQkhscftRKu4AQgghmZHtuc+qEgWAjeF46Qf264C5rZA7CQwAACIzqy7ca8tThQcAWKmK&#10;9nz7+vxqzWFVYACAVBmfHZa5hVl5au9XVOkAADLRpdKj9vaiPp/XmR0hhBBCYovbj1JxBxBCCEnv&#10;+MVvb+flFigAbBymMGmS33ZeTQIDAIDIvL5FGZ0eVIUHAEjEyNSAzC5Oy/7CV1WJAQBWW3bDKft7&#10;gt3X31CFAwDIVN3DreLxLTozJIQQQkjscftRKu4AQggh6Z+LDw6oAgWAjeNw4Tv2a0FOy0k1CQwA&#10;ACJrG62RBc+cKjsAQCI+uPaMeH0eqey+q4oMALDahqZ6pH+sS5UNACBTPbn3yzI+MyJ+v9+dHiGE&#10;EEJijtuPUnEHEEIISd+Y1aUm5kZVeQLAxnKp8qD9mnClYb+aBAYAAJFdbThgv4+Wtd5WhQcASMTA&#10;eJeMTPerIgMArKZzFbvsa5vtl19WhQMAyGSvHH9cZuen7W35CCGEkJXE7UepuAMIIYSkd3Lrz6ny&#10;BICNxXwdMDlfs0NNAgMAgOgm5kaka6RZlR0AIBElzbfs6/R9d19WhQYAWC13Wy7bFe7cogEArAcX&#10;ig/JomfBmSUhhBBCYovbj1JxBxBCCEnfeLwLsuXWL1R5AsDGkt902X5NOFv9oZoABgAA0Q1Odcnw&#10;VL8qOwBAIu613bErILhlBgBYTc2DVTIxM6pKBgCwHhzJ3SIen8edKiGEEEJiituPUnEHEEIISc+Y&#10;vxS735mnihMANp7i1hv268KpqvfVBDAAAIjMrNDo8S1I33iHKjsAQCJaB+vsz+5umQEAVtPU/JjU&#10;d1eokgEArAc7rrwifr/f/i7Uz635CCGExBm3H6XiDiCEEJJeCdyfe3x2RPYXvK6KEwA2nnsdt+3X&#10;hRMPNqlJYAAAEFnneIMseufljfM/UGUHAEjE3cardkKvrq9MFRoAYLUMTfVK13CrKhkAwHrx+PZ/&#10;kr033rK35uP2fIQQQuKJ249ScQcQQghJn5iyVPdoi5wp36EKEwA2ro6RBpn3zKoJYAAAENmZ6q32&#10;dXb3SKsqOgBAok4WbVv6ef5O03lVagCA1VDbVyoz81OqYAAA601O5YWg2RNCCCEketx+lIo7gBBC&#10;SHrELOM/MNktW7N/ocoSADa2ucVpuzqGOwkMAACiG57plY7hBlV0AIBEdY+02J/n24ZrZW/BS6rU&#10;AACrIbv+pP3a84sD/1uVCwBgvTiet8N+rZtfnFs2j0IIIYREituPUnEHEEIIWdt4vIv2/7tGm2Vb&#10;zq9UUQLAxrYz93n7NaKo84qaAAYAANFV9N6xKzW6RQcAWIk3zv9QGvse2D96MslrylJlBgBYTfsL&#10;X7Vff6o7ylTBAADWi+7hNnvrY0IIISSeuP0oFXcAIYSQtYu5Bd/0/IScKN2iShIAYJS03rRfLy7U&#10;7lQTwAAAILqrDQft99KDd95WxQcAiNXbF38sbYP14vV57eRdTW+JHCl5VxUZACAV2ofrZG5xRhUM&#10;AGA9eHz7552ZFEIIISS2uP0oFXcAIYSQtc2Z8h2qIAEAAXV95eL3++RE5SY1AQwAAGIzszAhU3Pj&#10;8uaFH6oSBABEU9h4zb4mN7nXmSsHi15X5QUASKXjZe/Zr0kljTmqaAAAmew7W/9OThXscWZRCCGE&#10;kNji9qNU3AGEEELWJuaXrd1jraocAQDBTpZ+aL9m3Gk9qyZ/AQBAbMz3UROzuuumS0+qMgQAhHM4&#10;b9PSz/E3646r0gIArJX7nbfF5/fKU3u/ogoHAJCJzMpS9d0V9nXXgmd+6TUYIYQQEmvcfpSKO4AQ&#10;Qsja5XjJB6ocAQDBPrj1c/GLXxqH7qnJXwAAELuSrmv2NXhVZ7EqRABAOLU95fZrx4PufFVWAIC1&#10;tCv/OZldmJLmvhpVOgCATPOT3f9LWvpqxeNdXJo/MbdCJoQQQuKJ249ScQcQQghZm+Q3XVLFCABw&#10;3e+4Ix7folyo3aEmfgEAQHx6JlrsKlNuIQIAwvH6PNI52qiKCmvhWOlm9TYAG1tOwxn7e8bDOe+p&#10;8gEAZJKf7v6SO4VCCCGExB23H6XiDiCEEJL6tA/Xq1IEALga+u7brxmlXTfUhC8AAIjf3faL9nvr&#10;gTtvq1IEAIRibgdzv/OOKim4LlTukbL2W/KgK1/2Fryk3h/N7vwX5GLlPinryJYDha8vvf1U+Rap&#10;7SuVybkx+/XL7/fL6MyANA5UyP7CV9V+AGw8PWOtsuCZU+UDAMg0Y9PDy+ZRCCGEkHjj9qNU3AGE&#10;EEJSm8quu6oUAQDBtmY/I8NTffZrRsdYnZrsBQAAK+fxLdgVYwoarqhiBAC4zKp0MwuTcqv+hCop&#10;7Cl4Uco7c+3XFBNzCxmf3ytzizOS13RBbR+O2VbEv/R7A5/fJ5XdBVLTW2z/7ff7pGWgRio7CqW8&#10;9bb0jLbZItfwdJ8cKXlH7Q/AxnKsbLP9OtQ13KLKBwCQSe61FIiP2/ARQghJIG4/SsUdQAghZHVj&#10;frFpYn5xeqcxSxUjACDYybKt9hZ8ZjK3uPOqmuQFAACJOVezTVpGKu1rdLNiy5X7R1RBAgACTLly&#10;am78Nz/f+2Vkul86Ruqlrq9M5j2zttzU3F8txwo+sNtvufaM9I132u0b+u+rYoPLlK7mFqdlem5C&#10;tl7/lezOeUUGJ7rF6/Mu/T7hROGH6ry2XPulDE322q9jp+5tVfsFsLHkNp61Xy/O3N2rCggAkCku&#10;FB2URc/Cb2ZWCCGEkPjj9qNU3AGEEEJWNx0jjXKhYq8qRQCA62TZh/avQodneuVC7U41wZtM9YNl&#10;tpQ1MTcsXeONUthxSW0DAMB6ltNyUkZmHq7oODM/KbfrslQhAQACDudtlrbBOln0Ltoi08zClHSP&#10;tNqSk7utYQpQTQMPVKnBdb/rji1d7c5+We3jfNk+KW3JVm8PeOfiT+xqU37xx7WiFYD1qXWoRmYX&#10;plUBAQAyxbOHv+lOrxBCCCFxxe1HqbgDCCGErE5M6WF0ZlAVIgAgHHO7jwXvrJys3KwmdZOpsOOy&#10;/Tpl/jp+YLJr6etWeXe22hYAgPXuTutZ6Z/qsN8LzW203EICAKyEWfmpebBKFRqCVfXctV97Gvse&#10;qPGxevXsd6Wmq9Tup3+yUy5W7lPHAbAxnL2/w34tyH5wXpUQACBTjEwOLv2ukhBCCIk3bj9KxR1A&#10;CCFk9XK95rgqRABAKMdK3rNfN+oGSuRG0xG53nhYrjUclCsNB+Ry/T65VLdXLtbtVpO88cqq3WUL&#10;nX0THUvH7hptXvq61TJSteqrWwEAkI5qB4rtKi0POu6qQgIAxGNPzqv2tfX9zjtypOQdufBgj2TX&#10;n5I7TeeloOWSFLddl+GpXrtSVUV7gRq/EhfK98v84qw9bkP/Pdlb8JIqUwBY/2YWJqWqvUQVEAAg&#10;U7T01S79npIQQgiJN24/SsUdQAghJPkxv/Ss7i5WhQgACCe77rT7pSRkZhenpKTrmprkjVX7WJ14&#10;vAvLjn2mfIdcrz4mTQOVMu+ZFZ/fK5V9eWosAADrmSkrB5JXf0mVEQAgVg9v3bcgHt/istfy5ncF&#10;5rW2ebu5pd/RgvfV2ES8eeGH0j/+cAXZrMq9qkgBYP0bnOqWzsFmVUAAgEzwvQ8/J2PTw8tePxFC&#10;CCHxxO1HqbgDCCGEJD8Dk93y/s2nVSECAMLZeft5qests7fuaBuuk/L2XLlVe1JOl22Xk6Vb5cL9&#10;PZJTd1bahurs15nhmV7JbT2tJnsjyWs7Z8eWteeo4wcrab1pt5taGJfCjktqPwAArEdmhSmTyo4i&#10;VUIAgHgcL9wqY9ND9muKWbXu6N0PZOetl2TbjWdtqcndPtnmPXNS1HpVFSkArH9mhan2gQZVQgCA&#10;dHckd4vMzE+Jz+9bmmchhBBC4o3bj1JxBxBCCElu7nXkqvIBAMTiw5xfqreFcrzkfZmaH7dfc+52&#10;XFQTvuFMzI/YQpa7v1D2578mE3Oj9hgDU51yq/m42h8AAOtF3WCJ/Z5X1pKrigcAsBIfXn9WzpTs&#10;VG9Phe7RVmkfrlNFCgDrW37zRft65qVj31dFBABIZz/b+1WpbH/4ByyEEEJIInH7USruAEIIIclN&#10;rIUHAEjU8FSf/boTyy36Kvvy7bZXq46o/URS3pFrb9Nn0jFWJ6cq31P7BgAgkzUO3bff5+42XFWl&#10;AwDIRO2D9TK9MKHKFADWt8m5UWkfbFRFBADIFA09lUEzLYQQQkj8cftRKu4AQgghyYvP71VlAwBY&#10;TX0THfbrT+totdQMFElZ903JazsvJyo3L00EX6rfa7fpGGlU42NV21tqv8ZNzo/KzaajarIZAIBM&#10;dL3xsP0eOTzZpwoHAJCp+sYe/ozwUfHbqlABYH26VX/SPu/fPPVTVUAAgEzw+PbP269jfr//N7Mt&#10;hBBCSPxx+1Eq7gBCCCHJi1mFxS0ZAMBq6xptlgXPnC00BX6pcKZqy9JkcNd4oyx6F9S4eB0rfl9m&#10;Fqbs/ltHqrhNHwAg47WOVIvHtyjvXvqpKhwAQKaaW5i2r9mv1x5VpQoA61PXaJOMzQyrAgIAZJKq&#10;9hIZmx62r2O8Pk/QzAshhBASW9x+lIo7gBBCSPIyNT+uCgYAkCrbc5+V4tYb9uvR+ZrtdiK4vPuW&#10;/XdJ6021/Uo19T+QBe+83e/Z6g/V5DMAAJngYt0e+72surNYlQ0AIJNdqThiy6AVXXmqVAFg/TlU&#10;9IZ9TXO7+pIqHwBAJnr+yLelrb+B0hQhhJC44/ajVNwBhBBCkpvjJR+ocgEApIr5GmRysW730m2G&#10;hqb61HaJOlG6xe47u/mEmoAGACAT1A+WyaJ3XhUNAGA9mJ6fFJ/fJ/2TnVLfXy7FbdflWu0ROV72&#10;nipbAMhs+c0X7WrTP9r5P1XpAAAy1YXiQ7LoefgHm4QQQkiscftRKu4AQgghyYu5HVbbUK0qFgBA&#10;qnxU9K79enSr6ZiMzPbblaD25L2ktksG8zWvvDtbTUADAJDuTOHXpKz1tioZAMB6cKPyhAxN9snM&#10;/KT9mSB4hQbzOn5kZkCaBh9ISftNW6Q6VrZZlTAAZIbe8TYZnuhXZQMAyGSnC3YvvXYhhBBCYo3b&#10;j1JxBxBCCEl+WGUKwFo5UPBwKX5zCw4zEXLpwQG1TTJcrTpij3O98SM1CQ0AQLobmxuUybkxVTAA&#10;gPXs3Us/lQtl++ReW570jLbK9PyEeLyLS7/L6B5rVkUMAOntZt3DEvjV8uOqbAAAme5y6dGl1ymE&#10;EEJILHH7USruAEIIIckPhSkAa6m49Yb0jLXKhYq96n3J0jHcYJf8v1S3R01CAwCQzmoHisUvfjlS&#10;8J4qEwDARvTelaeloOGq/X3G/c47qpABIP0cLHpdStpu2Odt72iHKhkAwHpRUHtNfD6vMwNDCCGE&#10;hI7bj1JxBxBCCEl+hqZ6paD5ir01llsyAIBU2JP3snpbMu3Lf83e2mNibliu1O9Xk9EAAKSju+0X&#10;7ev1up57qjAAABtdYdN1+zXyWs0RVc4AsPaOlW6Wuy2XpWe8del3kJVtRapcAADrTWt//bJVMQkh&#10;hJBwcftRKu4AQgghyY/5i3Xvb/7qYXiqT+42X5VDhW+rwgEAZLJjxe+Jx7sgXr9XqvoK5MSDTWpi&#10;GgCAdFHQfuE3r8/7VUkAAPDQwHiXzC3OyOHit1RZA8DaudN0Xnx+n/j8Xhme7JfsB+flqb1fUaUC&#10;AFiP3j37tDMDQwghhISO249ScQcQQghZ/ZhfZpjcrD2pCgcAkMk+zH5GukabbVF0zjMjZd031QQ1&#10;AABrraTr4aopQ5N9qhwAAPg3b5x/3K4k2znaqAobANZGWUe2fR3TNtCgSgQAsFGwwhQhhJBY4vaj&#10;VNwBhBBCUpPAilO36k6rwgEAZLrT5TtkfHbEfp2bnB+Vy9ymDwCQBk5Wvifto7X2+1PXSIsqBgAA&#10;tBuVJ+zXzbymC6q4ASC1zGpvZmWp2q77qjwAABvF5dKjQTMthBBCSPi4/SgVdwAhhJDUZ+ft51XZ&#10;AADWg/L22+L3++ReT46atAYAIJVyWk7K9MKELHoX5HzZXlUIAACE1zfWIR7fonxU/LYqcABInZre&#10;YvH7/fLyse+rAkEoT+/7moxPj8jgeK/su/mOej8AZJqXjn3PnV4hhBBCwsbtR6m4AwghhKQ25pcc&#10;txvOq5IBAKwXA5Pd0jfZriauAQBIJfO9yNwydm/ua6oIAACI7LWz37O3vmkerFIFDgCpc7zsPRmb&#10;GZJFz7xsvfS8KhIE23P9DbudKYyPTPfb30P2jXbK97d9Tm0LAJmirOmO/SMYQgghJJa4/SgVdwAh&#10;hJDUxuvzyPB0vyoYAMB6Udp2y5ZDT1RuVpPXAACkwvma7fa1t1khxS0BAABik19/yX4tvVV/UpU4&#10;AKTOwaLXpX+iUybnxpcKBE/s+oK8ceon8tLR78vxO9ukf6zLPl97x9vkUPGbdtz12qO2ZHCvJV8V&#10;EAAgUyx45pfNrxBCCCGR4vajVNwBhBBC1iZ78l5WJQMAWA9OlX5ov87ltpxSE9gAAKRCeffD8u6x&#10;u1tUAQAAELuRqQGZXZySfXdfUSUOAKlzsWq//Tm7vvuBveWeWUUzOKMzg5LbeFaNK2h5WHz84MKv&#10;VQkBANLdj3Y+uuxrHSGEEBItbj9KxR1ACCFkbbI37xVVMgCA9cLjW5Tq/kI1gQ0AQCoMz/TK7MKU&#10;mvgHAMTn/au/sCtl1/aVqiIGgNQyq0eZmP/Pa8qSsxU75MKD3XKxap/aNtjQVI9MzIyqIgIApLv7&#10;LXfF6/O6UyuEEEJI2Lj9KBV3ACGEkLXJvvxXVcEAANaL8dkh+7WudqBYTWIDAJBsd1rP2qJuUecV&#10;yW+7YL8H3W/LUxP/AID49Y61y+TcmCphAEitazUfyeHf3G4vHpd+szpVTuUFVUYAgHR1q+Kc+P2+&#10;ZXMqhBBCSLS4/SgVdwAhhJC1yb7811TBAADWk6b+B/Y2AUPTPWpiGwCQuUwpqbDjshR2XJK77Rfl&#10;fM0OtU0qlfdk29fXPr/5y+OHt6cxv1jfdetlNekPAIhfQ2+FtA7XqBIGgMxR339PFr0LqpAAAOnk&#10;hSPfkddP/VhO5u9yZlMIIYSQ2OL2o1TcAYQQQtYm+wteV+UCAFhvzF+ij872q8ltAEBmMmUpE7/f&#10;FJMelpNMxueGpWGoXPLazqsx4Vyo3SGlXdelbrBE2kZrpH+yXdpHa+VczTa1bTjl3beCXmH/W3x+&#10;n/SPd8nr57+vJv4BAPGZmZ+UkvabqoABIHNkVe61r5FeOf64KigAQDrYdvmlZT/TcSs+QgghK4nb&#10;j1JxBxBCCFmbUJgCsBGMzw7L6OyAmuAGAGSmgalOW4YNTKJvv/Gc5Ddckb6xDlnwztvXuZfq9qhx&#10;5jZ593tvS1n3Dfn/s/ffsbGl953n/9dAPwuGZmHYgHcHI2Ch2RmvZwewDAPWH/LIgDWrkXdteceS&#10;NbJn5bCjkWS1Ykvd6qDO3erct2/OOSfexBvJS17mnHPOOaciWcX6/vA8FKni82WoIqvICu+P8IL6&#10;ss45dc4pViCfD59T0ZslQ9M9v/pU7JdZr8eua0pOZpaoWe+M5LTfUdtw3a8/ZWcyDCxuBcZsr667&#10;RA38AwBCY16bMxpvqgIGgNhxNv89+/noSuYRVVIAgGhQ1Jghc16P+2MdIYQQElLcfpSKuwIhhJCd&#10;ycH0X6hiAQDEm6nZMRn1DKhBbgBA7Llff9p+js2qu6sG0413b/3AlpcKOh4sr/Oo8bz0jLfY9XwL&#10;3uVS1NBkn+Q0PJD3b/9wxTY+vvuMDE322uW9C/MyMNW1ZnnK3Oazl+FbO2ZWFHc/AQDBO5Tyqn09&#10;fVhzQRUwAMQWc0m+4Yl+VVIAgJ32wul/dH+UI4QQQjYVtx+l4q5ACCFk+2MGidxSAQDEIzNryOBU&#10;txrkBgDEnqKuFFt4cgfTA3nmp+1nXY93Wqbmxu1nX/O1tOobatn13Ck+JdWdhbZkZVLWk7FiX5bK&#10;Wxtldn5GbRsAELyP7z1rX09vVxxT5QsAsaWmp0DmfbOqqAAA2+mHh/9afa2yrdD+7EYIIYRsNW4/&#10;SsVdgRBCyPZnZn5KlQoAxIYjGa/J2dz35WrRAblddkLuVZ6TlJorcqVwv+xN/blaPtGZQXNz6SV3&#10;0B0AEHuahsplfGZEDaYHauytEL9/8RJ5I1MDUtCUqpYJVVNfld3ew4azy/typ/ao8wl79ZhZqtzt&#10;AQCCdzj1Nfu6Xt1ToMoXAGLLhcKP7OejwoZ0VVYAgO3w7rWnZc47K0MTfVLU+ETquspkyrP4hzaE&#10;EEJIOOL2o1TcFQghhGx/xmaGVKkAQHTbk/qs5DU/sDNrrIzfloIW/8sv5R1ZFKd+5X7VeXtezOWY&#10;3EF3AEDsGZnpl87hZjWYHuhizh4pac2Qo4/fVLdthdc3LyXdj5f3Jalqv/N+vHo2mhELALCx/MYU&#10;+5qa23JPFTAAxJbK7hz7fE4tv6mKDAAQSW9e+r7MzE2J/1e/W11Y8C3PKEwIIYSEK24/SsVdgRBC&#10;yM7kQNovVLkAQHS6X3lOJmfH7V9Wtw81yJ2yU3I+90M5+PgX8vHDn1lJxYftTBpmYHbcM2Jnn3K3&#10;k2hah2plzudRA+4AgNhkfpld3JqhBtIDvXf7h+pr4dDYV2kv8Vfc9VgeNZ6TKxUfux+v14y7LQBA&#10;6HpG2+1rak7zXVXAABBbavuK7PP5Uek1VWgAgEjJrL5HQYoQQkjE4/ajVNwVCCGE7EySy0+rcgGA&#10;6NXQVy7zvvnlgtRaTJHKlKaaB6rUNhKNufxo+2idGnAHAMQm88vt0rYsNYi+HdKqb0jncNPyTI+L&#10;/7946b+N8sub31PbAwCszswQeCV3v+y5/5y8deOf5UzmB5Jec1N6xzrsjLoN/WWqfAEgtuS3PrSf&#10;kQobnqhCAwBEwusX/tleio8QQgiJdNx+lIq7AiGEkO2PGWzKbLitygUAoteJrLfsc9f8cF/WkaWK&#10;UoGaB6pl1jujtpFoPPPTUtmXrQbcAQCx41bN4eX/NrMG1nQVqcH17bT3wQtyr+y83Y9gYt6L3G0A&#10;ADRTTB2bHl7xGmoKUibTcxPSOFAhmY23VPECQGzJbkq2z+uK1nxVaACAcPv+wb+S+8VX7OvOvHdu&#10;xecMQgghJBJx+1Eq7gqEEEK2P4uFqTuqXAAgul3M/1jq+8rs83jOt3Zx6mHVJbvMvcqzahuJxJTG&#10;irsfq8F3AED0u161T3omWuz72ejMgNT059vX9aa+SjXIvhPMzCfBpKmvSq0LANC8C/P2dT69IUmu&#10;luyTe1Vn5ElDklws2qUKFwBiU01Pgf18VN9VrkoNABAJRx687f6IRgghhEQ0bj9KxV2BEELI9scU&#10;prIak1W5AEBsuJC/S+p6S+3z2Qwq5DY9UKWp4ak+mffNJXRpasHvk6HpbrletVcNxCdV7Zf79afl&#10;Scs1uVF9QN0OANg5DxrOysTsiH0dH5sekv7xLvH6Fv8auH2wQQ2y74QT6e84n7BXT3LpWbUuAEDL&#10;qL1jXzcrunJUyQJA7Eutu2yf4+0DjarQAACRcujeG85PaIQQQkhk4/ajVNwVCCGEbH9MYaprpFmV&#10;CwDElqSSI9I33mmf162DdbI/9YUVpak5r8feZgaczXP+ZukxtY14dqvshMzMT8n0/KTUDRRK51iD&#10;naVk3jfrvCqKeLxTMuYZlL7JNmkfrZOCzodyu/aoGsQHAERebvtdeyGmG4XHVgymX8jeveOX5Fvy&#10;pPa2/Uy9VhYWfFLVka/WAwCsbWiyz76GFralqLIFgNiVUrs4C3bXUIsqMwBAJB17+K7zkxohhBAS&#10;2bj9KBV3BUIIITuXnKZ7qmAAIFo9K4eevCwns9+WC/kfr7itfbjePqevFx1WM03dKjkuNT1FtjRl&#10;8qj60irbjl+Hn7wsfeMdtiTl9y/Yc+D3+6V1sFZul52Qa0UHJa/pobQO1tgZTCY8o3bWLr/47bLj&#10;niGpGyiSvI57ktV6U9Kar8ijxnNyt+6E3Ko5LNcq9exVAICtMa+1JodTX1eD6dFifGZk+TO1G/N+&#10;MzEzKu/f/pFaDwCwvvrexUuQm9lo3NIFgNhwNOtVeVhzQe5UnJCyzgz7nO4f61JFBgCItLy6VJmd&#10;X/yDUkIIIWQ74vajVNwVCCGE7GzS65JUwQBA9HlQdWHFc9fMamFKPw195fbfVV35qizlWpqNKlGf&#10;9wUtKfb4a7oL1blx7Ut5TnIa79lzNmfLVosFqrVyp/aYGvAHAGyOKaWaJBUeVQPp0eBy7j73bUAl&#10;pfKaWg8AEJxJz5h0jjSqEgaA2FDVnbfic1HbQIMqMQDAdhifXvsPXQghhJBIxO1HqbgrEEII2fmY&#10;GVbcYgGA6FLRmSML/gVJq70uec0PpXukxV5yzxSnTKnnfuV5VfpZjbk0n0lWY7K6j3jWNFBlj7t5&#10;oFqdk2CZSx6eynpHrhTul+Sy05JWc12K29LtdjNbb6gBfwDA5pgZ/Ewyam+rQfRoUNddKr6FxZkb&#10;18q5rF1qPQBAcHIbH9rX0otFu1QRA0B0u1d1xj5/CxufyMvnvi0f33xRFRgAYLuUt+Sueyl1Qggh&#10;JNxx+1Eq7gqEEEJ2NuYyXc0DVapcACC6DE/1y+j0oCrxbEbHcKN9/rcN1cnxrDfVfcWTpJLD0jPW&#10;Zo+3sa9CnYtw8C7MS/tonRrwBwCEpqDzgf3/yt5sWxJ+EoWFqb0Pnnc+Ta+eizl71boAgOCZwc3i&#10;9jRVxgAQnW6WH5HCtlT78/H07KQqLQDATmnqqbY/o3FpPkIIIdsRtx+l4q5ACCEkOnKxYLcqGgCI&#10;HqbkNDYzpMo6m1XZufgXVmaWqvLObHV/se5m6bHlYtiEZ1TuVZxV5yBcxj2L03tX9eWqwX8AQHCK&#10;u1Lta2nbSK3M+RZ/kV3bVawG0HeamfVqo9mlTE4+eUetCwAIXudwk0zPTapSBoDokdl4W1qHamTe&#10;N2s//8z75qR/rFtOpnygCgsAsFOeOf538qPDf23/u2ekXea8i69ZhBBCSCTi9qNU3BUIIYTsfMws&#10;U3W9JapwACB6FLam2l9CumWdrTie+aaMTA3Y14GZuUkpaEmRK4X77Nfd+48ld8pP2WOamh2XlOor&#10;6rjDrbDl8fL03i0jVaoEAABYn7kEn3kd9fv9dmappQxP9qsB9J024Rlb3r/V4he/TMyMqvUAAKEx&#10;M/WZPKg+r0oaAHZeQ3+pfY56fXNS0pwtB+++rkoKABBtzjz+2P7cSQghhEQqbj9KxV2BEEJI9CSn&#10;6Z4qHgCIDsnlp+3z9FjGG6qws1XXCg9I92jrcunHxPzywBSOesfapL63VKq68qRlsFoGJrplem7C&#10;3nY043W1nzvtXuU5u//hnI0rWEWtafa+O8caVRkAALC2zrF6WwrOb0qV28WnpLqzQPY+eEE+Sv6p&#10;vHvrB2oQfadk1N5Z85frqVXX5E7JaWnur5K8xkdqXQBA6CY9Y9Ix0qCKGgB2zomcN6RnrNWW3M2M&#10;Ur+88iNVSACAaPXcyW+6P8oRQgghYY3bj1JxVyCEEBJdyW1+oAoIAHbO6Zx35UjGq3Iq5x37HM2s&#10;v62KOuF0OX+vpNUmSVlHtrQO1srgRI9Mzo7JzNyUZf57fGbYDmy3DdWp/d1J+x4/L575aVvmco9r&#10;u9wsOWbnF+kYrVOFAACAltV2y76/dY+0qoHyaHIw5RXnU/Ni/P4Fqe4qXLHsh8lPq/UBAKErakm3&#10;r7XnCz5QpQ0AO2Ngssv+sdXo1JC8c/UnqowAANHsx0e+ZmcFJoQQQiIVtx+l4q5ACCEk+pLf8kgV&#10;EQDsjOK2xUGCpZgSk1vS2QnNA1V2fy4W7Fb7vFPymh/Yv3K9XnxY7e926h1rt7986R5vVsUAAMBK&#10;KY0X7PuJb2FeDZRHk4s5e1a8Hy/FDBg+rkpSywMAwsO8zha2parSBoDtdTb/XWkerJQ576zsT35V&#10;lRAAIBZcyji44jLwhBBCSLjj9qNU3BUIIYREZwpbU1UZAcD2M+Ubr29OchrvSWHLYynvyFYFnZ1g&#10;LuFnZnNy93cnzXk90jXSrPZ1JzT0ldvSFJfnA4CNlXYvloMLm9PUQHm0uF92QRYWfO5HZlnw++yl&#10;BN3lAQDh4V2Yl5KOdFXeABB55/Lfl/zWh9I33m4/95hLE+9LfkUVEAAgVtwpPL/mZdYJIYSQcMTt&#10;R6m4KxBCCIneZDbcUYUEAJt3LPMNuVdxVso6sqR/osv+210m0P7HL9jn4k5eYm4tnvkpqestUfu8&#10;Ux5VX7Ln6nzuLrWvOyWzIdleqmnWOyONQ2W2EJDRkiTJdcflXv0pedR4XtKaL6viAAAkoqHpHpn3&#10;zckHd36iBsujQW7jQzvLyWpxL8kHAAiPc1m77OvsnYoTqsgBYHsklR2yfww0Nj0sTx34iiofAECs&#10;GRjrkdn5GffHOkIIISQscftRKu4KhBBCojs3S4+pYgKA0FV05iw/r7y+efvXTGY2JHe5QEklR+zy&#10;4zPDqoyzkw6lv2z362H1RbXPO8Wcy4mZEbWvO+1a0UEZnuqzM5AYq+Vy+UeqOAAAiSar7ZZ9Tewc&#10;alID5tGgoOnxmoWp7pFWtTwAYOsqOvLsZ2i3wAFgez2oOW8/84zPjMq94kvyyoXvqAICAMSK0uYc&#10;mffNuz/WEUIIIWGJ249ScVcghBASvTHX8zaX3EqpuSL7Hj+vCgoAgjcy1S8zc1OSXH5arhTul3sV&#10;5+xzzBSpzO1mtikzS5KZtaljuEEGJ3vtJebMc/By/l5VxNlJBS2p9jVioxmytsuelGftuWzsr1T7&#10;Gi1ulZ6QmyXH5FbJCSlpeyJ9453Lr7W3ag6r4gAAJKJRz4C99NI7t76vBs13WnHLE1t4Xi1j00Nq&#10;eQDA1rUPNcjIdL8qbwDYfllNt1dcxsoUyavaCuX1i/+syggAEM3GpoZX/DxHCCGEhDNuP0rFXYEQ&#10;Qkh0Z+mXIfYXId35qqgAYGNHnrxqn0c13UUrSjSmNGUyOTu2/JwzA8XmEny9Y+1S1JomqTXXVPlm&#10;pw1O9sjQZK86zp1yreiAPXdptUlqX6PZw6qLdr8fNZxTpQEASEQ5bXfs6+LxtLfUoPlOK23LEt/C&#10;6jMF9o11quWRGP63z/5r84swy/y3e/t2ePrg38pv/e6nlvfjT7/6h2oZIFaZGfxah2pUcQPAzjlX&#10;8L7cLD8qhW0p9vLzc95ZVUYAgGj1YdLP3R/nCCGEkLDG7UepuCsQQgiJnfSPd6qiAoCNFbel2+fQ&#10;w8pLqjST1/RQyjuy7axNp7PeVbdHIzPDRlHrY3WcOyWn6b4tdZ7JeV/tazTbl/q8/b7IbL2hSgMA&#10;kIgeN12yr4u3ik+qQfOd1j7YIH7/worPxibmjwvK23PU8tgeL5z+hxWlJVMccpeJpKX7XeLevh3+&#10;x1t/tWIfdqq4BUSC+SON3vE2VdgAEB2ymu7YQrlbSACAaNY91CaeuWn3RztCCCEkLHH7USruCoQQ&#10;QmInI9MDqqgAYGPjMyMyPNWvCjOxKKn4qH09uF58SB3nTukcabIzc+1+9Kza32hnLiVY3JWqSgMA&#10;kGguV+ySwaluGRjvUgPmO23X3Wfcj8XL8S54Ja06Sa2D7WFmUwosC33lO/9RLRNJiVKY+vrTX5Qv&#10;ffNzlpnRyr0diJTs+nv2tTa9/roqagDYeQ9rLtjn6NNH/0YVEgAgWu1Pfs35qY4QQggJX9x+lIq7&#10;AiGEkNjK2dz3VVkBwNrM7Ecm53I/UmWZWNTQV7ZYTlrlWHeK2R/P/LTa11gw55uV+sFiVRwAgERS&#10;0Zspcz6Pma9JkgqOqgHznZZcckb8sniZ6tVyNf+gWifRPPXR1+Q3fvMTy6WdP/7P/14tE25uUWg7&#10;7tOVCIUpU0IL3L55nN1lgEh559b37UyyJsmVp1RZA8DOul560D4/d99+URUSACBanUz5cN2f7wgh&#10;hJCtxO1HqbgrEEIIiZ34/D6p7y1VZQUAqzuZ9Ut7qZ6GvnJVlIlV07MT0jJYo451p2Q03LavT9kN&#10;d9W+xoIJz4j0TLSq8gAAJIpHjefs63jncLMcTHlFDZZHg4qOPDsj4GqZ886q5RNRpEs7LnMpPnP5&#10;vaX7+1f/5nfUMtshEQpTZlYp9zhNQc5dDoiU81m7ZNbrkTmvR+5Xn1WFDQA751TuL+3noVv5Z1Qh&#10;AQCiVUZV8qqXWyeEEELCEbcfpeKuQAghJPZyMvttVVoAoNX1FsfszEdrMb9QSKtLUse6Ey4X7rWz&#10;S/WPd6n9jBVdIy0yNTemCgQAkChq+vPte6U7QB5N6nvK3Y/DNgt+n5S1ZavlE1GkSzuuwEvxmRmP&#10;TIHKXWY7uEUi9/btEOlzv1phaqfONxLXu7d+IMOTffa1t7I7V5U2AOyc0ekBGZroU4UEAIhWr134&#10;rvujHSGEEBK2uP0oFXcFQgghsRUzHX5BS6oqLgBY6UbpUfucSam+okoysSqjfnE2p9M576rj3W5n&#10;ct+3A+wj0wNqP2PJg8oL9pzmtN9RJQIASASmNFrUkqYGx6NJx1Djis/DgbmYs0ctn4giXdoJ5N7X&#10;Ts525BaJ3Nu3g3s+wn3uzfkNnM3LlNXcZYDtUtmRZ2fwNT8D3Cg7rIobALbf4/qr9jNRbWep3M4/&#10;K6dSP1LlBACINq399eKZn3F/vCOEEEK2HLcfpeKuQAghJPYyPTepygsAVhqY6JK+8U5VkIllPaNt&#10;9tJD7rFut2OZr8vo9KBMz03I3pTn1H7GGnNZvpn5SSnqSlFFAgCIZ3frToh3YU7GpofUoHg0GZzo&#10;cT8O28zMTallE1WkSzuB/vg//3t7H2Zmqa8//UV1+3ZKhMIUEG0uZO+2PweY5Lc+VOUNANtvZLpf&#10;fAu+5c9Ib176vionAEA0OJe2R7qH2+xrlXfBu/y6RQghhIQrbj9KxV2BEEJIbOZuxRlVYgCw6En9&#10;Tfs8uZD3sSrHxLLitif2uGp7iuR83i45mvGaOvZI2//4Bekb77DFrWMZb6p9jEWX8vfI4GSvPbeT&#10;s6OS33FflQoAIF7ltN2xr3/VnYVqUDxa9I11BHwKXszCgk+KmtPVsokqUUs7FKaAndPcX21fj9uH&#10;6+V03tuqwAFg+50teM8+Lx8UX1ElBQCIBpVtheIXv/PTHSGEEBK+uP0oFXcFQgghsZkHVRdUkQHA&#10;oo7hRpmdn1HFmHiQ1/RoxS8WzCUxzKxzg5M90jxQLZVduXKr7IQ6J+FwvfiQnbVr3jcn14oOqX2L&#10;ddeKDsrwVJ89r/fqTqpSAQDEq6ahMvva7g6GR4ulQXk3ZzM/VMsmqkQt7VCYAnbW3dLzMu+blanZ&#10;cblTeUKVNwBsvwW/Txq6K1VJAQCiQXVHsftjHSGEEBLWuP0oFXcFQgghsZlLBXtUmQHAognPqPSO&#10;tatCTLw4nvGm3Cw5Jhn1t6S8I1uGJvvsJfJ8C97lafhTa66q87JZh9JfkorOHLvdsZlhOZ/7kdqn&#10;eDLr9UjPRIsqFABAvHpQf8a+xuc3pajB8GhQ2popC/6FFZ+FTT648xO1bKJK1NIOhSlg571/58f2&#10;0q4mKbWXVHkDQORdLz0ol4p2y8nct+xz8X7RJVVSAIBoUN9V4fxURwghhIQ3bj9KxV2BEEJIbOZQ&#10;+suq1ADgGUmvS7LPEVPwcYswieB09rvSMdxgz0FDX7lcLNitzlGo8ltS7PbahurU/cWjkal+mfN5&#10;VKEAAOJV83ClnY3g1JN31UB4NLhZdMK+D5lZFc3/THnKlITd5RJZMKWdr3znP8qffvUP1deD8dRH&#10;X7Prmu26JaV/9W9+R/74P/97+eaLf67W24ynD/7tqvdl/m2O4YXT/7C8rLsv7rZc5jjcdYJh7tfd&#10;1pJgzr27D4HH9hu/+Qn7NXe5JeZ8/Nbvfmp5+c0+hoHMY2UeM/PYBe67uZ//8PnPyNef/qJaB9jI&#10;4ESveH3ztrThljkARM75gg9lcnbsV5+VFgvm71z9sSopAEA0qOko+dXoBiGEEBKZuP0oFXcFQggh&#10;sZlwlCCAeHI043VpHay1zw9TFDqS/qoqwiSSexVnZXxmxJ6PlsFqOZH1S3XOgnEg7UXxLsxL/0SX&#10;uo94ZS4pwgxTABJFYedD+15R0PRYDX5Hi70PXrAFqYzaO7L/4UvS1FclmXXJarlEtl5pJ7Cgs1GZ&#10;x+WWezZiCjdbKU6ZMpC7TZcpGC3dh3ubuz2Xe56Ctd55c7e53rKm7BVYfjLM8QSWwFyhbH8j5vF0&#10;S1JrMftp7tvdBrAeU2yt6ytWhQ4AkXGh8EMZnOy2syRfzjwkWdUPpK2/XhUUACBalDRnrTp7MCGE&#10;EBKuuP0oFXcFQgghsZeFBZ/ktzxSxQYgUZlSj2d+2v5VZVLxYVWASWT5zY9k3jdnS0+buUxfUVua&#10;/UXGyay31bbj0cX83fZ1tqgrVZUKACDe3Kg+YGci6BvrVIPe0WbX3WfU1/Brq5VqTAnnS9/8nPq6&#10;u+5azCxDpszjFmmCsZlZkMyMR+521mP2z/2au02Xe56CZWZdcre11jbXOsfm8XDLShvNLhXK9jey&#10;2vkKBrNNIRQ9o20yOj2gSh0Awi+7OdkWyue8s/LB9WdUKQEAolF65R372kUIIYREKm4/SsVdgRBC&#10;SGymb7xDFRuARHW/8px9XpzJfl8VYPAz2ZfyvIxOD9pz1NRfKccy31Dn0HUq+22p6Mq16xS1pqlt&#10;xqvesXYuxwcgYZR2p9vC1MFHr6hBb8QWt1RjZgdabSajYMsv7vaWmFKT2Ya53TD/vVbRKdj7Mtxi&#10;l2H231wKb+m+zDLuMbnc7a5maXvrcYtN6x2Le65WKzStVpYy/15vZqlQtr8RMyOXe67MdgJnAzP7&#10;Yv692oxiG5W6gCVFzen20qlusQNA+Fwr2S/do832Z/XhiQH56bFvqEICAESrE4/eCxjhIIQQQsIf&#10;tx+l4q5ACCEk9rLg90lBS4oqOACJqr6vVGbmplT5BStVdObY1w9TCnLPofGo+pK99J6ZjWopBS2p&#10;ajvxqnukxR5zRW+mKhUAQDwa8wzaQq074I3Y45ZqXGaGpGDKOYZZzp1ZypR7nj74t2rZJeY2txC0&#10;0aXmAtd199eUsNzlDLO99S7b5y6/GW65yByXu0wg99yvVmhyz02wZalgt7+e1R7P9QpghltgC/U+&#10;kbjulZ63n6fPF3ygSh4Atu5K8V7787pvwSfFTVmqiAAA0e4XZ/6/5d85EkIIIZGI249ScVcghBAS&#10;m7lWfFCVHYBEZS45Z2ZOcgsw0B5UXRARv5S0Zyyfv3sVZ2Vgotu+tgxP9UttT7Gk1lyT4xlvqfXj&#10;Vedwoz3+oq4UVSgAgHiUXHvcvu7V95SpAW/EHrdUs8TMyGRuc5dfj1uWMdsIptyzWjHHbMtdzuUW&#10;oDYqKBlrXV7OXS5Uqx3DRrMruefeLRe5M3CFUpYKZvsbcR/PYC+X6M40tdF5AIwT6W/b95Zb5UdV&#10;0QPA1hzNekVGpgdk1jsjRx68rUoIABALXr/4zwEjHIQQQkj44/ajVNwVCCGExF7Mdb7dwgiQyMzs&#10;GD2jraoEg9XVdBfZ15K7FWelqC3N/vfwVJ+cz/1ILZsILuR9bGfeqh8sVoUCAIhXT1qu2df/qo58&#10;NeCN2OOWjkzpJ5iy0mrcy95tNBtRILecY7blLuNy7y/wMnHrWa005S4TKjMTV+D2gjmH6xWatlqW&#10;2mj7wXDPb7D3755fc3lEdxlgNSapdVdU2QPA1jQOlNvfB7537aeqgAAAseLA3dcDRjkIIYSQ8Mft&#10;R6m4KxBCCInNpNclqdIIkKjMjEh+/4Kcy/1QlWGwOs/8jAxN9sqs12NfU5KKj6hlEsXI1IA9B3dq&#10;j6lCAQDEq+KuVFnwL4hnfloNdiN2mDKNe7m3zZRqlphZhAK3E0zhKZAp47j7stGl/AKXNUUvd5n1&#10;uPfl3h4K91J8wc6stVahKRxlqfW2Hwz38QxlXfexMWUydxlgNeZyYfmtD1XZA8Dmncl7x/7MymX4&#10;AMQ6ZpgihBAS6bj9KBV3BUIIIbEZMwX3wbRfqOIIkIguFuyW8Zlh+8v59LobqhADzRSkluL3+2XP&#10;o2fVMongSd0tWxgYmOxUZQIAiGf1A8V2loKi5jQ12I3Y4M4qtdliTCAzi9BWSzJugWu9SwJupQxk&#10;uMft3h4sU2RyZ2Jab78DrXYM7kxbmy1LrbV9d5m1uLNEBTNjVqDN3i8SmyniVvXkq8IHgM17XL84&#10;M+gzx/9OlQ8AINZMzIwGjHIQQggh4Y3bj1JxVyCEEBK7uVSwRxVHgER15MmrMu+bk56xNlWKwep6&#10;x9qlf6JL2oca1G2Jonmg2s5OVtbzRJUJACBeFXY+sp8le0bb1EA3YkdgmcW12XKLW/QJtWBjmPsO&#10;dhvu/ZkSmLvMetzjdm8Plls+C2U/3EKTmSXL3a9gy1ercbcfymPrnt+tCOV+sf1yGh5IfU+Z1PWU&#10;SnVXkRxLe1Mts13Gpoekc6RRFT4AbF7TQIVMesZU6QAAYlH/aJc7zEEIIYSELW4/SsVdgRBCSOzm&#10;RulRVRoBEln/eKcMjHepUgzWl9WQrL6WKJr6K+3r6cOGs6pQAADxqLjrsX3dax+qV4PciC1LRRZT&#10;7nEvJ7fZcot7Gbn1yk5r2Uphar1lVxO4ruHeHgy3kBTspfjWWt8cvzvLVqjb3Gj77jJrcc/vVoRy&#10;v9g+pW1ZMuedta/rnvkpO7uTmT3QZGZuSo6n/VKtE2njMyMyOj2gCh8ANud49usy652WqrZCVToA&#10;gFjzyvlvB4xuEEIIIeGP249ScVcghBASu7lXeU4VRoBEdb34kMx6PTI81adKMcBaRqcHZc7nUYUC&#10;AIhHpd3p9jNk60CdGuBG7DEFlqWZi7ZSqnG3GbidUAtMoW7DLfSst+xqAtc13Ns3YkpMm70U35LV&#10;zr3ZrjvT1GYfk9W27y6zFvf8boW5XKO7feycy7n7ZWZu0r6mN/aXS1LpweVyxZHMl+VR7UUZme63&#10;5ans+rtq/Ugpb8+x+9QyWKVKHwA2p2mgUua9s/LMCS7HByD2Hbj72orxDUIIISTccftRKu4KhBBC&#10;YjdXCver0giQiO5VnrXPibGZIVWIAdYz652R1pEaVSoAgHizNLMUZan4tJVSTSC3YBNqgclwC1Nf&#10;f/qLapkl7v2Fcik8I3Bdw719I+6l+MwMW+4yG1nr3LtfNzZzPt3thPLYuud3M/eP6FPTVWRfzwcn&#10;eySp7JAqVywxs9K0DtXYZdsHIz+rYMdgg72vwrZUtS9APLhU9LH6WqQVtC5eRvnM449V6QAAYtHz&#10;p/7hVyMbhBBCSGTi9qNU3BUIIYTEbo48eVUVR4BEcz7vI/t8MAMGbhkGWM+JzF/a752J2RGp7M2W&#10;R43nVMEAAOJBQecD+3rXMdSoBrgRH7ZSqgnkFmw2UyByL0e33oxNpky1lf0OXNdwb1+Pe87MjFCb&#10;uWyeu53AYzCzMrn7aC6f6G5jPettfyPu/YdaSEN0SS49K9O/mlWqrDNTFSvWkttyX/zilzmvRx5V&#10;XFHbDYcnNbfsflX35Kv7B2LZ+YIPpLAtRSY8IzI6Myhn8t9Vy0RKSu0l+7wqacpShQMAiGXTs4uf&#10;ZwghhJBIxO1HqbgrEEIIib2YX3aaWVHc4giQiIrb0sXrm1NlGGAjxzLekJK2DDszmblcicmYZ1DS&#10;mi+rsgEAxKqc9mT7+tYz0qYGuBE/tlKqCWTKPIHbMZerc5dZz9MH/3bF+oa7TCB3v01pyV1mPaHc&#10;l8u9FF+oRaYl7jG45/4/fP4z6hif+uhrajtr2Wj763HXNWU2dxnEgu9K72i7fS3vG2+XW+XHVLFi&#10;I2ZmnI6RxRmgukfaZP/Dl1a5n83JrL1jt+tdmJcjWa+o+wZi1eO6q/Z7e8HvkwX/gv2ZcWCyy87e&#10;5i4bbtlNi8+rkckBVTQAgFj3uPymeH3z9nWOEEIICXfcfpSKuwIhhJDYivklzbhnRJJKDqviCJCI&#10;pmYnZGZ+SpVhgFA9qr4iw1N99rW2dqBQbtceVcUDAIglma037Gta31iHGuBGfHGLMaGUagKZGZYC&#10;t2OsN0OUy52hypSF3GVcm70/d/Ykw11mLZvZz7VsdO7NOXVn3TL/DnY2q422vxH3HJlSm7sMote9&#10;svN2QNGUkTIab6pSRagyG2/ZbZnfK4xM9UteY4pcytkr793+obrvjbx1459lwjO2/LsKZpdCvGns&#10;L7OzoOy5/Qu5lX9GGrqrbHmqa7RZLRuq1LrLUt1TIL3jbfYPIs1zsn+iUyq7c6V/osM+p8x9v3r+&#10;O6poAACx7s1L31/+/EAIIYSEO24/SsVdgRBCSOzE71+Q9uF62ff4eVUaARLV1Oy4tA7WqvILsFlp&#10;tUn2F9Ym5q+IRz0D0j5aK5V9OZLTfkceNJyRqxW7VTEBAKKJKX2a17LJ2TE1yI34s9VSTSB3RqRg&#10;ZyUysyaZ2ZMC1w2m/OTeXzD77l7Kb4m73GrMfgaus9lL8S0J5tyvdm6CLWkFs/31mMsqbuZ+l5hz&#10;E8qMWAifSzn7flWi6JBzBe+rwsVmnct/X5oHK+0lxgJ+22CLVOaPUTqHmySn/r4cT3tL7dOSs5kf&#10;ydj0oF2ztCNDLhZ+pO4HiHXmMpYVrfkrBvkvZx6ypamBiS65UrxHrbOem+VHpKonT+Z8s/a5M+kZ&#10;k9a+eiloSJOs6vvSPdQqnvlpGZrok6tZR1XBAADiSc/w4uyZhBBCSLjj9qNU3BUIIYTERvx+vzT1&#10;V6qyCJDoTGGqbahOlV6ArTic/qpcKdgvNd2FdmYW831mBpECMz0/IT0TrXK54iNVVACAndY+Wic+&#10;v08OPnpZDXQj/my1VLPetpZKNuuVilYrBAW7D6vdnyn5uMsZZh/cAlAgd/nVuLM9mfKVu0wo3P1f&#10;67hXK3mZWbLc5VzBbn8tq10mcaPH0zC3m/0zj2uol0rE1r1147v28+e4Z1jO5L2jihfhciz7Nble&#10;etBeeqykI11aBqvsfS7FfP4dmx6WzLrkFft3MWevvX3eN6u2CcSD2xXH7Pf4gbuvqUH+j2+9IDNz&#10;U/aPa1Lrrqh112Ius+cXv1S1F8k7V36stgsAieR2/llb2CaEEELCHbcfpeKuQAghJPpj/qq0Y7hB&#10;FUWARHc86y37HClqTVOFFyAS9qU8J3fKTklxa7q0DzXYQaTm4UpVVLhbd0Ky225LVV+Oug0AIi2r&#10;7ZZ9fyxsfqwG4RGf3FLNb/3up+xl54LllmdWKyWZ0syffvUP5Zsv/rm9P8MUatwZopaWDeXSb6YE&#10;5G7DfM2UjJbuy9y3W8pyy0/udl1uacmcp6Xtr2e9GZbcc79eockcg3ucZn13uc1ufy3uJQgNcy7N&#10;4xx4jo21HlN3m4isloEaOwvNleK9qnSxHU7l/lLuVp2WwrZUO5OOidc3Z2efMpcJPJv5oS2LNPSX&#10;qXWBeFDWmWlnmHIH+AP1jCzOjtI73i63K47L0axX1XZWbjNDPPMzajsAkIhePPNPAaMfhBBCSPji&#10;9qNU3BUIIYREd8xU310jzaooAuAZSa+7YQuFe1KeVcUWYDskl5+xr9UdY/XSOlIlozMD9nV7KeYv&#10;iN0iAwBEWmrTJfsadGydyykhvrilmlCtNtPRaqWpYJgiznoFo9WYwpZbhlqPWdYUt9wikLtd12pF&#10;oGCtdUzuud+o0OSWwzYql4W6/bVs9vHcyn1ic9699QP7Gp7f+kgVLnaKufRYaccTmZ6bWP6Ua5Jc&#10;eUotC8SDsZkhaeuvVwP8rvz6NFseNDG/m6jtLZJb5UfV9ozG/jIZnx5R2wCARFXanC1e3+JrKCGE&#10;EBKuuP0oFXcFQggh0ZvFmaUaVUkEwDNyLPMNmZmfktHpQVViAbaTuWSf+SW5+X40f4FvLp9a2Joq&#10;JW0Z9rX8YcM5VWYAgEi6W3fcvv6MTA/Io4qrajAe8cct1YTKFI/cbRpLl2Rzl1+LKeW4s1UFy6zn&#10;lolWY5ZZKhiFWpgKZvtrWWsmKPfcb1QuWq0cZmbKcpfb7PbXY0pmZlYt99jWYvZztRnIEFn7Hrxo&#10;X8OTK0+qwkU0SPrVJfyK29PUbUA8uFqyzz4HL2UeVIP7a/nwxs+lojVfvL55e6nKI1mvqO32jLWK&#10;d8Gr1gWARLX71i8Wx0AWfv2Hh4QQQshW4/ajVNwVCCGERG/mvLNy5MmrqigC4BlpGayRed+cHHz8&#10;C1VgAbbT4fRX1NeW+P1+Kex8pMoMCL+MliR7rqv6cu1lEnsmWqVzrFGahsqluj9PSrrTJLc9WdKb&#10;r8qD+jNyq+aQXKnYpbYDxIPrlXulbqBIpubG7GdKU8IfnxmR6/mH1cA84oMptLiXpwvFWmWgpW2b&#10;y7aZ2Znc+zCFGlPgMcWq9WZJCsXSfQUWe8x/m6+5+xl4ib31SkerLR+qtY7PfD1wX81l99xlXGa2&#10;Kvf4wrn9jZjzYMptqxXIzNeWLr3oroftceTx6/a1e61ZagBEVn7rQ/sHMe7AfjDeufJj+/zNaLyp&#10;tlvQ+mjT2wWAePXRjeeka6h1xZgIIYQQspW4/SgVdwVCCCHRm9Saq6okAuAZuV913j5HshqSVUEF&#10;iCYzc1O2tOOWGRBe9YMl9jXBDEBMzY7bmeeGp/plwjMqnvlpW670BVwqMTDehTmZmhuXoeleym2I&#10;S/fqTkpFb5b9fk+tuq4G5gEA0eVUxvv2NTup9JAqXACIvP6JTukf61KD+sEaHO+R4el+td3NzFwF&#10;AIlibt6z4nc1hBBCyGbj9qNU3BUIIYREX8wsAO1D9aokAuAZ2ZP6rC1BjEz1q3IKEG0a+srsa/pl&#10;ZjKKiNSmizIxO2LPcVVXvjr/qzmV9Y7cLDkm6bVJUtyaLnW9JfbytzNzk/Y9eGSmT9KaL6v7AmKd&#10;SVFzuhqYBwBEl4s5e+xrtilXuIULAJF1Ju8d+/x7VHpNDeYHyxSiTG5XHFPbn/N6pLWvXq0DAIlu&#10;bGp4eWyEEEII2UrcfpSKuwIhhJDozNncD1RRBMAzsj/tBfscyW9+pIoQQLS5mL/bfr9mtd1S5QVs&#10;zdKMOaZAeaVgvzr3m3Exb7ctY5q0jdbKg4Yz6n6BWDXvm5W67lI1MA8AiC7XCo7YzyKXij5WZQsA&#10;kZVef90+/3567L+qwfxQmD/GaB6sWrHtovbHdtup5TfV8gCQ6Lq5LB8hhJAwxe1HqbgrEEIIib7k&#10;NT9QJREAv2YuuxXsbDLATjN/Rdw2Uq3KC9icu3UnpX+y3b5ftg7WqvMdDkWtaeJbmLf3MTDVKXnt&#10;d+UKs4Qhxk3NjUlDb7kamAcARJfbxafsZ5D0hiRV5gAQWc2DlTIxM6oG8kOVV59qn8f5rY/kUuEu&#10;qesrtv8ubspUywIAviwVrfnLYyOEEELIVuL2o1TcFQghhERfrhcfUgURAL82PTchLQM1quQARCPz&#10;vWoyOjMgGS1JqsSA4BV1pdjL7816Z+Rh1SV1rsPpUNrL0jPaKt5fFaf84peBqS6p7Mtm5inEnFs1&#10;h+0MU4XNaWpgHgAQXe6XXxTP/Iz9/DEzPyn5rQ9VqQNAZMz75sS34NvyLFBPHfgr8frmxe/32+ey&#10;+aOvrW4TAOJZZvX9gNERQgghZPNx+1Eq7gqEEEKiK2Ywy1wOyC2IAPi14ak+6R1rUwUHIFqVtWfa&#10;1/iRmX5VZMDGblQflI6xensOd+K5f7Vgv53VbnR60A52mCz4fbYENzjVJT0TLdI51iBtIzXSPFwh&#10;xV2p6hiAnZLZetOWDKfnJuXkk3fVwDwAIDpdzN0rnvlp+7kjqfSQKnYACL9rpQekaaDSPu9McTG1&#10;7IYa1A/Fm5e+L+mVd+TZk/9N3QYAWKm8NW95jIQQQgjZbNx+lIq7AiGEkOgMl+UD1tYx3CgjUwOq&#10;1ABEs4a+cvv6fr1qnyo0YH2mkGQKSpWdOeq87oS0uiTpHm2V/vFOGZrslbHpQZnwjNpSivmrdJOJ&#10;2WHJbU9WxwJsl7t1J6RtdHGGOzNT2rG0N9VgPAAg+s3MTcngZLcqdgCIHFNSbB6ssp+j2gYa1aA+&#10;ACC8TqZ8YF9zzSx/hBBCyFbi9qNU3BUIIYREZ8wlh45kvKaKIgCekfq+UpmaHVclBiCaHU5/1b6+&#10;Z7XeVMUGrK93os2+L7rnNFqdzflQekbb7OPdPd6sjgeItNqBQvv95/P7JK36hhp8BwDEjit5B+xr&#10;enZTsip1AIis9Prr9vlX2pyjBvcBAOGzeDnixcuYEkIIIVuJ249ScVcghBASnTGX/Clue6KKIgCe&#10;kfLObJmZn1IlBSDazXk9Uj9YrMoNWF//ZIdMeEbU+Yx2Je1P7Hu6Ka+4xwRE0u2aIzLnm7W/cD6f&#10;/bEafAcAxJb2oQb788+RrJdVoQNAZBW2pdjP9EcfvK0G+AEAW/fi6X9yRkYIIYSQzcftR6m4KxBC&#10;CInO+P1+aRmsUUURAIszTM15Z1U5AYh2feMdthB7uWKXKjhgbeOeITtjk3s+Y0FNd5F9X28dqVbH&#10;BURSdtutxe+9gTo18A4AiC277j4jfv+CFLSlqDIHgMgbnRmUvtEuNcgPANi6A3dfc0ZGCCGEkM3H&#10;7UepuCsQQgiJzpgBdTOLjlsUARLdjdKj9jkyPNmniglAtLtRcky8C/PSNd4k9+pPqYIDVjfrnZGm&#10;/kp1PmNF79ji5fmKu1LVsQGRVNtfYL/3kgqPqsF3AEBsKWnNtJ8jr5ceVGUOAJGVVn/Nfqbad+cV&#10;NdAPANiaNy99P2BUhBBCCNla3H6UirsCIYSQ6IxvwSfZTfdUWQSIZ/sePy9P6m9KY3+FzMxNytTs&#10;uL0M19jMkIxM9cvQZK8tE8775uRQ2suqlADEgquFB+wMASZm0Ktvok2VHBDoI3uuStsz1bmMJX1j&#10;7fY4ynqerHKMQGSkNV+x33cZtXfUwDsAILa8e+sHdpZdk+GpPilsS1WlDgCRY34v0TvaoQb6AQBb&#10;NzvvWR4XCYy5CgchhBASStx+lIq7AiGEkOjMgt9nZ9NwCyVAvHpUfVmm5ybs9//U7IT0j3dK10iz&#10;tA3WSedwo3SPtEjvWLv9enL5aVVGAGLN45prMudd/IVQTtsdVXTAr5mUdWSpcxhrOoYb7bFU9Gap&#10;YwQioXOs0RaN3UF3AEDsMn9EYmJm4HQLHQAi50nDDfvc23XzBTXQDwDYmqr2wuXSlPlD8qWMTA6I&#10;1+dd/jchhBCyUdx+lIq7AiGEkOjOpYI9qlgCxJu63hL7/W5++X8q8x1VMgDi1b7UF8QzPy2Tc2Oq&#10;6IBfMyXiut5Sdf5ikfnL9DmfRx0jEG63a4/a5059T5kabAcAxLZDKa/Yn58yG2+pUgeAyDEzYPeN&#10;damBfgBAeLx56Sm5lX9a+kY7paQpS545/rcyPNHvjJgQQggha8ftR6m4KxBCCInemMuOTXpG5U75&#10;SVUwAeJFXvMD+/3eMlCjigVAIrhefNg+B0q601ThAYu8C3PSPFClzl0sulK4zz7eee131XEC4dQx&#10;Vm9nsXMH2QEA8aGlv0bGPcOq0AEgch5Un7ef5Ru6K9QgPwAgvL534C+W//tixgEZnRoS7wKzTRFC&#10;CFk/bj9KxV2BEEJIdGfeN/ur/5+T2t5iW546mP6SKp0Aseh+5Tn7/d3YX6FKBUAiMZebNK/3t2uO&#10;qtIDFmeYqukuUuctVk3PTUrnWIM6TiBc8jru2fdXc4nbW0Un1CA7ACD2NfdXy9TsuCp0AIisrKY7&#10;i7/H6KlUg/sAgMh59+pPAkZNCCGEkNXj9qNU3BUIIYTETnwBf0ExMNEtJe0Zcqf8lBx+8ooqogDR&#10;zJT+UmuuyoJ/QQYmulSZAEg0h9NftaWgOd+sFHQ+lPv1p+VBwxl52HBWHjWek5TGC5LadFEeN12S&#10;tOYrkt58VS5X7FIliXhkjtskteaaOm+xqqGvzD7el8o/UscLhMP1yr1S2p0mE7Mj9vkzMjVAcQoA&#10;4sz4zIg0DpSrMgeAyMtpvit+8cvM3JQ099ZIfv1juZF7Ug7efU1+ePiv1SB/MJ498d/kcuYhqWjN&#10;k+r2IqntKJX6rnK1HAAksuqOYvuH5YQQQshacftRKu4KhBBCYjeBBaqKzhw5nvWmKqYAO+VuxRl5&#10;XHtdcpvvS2lHptT3lkrHcIP9xf5SRqcHVZEASFTHM96UtsHa5efHRpmen5Cc9mRVlIg35T0Ztlx0&#10;PneXOmex6kr+4mX5eidabRnOPWYgnGr685dfN24VnVQD7gCA2DQ7PyOV3bmqyAFge1wq2i3tw/Uy&#10;OjMoXmfw3vy+zpSphsb7flWoSpNbeaflYuYBuZRxUC5mHJSr2UeluClTBsZ6ZN776/VnvTMyMz8p&#10;nvlp+0dmEzOj8uKZf1KlAQBIRFXtRfa1kRBCCFkrbj9KxV2BEEJIfMS34LP/fyr7HVVcAXaCmUHF&#10;/MWl+asf84u+mblJmfCMyNBkr3QON9oZ0twSAYCfydmcD+RM9ntyo+SoXCs6KFcK98ul/D2SVHxE&#10;bpYck5Tqy1LU+tg+n0xMGcItSMST7vFm8fsX5OiT19W5imVN/VXLl90dnu6Vws5H6tiBcGkerrTv&#10;yacz3lcD7gCA2NQx1CjTcxOqxAFgZ5zK/aVcLz0oj2ouSm7LfanqyZOOkXoZmR6QOa9nxe/wlmJ+&#10;X9Iz1iqlHU/kYc0FOV/w4YptJpUdkgnPqF2O0hQAfNmWSAkhhJD14vajVNwVCCGExE+8C14p78xR&#10;xRVgJ2Q03LZ/VemWBACET/94p339z2m/owoSO+Va5V47a1Jexz25vIlLzl2v2rfi30ulIvfY40Vm&#10;/R0Zmxmyx2j+mryqL1edE2CrMlqS7ExtXcMtcuDRS2rQHQAQe24Vn7SfH26UHVHFDQDR53j263I6&#10;7205lfuWnMh50/7bXWY1Fwo/ss/17JqHqjgAAIlm0jO+PBZCCCGErBa3H6XirkAIIST+0jvWbmf3&#10;uVy4V5VYsHOOZrwuZ3PflytF++V22Qk5kPYLtUw8uVy4eMkpMyOOWxAAED7DU/22nHiv7qQqSUTS&#10;5Ypd8qD+jOS237WzXJmZoMxlAgPjW5iXpqFyedJyTa2/clsfSVFXiox5Bu16fr9fpufGpW6g0P7b&#10;/EW2e9zx5mLex9I90mKP15wL9xwBm1XS/dh+X1V25subSd9VA+4AgNhlZp2p6ytWBQsA8aVztElG&#10;p4ZUcQAAEs2UZ+XvnQghhBA3bj9KxV2BEEJIfGbpEn1FbWmqyIKdkdlwZ8VjZGZ6qOzKlUsFe9Sy&#10;8eBc7gf2OG+VnlDFAADhZQpF5rJublEikip7s5dfz8wsUGbArn2oQQpbUuVa4UF7Cb3anuLly0+Y&#10;UtfM/KR0jNVLx2i9tI/WSftorbSN1tp1TYan+qSpv0LKO7Klb6zDXkLM/G9wskcdc7wanOgRj3fa&#10;FtLccw6E6kb1AfvcMs8nd5AdABD7ekbb7Ov85OyYVHXnye2K46poASD2pTck2ef6j498TZUHACCR&#10;PK64JV6fd/n3UYQQQogbtx+l4q5ACCEk/pPf8kiVWbD9rhYtDloWtabJmez3pKm/cvlSU6XtGXIg&#10;7UW1Tiw7n7/LHltS8WFVCAAQXrdKjonfvyBNw+WqMBEppqBlBuf2pDyr9sd1v+KcNA9Uy6RnbNHs&#10;4v+b2bH6xjukrCNLjqa/ptY7lPaylHfkSG7TA3VbvDqX86GdYYtL8yEckmuP2ffi28Un1SA7ACA+&#10;3Cs9Lx1DjTLnXfzZcnJ2VI5lv6YKFwBi14XCD+3z+0rmYVUeAIBE8vOT37Svh+b3JoQQQshqcftR&#10;Ku4KhBBC4j9mVo/DT15RhRZsr32Pn7ePR21P0YrB8crOPPsYmVlU2obqJb8lRZ7U35TitnSp7yuz&#10;/zbrutuLdhcLdtvjvVJ4QBUCAIRfaXumfc71TrRJcVeqPGo4r8oT4XKr5rC9r6LWx2o/sHVmRq2h&#10;6R513oFQPWw4a5+rF3N2qwF2AED8Sam6al/3nzQkqcIFgNhmZuut7ihW5QEASDSnUj+UwfE++5nH&#10;65u3/08IIYQsxe1HqbgrEEIIif+YS7+ZWY3cQgu238z8lPSMtqrB8YOPfyFVXfkyPTdhL03lXZiX&#10;6blJ8cxPy4J/wf6/KVG52zue9ZY0D1TJhfxd6raddrlwr/3+u5i/Rx0vgMgwBcyxmSE725SJz++T&#10;idlh6RpvkuKux6pM4XrUeF6q+nKkc6xBRmb6xOOdksGpLmkcKpO8jnvLy5nL6on45cDjF9U+YOvq&#10;ekvFuzCnHh8gVGnNl+1rwZHHb6hBdQBAfBqfGZGesVZVtgAQ25oHK2V8ekQVBwAgUZ1M+VBm5qbs&#10;784DZ5xi9ilCCEnsuP0oFXcFQgghiRHzg0Jq7VU5lf22KrZge6TUXLGPxaUQC0QH016Sxr5yu+7o&#10;9KAUtj6WtLrr9jJ+5rILphgx7hmRoxmvq/vcSUuXIDyb+6E6JgCRtfvRM3K3/KxUdubaS97Nemfs&#10;87FjtF6SqvbLlYpd8qDhjOS235Xq/jxbqPJ4p+0yZsY7c7m8gYkumZodtwWspb/Yy++4Lxkt1+1/&#10;j0wPqPtFeKTX3rDn+HbNEVWAAUKR2XrTfi99mPxTNaAOAIhPHYMN9vLHbtkCQGwr7Xgis/MzqjAA&#10;AInsrcs/lEnPuIxNDcv+5NfkyIO37b8pTRFCSOLG7UepuCsQQghJjJi/tFiKGTy/XX5SFVwQWYMT&#10;3bbw5A6MB+tMzvsyMjVgiwsLCz77WJrLNp3OetfOStU71qbucyddLz5k9/FU1rvqWABsv4eVF+1s&#10;dUuzTy3FFKTM7Hcdw43ysOqiWm9Jy0C1Xd7MgGfeU9Jqk9QyCI9TWe/Yc/2k5boqwAChMDPDmUv+&#10;uoPpAID41THUaD/buWULALEtuznZ/uzmlgUAING9fvF78oND/2X53ycevb/i916EEEISK24/SsVd&#10;gRBCSOLFXKLPpHO4Uco6sqS+t9TOIlLRmaNKLwiPm6XH7DlPqb6iBsZDtS/1Bdmf+qIcffLa8tdu&#10;l520j2tjf4W67+1wreigFLSmSv9ElwxP9dlS3sBEtz3m4xlvqmMAsDPMJfTymx/Zy7RWdefLzZKj&#10;sjflObXcWswMd+b9wuRk1tvqdoSPGQwp63miCjBAKMylOM3nA3cwHQAQv3pG2+znNbdsASC2XStd&#10;nMW7tCVHlQUAACu19Tes+ANyQgghiRO3H6XirkAIISRxY35oWLRYoDJT1faNd9oZRi4W7JYDaS+q&#10;Ygw2xxTTzLl2B8TDKash2T6O5r7c+4+kut4Se79mlquhyV47S03vWIf977GZYTmU/oraVwCx61zO&#10;h3I25wP1dYTXzNyktI5UqQIMEIqK3iw7M6U7mA4AiF9j00PSNdqsyhYAYl9ZZ6b93dKbl55S5QAA&#10;wK8dffD2inEQQgghiRO3H6XirkAIIYQExpSnzKVblpLTdE8VZBC68o5smZmbUgPi4VbRmWcft6zG&#10;ZLUPkWBmqDGp7SlS+wIA2LzZ+RlpH61VBRggFMPTvTLn9ajBdABA/Jr3zdpShVu0ABD7jmS+LJOz&#10;o9I/2q3KAQCAXzvy4G37x+GEEEISL24/SsVdgRBCCNkod8pPqaIMQlPemS0TnhE1IB4JrYO19nEz&#10;M4W5+xFOppRlktv0QO0DAGBrzCX5WoaZYQpbMzozIAPj3WowHdhJ33zxz+U3fvMT5hdYITPrudvb&#10;Dn/61T9U+/wfPv8ZeeH0P6hlgZ1mBgfTG5JU0QJAfEitu2x/F3Mt+5gqCAAAviwPiq/Y10kuyUcI&#10;IYkZtx+l4q5ACCGErBfvwry91NrtshNyKvttOZrxmirOYGOmMDUyPaAGxCPFXBLPJKnkiNqXcDif&#10;95HdfvtQvbpvAMDWHHj8C/sa2zRUrgowQLCuVe6x30dFzWlqMB3YSV/65udUESoUT330NbXNSDIF&#10;L3cflvyPt/5KLQ/spLNZiz+n3Sg7rEoWAOKHuezm9NykKgkAQKI7mfLB8rgGIYSQxIzbj1JxVyCE&#10;EEI2irlM31ImZ8fkWOYbqkCD9ZV35sjo9KAaFI+k8ZkRexmei/kfq/3Zqoa+cpmdn1b3CQDYuqTi&#10;I/Y9N6ftjirBAMF60nLNfh+dSH9bDagDO2mrhantnNXJ3Ndv/e6n1D4soTCFaJNZtzgL8Mnct1TB&#10;AkD8eFBz3j7Xjz54W5UFACBRfe/AX9rfhXMpPkIISey4/SgVdwVCCCEklMz7ZqVvvEMVaLC+W2Un&#10;7Pm7VnRIDYxH0tTsuMzOz8iF/F1qn7bCzDrWMlCt7g8AsHUtgzV26vgrFbtUCQYIVnVfnn2/dgfT&#10;gZ3mFqbMv4P19ae/qLYXSeZSfIH76panKEwh2jT2VYpnfkqVKwDEl0tFH9vfMZ1O/UgVBgAgUZ1P&#10;3+uMZBBCCEnEuP0oFXcFQgghJNSYQdz63lJVosH6ekZbpXWwVg2MR9KxJ6/L1OyEeOanw1aaulZ8&#10;0H4f3Ks4p+4PALA1Z7LfE7/4pWOsXhVggFD0T3bI8FS/GkwHdppbmHJvjxbm0n9uset/++y/pjCF&#10;qDY82S+9422qXAEgviwVpi482a8KAwCQqLqGWphdihBCCIUpQggh25czOe+pMg3Wltf80J63U1lv&#10;qwHySNqX+oKdaWp6blKSy0+r/QpVYetj8S7Mq/sBAGzNnkfP2UvfmuS0czk+bE3LSJXMzE2rwXRg&#10;p8VKYSqwHGVmljKX56MwhWhn/lCmsjtXlSsAxJelwtS17GOqMAAAiWpsanjF2AUhhJDEjNuPUnFX&#10;IIQQQjYTM/vFo+pLqkyDtdX2FotvwSsnM7e3MGXsTXlOhqf67GPX2F8hp3PeUfsXrKHJXpmYGVH3&#10;AQDYvKSiIzLrnRHvwpykN19V5RcgVIWdD+1f17qD6cBOi4XClLn0X+A+fvPFP7dfpzCFaGdmg85s&#10;uq3KFQDiS3LlKfv7nd23f6EKAwCQqEanhphhihBCCIUpQggh2xPzw8fo9KAq02DR3tSfy9GM120x&#10;6XjWW3Is8w1bljJVs7qeEjVQvl3M7FDzvln7GOY23Vf7vZGlWbLuVZxV2wYAbE5BS6od4ByfHZZ7&#10;dSdV8QXYjHv1iwNpxa0ZakAd2EnRXpgyM0n9xm9+Ynn/TElq6TYKU4hmJ9Lftq/7D2rOq3IFgPhi&#10;ZpIzM8q5ZQEASGSXMw9LaUuOTHkmAkYxCCGEJFrcfpSKuwIhhBCylaTX3VClmkT1uPa6jM0MyZzX&#10;456m5eQ03pOrhQfkYNpLasB8O3UMN9j9GZkekDvlp9SxrOZy4V67TutgrdoeACB0R5+8Lj2jrfa1&#10;tW+yXa5V7lWlF2ArmoYr7PfX46rramAd2CnRXpj606/+4Yr9e/rg3y7fRmEK0exxdZJ9zT+T944q&#10;V6zmRM4bcr/6rJR3Zcu5gg/U7QCi19TsmDT3VquyAABg0c+Of0Peu/ZT2XXzeTmZ8uHy7+YJIYTE&#10;f9x+lIq7AiGEELKVmL9oc4s10cDM8HS/6rzcLD2mbouEh9WX7PmYnpuU0vZMSau9Lg8rL8qdspNy&#10;KX+PLUklFR9Rg+U76VrRQRn3jNj9buwvl9M576rjCtQ12iwzc5NqOwCA0D2pu2VnHpyen5Cc9mRV&#10;dAHCpXOswc5g9mHy02pwHdgJ0VyYeuqjr63YN7OvgbdTmEI0q+splVmvRxUrXA+qz0n/RMeKn+tz&#10;W+6r5QBEJ1N2NClvzVcFAQCAdvrxrhWfewghhMR33H6UirsCIYQQstWYmYfccs1OqukpFO/C/PL+&#10;pdRcUcuE092KM/Z+5ryzakA8FphLQc375uwxmEvuucdnpNZcXTyX1VfV+gCA4B1Jf1V6x9rta2pN&#10;f74qtwDhdqvmsP1+y6i7owbXgZ0QzYWpwELUb/3up+zl+da6ncIUos3gRI9MeEbkVvnRVWeZulK8&#10;x17Gy2R4sk+SS87KnZLT4lvwych0v1oeQPQyf3iRXfNQlQIAAFrPSLtMz07+aqSAEEJIvMftR6m4&#10;KxBCCCFbiSkmrVWy2W7HMl+XvvEOWVjwSctAjSQVHZGukRa7n7nND9Ty4XIq+x17H2a2LXdgPJaY&#10;0lRdb4k6vgNpL4pnfsaeW3cdAEDozHtndV+uKrYAkTIxOyI9o+1qcB3YCW5hyszqZIpHgczX3PUi&#10;7Svf+Y8r9uubL/65WobCFKLZ7PyM+P0Lyz+rz/lmZWCyS+r7Su1swSaz3hnJqru7Yr2S1gx729WS&#10;faqUASA6Tc6OSfdwmzx78v9VxQAAwK89Lr+5/NmIEEJIYsTtR6m4KxBCCCFbyYLfJxWduapks93M&#10;LFfmr2nNL4WTy06vGJiemh23+3qj5IhaL1xMocjctzsoHiuK257Yc3Qy+5fq2ErbM+xfLx7LeEOt&#10;BwAInSlM1Q4UqlILECkjM30y5/WowXVgJ7iFqfX8q3/zO/KnX/1Defrg36rthJOZSeo3fvMTy/dr&#10;ilHuMgaFKcSCU0/eldSqa1LVmS/dI60yPjMi4zPDklJ5TS27xFy6Nbf5niplAIhO/ROdy7+Xm5mb&#10;kqr2IlUSAAAsqmjNt591CCGEJEbcfpSKuwIhhBCy1VzI36VKNtvpXuU5+5e0phh1POMtNTBtmF8Q&#10;T3hG7b4efvKK2sZWtQ3V2QFw935jhSm+Fbelq+O6VnzQPsa1PSVqHQDA5pj3q56JZlVqASKlqi9X&#10;5n2zaoAc2AmhFKYCmeKUe4m8cPnj//zvl+/HFKfWKmhRmEK8GpsetrNQuaUMANHrYtEueVB9zv5s&#10;YWZQcQsCAIBfG50aFK9v3h3WIIQQEodx+1Eq7gqEEELIZuP3+6V9uEGVbLbL/scvSPtQvd2Xwcke&#10;NSAd6OiT122haXnfxW8vRzA2PSS94x3SPFAlmQ237eX13PsJRutgbcwWpvJbUuw5OZrxujqu/vFO&#10;+9eK7joAgM0zlzg1l0hzSy1ApJT3ZNjPKe4AObAT3EvfhcLMOBXu0pQpPQXehyl0ucssoTCFeFXd&#10;VWhnFXYLGQCi35x3Vs6n71XlAADArz199OsyMTMmM3PTy+MDhBBC4jNuP0rFXYEQQgjZbHx+nxS0&#10;pqqSTaSdznlX8pof2l8Kmel0Wwaq1WD0ai7m75F7FeckqyFZytozpaGvXDqHm2zZylymwMyyZGIG&#10;su9XnlP3u57u0RZ7SUD3PmOB+WvEis4cdUw5Tfft+XhQeVGtAwDYvK6RZpmaG1OlFiBSirse2885&#10;7gA5sFNM0ch46qOvqdvM177+9BdXzPoU6D98/jNqna0wJaylbf/W735K3R6IwhTi1eXcffZnv1vl&#10;x1QZA0D0Olfwvn3ufpD0rCoHAABW2nvnZfuaaf4InBBCSPzG7UepuCsQQgghm40pK2U23FFFm3A7&#10;lvmGPKq+LDU9hTI5O/ar+/ZJx3CDHEp7WQ1Eb0V+8yPxLSwWp8z2z+d9pPbHZQpcJqXtGWp70e5B&#10;5QW772dy3w84369LTtM9+/XanmK1DgBgawYmumV4uk+VWoBIye+4b2fX3HX3GTVIDkQzU54KLDSF&#10;u6jkzna10XYpTCFeXczda3/+u11xXBUyAESv5MpT9rn7s+PfUMUAAIB27OHi7/EJIYTEb9x+lIq7&#10;AiGEELLZ+P0LklJzRRWIwuFq0X57qbiBia7l+/PMT9sZoZ7U3ZSPHz6rBqDDKaP+lh1YNIPa7r65&#10;shvv2gLXvtQX1Hai3cOqi/Y4zWwnD6ouSH1fqT3XpjRW31uqlgcAbN3YzJD0TbapUgsQKQ8aztj3&#10;9xuFx9UgORDtnj74t/Ibv/mJFUUlM/uUu1yozKX9ArcbzMxVFKYQr+q6S8Trm1dlDADRLbv5rsz7&#10;5lQhAACwuudP/cPyWAMhhJD4jNuPUnFXIIQQQraSC/kfqwLRVpiSzqx3xm7b65uTock+KWpNkyPp&#10;r6kB50i7UXzUlsIqOnPVfgbqn+iS0elBtX4sOJz+ij3f3gXv4jlfmJcJz6iczHxbLQsACI/puUmZ&#10;nBtVpRYgksxlB4pa0tQgORAL/vSrf7iiqLTRpfOCEXjJP1OcMsUsdxkXhSnEq0nPmLQO1agyBoDo&#10;VtNTINOzk6oQAABYXXlLrvh+9XtwQggh8Rm3H6XirkAIIYRsNvO+WVUe2gozw5FJz2ir3Ck7pQaY&#10;d0J5Z47dp5ulx9T+Giey3rK3twxUq3VjyZ5HP5eL+bvV1wEA4WdmS/TMT6lCCxBJY55B6RhsVIPk&#10;QCz45ot/vqKoZLjLhMKUowK3ZWaXMuWnjbiXBzSX9Au83b0fIFaYgcPclvuqjAEguvVPdErPSLsq&#10;BAAAVnrn6k+kf3TxShZz3tmAEQ5CCCHxFrcfpeKuQAghhGwmC/4F6RhuUAWiregZa5Nxz4gaWN5p&#10;4zPD9vJJ7v4uMZe0K+/IVusBALAac2lZk7t1J1SpBYiU5uFKGZ0eUoPkQCwwZaRwFqZW2144fP3p&#10;L6r7AqLdxdy99nPJzfIjqowBILrNeT1S3JSpigEAgJU6BptlZm7KGeEghBASj3H7USruCoQQQshm&#10;YgpTjf3lqjy0WefzPrLbzW9+pAaWd9q1woO2FNU92iIns99W+z41Oy5tg3VqPQAA1mLeVwo7H6lS&#10;CxAp5b2Z9jK87kA5EAtWKzi5y4Rite2Fw5e++Tl1X0C0K2vLtpeiP5z5sipjAIheZ/Pfs79Hu5p9&#10;VBUDAAC/diP3pDOyQQghJJ7j9qNU3BUIIYSQzWbONytHM15TBaLNKO3IlHnfnBpQjhbJZadk1uuR&#10;2fkZuVV6fMW+m0sIDk32qXUAAFiLKdt2jjWqUgsQKZV92XYWAnegHIgFpogUWEz63z77r9UyoXjq&#10;o6+pslM4cFk+xCLzs+zAZLcqYwCIbsmViwWA1y/+syoHAAAWvX7xe9I32il+v98d2iCEEBKncftR&#10;Ku4KhBBCyGbj8/uksb9ClZ9CtSf1WVuWivZZmnY/elaGp/rssWfU31re/9qeYpmanVDLAwCwltbB&#10;Wjvbj1tqAcLtetU+Ke/JlPmFOft5yx0oB2LBb/3up1YUk/70q3+oltkOpqhFQQrxJLn0jIj4pbQz&#10;Q5UxAES37OZk8S14VTkAAKDl1D5yhzYIIYTEadx+lIq7AiGEELKZmEsJmZiy0OEnr6gSVLCOPHlV&#10;Kjpz7bbO5n6oBpSjUftwg93fiwW77TE09JXLvG9WLQcAwFoeVl2y7yU5bXdUwQUIl6q+HHuZJaNn&#10;tE3OZ3+sBsuBaOfOLmU8ffBv1XLbgcIU4klF++LP4X3jHXI2/11VxgAQ3Wp6C+0f77mlAADASnvv&#10;vCxe37xFCCEk/uP2o1TcFQghhJDN5kHVBVWA2sj+xy/IzdLjUtyWLgMT3cvbGp8ZVoPJ0WzOOyv9&#10;450yOj1o939mblItAwDAesxsP41DZarkAmzVtco9MjDVZT+jTHrG5MPkp9VAObATfuM3PyF//J//&#10;fVCFpxdO/4OdScotS200u5RZL7DYtNXL9wWiMIV4kVV3175HlHdlqRIGgNhgyo49w22qGAAAWOnV&#10;899ZHoMghBAS/3H7USruCoQQQshmk1Z7XRWiVnOt6IDkNT+U7tGW5XXnvB4ZnOiRotY0OZHxlhpE&#10;jnaVnXn22uej00N2lhD3dgAANtI2VGcvo3GlYpcqvABbUdL92M4GmlJ5XQ2SAzspsGz0r/7N79jy&#10;09ef/qItHi35ynf+oy1VmXKVW5Yy65hClLvdQGYb7nrhKjZRmEK8mJodl56xNlXAABA7Zr0eKW7K&#10;UsUAAICWV5ciC/6FFWMbhBBC4jNuP0rFXYEQQgjZTMwgnJlhyS1HBVoaCDYxs2iMTA/Yy+9dzN+t&#10;Bo1j0cX8PeprAAAE60z2+/Y9sqgrRRVegK0Y8wzK0GSvGiAHdppbZAqFKSttVJYyKEwB63tUcdl+&#10;/rhbdVoVMABEhwuFH0lFV7YMTnbb379Nzo5J12iTPK6/Kqdy35La3kL7PE7KOaFKAQAALa/+MZfk&#10;I4SQBInbj1JxVyCEEEK2kksFu1VRyjif95G93ZSqbpQcVYPEAADgZzI6MyijMwOq8IL4ltl6U30t&#10;XEq70+xnsBtFx9UgObDTzOxRv/W7n1KFpvWY5c0sVO621rJaYSqYolUwKEwhHpjZpfrG21VBA0D0&#10;6J/otLOadw21SOdQi9R2lsrwxID9jGe+vuD3SXV7sSoEAABWevnc/5Dz6XtXjGcQQgiJ77j9KBV3&#10;BUIIIWSzMX+VUdmVp8pSRm7zA3u7OzAMAAB+La02yb6npjZdUsUXxJ/HTZeld6LNPuY9Ey3yoP6M&#10;WmYrbtccsQNoHUONaoAciCamaPSlb37OFpDcApW5FJ/5urlc3zdf/HO17kbcwpTZvrvMZplLBQZu&#10;9+mDf6uWAaJZUuFR+x70oOa8KmgAiA6NA+X289ye279QA/+7bjwvbf0NUtKcrW4DAKx06N6by+MY&#10;Cwu+5f8mhBAS33H7USruCoQQQshWYi61tz/tBVWYMn8NNzzZpwaGAQDASnO+WWkZrlLlF8SHy+Uf&#10;SV7HPembbLefnWbmpqSxr0I889P2301D5fKw4ZxabzPM99G8b1YNkAOJJLDUZIQyOxUQ7wYmumXc&#10;M6wKGgCiQ01vgf18eDP/tBr4BwCE5qWz31oxjkEIISQx4vajVNwVCCGEkK3Et+CTiq7cFWWpU9nv&#10;2Nvymh6oQWEAALBSz2ib+MVvizVuAQaxr3OswX4umvCMSm7DgxUD19WdhbbgZGIKVTltd9T6wTLf&#10;P74Fr9T3lKkBciBRmBmfAstS/+rf/I5aBkhUex+8YC/lldt8T5U0AOy82r5i+5kwpey6GvQHAITm&#10;wN3XpawlN2AUgxBCSKLE7UepuCsQQggh4cjlwr3Lhan6vlI7fbg7IAwAALTClscyNTeuCjCID41D&#10;ZTIxM6IGrgNl1N6WSc+Y/UxlvhfKezPlRvUBta315LTfseufSH9bbR9IFO7sUk999DW1DJCoWgdq&#10;bbH2RM4bqqgBYGelNyxeppuyFABs3Y+OfNW+pprxCUIIIYkXtx+l4q5ACCGEbCVe37y0D9Uvl6Xu&#10;V563X+8cblQDwgAAQDPvo93jzaoAg/hQ1Zcjs/Mzsvvez9XgtetJ7W0749iCf8F+nmoerpBHjefV&#10;NlfTOdYo03MTaptAonjh9D+sKEt96ZufU8sAieq92z+0ZamKrmxV1ACw80xhvqItXw36A9Hij//q&#10;3y1/xvrUb39SvvHKF9QysSzw+D7xyX8RdccX7fsXjfrHup1RDEIIIYkStx+l4q5ACCGEbDVmcK6o&#10;Lc0y8cxPqcFgAACwunHPiNT0F6gCDOJDUVeq/Xxk/rq1ZaBWDWKv5r3bP5KarqLly/X1TLTIzZpD&#10;atuBvAvzdh13W0CiMAWppYEkLsUHrNTUV2XfT87mv6eKGgB2Vn7rQ/v8fO7kN9WAPxAt/vX//tsr&#10;iulf+fHn1DKxLNqPL9r3LxoNjvcuj10QQghJrLj9KBV3BUIIIWQrGZ8ZkdHpQZn3zdl/m/+/WnhA&#10;DQYDAIDVmdmE8jvuqwLMdstsvaG+hvC4V3dS6gYK7Wel4pYnaiB7PU9qbtnPV7PeacloSVLbNlIb&#10;L9ptX87dr9YHEoGZXeo3fvMTy4NIXIoP+LXTGe/bzxplnZmqqAFg5014Ru3nuJfOfksN+APRIt4L&#10;O9F+fJHePzNjlZnFyvizf/wDdXssGpseDhjBIIQQkkhx+1Eq7gqEEELIZmMG7w6nv7o84Ls/9UU1&#10;CAwAANZ2Kusd+56aEuRl11Zzp/aYtI3USONQqbotGLdrjtj1p+bG1G0Ir8ahMvH7/SEXmz5I/okt&#10;qJv0Tbar7Vb0ZtlLLbnrAYni609/0Q4emdKU+W/3diBRnUh/285WOOf1yImcN1RRA8DOS2+4bj/j&#10;PSy5qgb8ET9MIcVcym6p8PL7f/JptUw0i3RhZ6dF+/FFev/MZf4Ct/8n//X/UMvEkjNpH68YwyCE&#10;EJJYcftRKu4KhBBCyGZjLi1T1ZWvBn8BAEBwbpUct++pBZ0PVQlmLWYmqOq+XFu+6Rirt+t7F+bE&#10;71+QidkRSWu+qtZZy4OGs/b93LvgtdsxxRt3GYSPKaeZ3Ck5rQa1g9HQW27X7xprlKSq/XK5YpfU&#10;/mrmqtGpQbU8ACBxZdXdtWXa0ZlBSSo7pEoaAKJH/0SneOam5aMbz6mBf8QHU3AJLKSYAoy7TDSL&#10;dGFnp0X78UV6/wK3bXzmD/9ntUys+PDGz+3Px+YPlQghhCRm3H6UirsCIYQQstVcLzqkBoABAEBw&#10;Bia6xLswL8m1x1XBxvWo8bz4/D47W4RnflomZ8ekbajebudywT6Znh2XydlRtd5aTNnG3LdZv2O4&#10;wV6y527dCbUcwiO59pj97HSj6Lga2A7WuayPZHpuQma9MzI9P2GLcuZx23P/ebUsACDx5DelyqRn&#10;zL7fNA6Uy9GsV1Q5A0B0uVT0sQxN9dg/ZLiZd0oVABD7KExFt2g/vkjvX+C2jc9+6TNqmVhR11km&#10;M3PTzugFIYSQRIrbj1JxVyCEEEK2GjNA6w7+AgCA4JmS08BUp9yuPWpnIVpyq+awPGo8J/kd96V2&#10;oMAWZKbnJtX6S0yJ2aQhyMvzzcxPSfdIy/L65nK7Zj/c5RAeSVX77OOTXX9PDXCH4sPkp6Wup1Ra&#10;BmqlY6hRHlZcUssAABLLnZIztkRr0j3aLGn111UpA0D0OpL1sjQPVtrn8M3806oEgNhGYSq6Rfvx&#10;RXr/TEFqadvm0pFffe7zaplY8GHSswEjFoQQQhI1bj9KxV2BEEII2WqSy8+oAVsAABC8i3kfu2+v&#10;K+IXv51VatwzIscy3lDrBxqc7LHreLxT0jPRKiMz/TI5Nyqzvhmp6c9fLu/crF4sV2U1JC+vm9N4&#10;z36tqi9HlX0QHpNzY7bk5A50AwCwFXPeWekZa5HzBR+oIgaA2NE0UGE/j9/OP6fKAIhdFKaiW7Qf&#10;X7TvX7TYdfP5gN+iEEIISdS4/SgVdwVCCCFkKzHThRe2PFaDtQAAIDSmNJXdeFdGpwelbbBeKjpz&#10;JasxWW4UH1XLbuRc7odS3pEj7UP10jZYJ839VTLhGbHv3a0j1ZJUtd9ejs/kfO5HK9YdnRqwX09r&#10;vqrKPti68dlhmZqdUAPdAABsVvdIq/3Z3FzWyy1fAIg9zYNV9vP4k8o7qhCA2ERhKrpF+/FF+/5F&#10;i7ev/Dhg1IIQQkiixu1HqbgrEEIIIVvNepcGAgAA0SO/JUX8fn/Ae/iEWuZS/l57W9torSr7YGuu&#10;V+21A9rNfdVqsBsAgM24VXTSvm839Jep0gWA2FXVnWuf2/XdFQFlgB/Jw5KrMjTRLx8kPSO7b72o&#10;CgOIThSmolu0H1+071+0uJhxwM7PTQghJLHj9qNU3BUIIYSQcORO2Sk14AoAAKLPg8oLUtaRJUfS&#10;X1O3LRmbHpT+yQ5V+MHWVPRmyYJ/QXbfe1YNeAMAsBmjU4MyOz+tyhYAYl9uyz17ae7Z+RmZ9Izb&#10;37+Ne4ZlcnbMlvCbeqpVYQDRicJUdIv244v2/YsW/aNdK/5AjBBCSGLG7UepuCsQQgghW43XN2cv&#10;+eMOtgIAgNg0ONkjozMDqvCDzbtRfUC8C/P2sknuYDcAAJux5/7z4vcvSFFbqipaAIgPl4t2S8dI&#10;g1R258jN8qP2aydy3pTByW7x+uZVYQDRKdyFqd//k08vb+tTv/1JdftavvzdP1qxH+bf7jKrWa+w&#10;841XviCf/dJn5Hc+/S+Xb//EJ/+FXedP/uv/IX//zhfV9kJl7sNsy2zTbNs9l+b+zTLuesFa7/hC&#10;Yfbhj//q36ntBe5nsOc8kLu9jfbP7EPgeTLfL+4y7vJLy5r1tnIujUg/Xqt55sTfSfdwmyws+Nyh&#10;C0IIIQkWtx+l4q5ACCGEhCvMMgUAQOx7VHXZvq93jNWr0g82r2moXHwLXnnn1g/UgDcAAJtR0b54&#10;ya6z+e+pkgWA+Ha/+px9/r9w+h9VcQDRJ9yFKbdA496+lsBijGH+7S6zGvf+zPGYIpQpvgR+fTWm&#10;0PXV5z6vthksd5/XY/ZnMwWt1Y7PXWYjoeynKRO5668nlP0z23bvb6PHOZTtbySU87DZx2stzxz/&#10;28XSlH9hxZgFIYSQxIrbj1JxVyCEEELCETNF+IRnVPY8elYNvAIAgOh3pWC/dI402ff1usEiVfjB&#10;5lX15djzWtqWqQa7AQDYrKnZcekZa1VFCgDx70Lhh/bz5YUn+1VpANEn3gpTZpakwBmlghFqacoU&#10;aUK9D8OsE2oJxz2+UAtDgTN+BSPY874k2P37s3/8A3VfG80uFcr217Odj9d6kgsvyLx3bsW4BSGE&#10;kMSK249ScVcghBBCwhVzKYCStgw1AAsAAKJbavXV5ffzku40VfjB+i6XfyT36k9JdtstyWy9IQ8a&#10;ztpL8Jnb2kZr7Hkdmx5SA90AAGzWsbS37PtLWv11VaQAkBjmfXNS2JCuCgOIPvFWmHIvs2ZKOaZE&#10;ZY7T/P9n/vB/XnH70jqhFGPc8o1Z3+xv4KXcTAnLvfycYe7f3d563OMLpTDkPrZmX0xxKXA/zX+b&#10;82JmVFq63d3OeoLZv9XKUsHeTzDb38h2Pl7rSco9KfPe2eXfbxBCCEm8uP0oFXcFQgghJNx5XHNN&#10;DcQCAIDotD/1RZn1eux7eO1AoSoDYW1tIzUyMTvifhRazoLft3w5gBPpb6vBbgAANqu2u8S+xxzL&#10;fk2VKAAkhjnfrJQ0ZanCAKKPW6qJ9cLUElOSCSzEBFqtwBPs/bn7udEsRGYfzKX/AtcJpfTjHl8o&#10;67qzS4U6k1YwNto/U8YKvN0ItiwVzPY3st2P13reu/ZT98dyQgghCRa3H6XirkAIIYREIknFh9WA&#10;LAAAiD7VXYW22NMz0aIKQVhbUVeK/czTMdQoNwqPybG0N+WdWz+QXXefkYvZeySl8pqUtGZKflOK&#10;5Q50AwCwFZ65KWkaqFAFCgCJ4XrpAftZ9Pijd1VhANEnHgtTwVzqzcyoFLiOmVnIXcZlijaBMxCZ&#10;/16rlBXIPcehzFrkHl8o5R13Xff2cHDvI3D/TEHLnbEplLLURtvfyE48Xhtp7auTufnFPwojhBCS&#10;eHH7USruCoQQQki441vwSm7TAzUgCwAAosul/D3iXZiXcc+wXK7YpUpBWN39+tPiF790j7SoAWwA&#10;ALaD/bm75Z4qUQBIDNnNyeJb8KmiAKKTWw6J9cJUsOUWU6YJXM/YqIzjzkxlSlfuMmsJnLUomHLW&#10;Evf4NtrH9dZdb2alzXLvY2n/wlGWWm/7wdiJx2sjdwsv2EuWEkIIScy4/SgVdwVCCCEkEukYblSD&#10;sgAAILqMzwzLvG9W7tYdV6UgrK1pqNwWptzBawAAtsPpjA/sz933qs6oEgWAxNA8WCUTM6OqKIDo&#10;FG+FqVAKNe66G92nKWNt9r42e3k8dx+3cp/BzLwVqtX2L1xlqbW27y6zlp14vDbyoPiKvWzxajGF&#10;84UFn/tlQgghcRS3H6XirkAIIYREKswyBQBA9EqtviZ+v1/KezNVIQjrm5gdke7RNjWADQDAdmjs&#10;q7QDfsezX1clCgCJwTM/LQ3dlaoogOiUyIUp9z43KhQFzjoUyrEZ7n0Fu59bOT73sTV+59P/Ur78&#10;3T9Sy26Wu39m2+EqS622/VCOfycer42klF2XzsEWmfPO2jGKmdkp6R3pkMKGJ3Iz77Tk1aXar1Oc&#10;IoSQ+Izbj1JxVyCEEEIimfuVF9QALQAA2Hkj0wN2sPVa5R5VCMLakmuP2c84eY2P1AA2AADbwVxm&#10;pronXxUoACSGEzlv2s+jKWVJqiiA6OSWahKpMPUn//X/COnYA5fdqmD3cyvHZ5jL0Ln3bZgykTnH&#10;33jlC2qdULj755alNjqnG3G3H8rxu8e8FaHcb7D+ef9fqK8ZZ9N2y+z8jEUIISS+4vajVNwVCCGE&#10;kEjFDMKaXM7fqwZpAQDAztmf+oIs+H1SN1CkCkFYtFaRrH+yXbwL87L/4S/UADYAAJH29s3v2Z+z&#10;U+uuqBIFgMRwreSAfR04ePcNVQJAdErkwlSoxx647FYFu59bOb4lphjmFpkCmUvXbWa7hrt/qxW0&#10;zP276wXL3X4o++nux1aEcr/hsOf2SyvGMgghhMRH3H6UirsCIYQQEsn4/Qsy4RlVA7UAAGDnZNTf&#10;tu/TNf35qhCERZ1jjTI1Ny7to3VS2p0m16v2SXVfrj1v4zMjagAbAIDtYmaYKulIVyUKAImhtrdQ&#10;vL55eergX6kCAKJTqKWhjbgFF/f2tSRSYcrM7vT373xRbX81Wzm+QOb+zDl1L1MXyJSd3PU2str+&#10;uY/lVvZ7te27y6zF3YfNCuXxCqemnmozguGMaBBCCInluP0oFXcFQgghZDtyPvcjNVgLAAB2Tutg&#10;rX2PHvMMyvB0ry0D3a07oYpDiah2oNCem+GpfpmaHRe/3y/mf0spaEpVg9cAAGwXU5ia83rkScMN&#10;VaQAEN/uVJ6wn0efVCargX9Er1BLQxtxCy7u7WtxSzbbUZja6iX53NsjYSvHt5Yvf/eP5Pf/5NPq&#10;eIxQS1Nr7Z/7dTPD1WZKR+52Qjl+99jc26PdpcyD9jXVt+Bb/nmfEEJIbMftR6m4KxBCCCGRjpll&#10;KrXmqhqoBQAAO6t7pEV6x9rtwOvSpXQLOh6oAlEiKex8ZM9DatW15YHp927/UO6XX5SK9lzZ++AF&#10;OZH+thq8BgBgu0x6xpYH9sx7eM94mzysuaCKFQDiz8BEl0zMjKpBf0S3SBemvvrc59Uyq9mJwlSo&#10;9+le1m4zBaBQbeX4NvKNV75gL8cXuH0j2MfMWGv/zLlxZ7P6nU//S7X+RtbafjB24vEKt2dO/J3U&#10;dJbYP5QihBAS+3H7USruCoQQQkiks+D3SUnbEzVICwAAosvARLd9306uO66KRIkgrfmK/ewyONGj&#10;BqcBAIgWTX1VMuWZkLev/FgelV6z5QkTM+tU12izPKg+r0oWAGLfvaoz9rl+OeuwGvBHdIt0YSrY&#10;gkuo5aUlm70/wxR4Atf9s3/8A7VMIPe+zExN7jLh5t5nKMcXLLc0Fey5N9bbP1O8CrzNMDNbudtY&#10;z3rb34i77nY8XpHwg0P/ZfmPyAghhMR23H6UirsCIYQQsh1p6CtXg7IAACD6mMHWvsl2VSZKBI+b&#10;LtnPLSNTA2pwGgCAaNEx2GBnQfjW7i8t++D6s5JSdkPGpobte5nXNy+z8zMyMz8pI9MD0jnSKDfL&#10;j6oCBoDY0TZcZ2eVcwf6Ef3CXZhyL/VmLnvnLuMyM/+45aVgSztuKSbYQo6ZXSlwPcN8zV0ukFvq&#10;Cva+tsI9vlAKQ8FyvweCPffGRvtnSmjued6omBbK9tezE49XpGRV35fZeY8zqkEIISTW4vajVNwV&#10;CCGEkO2ImTLcHZAFAADRp22oTjzzU6pMlCi6x5tk3jerBqcBAIgWSzNK/ejwV1eUppa8c+UncjHj&#10;gNwvvix5danS1FMtQxP9tmTVNFApJ3LeVEUMANHtSvFe+7yvbC9Ug/yIfm5ZZquFKVOQCtzeRpdh&#10;W60sZQRb2nELNcEWY9xZlTbaT2O1klUol68zzPKhXBrOPb5QCkPBMjMvBd5HsOfeCGb/3BJdKOct&#10;mO2vZScer0h5//rPnBENQgghsRi3H6XirkAIIYRsR8ZnhtWALAAAiD7Fren2vftqxceqTJQIMltv&#10;2OM/9vgtNUANAEA08MxNS2lztipKbSSn9pF9j/P65uRY9muqkAEgelV259rLRb177Wk1yI/oF+7C&#10;1GqXYVtrlilz35/67U+q5Y1gSztuoSbwONYqurilLiPYWY/c8s8nPvkvgrrUmznWpZLWWudjNe7x&#10;BVsYMo+D2TdzHtc6D8ZqhbVgjmdJMPu32n2Yx329/Qpl++vZ7scrksxnLEIIIbEdtx+l4q5ACCGE&#10;bEcmPKNqQBYAAESfh5WLl6VLrj2mykSJwBTFRPxS1patBqgBANhpT2pv2/fpty79QBWignEz77Rd&#10;v2esVRUyAESnEzlvyILfJ9Ozk2pwH7HBLUyZIosp2QRrtdKLW3IxzNdMKcncnymsuEUWt1CzmcKU&#10;KcMEbsP8+7Nf+oy9P3O/5v7X2jd3u2sxx+vez9L+m30297PE3K+5f7cUFuyxGe7+BlsYch9XU/4x&#10;xZ/A/Vtt38y/3W2tJ9j9M7M9uectmPMe7PbXst2PVyS19NXJwsLCinENQgghsRW3H6XirkAIIYRs&#10;R6Zmx9WALAAAiD4X83fb9+7UpouqTJQoRmf6pW+sUw1SAwCw08zl+Oo6y1QRKhRlLbky5/WoUgaA&#10;6JTbct9eUvNe8WU1uI/Y4BZrQrVamWS1csx6THnFFFs22u5qAgs15r9N6WUz9+1udz1Lsze52wpW&#10;KKWfzRaGNvO4mmMK9ZJ1oezfavtkCkrucpvd/lq28/GKpO6hNvH65t2hDUIIITEUtx+l4q5ACCGE&#10;bEfmfXNqQBYAAESffSnPiV/8UtmXo4pEiaJlpEqm5ybVIDUAADtl34MXZWx62P58/dGN51QJKhTJ&#10;hRfEMz+jShkAos/lot0yNTcus/MeefX8d9TgPmLDaiWWUKxVbDIlFXemntUErr/W19fjFqaW7tud&#10;sWo1ZtalUMtSS8x67ixZGzH7F2r5ZiuFoaVLygXDnK9Qy1JGqPtnHlf3vte7RF6o21/Ldj1ekXQ+&#10;fa+9/CkhhJDYjduPUnFXIIQQQrYrux89qwZlAQBA9KnvKxO/f0Fu1RxWZaJEUN6TKQv+BTmc8qoa&#10;sAYAYLu8c/MpKW3LkoHxbvu+NDI5uOWy1NNHvy49Ix0yMNGlihkAosvFwl22LDU6NSQ/PfYNNbCP&#10;2OKWUkKxXtnFlFTMZeDc7ZtyjplZyMxEFbj8UsHKzAa03nYDme0sbdcUYgJvM5fgM6WhwNmFzH2b&#10;5cJVhDHHYEpA5hjdgpj599Kl8NxjDVZgwcgcR6jbWW//ls5FsOd6NZvZv8DHzFivHLeZ7a9nvfMR&#10;jscrkt6//jN3SIMQQkiMxe1HqbgrEEIIIduVw+mvqAFZAAAQncylemoHClWZKBFcrtglM/OTMjTZ&#10;qwavAQCIpMfVSdIz2mZngFpK/2iXXM48LD889NeqALWRHxz8L3I166jk1DyUjoEme5kZz/y0nM1/&#10;V5UzAESP8wUfyNjMkAyM98iPj3xNDeoDACKjZ7hd5ryzK8Y1CCGExE7cfpSKuwIhhBCyXTmd/a4a&#10;jAUAANEpu+GunYr+WuUeVShKBLntd+3nFzNw7Q5mAwAQCeZS9ib9o93yqPS6HH3wjvzizH9XJahQ&#10;DYz12BmqBie7pb6vRFJqL6tyBoDocTb/PRmZHrB/wGBmlXMH8wEAkXMy5QNnVIMQQkgsxe1Hqbgr&#10;EEIIIduVywV71WAsAACITgcevyi+BZ+9PJ1bJkoUfZPmL0s9akAbAIBwe1Jzy/7cvPf2y6rwtFVF&#10;jRl2pgS3lAEg+pzOe8eWG/3mf/4FWVjwyeH7b9lB/OMP35Xm3lpp7KmS6znH1SA/ACA8zqXtWXwN&#10;9i+4QxyEEEKiPG4/SsVdgRBCCNmu3Co9rgZjAQBA9KrrLRWPd0oViRLF3boT9jNM20CdGtgGACCc&#10;xmeGZWJmTJWdwuFq9lF7Kb4nDUmqnAEg+lwt3ifF7Wn2knwm5o8YzHN4we9b/h2b+e8kSlMAEDEX&#10;nuxbfs0lhBASO3H7USruCoQQQsh25WHVRTUQCwAAoteJzLfse3hh5yNVJkoUZpapwYleNbANAEA4&#10;ZdYl2/fczKp7qvC0VeaSXp75Gbt9M1vCuGdEFTQARKek0oNS2pkhzYOVktfyQO5UnJBLRR/LnG9W&#10;hib61AA/ACB8pmYnVoxvEEIIif64/SgVdwVCCCFkO/Kk7qYahAUAANHtbM77i+/jLddVkShR9Ey0&#10;yvBkvxrYBgAg3LLr79v33Q+uP6NKT+Hwyrlvy6OSa/Y+7lWdUcUMALGjfbhefAteNbgPAAiP1y9+&#10;b8X4BiGEkNiI249ScVcghBBCIp3sxrtqABYAAES/wpbHMuudUSWiRNI13iRj00NqUBsAgEiYnp2Q&#10;3NoUVXYKp9qOUhmc6JG81sXZao5mv6LKGACim8c7LX7xy5uXvq8G+QEAW3ev6JIs+BfcoQ5CCCFR&#10;HrcfpeKuQAghhEQy+c0pavAVAADEhpn5KWkYLFElokTSPlonE55RNaANAEAk1HYVy+y8R5Wcwumd&#10;Kz+ROe/s8s/tnvkpVcYAEJ0uF+2Wmt4C+9w1halLGQfVID8AYOuOPnjbfl4ys/mZLCz4lj87EUII&#10;id64/SgVdwVCCCEkUsluYGYpAABiVVptkn0/f9R4XpWIEknLSJVMesbUgDYAAJFw5PHr9v330L03&#10;VdEp3H5y5OvyuPymHQx0SxkAoktjf7lMz03a1we/f0EmPeNyM++0fJD0jBrkBwCEx0tn/7s0dFdK&#10;QUO6DI73idc3v2L8gxBCSPTF7UepuCsQQggh4Y75q4vmgSo18AoAAGLH5OyojHkGVYEo0TQPVzDD&#10;FABgW03MjEp1e5EqOEXC/uRX7c/xp3PfVgUNANGhrDPTPk+rO4rlfPo+NaAPAIi8Ny495YyCEEII&#10;ica4/SgVdwVCCCEk3DGFqayGZDXwCgAAYsODyov2PT2n7Y4qECWaxqEyGZ8ZVoPZAABESmlbln0f&#10;/tHhr6qCU7i9fO5/2PtKqb2kShoAdl5m0237HDWzwbmD9wCA7XXhyf6AURBCCCHRGLcfpeKuQAgh&#10;hEQi14oOqcFXAAAQGyY8I8wu9Sv1gyVckg8AsK123XvG/lx9KvUjVXAKt+/u+7/tfZV3ZauiBoCd&#10;V9tXJNOzE2rQHgCwMy5lHBTfgs9+fjKXSCWEEBJdcftRKu4KhBBCSDhjruM9PNmnBl4BAEBsSKtN&#10;su/p2W23VXkoEdX054t3YV4NZgMAEEnmZ+uG7kpVcIqEsalh6RxpVEUNADuvqjtP5n1zasAeALBz&#10;/nn/X8jN/NPu0AghhJAoiNuPUnFXIIQQQsKdO2Wn1OArAACIDX3jneJdmFPFoURV0PnQ/tXokdTX&#10;1WA2AACR8N7tHy3/fP2TI19XBadwq+ssk7GZIVXUALDzyjozxbfglWdO/J0asAcA7Kzhif4V4yKE&#10;EEJ2Pm4/SsVdgRBCCAlnRqb61cArAACIHX3jHTIw2amKQ4nqcdNl+xln972fqwFtAAAiYff9n8uc&#10;d1YqWvNVuSkS0ituy/TcpCpqANh5Re2PbWHqg6Rn1UA9AGBn3S44KxVtBTI+PWp/b7Dwq0v1EUII&#10;2bm4/SgVdwVCCCEknDGDrO7AK5Cofu+P/lfz4cz69L/9XXU7IivRz3+iHz82z7yXd441qOJQorpX&#10;d9J+xjm8zgxTJ9PfkZm5KekZbZfilgy5kndALQMAQLDK23Pse8/L576tyk2RcDnzkL3kl1vUALDz&#10;8lof2MLU2bQ9aqAeABA9Xjr73+VK1mH7mk0IIWTn4vajVNwVCCGEkHCmfaheDbwCiWqprLLEvR1r&#10;e+vqUysKP7/9v/xPapmNJPr5T/Tjx+b1j3dK70SrKg4lqocN5+xnnPtlF+Xo4zekvqdUPPPTUtNV&#10;JDcKj0lRS7qI+MXn98m4Z8guW91ZqAa/AQAIxls3/lnmvB7JrL6nik2Rsvf2y/b962z+e6qsAWBn&#10;ZTcli2/BJx8kPaMG5wEA0ed06q4V4yWEEEK2N24/SsVdgRBCCAln6npK1MArkKgorGzef/rG51ac&#10;u7/54f+pltlIop//SB//Dz/8hvzlf/+CZf7bvR2xK7fpgX1Pv1t3QpWHEtHjpkv2fCz4F+z/+/xe&#10;mZwdlXHP8IrPQGnNV+zyY55B6R5pVQPgAAAEwxRyzcwETx/9uio2RcpLZ79l38sKWh+qsgaAnZXd&#10;nGw/h7oD8gCA6PT9g3+14ncFhBBCtjduP0rFXYEQQggJV/zil/KOHDXwCix56dS37ExBbpFjNWY5&#10;M8OQKc58+42/tjMOuduLdu4xubdjdaZ8E3jePv8Xf6CWCUain/9IHv8zB/9ebd98zV0OscsM1Nb0&#10;F6jyUCJ60nLdlqAah0olp/2OXK7YtXyb+W8zA1Vh58Plr5nLGY7PDKsBcABAfKjrKZVjj99SXw+H&#10;t29+T7wLXrmZd1qVmiLpO3v/L/szfftIvSprBDqV+0v1NQCR1TZcJ6NTQ2pAHgAQvQghhOxc3H6U&#10;irsCIYQQEq74/X5JrbmqBl2BJWYmGrdkEaxP/ub/zxZnTOnK3W60co/BvR2aKcYFluo+/W9/Vy0T&#10;rEQ//5E8frfUZmxmFjBEr66RZpnzeVR5KBHdrD6ovrYeU5ganR5Ug+AAgPgwNr14+VXzWp9SeVXd&#10;vpHDqa/J8fS35FTGe+q2srZs8fsX5MeHv6ZKTZE2OjkkHSMNqqxhmEv1jXtG7HHPzE3JyHS/NA9W&#10;qeUAhN+cb1bKWnLVYDwAIHol5Z6QKc+4M3pCCCFkO+L2o1TcFQghhJBw5kTmL9WgK7BkK4WpQGY7&#10;7rajkbvf7u3QAi/FZ0pyW5lZLNHPfySPf7XClJkJzl0OsetKwT77vp7Xfk8VgrA+j3daGnor1CA4&#10;ACA+zPvmpLQ5R1r76ux75aRnTO4Un1bLufY8eF4mZhZLR0vpHWtfscyc1yOp5TdVmWk71HWWydjM&#10;oCpr5Lc+EK9vXsanR+Ru4UV5XH5T+se67f7Pej2S3XRHrQMgPJJKD9nn2tEH76jBeABA9KvpKJG5&#10;ec+Kz3+EEEIiG7cfpeKuQAghhIQrI9MDasAVCOQWpsyMUaZ4sRqz7Ge/8Hu2NOMWM5bWdbcfbdx9&#10;dm/HSm4JZ6uXeEv08x/J4zdFNnPJzKVtm//eSrkN0WlydkwGpjpVIQhru11zxH4mqukqVgPlAIDY&#10;dzjlVfs6v/vWi7Zk9NGN56Spt8Z+bXpuUoqa0+VM5gfywZ2fyNHHb8j98ov2En6jU4P2EvbmsloX&#10;nxyQt6/8yF52z8SUqK7mH5L+sU777xdP/3+qzLQdUstu2AJUYFnjRtkhWfAvSGlztvz4yMpZr146&#10;+y07CGjSO96uih4Atq6gLUW8C/NqAB4AEBuePvp1+/nPxLfgtTOJEkIIiWzcfpSKuwIhhBASjphf&#10;4JS0ZajBViCQW5gKZqYoU8Iwl/parTgV7aUpd3/d27GSeTzNeTKP9d8//xfq9lAl+vlP9OPH1pV1&#10;ZNn3+KSq/aoYhLX5/F4pak5Tg+wAgNiXXHLWvjceuf/2ivLQ0Qdvy8BYz4qfkRcWfMv/3T7QKPeK&#10;LslPjvzNivXevfq0nbnJZHhiwJap3CLTdnnr0g/tfqTXJy2XNWbmJmVmdkqeOvAVtfwSs88mYzND&#10;quwBYGsGJ3ukZ6RDDcADAGLHi2f+SfYlvyLXc05IQUO6DI732s9OpkBFCCEk/HH7USruCoQQQki4&#10;cqP4qBpsBQJtpjC1xBSnPv1vf1eVQEyZyl02Wrj76t6OyEr085/ox4+tO/rkdfv+nt9xX5WCsLYx&#10;z6C0DNSoQXYAQHyYmBmVvtEuVRwynjn+3+TNS9+XvbdfltOpu2TXjefle/v/Ui0X6NkT/01OPvpA&#10;fX0ndA4228sCdo82y8z8lP0ccCnjoFrOdSD5dfH7/fbyhCdzf6lKHwBCdy7/PfscvF98WQ2+AwBi&#10;24Hk11aMqxBCCAlf3H6UirsCIYQQEo4s+H2y++EzarAVCLSVwpSxWmnKzEYUrZcCo7CysxL9/Cf6&#10;8SM8PPPT0jhUpkpBWFvrSLUdMHYH2AEA8eFJzW37M/CLZ3bm0nmRdDFjcbYok66hVrlbdFEtsxYz&#10;W9bo5KB45mfkTuUJVf4AEJqMxlv2Up4/OPRf1EA7ACD2pVfeCRhdIYQQEq64/SgVdwVCCCFkqzFl&#10;qc7hRjXICri2Wpgynjn496oIspntbAd3P93bEVmJfv4T/fgRHv0TXdI/2alKQVhbWc8T+9no/Ts/&#10;VoPsAIDYZ17fTfbcfkmVhmLdj4/8jRx78I789Og31G3B+Omxb0hzb629HGFhW6oqgAAIXvtwnb1k&#10;pzvADgCIH7WdpeL1zbvDLYQQQrYQtx+l4q5ACCGEhCPptTfUICvgCkdhyvj8X/zBiu389v/yP6ll&#10;gvHSqW/ZS/r93h/9r3amKnebn/3C78nfP/8Xm57BaquFlcDZtNxLD5r9MvsXuN9mn825MaUyd1ub&#10;Eenzs8Tsr9nv1WYPM/dtvk82c0xbPf9LzH2bfTD7Yo57rX0058tdNxjRcPzmMXSfV+axdZcLZPZt&#10;aVmz7+7toTLH+J++8bkV2w08D+Z7cavfawhdVVe+eLzTqhSEtd2vP20/G5W2ZalBdgBAfPDMTcvl&#10;zMOqMIRFT6ru2vfCrtFmVQIBEJx536wUNWaowXUAQPx4+ey3nFEWQgghW43bj1JxVyCEEEK2GjOY&#10;6g6wAqsJV2FqtVmmQimUrFYOWY8pbGxmX93tuLdvJHDdpfs3x+kWa1Zjiifu9oK1XefH3I8pXbnb&#10;W0soj7Hhru/evhFT0HELUhsJ5bxH0/Gvth8//PAbarnNbn89oZwH873mlgcRWXfLz9r3+quVu1Ux&#10;CGsbnem3lzN0B9gBAPGhf6xTuofbVFEIv3Yl64j9DGHeD7ObklUZBMDaTuS8YZ8/94ouqsF1AED8&#10;eOvyD1aMsxBCCNl63H6UirsCIYQQstU8rLqkBliB1YSrMGW4RZZgt2VKJ+66wTKz3IQyw427vnv7&#10;RgLXNcdnZvxxt7meUMo7S7br/Jjlgil+BdqowONy13dvX89qpbxgBXPeo+n4VyvHbTS7VCjbX485&#10;z+7sZcEw++xuC5FxNud9+17/oOGMKgVhdTerD4l3YV56RlvVADsAID6kVd+w74/Pn/pHVRTCr71x&#10;8Slp7a+358oUp8q7slQxBItGZwala7RJUmovqduQeC4V7bbPm+MP31OD6wCA+HHw7usBoyyEEELC&#10;EbcfpeKuQAghhGwlZkCwqb9SDbACqwlnYcqdkcb8213GZUoqq5Uzli73ZQopxrff+Gtbellt2VCK&#10;Gu667u0bCVzXLdeYUlPgPq+1v6GUbLbz/LjfC+b4zHYDC1emTGOKO0uFnlAveefum3v7esxxBq5r&#10;zrc5ZrM/S+dh6byvVjDbaDaoaDl+tyxlHtON9j2U7a/HHI/7PWTOpXuZR3Oe3f00mGlqe+x59HP7&#10;ft8wWKKKQVhd22it/Xz0zs2n1AA7ACB+zHk98qQyWZWEoH2Y9HMpa8m1nylMcaq4PU0VRBJd73jb&#10;8u9Z5ryz0j/RKVlNd9RySAx3Kk7Y74VXz39HDa4DAGLfaxe+Kz85+jeSlHtS5r2zy58BCCGEbD1u&#10;P0rFXYEQQgjZaswvPN0BVmA1bklkK4Upd1um1OMu4zLLBK5jyhrrFYrWujTdeusEctdzb9+Iu/4S&#10;s0+rzeRkvuaWd4ItMBnbeX4C99P892rHs1Xufrm3r8eUeZbO30YFotVmi9polqloOH6zj4G3h1KW&#10;Cmb7G3G/3zb6XnVLbGZ/I3HeoLUMVNv3+9LuNFUOwko57cn2XGXX31MD6wCA+PHOzR/IpGfMvua/&#10;ePqfVEEIq3v9wvekpCnLnreesVZVEklkzYNV4lvwybtXfyr3i6/I4HivPU9e37yMTg9ISUe6HM18&#10;Ra2H+JRWf038fr8aYAdiwWf+8H9Wvy/YrM9+6TNq+5HyZ//4B/Kp3/7kivv/nU//S/nqc59XywJb&#10;NTw5YN/nF/wL9v2fEEJI+OL2o1TcFQghhJCtxO9fkMKWVDW4CqzGLTltZ2HKLVsYwZZD3GLHRve1&#10;xL0/9/aNuOsbG82q4162z5RK3GVWs93nJ9TlN8M9Hvf2cHIv4bfRMYWy7Gatd/yrfZ8E+3gHs/2N&#10;uN9vpnDmLrMa93m/0fMB4dMx1GDf92v681VJCL/WN9kuk7PjamAdABCbPr737Ip/73nwvDT2VYp3&#10;wWuLLDdyT8m39/65KgZhfefT99nPFRVdOaookqg6hhc/a30n4PvptfPflaSck9Le32hvG58ZVush&#10;PhW0PZJ535waYAdigfu7gq341//7b6vtR8I3XvmCfOKT/0Ldv/HHf/Xv1PLAVrx1+QcBoyuEEELC&#10;HbcfpeKuQAghhGwl5jIE+1KeVwOrwGrcssN2FqbcmZA2ms0mkFvuMIK5PJq7jnv7Rtz1gz1f7mXO&#10;gpmFZ7vPT+CywZZlQuXuk3t7uIVyfzt5/OEoS623/WC432/mcoTuMqtZmvlrSTCX4kT41PWU2Pf+&#10;tpEaVRTCh3K//pQ9P1l1d9WAOwAg9jT0Vsj4zIicy9pl/z0w3m1nfDElhoclV+XHR76mikAI3pOq&#10;ZDujwpXiPaoskohSai/bzxEvn/0f6lwZt/LOyMKCT44wy1RCqO7Jl+nZSTXIDsQCd5amrdiuwtR6&#10;s2JRmEK43c4/s2J8hRBCSHjj9qNU3BUIIYSQzcbMLtXYV64GVIG1uCWnYAtAq3G3tVFhyi0RbVTo&#10;cbmXXDOlE3cZV+Dyhnv7Rja7vjvjUzCXyNvu8+NeOnCj5Tdjs+dvs9zz7t4eaKeOP1xlqbW2Hyz3&#10;+829fT2B5y7YGdQQPhWdufYzQPd4k1yu2KVKQ4msui9XvL45NeAOAIhuu+89J+2DDdLcX738tcy6&#10;xUusdg61/Or/m+z/59Wlyvf2/6Uqs2BzpjwT9lJ0blkkEZ3Oe9t+j+1Pfk2dJ+PZE//N3l7WmanW&#10;RfxpH66ToYk+NcgOxIIvf/ePbMloM8wl8AJ/V/D7f/Jptf1wM/sbeJ9u4YvCFCKhobtS5r1zvxpl&#10;IYQQEs64/SgVdwVCCCFks/EteO1sE+5gKrAWt+S0XYUp93JpmylZ/KdvfC7kfQ9c3nBv38hm1zez&#10;7gSut1FhaifOj/v4GWa/N1veWY27fff2cAulMLUTx+/OBLaVstRq23dvX4s7S9R6z93VhHKeERnF&#10;remy4PfJ6Ey/3Kw+qIpDiaqyN1um5ybVQDwAIDQ3i45LXXeJnd3JzLDimZ+ROe+slLZmqWW3Yte9&#10;Z6RtsN7O2mPuw6RrpEVOpL9jf9bNr39siyo3807b20qaslWJBVvT2F0lTYOVqiySqMz3+bXsY+o8&#10;LTGDq2Ncli8h9E90yvTshBpgB+Kde1m8r/z4c2qZcPr7d764oiBlZrQyBanAfaAwhUh46uBXxC9+&#10;Z7SFEEJIOOL2o1TcFQghhJCtZHR6QA2kAmtxSyIblWrW425rvdKFWxRZb9m1hHJ/SwKXN9zbN7LZ&#10;9d193agwtVPnx52Vaon5upkJKZhLCa7H3a57eyhMscgcozmutfbb5W7DtdZ2InX87qxOW3n+rbZ9&#10;9/a1uN9vW+VuH5G3N+U5aRmssaWpmflJedx0WZWHElF5T6ZMeEbVgDwAIDgfJP9EpmYn7M+ZnrkZ&#10;qWwrkPvFlyW58IItiph0DbfI9YLDcjztl3Ii/W3Z9+BFee/2D9W2NlLWlm0vBzc777GFqKcOfEVO&#10;pnxo78MUqHpHOuU7e/+v5aLKwbuvy3Mn/14VWLA1PSMd0jpUq8oiicoUpi5nHlLnaYm5zZT53PUQ&#10;f66W7LezuncNtapBdiBe/dk//sGKn/XNbFPuMuHmlqO++tzn1dcoTCFSzB8GEEIICX/cfpSKuwIh&#10;hBCy2fj9fukf71QDqcBa3FLNVgob7iwz623LvQxZMGUel7vvwWwjcHnDvX0jm13f3deNClM7dX5M&#10;IcidmSqQKfh8/i/+IOTLAy5xt+feHoxvv/HX6vJ5wXK35dru41/tvnZihikKU7HlauF+SS4/I+l1&#10;N6Sht0wGJ3tkwb9gB3BMvAvz9v9Lu9PlauVuVSJKJOYczMxPqUF5AMDGPrr7MztoNDY1LIfuvqGK&#10;IsbrF74n9V3l6mdS877k9c3LvHdW5rwe8cxNy8zclC1fmRmk7pWel1MZ78n98otS1PzEzlxlklp+&#10;U75/8P9ZcR8Hkl+zt7158fvq/hF+8755aRqoUGWRRGXOx4Un+9V5WvLCqX+035+FbalqXcSf9IYk&#10;+3inVdxSg+xAPHIvhWcKVO4y4fSNV1b+HuuzX/qM/TqFKWyXpp5q+1mWEEJIeOP2o1TcFQghhJCt&#10;JKn4sBpcBdbilmrWKzltxJ0tx5R+3GWWuPcbTJnHtZltBC5vuLdvZLPru/u6UWHKXT6YY3NtZRum&#10;EGSKQe5jusR8fb3Hdy3udtzbN2L2yd1GKNztrWU7j98tGpptb3Ymq9W2H4xwFqbMZQzd7SN8esfa&#10;l9/vzaWKhif7pX2wUSra8+R20Wn58PbP5GTau9Iz2mankjczHlT0ZqoiUaIo6kq1RTK3BAAAWN/x&#10;tLdkZnZKRicH5ZVz31YlEdeHST+XPbd+IQeSX5cjD962M0NdSN9nL2V2O/+cPCy5KukVdyS3NsUW&#10;sAJjylX9o13y8c0X1HaXfHD9GfU1hN+7V5+2j8mj2guqKJKozGepc2l71LkK1DHYLCPTA2pdxKfW&#10;oRqZ983Jq+e/owbagXjy5e/+0Yqf9U15yl0m3Mzl95buz1wK0Fyez3ydwhS2y/n0vRSmCCEkAnH7&#10;USruCoQQQshm0zfeoQZXgfW4pZrNFqbMrD9ucWK9WXjcgkYoZZ4l7r6bgou7jMvdR/f2jWx2fXdf&#10;NypM7dT5cZnijikGuaWeJeZxd9dZj7u+e/t6/uaH/6da3+yX2b+1ZmVy99u9fSPbcfzmPtxi1mYe&#10;77W2H4xwfL8lKnMpvJNZb6uvh1tabZKdmcNcquhW4Sl56dI/yS8u/sO63r/168soDUx1yp3aY6pQ&#10;FO+Sa4/b479ReEyVAQAAqzv46GU7I9Tw5IC8dPZbqhwSDqaE9cvLP5KfHf87dRt2TmHjEzszmFsQ&#10;SVwv28tBnk7dpc7Vkvev/cx+1ugcbVplfcSji0W77GPeMdCkBtqBeBJYXjIiXVJyC1qBs1lRmMJ2&#10;eeH04syRhBBCwhu3H6XirkAIIYRsJuYvc4tb09UgK7Aet1Sz2cKUO/PPp//t76plArkFDXOJNXeZ&#10;jbiXMwtm3wOXN9zbN7LZ9d3zHGpharvOz3rMPpnHNXCbpujjLreezZ4/wy0VBXM8btHJvT0UkTx+&#10;U/hybzOPn7v+RtxtuLevxb3/jZ6/iW5fyvOSXH7alpRNgclcbuhe+Vm1XDg8rLwo4zOLM3E09lbK&#10;rjvPqmLURm4VnpQ576z4FublVs1hVSqKd2ZmiNyGh6oQAADQjj5+015Cb9IzbgeM3HII4peZ/cvM&#10;qJDTfE8VRBLVmbx37WcwM3Oae76Mpw58RQbGemTCM6rWRXwr6Ui3v4P76bH/qgbbgXjw1ec+v+J3&#10;BIGzPUWC2Xbg5f9MWSvwdgpT2E7MMEUIIeGP249ScVcghBBCNps7ZafUYCuwHrfIE0wJxeWWe4yN&#10;LldmZtVx11lvRqrVmBJR4PoblZAM9z7d2zey2fXd87zRvu7U+dmI2a+tbNc9Jvf2tbjfY8EWyMJZ&#10;mDIiefyrzaC10fPI5a7v3r4ed93NXhYwHtX0FMms1yOe+WlbvjExsw2YZNXdk8r2fPvfHcONcjl/&#10;n1o/FKaM9bjmmt2WudSHSe9oh1zOOaCKUKGa981Kx1i9KhTFs/v1p+05vJC9W5UCAACrax2ota+d&#10;6ZV3VEEE8Smj6q59zAvbU1UxJK/1gf38U96VpW7bDkezXpVHtReltrdI3RZpyZUn7Xl589L31Tkz&#10;8usf289rt8qPqnUR384XfGC/N8zlGt2BdiAe/P6ffHrF7wfMv91lwsktRJnC1nq3U5hCJNV0lNjX&#10;eBGKU4QQEq64/SgVdwVCCCEk1Ji/bGsbqlcDr8BG3CJPqIWp1QokwZZZ3Nl6Qrlvt0AT7Ew/gesY&#10;7u0b2ez67nkOpmSzE+cnGJs5liWbPX/u8QR7ybhwF6aMSB6/O1ObedzWutzgajba/nrccxVqWSte&#10;mUvueRfmpX+sS4qan0hZW45UdRRIfmOqveTdUhnpUfkVmZmbtu/J5tJ5vWPtUtqeKQ8qL8qF3F2y&#10;N+XnaturaR6ostto6quWB2WX5NDD11TxabNy6h/YbWe0XFfFonhV3Z8nXt+cKgMAANaX35Rq/7q+&#10;obtSfnz4a6oogvjx/QN/JX7/gjQOVKhSiPmaibk8o8nk7JjcrTytlouU6p685d95mEzNjsvpvHfU&#10;cpFS2ZVjZxP97r7/W523q1lH7D4VtKWo9RD/zuS9Yx//nNqHaqAdiHXfeGXl7zwM8zV3uXBxZ7P6&#10;7Jc+o5ahMIXt9tNj35CJ6dEVn0MIIYRsPm4/SsVdgRBCCAk15i8+T2b+Ug28Ahtxyx+hlHJMkcMt&#10;SxnffuOv1bKrcWfUMeWQYGZRMiWtzZaJ3H11b9/IZtd3z3MwJZudOD/BcC/1F8yxLNns+dtMYcp8&#10;H7qX8XOX2YxIHv9qj515jgU729NG21+PKUht9n6XhHIuYkXHUIN9n/3g9k9VAWk1V3IPSlFzuvSM&#10;tInXN6/eq83l+2bmJmV4ql/qekvkcc11uVK4X+5XnpfWwRq73I2C42q74TLpGZXBqW5VLIpXM/NT&#10;0jXcpIoAAICN3Sg8Zi/pWtdVrsoiiB+nU3fZzx9mxpzAQkhW0x379btFF+1ye26/JD3DHfZr3aPN&#10;qkASboVtKfa+UstuyEtnvyXvXP2JjEwO2ktG5oZ42cB7VWfU14IxNjMoxY2Z6px9dON5u28dIw1q&#10;HSSGU7lv2++BJ5XJapAdiHWmsBT4uwH38njhZra/dF9rXfqPwhR2Qn1XOZfnI4SQMMXtR6m4KxBC&#10;CCGhZMHvszNSuIO8QDDcIk8wxRpTlHJnwlliyiTu8msxZQy30GLKIuvNqLNaocRsI9hih7u/7u0b&#10;2ez67nkOpliynefHlLNMQWajWYXMfbv7tNG2A232/JmimLvueufBLZttdH/RdPyr3cdnv/B7arnV&#10;BLP99bgFyI2+35aY87b0fRfM8rHiYeVF+8ux7Lr7qngUrF3Jz8rR1LfkYvY+uVN8VtKrb0lx8xPp&#10;Hmm1s0P++r18QcanR6Shp0JtI5weVybZ+0ttuqjKRfEms/WGPdar+QdVCQAAEJzTGR/Y96jsmoeq&#10;NIL4YGYRm/CMqEJI61CtzMxOqeWTck7Yz0fmUnSdo41ypXifWjccTFmvd6RjxX2b2R4q2wrs+/vA&#10;RJdax5VUdkhahxYL6eMzw9I8WCXJFSfVcseyX7MzBgV+7Wz+e3a9Q/feUufgXtEl+7xwt4PEYUp4&#10;Jkce/FINsAOxzJSVTGkp8PcCX/nx59Ry4fJn/7jyd4tf/u4fqWUMClPYCWYWQfOHb4QQQrYetx+l&#10;4q5ACCGEhBLzy8qqrgI10AsEwy3ymJl7zNdWY25zCxWBTInK3f5G3FltArdlbjPFIsP8t/maWyQx&#10;gp3RynDXdW/fyGbXd89zMIUpY7vOT+D+mW242zfbWG37oT7m7r65t6/HvWSc2Rezj0uFJfP/Zj/d&#10;5YK5v2g7fnN/7rLBlBndddzbN+LO5LXEFLZMqWzpfKz3PRfs93a0O539rp0hqqW/VpWOwungw1fl&#10;vZs/Vl+PJPO5oaDzgSoYxYPrVfvkfv1pe9nB4Zk++8tNd/AfABCa1Kpr9ufOs2l7VHEEsa+0Ocde&#10;as8thJgSVV1nmVreeP7UP8jDkqsyOz9jvzdqegvV+ltl3sMvPNmv7ts4m7bbFrbMzJ0i082BAAD/&#10;9ElEQVQFrY/UusmVJ6VnrNXuW0tfnZxP3yep5TftvzMbb6nll0pV7cN1UtWTZ2eOMts3+/Cdvf+X&#10;uv8Pk35ul79TcVxtC4mhaaDClvrcwXUg1rnFpE/99ifVMuHilrPWm8nK3S8KU9gOPzn6NzI43sss&#10;U4QQEoa4/SgVdwVCCCEk1PSMtqrBXiAYbpFnM0xhIphSzlrWKgUFY6MZgVzu+u7tG9ns+u55DqVU&#10;sh3nx92/YJgZhUKZXclwt+Hevp7VZl7aiDsTmrvNJdF4/Kvt00bPM3d59/ZgbOX7LZjZzGKFZ35a&#10;RiYH5JdJT6nCUSw78OAV+7nhcdNlVTaKZeW9meJdWHkJxKUZvB5WXFKD/wCA0Ex6xuR+8WVVHEHs&#10;u5Z9zJaD3EKI+VpywXm1fKBv7/myPCq9bt9vuwIu03e99IA09JXK1Ny4tA3XqW1v5GTuW3ab+++8&#10;qu5zyc9P/L8yMTMqU7Pjy+t1jjbJrHexxDU43ifHH763Yp2e4XZV7pqcHbWfGe4UnJPazlK77vTs&#10;pBQ2ZMiplI/U/Rr/Y89/Fu+C1xbNjmS9ovYf8e1U7i/t90lR4xM1uA7EOlOQCvwZ38wA5S4TLu6l&#10;/77xyhfUMksoTGGnvHX5B3Y2zubeGhmdGrJlav+vftcQOGs4IYSQ9eP2o1TcFQghhJBQM+kZVYO9&#10;QDBWK2UEy5QjzPrhKEiYAtF6s1e5zCxCm7n0l7sd9/aNbHZ99zyHUpgyIn1+zCXv3Ev5rcfMOLSZ&#10;x93djnv7RswxBXMelkp87oxJ7vaWROvxu7NlmeMy++out9ntr8WcZ/e+N2LKaevtWyzpHWu3vwQz&#10;5SK3cBTrkovP2s8Nt2oOq9JRLHrcdEnGPIP2mBp7K+V0+gey594L8ua179rjLWnJtH/9v+/hi2rw&#10;HwAQvJGpASlseKKKI4h9719/ZvGzQcXR5UJIcuUJ+7X9ya+p5Vdz8ckBu7xf/MuDh+b/B8cWZ2Uw&#10;5aLSzieqeLIeU9i6s0Fh69jDd+19pdRelvT6xeJWaUuOHLz7ulrWeFB8RYYme5fvI6/1vjpOU8Ry&#10;11vNe9d+aotVM3NTtiDm7j/i1/3qxc/Tz578f9XAOhDL3Mvjmdmf3GXC5avPfX7FfW1UgKIwhWhg&#10;Zpwqa8mV/tEuWyonhBASfNx+lIq7AiGEEBJKzC8g+8Y71IAvEAxTcAimgGKYQsnSJftCLfwEa+nS&#10;Z6uVNczX/tM3PhdSEcgVuF1zPO7tG9ns+oGz9pjSy2aPIdLnxzyuZhtmW+5sTuHY/mbPXyBTVDLn&#10;091H899Ll45bKjMFW5haEm3Hb44jcJ2NZnMLdfsbWe98mO0vXbpwM+WxaGYvQdNdqspG8aCsLUcW&#10;/D5VPIpW2W235U7tMfX1KxUfS/1gsf0cZGaWOJ/5sTpWw1zu0P4FqPilpqtIzmV9pEoAAID1ZdYl&#10;y8KCT9oHGlVpBLHve/v/0r6f9o23y6Pai1LQlmIvSzwyORh0ecjYd+cVOXL/bTnx6H3Zd+dV+e6+&#10;/9t+/afHviFZ1Q/sfZR1ZqryyVoGJrvtZXDc+wlkZrjqG+m0+zs81WvLS+4ygT5Kes7uh5llylyG&#10;z5S66rsq1HLBeuXct+0+mnL2nYoT6hgQn0o7ntjZzdyBdCDWubNLRbKUZC6/t3Q/5n7N5fncZQJR&#10;mEI0+d6Bv7T/PzkzFjBCQwghZL24/SgVdwVCCCEklJiBz7ymh2rAFwASmSk2Bc4aZUo/7jLAaua8&#10;HukZaVPlm3hgBhI7xxpUASka3aw+uHxZnZn5SbvftQMF0jxcYf9tPv+UtWarY3Rdyzss/WNddjum&#10;ODXpGZfa7hK5X35B9j54QQ6nvCpX8g5KSuVVKWx+LJUdeVLY9FgeVV6VK3kH7DJueQAAEkX/+OLr&#10;Z17dY/nZ8b9ThRHEh47B5hW/Y+gebpOfn/imWm4rMqsXZ3PKa3mgCijG8ezXV/w7o+GmXd7M5ORu&#10;K9D3D/4/Ut6SZ5etaM1Tt7vmvXN2WTPIWddVLh/ffEEtE4pnjv+dLROaGbHO5b+vjgvxp3e8TWo7&#10;y9QAOhDLvvLjz60oJBkblZg2y53J6svf/SO1jIvCFKLRwFhPwKcnQggh68XtR6m4KxBCCCGh5mrh&#10;ATXgCwCJypSlAmdEMsWpeJsFCZHT2F9h31s/uvOMKt/EsqOpb9njMrM2ueWkaGQKUnO+WbmUs1/q&#10;e8plfGbEltn8/gV7OZ3dd59Tx7ieyzkHpHe0w/kEtTKmUGVKZWbQMzBFLemqRAAA8a6hd/H98F7R&#10;JVUSQfz50eGvyUtnvyXvXfuZ/PDQX6vbw6GkKVtm52fkXIEuFuW3PrQz9wR+zbwn59U/VttZjbnc&#10;3uXMQ+rrrneu/ER+dPir6utb8ZMjfyPj06MyOj2kjgvx5mU7M1lh4xM1cA7EssAZn4zf/5NPq2XC&#10;JXAmK/Pfpqy1EbM/7v4F3h6pchewnube2hW/NyCEELJ23H6UirsCIYQQEko889NqsBcAEpUpRgVe&#10;ZpKyFDbDFGZGpwYlpeKavH/rJ6p8E4ta+mtlzudRxaRoVND50H7GuV96QR3HVr165Vv2Un377v9C&#10;TqS9I8cfvy177r0gbyd9f8Vyb177ruy++7w8qrhq96VjqFGVCQAgXrUP1tvXvqScE6ocAmyWKSqZ&#10;YpH5HcbZ/PdWFFF6x9vt91x9X+ny17pGm2w5xcwi5W5rNW9d+oH62nb54Pqzdv/HZobkUtHHqxRt&#10;EC9MgZ8ZphBPvvrc51eUkQzzNXe5cHHvKxwiWfAC1vK4/KYtghNCCNk4bj9KxV2BEEIICTbml4cV&#10;nTlqoBcAEtXf/PD/XPGLs5dOfUstA2wkuey09I13im/Ba99vs+seqOJNLHnp4j/aY6npz1flpGg0&#10;PjssgxO96jh2SlLBcXsJQFOky29MUcUCAIgn7YMN9r2voD5NlUKArTqQ/Jp4fV47wHiz/NhyCWXW&#10;61m+NGDnSKPkttyXCc+o/ff59L1qO9HowN3XZWxq2H7m6hhpsMew2mxaiG1DUz3SN9qlBs6BWOXO&#10;3mRmm3KXCSe37BQOkd5nYDUnUz4IGKUhhBCyXtx+lIq7AiGEEBJMzCVpTK4XHVIDvQCQqH7vj/7X&#10;Fb84+/Ybf62WAUIxPTdpZ5tySzSxpKwtx35muFl9SJWTok3tQKHd16u5h9Rx7KQPbj0t5b86j3O+&#10;OSlpzZAPk59WRQMAiGXdo232de7ikwOqDAKEy+sX/ll6RzrE7/fb4tTwVJ/9vjty/5dyOfPwr37j&#10;IVLWkiu7br6g1o9m39v/l5JeeUemPBP2GMwxtg7VqNINYlfTQKVMz06qgXMgFn3jlS+o8tGXv/tH&#10;arlw+sQn/4W6z63647/6d+p+gEj73oG/lNl5j/jFv/zZhRBCyOpx+1Eq7gqEEELIRjFlqaHJPrmQ&#10;97Ea2AWARPb5v/gD9cuzQGYGKncdYD1ptUn2vddcws0t0cSCnPrFy9u1DlepclK0aRwqs/ta0pKh&#10;jiNanEp/X9oGFi9VZWb6fFR5RRUOACAWpdfctK9tp1N3qRIIEG5PHfiKnHj0vqRX3JGe4cXL8f30&#10;2Dfsbccfvie/OPP/qXVizUtnvyX59Y/tsZ0v+EAVbxCbSjsyZN43qwbOgVj02S99ZsXvSz71259U&#10;y0QDU4iiIIVolFx4Qby+efteTwghZO24/SgVdwVCCCFko1R25akBXQDAz+SZg38vn/zN/58qSi35&#10;y//+BbUOsBFzaZXHlUmqPBPtartK7OeGpqFyVU6KJmnNV6RvYnFWk+y6++o4otG5zI+lc6hZfAs+&#10;uZC9e7lsYC5l1dRXJQ29FVLYnCZp1UnyoPyi3Cs7J3dLz8nl3P2qpLDdjqf/Un0NAHpH2+2sKW7p&#10;A9gOTx34K/W1eDEzOyWDk92qeIPY9KThhi3Nu4PmQKz5+3e+qGZ7+rN//AO1XDSgMIVodSXr1zNj&#10;EkIIWTtuP0rFXYEQQghZL4Utj9VALgDg10xpysw0FVicMv/92S/8nr3NXR7YSNdIs3jmp+XlS/+k&#10;ijPRbGZ+Soane1VBKVqkNJ6X3olW+/lmZGpAzmR8pI4h2nUNt8iC37f8V6WzXo/Me+eWP7eZATU3&#10;Db3l8v6dH6uyQiSZMlfPaJvMeWdlbHpY3Q4ANd3FMjTRr8oeADbPzJZl0jPWpoo3iE13Kk7Yx/T1&#10;i99TA+dALHFLSKY8ZUpU7nKhCJyxysxWZS755y6zGe6+UphCtKjvrrA/YxNCCFk/bj9KxV2BEEII&#10;WS9JxYfVQC4AAIic09nv2/fg5JJzqjATrd679RO7z5mtN1RRaafdrz8tbaO1dv9m5qbkXukFtf+x&#10;4qM7z8jY9JCkV9+Sj5N/vvz1D27/VM48+VCu5x+Vsxm75HDKG/b2O8Vn7TGbX6o+qrisCguRcCXv&#10;gD3XgxO9UvOrWceKmtPUcgASW0btHVvy/P7B/0eVPgCE7uiDd+x77sBElyrdIHadL/jQPq4XnuxT&#10;A+dALDGFpnCXkAK3F65tGhSmEK0q2wpkYcFn3xcIIYSsHbcfpeKuQAghhKyXkrYnaiAXAABEzoW8&#10;j+178J3iM6owE60OPXzN7nNW2y1VWNopjxovSMtIld2vWe+MVLbnqf1OBK9f/bZk1CTb8zA6NSgn&#10;0t9WxYVwGp7ss2WppfsvbEq3M2J9lPxTtSyAxGVmvvOLX86m7VbFDwCh23fnFftefzL3l6p0g9jm&#10;XZiX/PrHauAciBXm0ntuuSkcs0G52wxXsYnCFKJZ+0Cj+FeZWZoQQsiv4/ajVNwVCCGEkLXiW/BK&#10;92irGsgFAACR0zvWIVOzE6r4Eu28C16pHyxWxaXtdqvmkNQPLs5sNO+bk+KWDLWvicjMONXYWyl+&#10;v19KWzNVeSEcLufut+fdzHS1dL9vXvuuTM9OSlNflVoeQGIbmuyTjoEmVfwAELr3rz9j34OvlexX&#10;hRvEtqGpXukcbFaD5kCscGeX+v0/+bRaZjPcwtSXv/tHapnNoDCFaJZbmyKeuekVYziEEEJWxu1H&#10;qbgrEEIIIRvlVNY7ajAXAACE34nMX9pCy4OyS6rwEu06h5rtX8Dfqz+lSkzb4XrVPqnpz7czlpj9&#10;qGwvUPuIf5D8xlT7+W5osleVF5YcfPSy+lowhiZ6Lfc+67pLZXZ+Ri0PILGl19yyr0evnf+uKn8A&#10;CM0bF5+yz6f71WdV4Qaxrba3yJbP3UFzIBb8/TtfXFGYMv/91ec+r5bbDLcwFY5Zq4zAGbE+8cl/&#10;EbYiFhAOU57xFeM2hBBCdNx+lIq7AiGEELJR8pofqgFdAAAQfp3DTTLr9cirl/+7Kp1Eu3dv/kgW&#10;/D4Z9QzI5YpdqtAUCcl1x6WoK0U6xxrszJjm/uu7y9S+YaW7JeftZ7z2oQZVYMhrfGhLe+XtOeq2&#10;9ZxMf9du82bhSXV/ufUP7WX5zmd/rNYDkNjmvXNyv/iKKn8ACM17135q34evlxxQhRvEtpzmu/Zz&#10;rjtoDiQy9zJ/4Zq1Cohmz536+xVjNoQQQlaP249ScVcghBBC1kt1d4EazAUAAJFhSiUt/bWqcBIr&#10;CpvSxe9fkPbROrlTe1SuVHysSk7BuFN7TMp7M+0l/sy2+ic7ZGJ2RCZnR2Vybsxa8C/Yzyqm3DPh&#10;GZPKjgJ549p31T5hdfdKL9jzZ2aESqtOssWF/MYU+7WB8W77/+MzI6rcsJbe0Xb7167u/Rh3S87Z&#10;gb77ZRfUevj/s/ffwa1l1502/JdtjTzWO56Sxx4HVUmuccnyZ1lj+5MtT480r0bRUktyt6RWy5K7&#10;JXXO+XYON+fum3PgzYG8jJc555xzzjkTBEGA5HprbTYocC8QgQSI9Hu6nupLYO99zkE6APYPa0MY&#10;2s7MTVFVe6EIf0AI3fPE3a3q3H0hf5sI3MDA9m5NmLpv37/2uJg8hzBUta1axVWgPFVdCkJ/N770&#10;Bi0sLnw8cwMAAMAeej5KoHcAAAAA7MHL2fAkmT6RCyGEEELvyaGSuLLLInASSN4tv7rqPYV5wUQm&#10;i5HmLLPUMlpJd2qPioCU1ZSWa9Q92az68W1hME3R8FQ/9Y13UMdwowqTtQ3VU9sgW0fJVbfp3Zu/&#10;EvsAXZNDU/3jner25rAeU9GRp65LrLyp/ubbXQ846F7K3qeCa8lVt8Q22CvZH6mxUmvCRV8IYWg7&#10;PTdB7YONIvwBIXTPy+mH1ASqHraBge+Von3qfVRk/gUxcQ5hKKpXl/rfP/v/iTYQBqvPnfo3mjCM&#10;rvyADAAAgETPRwn0DgAAAIA9uDpERkOkmMiFEEIIoffk0ElU8QUROAk098e8THeKzlJ6bRSVtmVR&#10;TVcRDU70kHlhXgWoinuSVUCKl+6LrT9D+V1x1D3RpN6DGOdnqKw9m7ZHPCHGhd7xSMJb6r6yhqWs&#10;JlQsL92X15QgQg62zs7PqMDVtnD799meqOfUOMWtaaIvhDC05cp0qDAF4ca9k3+B5i0mEbbxlefy&#10;ttLV4gN0pwJLBHpCfn/c0l8rJs4hDEX/6DP/z0pY6i/++tPiegiD2edO3UcNPRXq87XJbLSZzQEA&#10;AGBFz0cJ9A4AAADAWlzJPyAmciGEEELoPTl4UtdTKgInwSIHaqo689X7jPmFuVXvO+Ytc1TQnCL6&#10;QN9a3p6jwlCHE14XQQe2e7RF3X9crUrva+vgZA+NTA+I/qFmeNFJcRmEoSy/vkTknRPhDwiheyaX&#10;R9Cc2SiCNp7yStFeiqk+T2XdmVTWlUGNA6XUNdZEQ9M9NGkcJaN5Rk3c8nN6YWn1UkHXSw6K8QLd&#10;a5t8THz7zpvnxMQ5hKHmD1/8ZyzFB0Paa5nH1MogAAAA1kbPRwn0DgAAAIA95syzYhLXmacy3qem&#10;gUq6lLdXXAchhBBC57YMVZPZMi/CJsHm+fTdKhiWWRdD13OP0MHYV0Ub6B9uj3hSVYAZmxkSQYe+&#10;j5fzc6UqWm5DPJktJjFGKHmr4Li6vXrH2imi+LS4HsJQMyxrr3pOHLizRYQ/IITumd+QoiqVZjVH&#10;ibCNPW+WHqKE2suU2xpLlT051DxUST0TLTQy00/Tc+PqOyFrAMresj+WBQtNzY5T/1gXNfZWUUFD&#10;qgpt1XaWUFFTBg1O9K60Le/OFNsPNCMrTqnlonnZQyv8vmbGNEEjM300ZRxVP3yYmB2huOrzov9G&#10;rB8oWdnmvoiXxeQ5hKEkV5TCUnwwlO0calaBqbXOzwAAABCYAgAAsEEWlxbUcjl3Ky+JSVxHxlZc&#10;VF8O8Rv2/JZEcT2EEEIInRtTcUGdj8+m7RSBEwh95e2Ck+pxmdsYvxJ0aB+qV5flNyWL9vY8lbJV&#10;teflFvXQRCh4KXuf+kK7d6KVOseWb7vZ+WkqwjKFMIQtaE5Wz4XnTv6bCH9ACN3zmRM/otquUlpa&#10;WlQBno7RehqY6qTx2SEymKZUJU9eFplDP/YwmedofGaEuoZbqKazmHLrkiix7Bbdzj1DF1L20+GY&#10;d2jHzefo9Yv/Qc+c+KHYvj0fP/qvasye8RYRAgpE+fuu3LpEOpWwg47GvkexRVfUbd493Er13eVU&#10;1JhOw5P96vYcnukT/dcjL23I202tjKKB8W7qGGwSk+cQhopcTcoalvqf3/5LcT2Ewe7u2y9SeWsu&#10;5dUnU2plJE0bJ9RyvAAAAFaj56MEegcAAADACn8JMzjV7XaFqILWJNXf+quGMcOQaAMhhBBC1+Tg&#10;ckZtlAicQOhLq7sK1WNzV/RTVN6Rrd7zJVbcEO0cWdVZQCaLUYQmQkGerOYli8IKd9DFwu0UV3ue&#10;eiaa1e3IVTwQnIKhaO9YmwoX6CELCOH6za1PUqEpw9w0DU32UWt/PZW15FBGVQzFFF2mkuYsOpWw&#10;U1V2++Dak7Tt+tP05NHviXE8ZXVHEU3NjYkgUCDK74Pu5J8Xx6hb0JCmzu+3Sg+LMdy1oC1BjfVm&#10;2MN0PmW/+vfW60+JSXQIIYSh50tnH6DK9nx1bgAAAPBb9HyUQO8AAAAAWOFfGua3JIiJW2fyBJBt&#10;WXLmRPrbq9ocS3tT9IMQQgihlAPId8uuiLAJhL50b/QL6terU8Zx9V6vwMXKUrYejn9TvWdsGagR&#10;wYlglkMhXMU1uvq0CkvZGltzjrptg1MtqaI/hMGqcX5GLSOmhw0ghMEjV6nipf30IFAgyqHvzOo4&#10;cYy6z5+6X53XeZlDfQx35bDZpGFsZey+0Q61HJM+aQ4hhDB0Dc89o847/JkTAAAAAlMAAAA2AFeY&#10;qu0tEhO3joyrDNOHUVwvPLTSJrXulrqsc6SRMhoi6WLubjEOhBBCCF+lnrFWdc48GPuqCJtA6Guj&#10;Sy6qx2dDb5m4zlUji8+pMSKKTovwRDBa3LpcZSKr5Y4IS+nBqZ6JFtWWQyR5jQliLAiDTQ4IX0k/&#10;LMIGEMLgkZfzY6aMo2qZwPy2eBEK8rWJdVeof7KDpufG1dKFY4YBqu0roKahCuqfbFd/83U8EV3X&#10;VSqO0Z68RN+MaUJsyx0jyk/Q0tKSqgxmHfds0p7l9xU1d8WEOYQQwtA1LPUgWRbMWKIPAAAQmAIA&#10;ALAR+Avryq5cMXmrezL9XUqovkoN/WVksszRgp1fL/D13Da59ob6m8NYPD6Xhmem5yaorreYkmpu&#10;0PnsnWIb9jye9hbFV12m7MYYte0xw6BoAyGEEAaq3WPLYYnGvkoRMoHQX2zsq6D3bz0iLnfHqs58&#10;9UVuWNY+EaAIJvdEP6ve+1b15oiA1Fom1F2ivsl29VpgnDdQTOlFMS6EweC1vEPqcX4+eZ8IGkAI&#10;g8cdN5+jpPJwauqtolnTjFrWTg8Gecszue9TXX+R+u6ob6KdbpYeEm2GprvVa9H4zDBl18ZTx1AT&#10;dY+0qct44nlsepjaBxuotCVbLWsYXXhJHKM9IwsuktmysWPlpXx5v/Sx06qi1f7x8oD6hDmEEMLQ&#10;9UjsO+r8AAAAoY6ejxLoHQAAAABbrhV8KCZwbW0frltpu1aZV15qZWCyk6bmlpds0Zfrs2Lt3zve&#10;JrZjKwe0Bqd6VvrxeBy+YjhEpbeHEEII/d3MhihqGqigkZl+tQwXL4vLpNXcEeESCP3JD+NeE5e5&#10;KweuRqcHVNWE4al+Sqi8JsIUwWBmfYx6XkdXnxLBKGemNt6kkZk+1b9tqE6MDWEwuLi4QJfTD4kw&#10;AIQwON167Ul1XqvqzRXhIE9b119Mlo/fX1e05VHXcIuqHpXacFNdn9MSo4LJlgULXUr7SOzrMyd+&#10;KC5zx30Rr6ht1/UViX1zVaPZQIWNaWJsdniynxp7q8RkOYQQwtA2tTJy5fslAAAIVfR8lEDvAAAA&#10;ADA8YcXLAOkTurbGV13Ru9mFx3LnjXn7cL3YllUORPVPdJBl0ax3U1zJ3y/6QAghhP5qWWeW+mU9&#10;wxV2+sc7qbQtk+LLr1FY5gERLIEwWD2XtosaestXgvVcxaFrtEUEKgJZDjrx810PQ7ljWXe6un0M&#10;pim6XXhCbAPCQJbDCmzvaDu19tdRdUcRFTdnUk5tAqVU3KG44mtq+Sk9KAAhDFw7Bhs/fh88R7mt&#10;sSIk5AkL2xPVNvi15JWzD65sO7s2Yfk9x8ffL5U0Z9Lbl34t9tFTlrXkqEqTGU0RYh9dkStOjs+M&#10;iHFZDoB1DbeKiXIIIYSh7fOn7lNzMwAAEMro+SiB3gEAAACwwsvd6RO7tk4ax1aW1PMk9X2lYltW&#10;+TpH4atbxUdFHwghhNAf5QAw0zpQS5eyDooACYSh6Ls3f01Xsj+iktYM9fxoH6oXoQp/cF/sC3Sj&#10;4Chl1kdTdVcBdY000djMII3ODFJmXRQdTnxd9JmcHaP+yXYRgnLXuNrzNGroV7dPY3+F2A6EgWrT&#10;QCV1DDdS33gHDU/10bhhWIUDufIih4qtnwPHpofods7pDVd8gRD63scOf4duZp+kScOoen7zknl6&#10;UGijcli5qClDbJu9mnGEcuuT6INrT4rrvGFpS5Y6zhnThApAtY3U0PjsMJnMRhUaG5zupqKOJHEM&#10;bFVvnur72JHvinFru0ppeLJPTJRDCCGECaU31bKwAAAQquj5KIHeAQAAALByJPV1MblrtbA12Wu/&#10;TuAvxvXtWeUvkhxxJf+A6AMhhBD6myfS31aVdNJrIkVgBEK4bHz5VfX+rranWAQrNsNzGTtX/p1Y&#10;eZ3GZoZWLZlpZWHRrCY+B6e7aHZ+Wl3Gy/6kVN9eNR73H5zqFAGo9Tow1am2xYGSs+k7xP5DGGzu&#10;in6aruQepK7RZrUkO0/8JJWH07MnfiTCAxDCwLOlr4a6x1tEUGgjlnSmqdeL1y/+h9ier7ySfpia&#10;eqvVOXzObKS2gXpKr4qm9KoYGp0aVJdPGkcppvrsqmMZmu6muXmjGI8dmRqg/vEuMUkOIYQQHoh8&#10;zebTKwAAhB56PkqgdwAAAAAYnnjRJ3ethuXu0Zt7nPPZO8V2eTk+Z5zP3iH6QQghhP5m21CtqtK4&#10;884zIiQCIfytGbVR6j1ecWu6CE+4Y2TJWarpLqLwwpPiOltvFhyj6bkJVeWBaeyroPreEvVDgfHZ&#10;IWoaKqPSrjTKaA6nmJqzdK1knwgypTXdpDHD8oQnL8NnHZv/bZyfEe03YkJdGE3Njalx9WOBMJjN&#10;qo9Vz8u1qsZACAPP5PIIGjcMidDTRoyvvaTOx8fi3hfb87Wvnf+FuIw9cXcrTXxccYvfj/AyxZaP&#10;l/AenuwX7a9mHlXXfRT9lpgkhxBCCJ85+UN1ngAAgFBFz0cJ9A4AAAAA//quoX/tZfGaBipUG2/B&#10;YxvNBipqS6FzWdtXthteclxvKjiZ/o7YX3ueydxK6fUR4nIIIYRwMyxsS1bnrfdvPSICIhDC1Za1&#10;LS9fU+pmaCq5+qZa4oaX4mG4qhuzuLRAM3OTquITh6ga+sqoeaCKDHOTK+9xu8ebqH6gmEwWo/q7&#10;YbBUhJWcWdKVqvrOzE3QnpjnqLBl+Xl/uXiXaLsRY2vOqv0enu4TtwGEweqp1A/U8+lwzDsiPAAh&#10;DExji66QwTQtQk8b8XzeNpoxTVLPSJvYnj/79PEf0Mn47ZRScYe6h1spsfQW7b71gmj3YeQbKlyF&#10;6lIQQggdyRUNAQAgVNHzUQK9AwAAgNBmiZbUl0nH094Wk7srk7yty5M93oYns5imgUqKLj9P+S0J&#10;KxNda3Eo+TWxv1Y5fJXREEndYy2qLY+rt4EQQgg3w8t5+9S56ETy+yIcAiGU1nQVqecMV1mYMIyo&#10;JbnqeksoteY2hWXtpWt5hyip6gZVdeWrMJR16WheIo+DT4n1l1W4KK72PBV3JlPnWINaXo/h95xc&#10;wcFgmqSq3hwKrzi6Eka6UryHsluiREjJVVMab5Bl0UzmBfPKe+io6lOi3UbNarmjxu4Za6WDd18W&#10;4RIIg82WgWqamp0Q4QEIYeAanntWncsymiJE8Gk99k+2q4quTGlLNh2JfVdsM5BNKL2pjo0DUztv&#10;PicmxyGEEEKrQ5N96pwBAAChiJ6PEugdAAAAAA4n6RO7ur3jbSpcZYWX8PMW1pDUwqJlZfLLHjwZ&#10;pe/nhZxdlN0YQ30T7aoNf1lmrRwwOTsq2kMY6n7zwX+mT/7nT/CbyBX/59c+TzvDnxFtveW7YY/S&#10;T5//ltrup//0v6zaF/778//4WXU9t9P7QhhIcvDjbtkVEQyBENr3eu4RSqi4TgVNydTUX0WjM8vL&#10;3i1+/F6R3+fxe0XD/BQVdCRQZOUJESzSvVS0U1zmae/WXqAJ48jKe+eUxuuijSes6FmuxMXvmcvb&#10;s0XABEJPuzfmOXHZZmmyzFH7QIMIEEAIA9vm3mpVBSOv7a4IQLnj9ZIP1Tmxqr2QXjj9Y7GdQLem&#10;s1i95yluzhST4hBCCKFuXVepOi8CAEAoouejBHoHAAAAoQtP4nD1JX1C155cGaO6p4DuVl2mkxnv&#10;qsuOpLxObUO1K5WhNhvjvGFl/85mbaPByW51Oe/PWkEr3mf92CAMVR/ffv+qcJKtzx98ULT3tBzK&#10;uufeL4ltO/K1kw+JcSAMFLkSDIc+9FAIhNB1D8e/SUmVN2lgoke9t+sYrRNBIn+xcbBUBfyjq0+L&#10;6zwlV9DqGm9Ut8Wc2UAJlddE0ARCT9kyWEOHEraIyzdDDh3fzjktQgQQwsD2ncuP0NBErzqP8fN8&#10;zDBIxR0pIhDlzPaROjWOPn6wWNaaS2PTQ2JCHEIIIbRnbn0imS3LS9UDAECooeejBHoHAAAAoU1y&#10;7Q0xoeuOMRXn9SE3jYVFM90pPaX2o6IrZ6XagCOuF34kjgHCUJTDSno1J1u9HZji8fXKVq74g0e+&#10;JsaCMFAsaU9TlWDevfErEQKBELrv7PwMdY83ixBRKMpLEPJSRExdb6kImwSCKTW3aWxmiEraMuhI&#10;4pvieuhbq7sL1eOrbbBOXLcZckW588n7RIgAQhgcbrv+NMUWXaGB8eVANH+/M2OaoqzmKBGO0o2v&#10;vaT6nLi7TYwbLBY2pqtAmT4hDiGEENrzRPw2mxkRAAAILfR8lEDvAAAAIHTpGm2io6lviAldd523&#10;zOlDbwrWylbdY836VXbhilpclYorZUWXnxPHAWEoyUvx2QaR9PCUNwNTa1W24iX5eOk93rZV/pur&#10;UFnDVfy3Ph6EgWLnaCNNGydE6ANCuD7zm5LVe7zIqpMiQBSq1g0sh1puFR4XgRN/9Wb+UZqYHVX7&#10;PWOaXPlsMTYzSFn1saI93HzHDcNqot5KY1+FaONNjyS+obZ7KPotESKAEAaf7155lG5kn6C2gXr1&#10;3J80jtKZnPdFUMoqX1/dUSTGCSZjCi+r22JufpaiC8PExDiEEEKoOzzZr360BwAAoYaejxLoHQAA&#10;AIQevFzdRitL2aqqO/loWT6Gt+3O9q0fFMwL89TQX0ZxlWHimCAMZnlZO9ugEldt+vw/fnZTAlPv&#10;hj0qKkt95q/+xKWl9nifuDKWfjmEgaLJMqcm//XQB4Rw/fL7Og4J6cGhUHZkppfmzLP0YfyrInji&#10;Tx5Neov6JzrV+/JJ4whlNIevHENOazSZLEaanB0V/eDmOzo9QGPTw3Q6cRelVUap++xa7iHRzlte&#10;zf1QbXP7jWdEiABCGNyeTdqjfvhmMhspviZsVVAquvKsqkLFbL32pOgbbPLyhROGMXV76JPiEEII&#10;oe7OW89TaUu2Ok+6sjIHAAAEC3o+SqB3AAAAEFosLi1SVXeemMTdiGeztuqbCRg4PMZLJOnHBGEw&#10;axuO4spSHELarMCUvh0OSyEEBUPBrKYYdd45Ev+mCHxACNdvU3+VCk1dKd4jgkOhanLDNfV60zJY&#10;vRI42RP9DO2KfkoEUXzlyHS/+lzC1aQKOxLFMbCtI1VkME2JvnDzre8tU1VNrJP27YONZDBN066o&#10;p0Vbb5hQsfyYfu38L0SAAEIY/L596dfUNdyizvfl3ZkqLNU8VKXOI4MTPXQw8nXRJ1j94NoT6vWw&#10;rDVXTIxDCCGE9jwQuUVVO5+3mGxmRQAAIHjR81ECvQMAAIDQI6bigpjI3Yhtw3W0tLSobyZg6B1v&#10;E8cEYbD60Jv3rgos8fJ4fLkeZPJGYIrHtN0GV5pCWAqGipPGMeoZbRVhDwjhxjyW+K5aeLmoM1kE&#10;bkLZjrF6NbF8OecgGednVt73clXW7IY4EUjZLMvas1aWdqvuy3UYdKsfKFIVRfQx4ObbNFBFs6aZ&#10;lQn7PbdfUvfhzNzmBNoKW5aX33zi6L+K8ACEMDR87Mh3KacuUb0WLCwun0eSKyJEu1CQlyo0mlBl&#10;CkIIoeu+ev7nqmIsAACEAno+SqB3AAAAEFos0RIdTX1DTOSu19ahGvWrvkCGl+bTjwvCYJTDSbbL&#10;4XFIynrdZgSm7rn3S6u2wUsB6m0gDFb5l3wZtVEi7AEh3LgjU/00PTcuAjehbHjF0Y9/0LCkqjiV&#10;92SoJe/aR+vU+9/2oXoRSvGmabURaplAhitH8f7p+6xb2ZutXjv1seDmy8GospacVRP2iaW31P3J&#10;oba63hIKy9on+nlKrnDFS1DpoQEIYeh5Lnkv9Y11hlRVKV1eHpV56vj3xYQ4hBBCuJbJ5eGoMgUA&#10;CAn0fJRA7wAAACB04F+U9020i0ncjVjRlaMCR4HO7eLj4tggDDa/+eA/rwosvRv26Mp1mxGYsg1r&#10;oboUDCXDS06oc83l7A9F0ANCuHHDC0+r51h60y0RugllS7pSaXZ+mmKqz6y6vKw7Xd1eU8ZxOpL4&#10;hgineNrJ2TG1vb7JNrpbe1Hs51pW9GSpsJc+Htx8+QcyVzOOiEn77TeeoYaeipXPVHx/cbhJ779R&#10;WwdradIwJrYPIYSh6HtXHlOvuR9FvykmwyGEEMK13B3+4sr7dgAACGb0fJRA7wAAACB04OpSmY1R&#10;YiJ3I+Y0xanlPgKZxcUFah+uF8cGYTD52smHHFZ38nZgSl+O739+7fOiDYTB6ujMAM2ZjbQ78lkR&#10;9IAQekZedq5vsl2EbkLdO5XHxWVsauNNMlmMNDozKMIpnragOUm9515rX9ayvDuD5hdQYcrXJlRe&#10;U/ffu1ceFZP2Vl85+zM6nbCTMqvjVNuhqV4xzkZEYApCCFfL32NlVMeKyXAIIYTQkXHFy+/trcuk&#10;AwBAMKLnowR6BwAAAKHFyfR3xUTuRqzsytE3EbD0jreJ44MwWLQNRH36T/+LqO7k7cAUB7Rsx//p&#10;898SbSAMRovbUtU5JqLwjAh4QAg9Z994hwoA6aEbuLZcaYor0J7P2CUCKp6Wf2DBFaP0fXBkaXea&#10;+slHWLb3lnqDzu0YbqCp2XExWb+WZxJ3qft7cLJHjLVeeTm+CcOo2BaEEIaqbQP1amlCfSIcQggh&#10;dCYvbwsAAMGMno8S6B0AAACEBktLS9TQXyYmcjfqreKj+qYCmoyGSHGMEAa6HE6yDSs9vv1+0cbb&#10;gSmuKOXN8SH0V3nSuKa7SIQ7IISetWOoEYEpN+WKTwwHYvSAiqftm+ggw/yU2Adnjhr6VfWwk6kf&#10;iDHZi1l76ULmbgrL2ktRJWcpvS6S7hSfFu3g+uWwUkFDqpisd+SBO6+R2TKvKkPp461HXuqPK6no&#10;24EQwlA1vuSGqmCrT4JDCCGErngj+4Q+LQIAAEGDno8S6B0AAAAEP/zL8em5Cbqaf1BM5G7Um0VH&#10;9M0FPNcLD4njhDBQ5UpSn/zPn1gJKnEwSm/DejswpY//btij6nJeKpCrT/H1tvvJfuav/oTuufdL&#10;Ht8XCDfTOfMslbZlinAHhNBzJlXeUu93x2YHReAGOnZ4pldVcTqc+IYIqXjSyOKz6n323dqLYh8c&#10;eaPsIE3Njam+U8ZxKm3PpIN3X6bDia9TSWu69i5++Uci+rbhxrQsWCgi75yYrHfm3vCXyWQ2UvtQ&#10;vRjTHWPLwtR9yyEsfRsQQhiqHop+W7027rj5rJgEhxBCCF0xvuQ6jU4NqvMJL/UKAADBgp6PEugd&#10;AAAABDeWRTNNzI7Q+eydYhLXEw5P96pf/AYDloV56hptEscIYSDLgSNrAIkDSdagkq4eaPJ0SEkP&#10;Q/H4+jYdyW05XKWPC6G/OzjVTSNT/fT+rUdEyANCuD63hj9ON3KPUV1PCY1MD6j3cZ1jDXSpaJcI&#10;3EDHZrdGL99+I00iqJJRF0Vl7dni8vW4L/Z5tZ3UxhtiH5x5o/Qg5bffpf7JdjXG4tLix/9foIGp&#10;TrpdfpjCK45Qz0QLzcxNim3D9Xs06U01eXIp7SMxWe+KeyNeUfdVbU+JGNtVx2aGqG+sS4wNIYSh&#10;7KmEHer19a1LvxIT4BBCCKE7nojfRuMzI+rHDgAAEAzo+SiB3gEAAEBww7/EPpn+rpjA9YSNA+Vq&#10;oiKYCC85Lo4TwkCVQ0m2oSOu5KS3saqHlzwdmNIDUOuRQ1cITcFAs7I7Vy3LNz4zTJeyDojgB4TQ&#10;fau6ClVoxrxgoqHpbqruyxMhG+i6xZ3J6n1wTkOcCqgkV99SnyGsRJWcEyGW9bhES5TdGiW2744R&#10;FcfU/T2/YFL7Fm9TsYqXZGwZqBbbhev3ZsHy8us8iaJP1rvqtcxjaoyI4jNifGfyY485nbBTjAsh&#10;hKFsTl0iTRrGxKQ3hBBCuB7fu/qoOq8soNIUACAI0PNRAr0DAACA4CazMUpM3nrC4vZUfVMBzdLS&#10;InWMNIjjhDCQ5SXtrGGjT//pfxHX2+qrwBSHoLgK1k+f/5baplUOd/E+6+35mPSxIfR3rxXwklLL&#10;4YO8xkQR/oAQuu7d8qsqsD8+O0Q3yz4SgRq4Pqv7ctVrlOnjyrE1/QUUV3NOVe7iYBovg6eHWdzx&#10;ePI7atyijkSx7fWa1xa38u/o6jNqOb55i4nCsveK7cP1WdCcpO63/RtYDu/JY99XYxS2pIjxnTlt&#10;nKDukVYxJoQQhrpTs+NU0JAiJrwhhBDC9br79gsfz5Msqf8DAECgouejBHoHAAAAwQtPbhxJ2SIm&#10;bjdqSUe6vqmAhisUdI+1iOOEMJDlAJI7AajNDkxx8OmhN+8V7XRtlxS0+vj2+0U7CAPBhv4ydc4Z&#10;me6nCxl7RRAEQujY3ZHPqueQYX6KrpbsEwEauDGbhyvUEncxNWdXLrtRdpCMZgMZTFN0IO4lEWhx&#10;1aGpXpqzzNLl4t1iu54ytuYsTRhHVKAurSZC7AN0z4tZe8i8YKax6WF67uR9YrLeHXmJj7aherEN&#10;R2Y1xKrPaodj3hHjQQhhKPvy2QfU62N2zV0x2Q0hhBBuxMvph9Q5BqEpAEAgo+ejBHoHAAAAwQcv&#10;d8EkVF8Vk7UbkcNX/ROdagvBAk+o9E2005GU18XxQhio7gx/RlVusgaM/ufXPi/a6G52YEq/3pH6&#10;vnGISm8DYaB4u+QYzcxNqnPQh3GviUAIhNCxrYO1tLC0QNdK94vADPSOUVWnaHZ+mqaMY3Q48XUR&#10;bHFmem2kes2zrQjlLS8V7aKeiRa1FOqdEveXgIPLZtZHr3xeOnBni5isd9fG3koamxkS23GkwTRN&#10;dV1lYiwIIYTLQVR+bdUnuiGEEMKNejH1AM3Nz6rPVAAAEIjo+SiB3gEAAEBwwQEgXkrjTulpMUm7&#10;UfNbE9XSdcGEeWGejqe9JY4VwkDWtioTB6feDXtUtNHVQ0neDky5sk9WuRKVbV/eV70NhIEmn6ur&#10;OvNFGARC6NjtEU+qKlNVfbkiLAO9Z3jFEZowDpPJYqSa7kI6lvS2CLjo7ot9gVoGa9Tnh+GZHjGm&#10;t7xUtJNGDQPqfb6+T9C5+R8vw8eE554Vk/TrMb0qmiwLZrpVcFxsz56xZWFkWbBQRN45MRaEEMJv&#10;U1FThlq2VJ/khhBCCD3h+9ceV8udLywurJpLAQCAQEDPRwn0DgAAAIIHnowYmuqhsNw9YmJ2o57K&#10;eE99yR1M8GRbaUeGOFYIA1kOItmGi7i6FIefnMlL5Nn24yX9bK/Xt+Ou+vjujMltbfuyehsI/dXs&#10;phgamOwi4/wMzZgmVYWWmbkJdQ5ijiW+KwIhEELHDk/1UdtorQjKQO/Ky/N1jjWsVLPlanl1PaWU&#10;UnObIkvOUnzFVarozFX3D3+5bqWqN8erS/HZM63pltp2XPllEcaBa7sr6qmVz3xxxVfFBP16vZ51&#10;fOXz19n0HWK7uhzI42VAylpzxVgQQgi/TZnVsTRrmhYT3BBCCKGnvJ17euU9PIOKUwCAQEHPRwn0&#10;DgAAAIIDriw1MTsiJmo9ZUzFBbUd6wRJsBBbcUEcK4SBrL1wkSfkKk/6ttxxIxWs7B2T3gZCfzKu&#10;MkwFCaxfKk0YRqi8PYdquoqoobecGvsqKaHiOh1PQlgKwvXY3F9FIzN9IiQDN8crxXsopzWGeida&#10;yWg2qEpO1s8IHHIZNfRT3UARZbVEqspUev/NkkOqPaOtIowD17a8I0fdjykVd8Tk/Ebl0BSHsdic&#10;xrti27qDkz1qySl9HAghhN+mzqFm6hlpF5PbEEIIoSflH1FcSv+IbuWepsyaODKZ51bNrQAAgD+i&#10;56MEegcAAACBD09QWBbm6XTmB2LS1pOm1C7/Uts6ARwMnMp4XxwnhIGsvXCRJ/zBI18T23LHbz74&#10;z6vG4wpWepu11I/p03/6X0QbCP3Nhv4ydZ6JK70swh4Qwo3J4UOjeUYEZKBvvVqyly4W7hCX+0qu&#10;bMW/gtaDOHBtR2cGacIwKibmPeWWC7+gkuYsdX4cnR5wuLRjeUe2uv/0MSCEEH5bvT7m1SeJiW0I&#10;IYTQ2/IPIfiHDYtYrg8A4Kfo+SiB3gEAAEBwkNFwR0zWesPc5rv6pgMWrsqlHx+Ege5rJx8SYSdP&#10;6E5FKHtyQMp2PF4qUG+zllzdyrYvV6vS20Doj47PjqilMvZEPS8CHxDC9VvbU6ImCvWADIS23iz7&#10;SL3nr+8tFWEcaN+BiW5q6asRE/Oe9nTiLpqcHVfP44rOHLEfbGFLirr/Hjv8HdEfQghD2Q+uPale&#10;H88k7RaT2BBCCOFm+NTxe6lruIUWEJoCAPghej5KoHcAAAAQ2CwtLVL/RIeYpPWmbcN1+m4ELFcL&#10;DorjgzAU3ciSea6oB7k++Z8/QTvDnxHt7KnvmzvVqSD0tFfzD1LveJuqwjFmGKLx2WGq7yul8JIT&#10;dCZzK90sOkK3io+qthGlp9S55kzqDhH4gBCu376xDhV81wMyEOo2Di1X+8tuiBOBHCjtG++glr5a&#10;MTnvDZ858UPKqI5V98+0cYLS6yJX7UvHcAMZTQbRD0IIQ92LqQdV5Xd98hpCCCHcTN8Me1hVp7XC&#10;81QAAOAP6Pkogd4BAABA4MOTs/qErjftGm0Kil8P8DHktySI44MwFNVDSZ4OTLG8lJ7tNlxZ5k9f&#10;jo99N+xR0Q7CzbB5sHrl/Nc92kKdI01knDeo4AbDS+Ty5AVXzGBNFqO6/MO410TgA0K4Ps+l7VTP&#10;r6WlJRGOgdCebaM16rVYD+RAqWXBTLdyTonJeW/6YdQb1Dvaoe4jg2maRqb7qaQtXZ1vk8sjRHsI&#10;IQx1OWyKwBSEEEJ/8YXTP6Z3rzxKkQUX1Xdk/FkdAAB8iZ6PEugdAAAABDYptbfEhK43vZy/X9+F&#10;gGZoqkccI4Sh6HoCU1whyrafs6Xy9KX1WL5Mb2eV94ErUdm2v+feL4l2EG6Gg5Pd6rxR1p4tAlDv&#10;3vw1XczYR7cLTlJU8XmKK7tM2fVx1DJQQ1OzY7Qt/HER+oAQuic/v0anB9Xz0GieoZKuVBGMgXAt&#10;Z0wTNG+ZEwEh+FtTqm+r59ebYb8Sk/Ob4Ym7W6miLV+FAHiShd16/SnRDkIIQ92zSbvV6/WWC78Q&#10;k9YQQgihL33+9P0UnneWJmfHVuZfEKACAGw2ej5KoHcAAAAQeHAFCyax+pqY0PW2ZZ2Z6lf9wcS5&#10;7O3iOCEMNdcTmLJX/clZv8/81Z+IPrxtDk5xX5b/re8Py31dXcYPQk87MTtCbYN1IsQBIfSuHEC0&#10;ftk6YRyhvLY4EYaB0JkJdZfUYyix8roICsFlBya6aN5iEhPzEEII/cuXzjygzmlJ5eFiohpCCCH0&#10;F7ddf4pSKyOxVB8AYNPR81ECvQMAAIDAJK7yopjM3Qzr+kpWlh4KBjh8llYfIY4TwlBTDyg5Cz6x&#10;6wlMvXbyIVE1yhU5LMV99fEg3Cxn56epsjNPhDkghN4xqfIWTc9NqPdrIzO9lN58W4RgIHRHDtyN&#10;zgyKoBBcdsIwQrVdpWJiHkIIof/ZM9JGfWOdYnIaQggh9Cdjii6rH2UAAMBmouejBHoHAAAAgYcv&#10;KktZLWpLIUsQVZhaWFygko50cZwQhpqeCky5UgHq3bBHxfYc+c0H/9mlcSH0pryUU3FLugh1QAi9&#10;o3lhngzzU5RYf0kEXyBcj4UdiernEkeS3hRhIfgEzc7PUG5dkpiUhxBC6H/eLbmuPp/oE9MQQgih&#10;v/jcqftoaKI3qH58DwAIDPR8lEDvAAAAIHDg9Z57x9vEJO5m2tBfRotBVEaV37DnNceL44Qw1Lzn&#10;3i+tBJQ+/af/RYWa9Da6emCK++ltHMn9ebv6Mn08Dgeqfvr8t1zaDwg3Q5NljvIaE0WoA0LoeXtG&#10;W1Wo/Vb5IRF6gXC9Xi7eTZaFeWodrBVhIfgEtQ3Vqc9Hb1/6jZiYhxBC6F8euPOaes2+lP6RmKCG&#10;EEII/cHy1lyyLATPD+8BAIGDno8S6B0AAAAEFmOGQTGJa2tU+VmaMo5RUVsqXc7bt3J5fNVlOpz8&#10;mmjvrjx+MMHhr/bhenGcEELn2oas2IfevFe0gTBY5BLiGbXRItgBIfS8xvkZahwqE4EXCDdqZW82&#10;LSxaaHf00yIwBJ8gk3lOTWzoE/MQQgj9z+HJfhqc6BUT1BBCCKGvTSq/rU/DAADApqHnowR6BwAA&#10;AIFHfV8Jnc/eISZz2YHJLlqiJTURwOQ0xanLOWhlWTBTXV8JRZefE/1c9Ur+fn13goLwkhPiWCGE&#10;a8uVn2zDUlwlSm8DYTDJy4MlV90WwQ4IoeedNU1T83CFCLtAuFGvlx6gpaVF6p/oFGEh+ARl1EWp&#10;z0YZVTFiYt4f/dK3Pke/98nfWXk/+vWHvyjaQAhhsHoj+6SqRP/O5d+IiWoIIYTQV97IPqFPvQAA&#10;wKai56MEegcAAACBhzUM1TnaROn1EXQxdzel19+hwaluvalicKpn5d+8vAkzZ56l/NZEOpH+jpgU&#10;dmRsZZjNyMEBV5kanx2mwykbr8AFYaioV5d67eRDog2EwaRl0Ux3y6+KYAeE0PNOzo7SyEyvCLtA&#10;6Alr+wt5sXPqHm0RgSH4BDUPVKvPSKcTd4nJeX+Sw1K270X/6DOfol/u+rpoByGEwerTx39AZouJ&#10;qjoKxWQ1hBBC6AvvllzTp14AAGDT0fNRAr0DAACAwIV/Scb+9u/FVddb4UAQV53S4cstixYqaU+n&#10;s1lbxeSw7unMD2hkZoAWl5ZDV8EE3xbVPQXimCGE0p3hz6yaoPrBI18TbSAMNvncF1V8XgQ7IISe&#10;N75i+UvWxPrLIuwC4UYNrzhCHaN16jE2PTdBNwuOidBQKNsx3EjGeYOYmPcnuZIUwlIQQvhtau6r&#10;oYHxbjFhDSGEEK7HD649IS5zxaNx71HnULM24wIAAL5Bz0cJ9A4AAACAtepURVc2XcjeuTI5fDLj&#10;XcprjqeJ2ZGVqlbBDpbmg9C5HJCyTlBhKT4YqF7O2ycucyQHlG8XnBTBDgihd+RqqMMzPXS1ZK8I&#10;vEDoCeNqz1P3xPKX+qdTPxDBoVCVq5Ukl4eLSXl/8TtP/D3CUhBC+LFplVE0a5oRE9cQQgihI184&#10;/WMKzz1DvaMdlFIRQeF5Z6mqnSvxEpkX5qltsIHu5J+nty//WvS1+tLZn9KZxF3U0l+r+oXK/BEA&#10;wP/R81ECvQMAAABgxRqcmp2fUcv7cdWltapTBSN8rD1jrWKSHEL4W7m61Cf/8ydWJqmwFB8MVFuH&#10;atR5b2iqh7KbYsT1tp5Mf0edJy5nfShCHRBC75hQeUMthTk2O0hXS/aJsAuEntJkMVJ67R0RHApF&#10;w7L2qvPd/ohXxaS8P3jfln+h3/vk7yAsBSGEH3sl/bCaoNYnsSGEEEJ7vnLuQcqsiaPFxQU1F8JY&#10;Fszq/7aBJ/7RoPXvruEW9YOKmzkn6W7JdSpuzqDR6aGVtghKAQD8DT0fJdA7AAAAAGA18VWXxWQ5&#10;hHDZh968V01QcWiK/61fD2EgeDFnt/piaNo4SZOzY+q1n78gqusrFm3Zy3n7VZuzqTtEqANC6D3D&#10;C0+p0FT7aK0IuUDoKZuHK2jcMCzCQ6FoXlOCOt89f+p+MSnva3/23lcRloIQQs2dt55Xr9sn7m4T&#10;k+IQQgihbkV7vgpDuYvZMq++N+PqU4tLyz+6BwAAf0XPRwn0DgAAAAD4LfyBYdwwJCbLIYQQBo+9&#10;E+3qNf9UylYVyuD/V3TkqcuM8wbKbIxe1f5O2Wl13dHEt0WgA0LoXQubU9TzL67mnAi6QOgJ05tu&#10;q8fY+YxdIkAUag5MdNL4zLCYkPcHv3DPX6yEpb70rc+J6yFkeclG22Ad/623gb4T9483/I6qEpJX&#10;nyQmxSGEEEJbI/MvrMyBAABAMKPnowR6BwAAAABIOkYa6HTmB2KSHUIIYWB7s+iICsdm1ceKYMb5&#10;9N3UO9ahzgNtQ7UrfZJqrqvLDsS+LPpACL2v0WygnokWEXSB0BNeKtqpqg5WduaJAFEoeSZtmzrX&#10;3cg6YWdCHsLA8Ms/+KuVMA7Lf+ttoO/E/eMdOwabqHe0XUyMQwghhFbfu/qYeq/PIVsAAAh29HyU&#10;QO8AAAAAgNUsEa/Rvfzhoba3kC7m7hYT7hBCCAPToalempmbFIEMW1Oqw9U5YGxmgM5kbqX+ieUQ&#10;1Y47T4m2EELvW9SSqp6Dt8sPi7ALhJ6wa7yRRmcGRYgolOwbbyfD3LSYiIfelZcVvOeBL6jgCP8f&#10;ywxuTARy/Ftv3z+h+nxKLg9Xr9/65DiEEEJotbQlWy2pBwAAoYCejxLoHQAAAACwNvyri4VFC6XV&#10;h4tJdwghhIHl5bz9Khab25ggAhm6N/OPq3MAV6MamxmiM6k7RBsI4ebJFYBKu9NF0AVCT1jbX0DG&#10;+RkRIgoVDyVsUee8iLxzYiLe13794S+q5fj+6DOfWhW04GW9/vyvP62W5wvkZb0+9/d/suq4+G+9&#10;DXRdbwdy4Mb09v0Tqs+nUwk71PdXz5++T0yQQwghhOysyaBPewAAQNCi56MEegcAAAAAOIYrTjHN&#10;g1Wq0og+AQ8hhDBwnDPPUn5Tkghj2PNE8vtU1VlA28IfF9dBCDdXDrAXd6WIoAuEnrCkK5UsC/Mi&#10;SBQqtg7Wknlhnp498SMxEe8rOQT1qU9/clX4wZEcoArE4BSHvvTj0NtA1/V2IAduTG/fP6H6fHr9&#10;wi/Vd1a3886ICXIIIYTwdu5pbbYDAACCGz0fJdA7AAAAAMA1eBJh3jJHidVXxQQ8hBDCwLCmt1CF&#10;pqJLLtCeqOdFKANC6H8ein9DvRdLabwugi4QesKc1mhVUVAPEgWr5zJ2UHlHDrUPN9DIdD8tLS1S&#10;akWkmIT3lVxRyjb04KqeDl9shnrAgytp6W18LQfRrPvHAZR7X/iyaOMvejuQAzemt++fQHg+ecux&#10;6SFqHagTk+QQQghD24NRr6tqzcb5WX2qAwAAghY9HyXQOwAAAADAdazVpiq6csQkPIQQQv/3Qs6u&#10;jyeHl1/Pe0bbKL78mghoQAj9x7vlV9XzNbziiAi6QOgJkxuuqcfYyZT3RbjIHSOKTlNy9S0qaE6i&#10;uPLL4npfG150kkanB9SxctW28ZkRauuvp/yGFFWhRJ+A94W24RyrXGmKl97joI7Vex74glpuiwM8&#10;3gpfbIa85KD1GPj//Lfextd6O+TiSQNpX0NRb98/gfB88pYZ1TFkNBnERDmEEMLQlt/nc2AKAABC&#10;CT0fJdA7AAAAAGB93K28JCbiIYQQBoYxFRfVUqszpkn1mt4/3kmnU7aJoAaE0Pf2jXeS0WwQIRcI&#10;PWVM9Rl1LriZf1SEjFzxaNJbNDozqH1aIFXRsKglVbT3lRwYtixY6FTCDjHZ7i/aBqBYrjb1y11f&#10;F+2s8nUciuBQFYeo9OvhxvV2yMWTBtK+hqK4f7zn8bsfqPPO9pvPiMlyCCGEoeuByNf0jygAABD0&#10;6Pkogd4BAAAAAO7DlaaM8wY6mvq6mISHEEIYWMZUXCDj/Ix6ff8w7jUR1oAQ+s6zqTvUc7OwI1GE&#10;XCD0lLfLD6vHWULlNREyWssDcS9QblO8CiEtLC7Q/IKJCjoS6Fb5IbpWul9Vreoca1DjGkxTdDFr&#10;jxhjs50yjlPnULOYaPcX9epSHIJyFJaCm2MghVwCaV9DUdw/3vPZEz9S55uy1hwxWQ4hhDC0tSyY&#10;V+Y0AAAgFNDzUQK9AwAAAADWT3jJcTHxDiGEMPC8XnhIva5zOEMPbEAIfefQZC8Z5qdEwAVCT3q5&#10;eLc6BxS1Oq4GdSFzD/WMtanKUVbGZgepoieLrpXsF+Oy8XUXad4yR4tLC5TXlCDG3ExnTTNU2pIt&#10;Jtr9RT1Mwcvw6W3g5qvfL/4ccgmkfQ1Fcf941/LWXDLMTYuJcgghhKHrW5d+tfK5BQAAQgU9HyXQ&#10;OwAAAABgfSwsWii3+a6YdIcQQhh4Hkl9Q72238g7JgIbEELfGJa5Xz0v89vjRQgFQk/bM9FC44Zh&#10;ETKyGlN6kWbnZ8hkMVJ5TwZlttxR1aT0cewZU3OW5swGMi+YKKMuSoy9GV7PO0xLS0t0J/+8mGT3&#10;FxGm8E8D6X4JpH0NRXH/eNcDd5aXXbqedUxMmEMIIQxNj8W9v2o+AwAAQgE9HyXQOwAAAABgffCy&#10;fG1DtWLSHUIIYWBZ2JpM5oV5taRSXNkVEdqAEPrGkekBmjZNiPAJhN4wremmeo9f0pYhwkbs6PSg&#10;uv5u7QXR1xUjK0/QtGlcnWs4fKWP721nTdNqSfEnj31fTLL7i3qY4nN//yeizXr9wj1/sTLu733y&#10;d+i+Lf8i2tiT98Haz50lAvXt6ddb5WUI+XprW/5bb+OOvH9ff/iLar95f21vzz/6zKfUft37wpdF&#10;P30M231yVd6uPpY9+Rh5P3h/9DH+/K8/rSqLuXr/6OqPIWeBHN4X29uJ/6230dtb2+r3K2/L9pj4&#10;3/c88IWV6/nf+vG6on5b/Oy9r666f/g20/fTmfp+6tdbH0c8tv5YsD6O+HpXnw9WN+P+8bfn02Y7&#10;MN5DHUONYsIcQghhaBpbdJnMlnltVgMAAIIbPR8l0DsAAAAAYP0YzQYx8Q4hhDBwjCk/r17P63pK&#10;6WDsKyKwASH0nVyNp7ovTwRPIPSWHWP16pzQMlBNJ1PfV0GjI4lvUFVXvqrOVDdQLPq4482yj2hk&#10;pk9to2ukmc6mbxfBJm9Y2ZlHi0uLFJl/QUyu+5McTLANJLB6WGS9cgjHdlxXlvvjsIS+P64EMPR+&#10;erDGVncDJI7UwyKO5CAMB2/0MVgOgOjtXdHZvuvhF2fyPrp7/7tze/LY9rapt3M0Pl/G97e98Bdr&#10;e9/rfV1VPwZ7gTZ3bifb0BerBxPdeRzpfZ2p3wb6sdnqifvH0fjOdOd2cPR82mzTKqPIYJoRE+YQ&#10;QghD0+qOIrIsmFfNZwAAQLCj56MEegcAAAAAbIyLubvFBDyEEMLAcMo4RiPT/SKoASH0rR/GLi8r&#10;k9EcIUInEHrTsu6Mlff5HDJaXFpQ/x6a6aErxXtEe3e9VLSLKnuzac48q8bl//eNd1BhSwqFZe0V&#10;YaeNeiP/qAp7Tc6O0xNHvycm1/1JPWjEulMNypF6SMReVR1dewEuriijt9PVt+Woj6cCHrYVrVx1&#10;rduWgx96W1e0raakqwfWXJX30dXKVayrtycftx6G4ceEs4pJ+viOwlJW1+rrqvZuV/3+dvQY09X7&#10;2t6+9h7zjnQWYNLVbwNv3z9rje9M/TZyxbWeT5utdemlrdefFJPmEEIIQ8+M6piVzzYAABAq6Pko&#10;gd4BAAAAABsjseaamICHEELo/zYOVqjX8Vv5J0RYA0LoW+PKLqvnZ3jFURE4gdDb3q44Qkn1Vyi/&#10;/S7V9BdQdPVp0cYTZrdGU/NQBU0aR1c+W8xbTB5dsm9oqkeNez55n5hY90fXCtZw8MFZWMKZegDD&#10;WUUYe6EJZ0uC2evnqCqVJwIe9m4z3gfb8AYfK4dh9ApPay0zyH250hSrH491GTJde+Ow+jGyfF/w&#10;fvNtY+3PwSAO4Nhr62oQRd+WvdvTXhjH1cCRPr6+v1xxidvwsfFta/t44dtHv8107VU1svc45ba2&#10;bWwrWTlSDyVyP+v9Zq9yFR+L7W1vPQa+nI/N1dvNqn77efv+sTe+M73xfNpMd9x8Tr3m7414RUya&#10;QwghDE0RmgIAhBp6PkqgdwAAAADAxoitvCgm4SGEEPq3cZVhZFm0UNtgnQhqQAh9Ly+TOb9gEgET&#10;CIPVqyV7KbH+Chnmp6iyM1cEn9ZjUWva8lKCXWViUt2fXatijzVkYy9A4op68Mde5R5b9TCEVWfh&#10;Hdt+zoIsGw142AvOONo/DnNwqMedbW5kH/X9Y/l+cBQq4T56YMbVSkbO9pUfO/rYroZx7I1vlcfk&#10;/dbbu6se1nG0dKT++HQUzLOqV5CyPXb9OmfPj/Wo337evn/08Z2pP1698XzytvsiXlHfU229/oSY&#10;MIcQQhiaHr/7gT6dAQAAQY2ejxLoHQAAAACwMS7n7xcT8RBCCP3X+OorZFkwU9dIM71781ciqAEh&#10;9L1jM0M0ON0lQiUQBrtVfbk0bhgW4SdH7ox6knZHP017Yp6lU6nvU3lHDhnmptRnlaKmDNp2/Wkx&#10;qe7PcghBr9yjq1d8cUV9qTwOOuhtrPLY+jatOgpE6P2chT02GvDQbydXQjN6JSFvhrr0/XN0m9uq&#10;B1dYVwJJjvbV3vJ5zu4fXX181lmoxlX1Y3ZWrYgDTbbtXblt9XCP7W2qH5srt7e76tvw9v3jzmOV&#10;1R+v3ng+edsPI99Qr/1vhD0kJswhhBCGprdyTqkfUQAAQKig56MEegcAAAAAbIwjKa+LyXh7XszZ&#10;Rcm1NymzIYryWxLodMb7og2EEELv2jJYRQuLFuoZa6Nt4Y+LkAaE0D/kUCMHR/QwCYTBbkrjdfUZ&#10;43Di6yIYtZZn07frH1EoszqO3r38iJhMDyQ5EKJXm9HlAIirFaf05cjYtQIptmEU69Jq1r851KG3&#10;t6oHNrhqj97GUXt3Ah583LZ9He2Xrl5ty1HgZ737qO8f6+p9xerhFVfCM2vtqyfCOPbGZ53dx67I&#10;+6dXjHIWWLJ3+671eLZuw7atvrykfmyuhIXcVd+Gt+8fVx+rrH57euv55G0PRb+tzgGvnn9QTJhD&#10;CCEMTbddf4rK23LV+WFpaVH71AAAAMGHno8S6B0AAAAAsH5GZvrFZLw9I0pPkXHeoD6ULCwuqL5J&#10;NddFOwghhJ73SOrrlNdylyaNo+r1t6m/UoQzIIT+Y35Tknqu3i4/LMIkEAa7V0r2qsd/ZMlZEYxa&#10;y+yGOPWr8UnDmJosf/Xcz8UkeqDKQQoOPTgKTvF1roZW9Ao7a4VCbNtxGEJfKm2tYIoe+lirndWN&#10;BDz0CkPu9HVn+bX17qO+f+4GYPSKYHrAx5729tVTYRx747tS1ckV9ceXq+Pqj2dHzwP9PteX+9Ov&#10;59vM2ePXXfXbz9v3j6uPVVZ/vLrTV7/tHD2fvO3R2PfUOeS18z8XE+YQQghD2w+j36COwUZ1nuAf&#10;EtrCP1iyLFrE5QAAEIjo+SiB3gEAAAAA62NxaZHyWuLFxLxuSu2tlfZWeEKjebBKtIUQQug575Se&#10;oum5CVqi5dLjo9ODdDP/uAhnQAj9x12Rz6ovaesGCkWQBMJQcWx2kErbM0Uwai3TayNXPmd0DjXT&#10;5fRD9E6AV5eyJ4cS9Co8tjoKi9iOYdtnrWCGbRsO7ujhHXvb0iv4uBJ62UjAQ69q46wika368m+O&#10;trvefdTDPO6GSPTbk9Xb6Nrb1/VUqlpLe+PrbdxVX8aRA4CuBpX0x7Ojqkj67aBX++Jt6sFEaxjR&#10;1f1xpr3bT98vX90/m/V88ravX/ilOhdEF10SE+UQQgghG5Z2kKIKLtLpxJ20/cYz9OKZn6jLt15/&#10;isyW+ZXPFQAAEKjo+SiB3gEAAAAA6+dS7l4xQa87bzHp3RTmhXnRFkIIoees6SlUr7clbZl0MPZV&#10;EcyAEPqfo9MDZFk009WSfSJEAmGoWN6Tqc5fJ1PfF+GotcxrSlA/ypgzG2nx44q2U7PjNDI1SBdT&#10;D9CbYQ+LifVAlcMJawWnnIUc9BAOB0L0Nnr4wRoWsQ2T2AtD6eEVe6Eq3Y0EPPSgyUZ0tN317qO+&#10;f87uG3vq++lsDH1f7QWANhL+0cd39bZwpF5daa2qZ2upH6MehGJdXW5ODwZa5W1woGijS83pt5++&#10;7768f/TH60Z0Z7vecGiil7qGW8QEOYQQQujI6MJLq+YuAAAgUNHzUQK9AwAAAADWT2L1VTFBb+uV&#10;/AN6l1X0jbfT3apLoh+EEMKNebdy+Yue4pZ0EciAEPqnh+PfUBXhyrozRIAEwlBzzDBAzQPVIhhl&#10;z8z6aPVjjJGZvpX+hR0J1D/VQXPmWRWkYkanBul8yj4xuR6o6hVhWA496O109WCEHgKxXR7NNlhi&#10;WzHJXtBKr6jkSvAjEAIe691HPdTmLOxkT30/nY2h7ys/RvRQjr2wm6vq47t6W6ylPt569k1/Htjb&#10;J325OUfVvhwFEll+TrgSBrSnfrz+dP9s1vNpM0wqDyeT2Sgmwv3FrJo46h/rpP6xLhXuah9spOqO&#10;IkqpuEMfRr0h2kMIIdwc5+ZntZkLAAAITPR8lEDvAAAAAID1wRMPg5PdYpLe1treIlqyWYpPxzp5&#10;UdSWKvpCCCHcmENTvdQ10ixCGRBC/3NP1PM0bhgmo9lAl4p2ivAIhKFmYv1l9Tmhqb9SBKSsJlbd&#10;oOm5SdWub7KNwiuOinHYiMqj1DhYSrPz06ptQWMavXD6x2KSPRDVwyKsvQo7turhET3cYFvxx/Y6&#10;vYKUXgnINvjhSnCL9YeAB++3oyDSevdR346jbaylu2PY21e9Ypg7x6Brb3y9jatuZCk+R+Nw2Elv&#10;o1excmU7/HjX+9nKjz9XxrHV3u3nL/fPZj2fNsOPot5Ur/WnE3eIyXBfeyFlv9q31r46yqtNpur2&#10;YhoY6yGTee7jb8lI/bu1v47C0j4U/SGEEHrPnpG2lddiAAAIZPR8lEDvAAAAAICNcSlvn5iktzo9&#10;N+4wMGVLeWe26A8hhHD9JtfeVK+v4QWnRDgDQugfHo5/i2bmpsiyaKGpuTG6U3lchD0gDFXrBorU&#10;eWx2foZK2zIprfYOVXbm0eTsKC0uLS+7x583MpsjRN+1rO0voHnLnHrenYzfLibaA019qTHWWVhB&#10;72NbRUpfss+2+pTejytRWa/TQx+OKvjY6smAh7PjXq/r3UdP7J9tf9ZZGG6tfdUvX+/+6OO4elvY&#10;Uw8jrbdqk72xHD1u3a3gxGPxY12vBMWutbTfWq51++mXs5t9/3ji8epP9o520Oj0oJgM97W8VGxb&#10;fz39eOv/X/gfe/5feu3MLymm4ApNGsbUOc4wN0159UliHAghhJ63uDlTVXwGAIBAR89HCfQOAAAA&#10;ANgYl9cITBW0Jq1UkHKV+r5SMQ6EEML1yxPChc2pIqQBIfStp1O2Ud9Yh3qvxOHy+sESuln2kQh3&#10;QBjqJjdcVUvrLX78IwyexOC/S7pSKab6jGjvitHVp2nWNKXGy6q5KybaA831BC30gIk1iGNbRcre&#10;snu2/Wwr+dgu42c7njM3EvDQlwDUK155yvXuox5AcTcQpIfXWL2NrqN91W8vvn9dvZ9cGd8d9XFc&#10;rUi2lnrVNK68ttZ1632c8P2h7zfrajiQ1fv70/2jb3+9t5O/yEvbMWlVUWJC3Fd2DbeQZcFML598&#10;UISl7LntyjPUP9qljmPObKTc+kQxJoQQQs95IWWfzSwFAAAELno+SqB3AAAAAMDGuJy3X0zQ57ck&#10;6M1cZso4Rq1DNdQ52ki9423UOFAuxocQQuiaozMDlNeYKMIaEELfeDzpXeob71TveUyWWSrvyaDr&#10;pQdEoANCKL1cvJsuFe0Sl6/X7vEmFVgsb8sTk+2BpG3IgXUlMKWHSKxhHtsl/uxV4tEDGdZAB4en&#10;rJe5U3VHH8+dgIfe17bilSfVt+PqPuohMtsQjyvqSyC6EipytK8c+LG9n1i+r9xZVs7R+K6qV3xa&#10;TzBIVw+X2Yb9bI/ZXgjQXfXnjiv3i1VHt5+v7x+9r7eeT5tpTl0imRfMtOXiL8Sk+GZb2V6g3vvt&#10;vfmqCEY588UTP6O8umTVnytOpVX6TwgMQgiDyaeO36uCrQAAEOjo+SiB3gEAAAAA64cnGGp6C1dN&#10;zhe2Ln+R40mwXB+EELrvyfR31bJDWfWxIrQBIdx8e0bb1Psao3mGijqTRHgDQrj5lvdk0uLiAlV3&#10;FInJ9kCQlwuzDTmwrgQs9H7WcJRtYMNeRSS9H4dH9ACMpyruOFPfF9uKV550vfvIFXps+3FYx5X7&#10;xqpeocqV29XZvvJtpi8t506Qy9n4rrie43JFexWS9MeIO8fqSNsxPRWYYn15/+jLanrr+bSZPnfq&#10;Ppo2TlLvaLuYFN9Mc+sS1fu/cwn7RBjKHV859XPKrln+ceL07ASVtmRTQWMqJZbepDOJu+hE/Fax&#10;bQghhO45MjWwak4CAAACET0fJdA7AAAAAGDjlHdm0c2iI5Rad1u/ymPkNMWJMACEEEJpROlJqu8r&#10;UQsX8SRwek2kCG5ACDfXmJKL6v1MbX+hCGxACH1rXnscmRfmqaWvlp489j0x6b4ZWoMdHHDYSKjG&#10;nfCGXs1GD5esVfXHth9vT6+4s1Y/e24k4MHqx+Bu+Ib31dn+6vvoTuUdPfzial+9upSrYSt9X+3d&#10;nvrY7txurozvSP2x4s7j1Zl6QI0DVHqVL36M6/3cVa9m5c4xuHL7+fL+2Yzn02Zb1VFElkULPXX8&#10;+2JSfDMsb81V7/+i8y+LANR6fS/sCarvKlfVpubmjWr8hcUFtRS7vn0IIYTu2TXcumo+AgAAAhE9&#10;HyXQOwAAAABg4ywsWlb+vURLq67zJA39ZVTTU0jtw/UqDFDWmUm5zfGUWHONTmW8L0IDEEIYit4o&#10;PEQG0xRNzo7StvDHRXADQrj5tg81kNFsEEENCKF/mNUaRfMWE7UPNtKzJ34kJt29rW11Fw7HcNDB&#10;UfCAr9PDUqwry/FZ1cMktuM5qi5ju2yfO/3sudGAh71wiStj8O1nPX57Sw/aaq/yjivhJVY/Plf2&#10;b73HZG97a/XT70PWlTCRq+Pbk29zPUDm6DG+HvXAj+3fzh6bvG98uzjbJ/22czUEx7p6++nbYL19&#10;/7Drfey583zabPPrU8hsmaeK9nwxKe5t2wcb1PdYNzNPidCTJ33xxAPU2ldHk7PjYh8ghBC6Z113&#10;mT4dAQAAAYeejxLoHQAAAAAQOCwuLayEs/j/vK44/1rQSt9EB7UO1VDveBuNzw5T91gLlXVmUVLN&#10;dREogBDCYJRDpAwvmcpEFp0TwQ0I4eY7ZzZS83CFCGlACP3Hyt5sde7cfftFMenubfVQjtU/+syn&#10;VHiCQwsshxL4Mr0d687SXaxeUcpWRyEQvZKPq/3sudGAB2svOMbhGN4X3le+ba3y+Prt56xCkF5R&#10;iOUxrGNzFR5rpS17ffXtWfeP98XZvlm3pY+7lu7cnvq2XKli5c74unoIiIM1tse/ls4CTLbqIUB3&#10;9tW2Ld82+v3D969+m7Hu7J87t5++LW/fP1a9/XzabFMrItX3Rkx9d7mYGPeGXKmwf7xLbfNk3E4R&#10;cPKGubXJNDY9LPYFQgihe1a256/MMwAAQKCi56MEegcAAAAABDeWxeUvx2ZMk5TdGEOHU7aIgAGE&#10;EAaT8VWXadI4poKls6YZev/WIyK8ASHcXHm5r4qeLBHQgBD6jymN12lxaZEuph4Qk+7eloMQevUd&#10;d3Q3LGVVr8hjlYMRelur9gJEVl2pgmOrJwIea4WSXNWV204P+9hzrX3fyP5xP2chGVvduT3tPeac&#10;hbPcGV9X35arcj99rLXk8JLe36qzYJPe3hW5IpM+jiPduf02+/6xupHH63q36U1ji66oClPxxTfV&#10;90KX0w+JyXFP+talX9GkYVRt62TcDhFs8palzTk0MjUg9gdCCKF7dg41r5pXAACAQETPRwn0DgAA&#10;AAAIJZZoYnaEzmZtFQEDCCEMNovb09TEb0VHrghvQAg3Vw4wFnUmiYAGhHBzvVt7gYameyirJVJc&#10;V9GdqT4xnEveKybdN0MOKnAwRw9JOJIDT47CTc5cKwjkLKTD1YH0Ps6WPLOnJwIeLO+vo+pCa+lq&#10;IMmVEIm9ClPr3T/rsoz6OM509/bkKkH6th1VCXN3fFv17bijPpYj7d1PrlQ94vtP77eWfP+s53nn&#10;7u23mfePLvd197XI3QDZZhhdeEktt/rEoXupvquchif7xOT4Rn3u1L/Rkdh3qLqjUAXkmdN3d4lQ&#10;kzet7SilvrFOsW8QQghd96nj92rzCAAAEJjo+SiB3gEAAAAAoQV/gTU2M0jH094W4QIIIQw2U+tu&#10;q9e+jNpoEeCAEG6eS0tLlNMaIwIaEMLNtWGwZOVzwez8DA1MdVJ6821KbbxBk8YRmpodFxPumy2H&#10;azh4wGEme8tj8WXW5bH0vu7KFaH0KlOuhCx423qYwlFgaC31cTZ6TFxFyLpEnn5c/Lfttvjf7lbE&#10;so6t3x98m7kSvHK2fxxE4/velbHsuZ7bk7dn28dRuGg941tdK5znTHeDePaWjHQ1yMO3O98/fD/o&#10;watgv3/s6ej24O1YH/vuPo8208iCiyow9ZNtX6bjMdvUa/+2G0+JSXJ3PRL7LiWW3aSJj6tJMYPj&#10;vZRcGkEf3XlbBJq8bUtvLQ1O9Ir9hBBC6Lr777xKw5P9NG2cUJ/f+T8r/PfC4sLK3/yDKAAA8Ff0&#10;fJRA7wAAAACA0GNxaYF6x9tEsABCCIPR6u589dp3p+isCHFACL3vtvAn1HMwremWCG9ACDfXidkh&#10;6h5po/euPEZZNXfV5IctUQUXxYQ7DA45eGIb+NhomAT6pxzy0YM96w04wcD3Tt55mps3qlDRgzv+&#10;hWbnZqh7uFVMkrvjB9eeUD/E44nz7qFW+jDiLXrsw38VIabN9MDt19U5bPftF8T+QgghdN8njn2P&#10;bueeUT+m6BxqooKGVArPO0sHIrfQ4Zi3qaW/liwLCE0BAPwTPR8l0DsAAAAAIDThZaqM8zNU2Z1L&#10;GQ136ELOThEygBDCYHFufpZKWjNEkANC6H0PJ7yl3nsk1l8W4Q0I4ebKlUaSyyNWTag/fvRf6enj&#10;P6DnTt1HL515QEy4w8BXD0utpxoWDAz1pfW4spXeBoaOFW35qlqINVi05+Yr6j1ZSUuWmBx3xedP&#10;30/Txkk1Rn5diqpcpYeXfGXnYDNNzU7Q9azjtPX6k/Tq+Z+L/YcQQugZTyfuXDXPAAAA/oSejxLo&#10;HQAAAAAQ2nAJ3aWlRfXvkZl+KmpLoZtFR0TYAEII/c1jqW/Qpdy94nJ7jkz30+BEtwhyQAi960dx&#10;W6iqq1C9z4ipPiPCGxDCzTO25qx6Lh6L+0BMqsPglZcLQ4AmdNSXOrz3hS+LNjA0fOfyI+o1P7bg&#10;6qpg0bX04+pyy6KF6rvLKac2nhLLblF86Q2KL7lByRURlFkdS3n1SVTcnEE1ncXUNlBP/WNd6kco&#10;zLmEfSKw5Gv33Xrt42+5luEKWLl1SfTU8e+LiX4IIYQbM7rwElkWzKtedwEAwF/Q81ECvQMAAAAA&#10;gC3WNcj7JzopqeaGCB1ACKE/2NBftvJ6NTDZRWE5e0QbW3kZ0nHDsAhzQP/0wS3foE/8/u+uTPbx&#10;33obX+rv++dL90Q9TzElF1VAkSvZWJkwjlB4xRER4IAQbp4tw5VqCb6njt8rJtZh8MoBKdsADZZn&#10;C155mUXb+5rDU3obGDqmVUWr92L/sef/FeGivNpkFYCaMU6JpVmZxcUFMlvmyTg/S6NTg9TcW0v5&#10;dal0t+gGvXPxUTGev/jr/d+kJw7dS88f/wldzzihJvPNC2Y6m7xbTPZDCCFcv0MTvXbPHwAA4A/o&#10;+SiB3gEAAAAAYC0MpikROvCEx9PeEpdBCKGrGkzLy0C0DdVTXU+J+qUzV8rjUNSZzA9Ee3Zoqpf6&#10;xztFuAP6p//35/+4asKP/9bb+FJ/37/N9nbBSSpuSafhqb6V9xBjs4NU219I6U236UbpQRHcgBBu&#10;vnPmWartKhWT6jC4/fO//vSqcxYqDgWv+n2NpRdD1+N3t6r3Y/HFN0WoyJ6/2v9NFaz6+c57/GqZ&#10;vY366/3foqaeapo1GVTFLX3CH0II4focnupf+ewPAAD+hp6PEugdAAAAAAAccavoqAgebMTo8nNq&#10;3N7xVspriacbhYdEGwghXMtJ45j6pfTp1O0rYY0Pbj1CaTV3yLwwr6pOdY42qeX6bPtNzI5Q+1CD&#10;CHpA/9TfA0ne3r9XzjxI33vkK2pc/j//rbfxJw/dfV2d2/sm2yi18QZdLdknghoQQt86ZhhUlTa2&#10;Xn9KTKzD4PZzf/8nq85Zun/0mU+JPjDw/Nl7XxX3LV+mt4PB7/On7qcZ4yR1DbWIAFEo+psD36Kh&#10;iT6amh0XE/4QQgjXZ1FTOi0uLWizCAAA4B/o+SiB3gEAAAAAYC34g09xe5oILKzXawUfqkADl+zl&#10;/6zLaSXVXBdtIYRQd3J2lEyWuVVhKVu3RzxJmXXRtLC4oF5f2oZr6WjqG9TYX06LS4tU010k+nhD&#10;Drfc99zX6B+++Xn6y7/7MzF59Yd//Afqcg7DPLbnB6I/9H4gaaN6e//+5iufXTU+/6238Sev5RxW&#10;QcbZ+WkR0oAQ+t6a/gL1njuu+KqYWIfB731b/oV+75O/I96PWMWybcGhvvQiB+X0NjA0LGhMU8vp&#10;/ebAd0R4KFSNK7yulh/UJ/whhBCuz7quMnWuAQAAf0TPRwn0DgAAAAAAzshrjhfBhbU8krKFYirO&#10;U2ZjNJV2pNOlvH3q8tzmu2SyGFWQwRYOTnEIQh8HQghtHZzqIZPZuGZYytbdkc9STkO8eo1ZDmYu&#10;UX1vmWjnaZ85fL8KSekTkc7kANWDW74hxgtlvR1I2qje3j89aPeJ3/9d0caf3Bb+OM3MTannXE5r&#10;tAhrQAh9a+NgqXp+Pn38h2JiHYaGHJriQI1tcIr/zUu4feeJvxftYeBpW0mMQ3B8n+ttYPD72JHv&#10;qtf75t4aERoKZUubc2hkelBM+EMIIVyfc/OzNt/uAwCAf6HnowR6BwAAAAAAV2gaqKTLefvoQs4u&#10;umijNcxwJOV1ym9JVIEGhkMKlkWz+rdxfkYFoxyR1RgtAhIQQsgm19xQrxMcgtKDGo7cF/0iFTQl&#10;U1l7trjO0/KyabYBl/XIVYT8fem1zdLbgaSN6u390wNT//1znxZt/M0becdoYdFMdQNFIqwBIfSt&#10;zcOV1DXcKibWIYQQBpcvnP6x+tx0Je2oCA2Fqk8d/qG6TfLqk8WEP4QQQvd99fzPV32nDwAA/oae&#10;jxLoHQAAAAAAXGGtdcl7xlroeuEh6hptUkterRcOWh1LfVMEJSCEkB2Y7FLLeR5JeEsENXyto6pS&#10;HHy550dfVIEalv+th2H0YAxCU94PJG1Ub+8fL+nIVaV4bP4//6238UfnzLM0MtMnwhoQQt/aN9lO&#10;WTV3xcQ6hBDC4PKNiw+p71eOxWwVwaFQNSr/Es3NG8WEP4QQwvVb01lM8xaT/vU+AAD4BXo+SqB3&#10;AAAAAADYCNYg1UbCUlaSaq6LkASEEFqdMxuVekjDl3IASg89ccCFAzSOgk98HVelsoZibOVAld4+&#10;1PR2IGmj+vv++cqm/ipVXVIPa0AIfevQdA8ll4eLiXUIIYTB5bbrT6vvVo5GfyCCQ6Hov+/632pC&#10;v7azREz2QwghXL9nknbrX+sDAIDfoOejBHoHAAAAAAB/Ibr8nAhIQAih1YTqK+q1Iqs+TgQ1fOHD&#10;739XhJ24QtQzh+8XbdeSg1PcRx8nUCoKeUt/DyT5+/75ypyGu+o5Wt6TKQIbEELfaZw3UEzhZTGx&#10;DiGEMLj84NqT6r1YfPFNER4KRS8kHVQ/7nsj7CEx2Q8hhHD9RheG0cKi/dUoAADA1+j5KIHeAQAA&#10;AADAX7hZdEQEJCCE0NbmwSr1ehGWuU+ENTbbP/zjP1gVmuFqUY6qSq0l99ErTfHYertQ0t8DSf6+&#10;f77ySvZHK+f01MabIrQBIdx8izuT1XPyQsp+MbEOIYQwuHz25L+p1/yOwWYRHgpFhyf7qXOoWUz0&#10;QwghXL9Pn/gBzZpmiGhp5fM/AAD4E3o+SqB3AAAAAADwF64VfCTCERBCqDtlHKcJwwhtvf2YCGxs&#10;lg9u+caqwAzLFaf0dq7KFaX08UK5ypS/B5L8ff985YHYl6mgKZmWlpbIZDFSZNUJEd6AEG6uPJnR&#10;3FcjJtUhhBAGp/y6P282ifBQqLn/9hb1PdOJ+G1ish9CCOH63X7jabqWeZSKmzJoYmaElpYW9a/4&#10;AQDAp+j5KIHeAQAAAADAH1hcWqDi9jQRjIAQQt1LefvIsmCm6q5CEdjYLP/mK59dFZj5y7/7M9HG&#10;XfWKVbwNvY1V28CWXo2KK1Z975GvqH2yHY+X/rvnR190a8lAR/I+/MM3P293SUHeNm/rsT0/EP1c&#10;0VOBJL4tOHjG+6NX8eL95v3n692tDObu/vFtZXv/6veZLre33V/+W2/jjtbbgR9T+uPMejtsJPCn&#10;ezD2FZozz9KkcZSulx4QAQ4I4ebYOdag3mdvvfakmFCHEEIYnHYNN6vX/ueO3S9CRKFkTUcJDU8O&#10;iIl+CCGEnjWjOlb7lh8AAHyLno8S6B0AAAAAAPwFXvv8VMZ7IhwBIYS6pR0Z6nUjsuicCGtshnr4&#10;xhPVoPQQDm9Db7NWW+vlHJTS982e3E4f01X18I8zOazkbnBKPz5ngSR76qEjRzoKp9nTnf3jY9e3&#10;5yxg5874znTnduD98lSg7mji22RZmKfB6S4R4oAQet87lSdoYdFCKRV3xGQ6hBDC4LWkOYvMC/N0&#10;OPJdESIKFZ8//hP1WTGu+KqY2IcQQuh5efnTeYtJ+6YfAAB8g56PEugdAAAAAAD8Ba4yVdKeLoIR&#10;EELI5jTHUVZjDMVXXaHk2puqgg0HLfWghrflSjx60MTdCkX2tDfuWuEVPVDD2+cqQXp/R3IFKH1c&#10;Z3IffRxX5MCOO6Ey/fjcDQzZW+LQkc4CTLqu7h+HpfSwEld0cvZ4cXV8Z7r7mGB5f90NuK1lQXOK&#10;Or/ntceJMAeEcH1mNIdT83AFtY5UU/toHdX2F1BE5THRbtI4QlOzE/Tkse+LyXQIIYTBa/tgo6rG&#10;+6v93xRBolAxMi+MjCaDmNCHEELoHVMrI/Wv+QEAwGfo+SiB3gEAAAAAwN9Ir48QQQkIYWh7Lmu7&#10;qpRhhScB5uZnqWe0TYQ0vC1XZ7INmDhbXs0d9fDKWsuk6YEafVk8DgBxaIj7sxx00oM7jsa3p75N&#10;lsfksbmKkXVb9pYDtLZ1NYijb8udwBCHkfRj5f622+Y2vK98Od9/HCzSx3GkK/tnLyzl6nZcGd+Z&#10;9sJtvH3b24EDefw40SuG8d/OQl2uOjjZQ5ZFMxV3JotAB4RwfXJY2LJgUZPBVubMBmoYLKVb5Yep&#10;d7JVXXYh5YCYSIcQQhi87r79gnr9z65JFCGiUHJmborKWnPEhD6EEELveCn9I1pcXFj5bAIAAL5E&#10;z0cJ9A4AAAAAAP7IjcLDIjABIQxdJ2ZHVGDqeOK7IpCx2ephFnerEzlSD7hwEElvw+r7YJUDOmuF&#10;oOwFeDhopbezp73qVxy+cRSq4T769ly9rfTjcycwpFeX2sjyg2vpbP84iKQfu6thKVfGd6Z+fzkL&#10;q/H9yMsSbmSba7kt/AnqGWtT5/bx2SFKqr8iwh8QQvecMU1SfXe5mhx/4fSP6WT8dipvy1t5H82h&#10;4uTycDGRDiGEMLht6a+lqdlxESAKJQ9FvqPOhW+GPSQm9CGEEHrHO/nn1XKwAADgD+j5KIHeAQAA&#10;AADA31CVKNrTRGACQhiaNg1WqteG2wUnRRjDF+rLnHHQRG+zXvXKTGuFVvRADcvhp7WW8LOqB2lY&#10;R0Eaq/p+uXrM9ra3VqDLVv341rod7Kn3dWV77qpvw3b/OHykV/xyJyzlbHxX1O+vtYJ3tuqVufjf&#10;epuNeDXnEC0uLdK8ZY6iqk6KAAiE0HXbRmpUhSl9ovyVcw9SeO5ZeubEj8R1EEIIg9uDka+rz0xX&#10;Uo+IEFEo2dhdSX1jXWIyH0IIofccGO9eVRUeAAB8iZ6PEugdAAAAAAD8kSnjmAhNQAhDz6Tq67RE&#10;S1TUkiYCGL5SD6O4G2ZxpKtj64Ead5ZQ08M8a23DKoewbNuzzoJZturH5Ep4SD8+Z/voqK8rYSF3&#10;1bdh3T9PhKUcje+K+v3lahUxVg8DuhKmc89f0ZzZSNNz43S99IAIgUAIXTO54bp6v3wz+6SYMIcQ&#10;Qhia3i2+RibznAgQhZJPfPR9dX7MqI4Vk/kQQgi9Y1RBmPatPgAA+BY9HyXQOwAAAAAA+CvXCj4U&#10;4QkIYWjJ1Wg6h5vtBC98px4AcifM4kxXx95IoEbv62yZPF7Szra9uwEgDizZ9udwl95GV99Hd45P&#10;X5KPA0Ouhslc1d7+eSostdb4epu11O8vd/rqt50nlzPcEfEUlbVlk8E0pc7x/ZPtIgQCIXTd3snl&#10;pS6zau6KSXMIIYShZ9dwK7X01YkQUSj5Xtjj6tx47O77YkIfQgihdzwU8/aq7/MBAMDX6Pkogd4B&#10;AAAAAMAf4TK+ha3JIjwBIQwdB6e6aXFxgQ7dfUOEL3wpL0dnGypxdXk6V9QDNxxg0duwGwnU6Mvk&#10;OQsw6cfrboiGg0S2/Vm9je5Gjk9fWo7lv/m29FRwyt7+6WG39Yal1hpfb7OWepUod5Yk1B8b7mzX&#10;kddyD9O4YVhVi2scLKWslki6VX5IBEAghO7ZOFSq3je3DdTTu1ceFZPnEEIIQ8PnTt2nzgfhOedF&#10;iCiUPBazVX1+5NtDn9CHEELoPUuaM2lxaVH7dh8AAHyDno8S6B0AAAAAAPwRnlSdmB0WAQoIYWhY&#10;3J6mXguiis+L8IWv1cMszio0uaPtuI7CLvo+uBNs4WXW9O3obWzVg0Br7ZMj9e05G2Mjx8fqVa2s&#10;cnCKA0UbXWpO3z97Aa2NhLP08d05fv3+2ojubNeRbUN1tLS0SJW92SLwASHcmBnN4aoaI//Y4GLK&#10;ATGJDiGEMPjdH/Gq+uy05exDIkQUSoZnnyOjySAm8iGEEHrXV8//nG7mnKTJ2TH1uQQAAHyJno8S&#10;6B0AAAAAAPyZK/n7RZDCHc9mbaXE6quU0xxHSTXXKbLstGgDIfQv24fr1C/TqjoLRPDCH9TDLFwV&#10;Sm+zHu1VYlor2KPvg7vBFn07+vW2cgUq27bOwk721LfnbIyNHh/L29D33Va+39aq4OVMff84hKWH&#10;pjZSeUwf353j98fA1MzcpApMXS89IMIeEMKNy0tdjk4P0lPH7xWT6BBCCIPfS2kf0cLigggQhZJP&#10;Hf4hzc3PUu9Iu5jIhxBCuDmWtmSp8xEAAPgSPR8l0DsAAAAAAPgrHJjIbIgSYQpnxlRcoPLObBqd&#10;GVgZi3/dsrS0pP49PTdO8VWXRT8IoW/Na44nk2VOPU/zGhNo6+3HRPDCH7RXvUhvsx7dGXcjgRrW&#10;1e3Ya+ss7GRPd8fY6PHZyqEofalDWzlg5G41KHv7py9nt5H9tje+3mYtPRWY4gCYs/vJmefT91Bj&#10;X6V6Ttf2F4iQB4Rw4/ZOtKrn2M5bz4sJdAghhKFhYtltmjUZRIgolKxqKyLj/KyYvIcQQrh5Dk70&#10;rnwXDwAAvkLPRwn0DgAAAAAA/gpXo2gaqBChirW8XXycesaXJ40clf/l5f6YlsFqMQaE0DdWdOWo&#10;52V1VyF9GPeaCF74k88cvl+ESzjspLdz13t+9MVVYzqqULSRQI0/LMnHt6HextaNHN9a8nHzbaxX&#10;gmLdrRK21v7pl7Prub30cdw5fk/cX+uVn7uJlTeoa6SFTGajek6PGPopty1WhDwghJ5xxjRJA+Pd&#10;YvIcQghh6DhhGKWWvloRIgoVb2aeUu87r2QcFpP3EEIIN0/+8TMAAPgaPR8l0DsAAAAAAPgz47PD&#10;Ilhh9Vjam1TUlqKW75o0jqr2i0vulf09n71DjAsh3Hw5IFnTXSwCGP6qvtQbL8mmt3FHrnCkB3m+&#10;98hXRDurGwnU6JWsOGCjt7FVD+C4u4ydvaUG9Ta6Gzk+Z/L+6OOzjm5vXb2/7f5x0M32Or5fnQXE&#10;dB2N70x9+54I8znzcPwbNGWcWDm38rm7cbCU4usuinAHhNCzzlvmqG+0k84m7aY3w34lJtFfOPVj&#10;Ohb3PiWXR1BjTyVVdxRRaUs25TekUGZ1HD19/AeiD4QQwsDxaOx76v3XnpsviyBRKLj1yjPq+Dk8&#10;rE/cQwgh3Dzfu/rYyncCAADgS/R8lEDvAAAAAADgz/RPdIhgBZvTFEcmi1EFpKxL7bkL90uvjxBj&#10;Qwg3X8uCmZKrbokghr+qV4Ni3Q3F2KoHZFhHy8Tp7d0J1Oj77izs5W57XQ5Y2fZ3FtBiN3J8rsoB&#10;KXf3y6qj/eP7TQ/UcQUrR/enrqPxnan35ftPb+NJL2d/uHxOpSXKaomky0W7RKADQug9x2aHaM48&#10;u/L+dsY4ScOT/SpE1TvavnK5eWGeLItmGpruocHpLho3DKn3wsVNGWLyHUIIYWD4/Kn7aWx6iEYm&#10;B0SQKBT8913/m4Ym+mh8ZkRM3EMIIdxcT8RvW/nsAQAAvkTPRwn0DgAAAAAA/gwvM8Khpos5u1So&#10;Iq0+nKbnlqtYWJfWWy88SdQx0iCCGxDCzXfObKThqT5VqUYPZPij9pblcydwY6u9JfKchVz0UIw7&#10;gRw9zOOsYpRekYorJrm6LVavUOVKJSf9+NwJDLmj7Tbcuf+c7R/fp3rFMHeCZs7GdyQvwWfbl+9v&#10;vY0nbR2sVefUkq4UEeSAEG6eV4r3UkFHAnWPN9HQdDcNz/TSqKGfusYaqaYvn+5UHhd9Knqy1PM3&#10;qzaenj91n5iIhxBC6L8euLOFhib7aN5ioqeP/EiEiULBnJoEmjebaNv1p8TEPYQQws13ZGpAnZcA&#10;AMCX6Pkogd4BAAAAAMCf4bXPrRWkFhYt6v8bDUrZwuPrwQ0I4eZb1ZO/UiGjuDWDzqfvFsEMf5MD&#10;MLbBFHdDMay9YI0rgSQ9UMO6EprSqyqxzvqw+j46C3RZ1atLuXJsrH587gSGXFVfKtCTgSlWP3bW&#10;lbCYq+M7Ug/FubpdqxwIdKVi2p6o59VymhzM0IMYEMLAsHGoVFV5NMxNUU1nMbX211FUQZiYmIfQ&#10;VX/vk78jzn/r9TtP/L0Yfz3yOOvdL+6njwehL33u1H00NTuuPjcZ52fpatpRESQKBY/HLFcySS4P&#10;FxP2EEIIfeO55L2rvncHAABfoOejBHoHAAAAAIBQ53L+fhHegBD6xsaB8pVfo03PTdK1nMMipOEv&#10;cuBGDxKxHFziqkx6e1s5jKIvdWfVWV9WD9RY5aAMh7D09qy9AI+rwSd723MW4rG3PWd91tqeq/1Y&#10;vk84uOYs8KMH3ly9LVhX90/fBrvW/bOe8ddyvbe97ePyb77yWXG97uj0gHqu3q29IEIYEMLA8UbZ&#10;hzQ+O0RTc+M0Oz+tntfdI2204+ZzYqIeQkfe+8KXxflnI375B38ltrEeeRx9bHe8b8u/iDEh9JXp&#10;VTHq89Kx6A9EiChUfO7Yj8m8YFZVij+KfktM2LOvnv85bb3xFL1/7XHaf+c1cT2EEELvaDLPrfre&#10;HQAANhs9HyXQOwAAAAAAhDoJ1VdEaMOfDS85Tmcyt4rLIQwm71ZdppHpfvUcvZL9kQhq+Iv2KkRZ&#10;5cu5ahEHVaxyGIUDVXrblQk5J8vjWdUDNboc1OHgFS/Pxv+3F9xxtdoTy+3s7TcHtHhfeDtW+W97&#10;bfkyfdy11I/PlbCPVX2b+v5xtSV7++csYGWrO/unb8uV292d8ddSXwqR5fuLH4PWx4aj+8xZxa2W&#10;gRr1/CzvzhDhCwhhYBtfe5EMpqnlc3DGYTFZD+Fa/uy9r4pzz0b0l8DUL3d9XYwJoS/cceNZ9dqc&#10;XZ0gQkSh5PPHf0IRORdo0rBcaUtVPJ3so67hFpqZm1KVE61wVXH+myuWtw3U08GoLWJyH0IIoefk&#10;H14AAIAv0fNRAr0DAAAAAEAos7i4QMXtqSKs4a+WtKet7Dv/qrRjpIESa67RkZTXRVsIg0Hz4rx6&#10;vF/KOiACG/4ih6b0JdDclUM0rlSWsqoHapwFsXR5e65UOrJ1rdCUK7qyXKCt+vG5ExjSt+2KrgbV&#10;rLqzf/YqkTkLj7kz/lpu5P5ytM2jiW/TuGFYPS87x+pF0AJCGDyOGYZobGZYTNhD6Mh7HviCCiit&#10;R33ZvK8//EUx/nrUA1P6dh3pqX2A0BM29VbTjHFSBIhC2X23t1BaRTRVtxdT52AzZVTG0sWkg7T1&#10;ytP07sXHVCWu8OyzlFubtBKwmjCM0O3c02KSH0II4cYtakpX37cDAICv0PNRAr0DAAAAAECo0zFS&#10;L0Ia6zG6/JxXKz+l1t3Wd139WpLhX0vmNMWJPhAGssVtqepLlp6xdtoV+awIbviTHE7hgIkejHEm&#10;t+d+7oSJWHuBGh7DXiUpXQ7RuBuWssrbWGspQXtaj08fx5n2jk9vs5ZcQUrfj7V0N6hm1d394ypO&#10;+rYdLQHo7viOdPdxyeE/RwGy+t4ydd4p7U4T4QoIYXCZ0nBdPd9zahPEpD2EnpaXvbM9H3F4ylOV&#10;nfTAlH49hIHg+1cfV6/JxY1ZIjQEXfejO29TQ3elui1Pxm8XE/0QQgg3Zl59Mi0gMAUA8CF6Pkqg&#10;dwAAAAAACHVmTJMiqOGuKbW3VsbjJUwGJ7upfbiO6vtKRNv1eCRliyozv0RLq/ZdZ2iqhyJKT4r+&#10;7JX8A5TVGE23io6q8fTrIfQni9pS1GO6sjNfBDb8XQ7gcBiGlzTTgyrWZfo42MShFHeDUlYdBWo4&#10;nMPj21a94n//zVc+6zAI4468fB0Hk/hY9Opattta7/HxbWh727kbauLt8v7xfuhVlny1f7w92z6O&#10;lrxbz/iOdHR7WB+T/BhyFqRLqrypnpcc1i3sSBDhCghh8Dk1N6ae9xMzoxSee5aePfEjMYkPoSf8&#10;wj1/ser89KVvfU60Wa8ITMFgMLowTC0t9++7vipCQNB9K1oLaMY4RU8e+56Y7IcQQrh++8Y6V31X&#10;DQAAm42ejxLoHQAAAAAAANGJ9HdEYMNVbxUfVWPYCzPxpHL/RCedy94h+rkjh6BcYXFp+Rc8xnmD&#10;2m5dXwmVd2bTpHF5ssuWvokOulN6WmwLQl97NPUNVTVtcnZMBDbgso4CUxB6y/du/prmzLO0sGim&#10;+oFiEayAEAafYUU7qWusYeX949XMo2ISH8KN+rP3vrrqfQ3Ll+nt1isCUzAY7BvtpK6hVhH8gevz&#10;8Y++R0aTQU3s65P9EEII169lwbLq+2cAANhs9HyUQO8AAAAAAACITmW8K0Ibrngq4z2aMo45LDXM&#10;1y0tLVHHSAMVtaVSXGWYGMeZBa1JZFl0/wMnB7asISod6+VNA5V0KW+v2CaEvjK9PkJFEO+WXRWB&#10;DbgsAlPQVyZX3VIVDwemOkWwAkIYvOa1x6n3jR9FvSkm8SHcqFxNyvZ9DVeb0ttsRASmYKD76rmf&#10;q9fg/PpUEfyB6/dw1Hvqdr2RdVxM+EMIIXTfd688avPNMwAA+AY9HyXQOwAAAAAAAKLD61yijkNQ&#10;XAnHFbgClbVtUs0NMZYju8daVPjJW1R154ttQugrxw1DNG+Zo/du/kaENeCyCExBX/n+rd+QecFE&#10;nWP1IlABIQxe79ZeUO8Z3wx7WEzkQ7gRf7nr6/R7n/ydVe9r7n3hy6LdRkRgCga6+yJeUa/BO6+/&#10;IEI/cGM2dlfRpGFMTPpDCCF035MJ27VvnAEAYPPR81ECvQMAAAAAQKhjMhtFYMMVa3uL9KHcIrXu&#10;lhhzLRcdVLDyBBzkOpb2ptguhJvtyYx3VfWzzLoYEdSAvxWBKegr90a/oM4bGc0RIlABIQxes1uj&#10;VHU5fRIfwo16zwNfWPWe5s//+tOizUZFYAoGumGpH6rvBB7Y/s8i8AM35pvnf7383rY6Vkz8Qwgh&#10;dM/YoitkWTBr3zoDAMDmouejBHoHAAAAAIBQp2+iXYQ2HHk+eyf1TXSoSaONElV2RoyvG15yXO/m&#10;FTIaIsW2IdxsG/rL1OORQxl6UAP+VgSmoK8sbklXFQ8vFe0SgQoIYXCa336XzAvzNDo1KCbxIdyo&#10;n/r0J1e9p/n6w18UbTYqAlMw0I0pvKR+6KWHfaBnTCy5TXPzRjHxDyGE0D3LWnPUCgsAAOBL9HyU&#10;QO8AAAAAABDK8KRvZXeuCG04smu0yeVl+ByxtLREs/PTdCZzq9iGral1t726HJ8V/gXQ2axtYvsQ&#10;bqZGs4HqekpESAOuFoEp6CtnTTNkNM+IQAWEMLiMrTlHVb05ZLIY1fvEwYkeisg7JybxIdyIHI6y&#10;fT/D4Sm9jSfUA1P3bfkXteyfrXyZ3g9CX7n1+lN0NePIyt9HYt5Vr8VPH/mRCPvAjfvssfvV7ZtQ&#10;ekNM/kMIIXTdvPpkj3xnDgAAG0HPRwn0DgAAAAAAoQxXiUqvjxChjbUMy92jD7EhuKx+x0iD2I6t&#10;JR3pm1LOeGFxgaaMY3Q1/6DYBwg3w1tFR9Vj8XruURHSgKtFYAr6yuyGu+p5mlB3SQQsIITB4+z8&#10;DBnnDZRSEUF7wl8Sk/kQesI/+synVr2f4WCT3sYT6oEpR/I+felbn6OfvfdVMQ6Em+GOm8/RjHGS&#10;po2T9MTRf1WXvXLuQfX+61LKYRH2gZ6xqCGDpo0TYvIfQgih66ZVRanKtAAA4Ev0fJRA7wAAAAAA&#10;EOrcLjkughtrWdSW4pVfyuQ23xXbYsNLTqjrN6ucMYemTJY5ul54SOwLhN62fbiezBaTCGhA6YNb&#10;vkGf+P3fXZnc47/1NhB6yznzLPVMtIiABYQweJzn94OZx8REPoSekqs62QaVfu+Tv0O/3PV10c4T&#10;uhOYspWDU97aJwjteTP7FBlNBvWDKf5xVUNPBaVW3KGChlQ1AX017ZgI+kDPuOPa8+o7kd7RDtp2&#10;4ykRAoAQQujc+JLrm/KjXwAAcISejxLoHQAAAAAAQp1TGe+J4MZazpgm9e4eg6vr8Da4wlNVdx61&#10;DFWrANPi0oLe1Kvw8n9jhkE6kvK6OH4IvSlPzpa1Z4twBoTQv2zqryLLolkELCCEwaNl0UJlLTli&#10;Mh9CT/nnf/3pVeGkL9zzF6KNp7zngS+IMJSrcsUphKagt72YepA6h5rV5/HxmRF65dS/0/X0EzQ8&#10;2U8ThlHqHGymjMo4ii28KoI+0HPuvPYCtQ80qvshrz6JXr/4SxEGgBBCuLZ38s+jwhQAwOfo+SiB&#10;3gEAAAAAIFThYFDbUK0IbaxlfkuiPoTH4FDU2MwglXZkqr+Xlrim1OZUlbIH3zYN/WXiNoDQW0aW&#10;nVaPvYuZ+0Q4A0LoX17KOqCer1mtkSJkASEMDjnEnFkTJyb1IfSEvNydHkzy9hJ4XNGKvW/Lv4jr&#10;+LKvP/xFFdrS94v93N//iegDoSd89sSPaGx6WL2vqussU1WO9BAP3HxP392tlkS0LFjIbJlXjk4P&#10;qRDV7ZzTdDXzKIWlfUinEnfQR1Fv0s5bz9FzJ/9NBAcghDDUvJZ51CsrMwAAgDvo+SiB3gEAAAAA&#10;IJSJKDkpghtr2TxY5dVqTxyS8ub46yG7KVbcDhB6w7S6cPWY2x/zsghnQAj9T5PZqJ6zlb05ImgB&#10;IQx8p+bGVLUTfXIfQk+oB5P8KZDE4SmuKqWHpjhspbeFcKMWNqbRvMVE7116QoR2oG/9+c576GLy&#10;h8rixiyqbi9S39k4goNVw1MDdC3rmAgRQAhhKHi35DoqTAEAfI6ejxLoHQAAAAAAQhGu3tQ/2SlC&#10;G2t5JvMDfYiQ4U7paXF7QOhpi9pT1eNtd+SzIpgBIfRPG/oq1PmUgxV62AJCGNh2jTeRcX5WTO5D&#10;uFHtVZfytzAS7+PvffJ3Vu2jN5cMhKHp2aQ96vNPdk2iCOtA/5RDVL/a/0169OB36YlD99KLJx6g&#10;N8/9irZeeYai8i9RbWeZuk+5ukpS+W0RJIAQwmC3pb8WgSkAgM/R81ECvQMAAAAAQCjCS86NzPSL&#10;0IbuzaIjdDLjXVVpifuEGvwLyinjOB1OeU3cNhB60iv5+9Vj7lruYRHKgBD6rzXdReq5G1a4QwQu&#10;IISBa1l3unpudww2UnJFBIXnnqXUikgqbcmm507dJyb+2edO2r8cQlu//IO/WhVE4mpOeht/8Evf&#10;+tyq/fzUpz8p2kC4Hrddf5oSSm+qUGpNR7EI5cDA9q0Lv6H+sS5aWlqk66g0BSEMMa2VqAEAwJfo&#10;+SiB3gEAAAAAIJQZmuqhrMZoiq24QFfzD66EN85kbqWu0aaVdvxlF1fRCEX42Ms6s0TABUJPy1+s&#10;FLWkiUAGhNB/jS65qM4V4RVHROACQhi4xlSfpdaRKpo0jqhJfV5myDhvUEtH9Y9304m72+jZk/+m&#10;Jv/fufwIpVZGqooahY3p9PjRfxUBAQjZX+76uqjc9PWHvyja+YPfeeLvV+0nq7eB0B0PRr5OdV2l&#10;6n3TrGmGEkpu0wPbvyICNzA4rOsqVz9Aq2jLF4ECCCEMRl8+98DqL5QBAMBH6Pkogd4BAAAAACCU&#10;4Ykd1vbvvokOMpimVl0OiArbUkTABUJP2jferiqa6YEMCKH/WtCcos4Rl4t2icAFhDD4jK05S3Pm&#10;2ZX3h4a5afV/DlLx8pxckbVnpJ0+uPakCAtAeM8DX1gVQOLwlN7GX+RlAhGYgp4ytviqeq3k18cz&#10;8XtEuAYGn49/9H1KLY9U9/vi4qIKH49ND1HPaDs19VZTSUuWCBtACGEgu+vW8yufEQAAwJfo+SiB&#10;3gEAAAAAAEhCcfk9V6joyhEhFwg9ZUZDlHqcHYl/U4QyIIT+ac9omwpJ6KEKCGFwm9J4XS3b1zpS&#10;Q01DZeqy7NZoWlxcoPK2PBEWgJDlZe1sA0i8PJ/exl9EYAp6ysiC5WqcqeVRIlQDg99njt5Hx2O2&#10;UXT+ZSpvyaO2/gYamuhTjwk+X+qBAwghDFTPJO5a9R0yAAD4Cj0fJdA7AAAAAAAA4A5NAxUi6AKh&#10;p+SJ1vjyqyKUASH0T4en+shoNtCV4j0iUAEhDB2vle4ny4KZGnoqRVgAQpaX3tMDSLxEn97OX+Qw&#10;l+2+/vlff1q0gdCZ4bln1WfowoZ0EaSBoe31jBPqsZHfkCJCBxBCGIhGFVwk88K89i0yAABsPno+&#10;SqB3AAAAAAAAwF1qe4tE0AVCT7i4tEA13UUilAEh9E8Pxr6qlrBtGqoQAQoIYeg4aRyhWdMMvXj6&#10;JyIwACH7R5/51KoA0hfu+QvRxp/Uq2F96VufE20gdOSJu9vUZ+ey5lwRloGQtYamrmQcFsEDWy+k&#10;7KfRqUHKrIkT10EIob9Y3pqrvhsAAABfo+ejBHoHAAAAAAAA1kNNT4EIu0C4ljcKD1NC9VWKLj9H&#10;ZzK3iuut8pcriRU3RCgDQui/js0MqvPC1ZJ9IkQBIQx+q3pz1GvAueS9IjAAIWtvebufvfdV0c5f&#10;1KtL+fv+Qv+0oDGVJg1jIiQDoa2RectLNl5I3S/CB2eT9lD3SKu6fmlpSf2/vC1XtIMQQn9wwjC6&#10;8p0xAAD4Ej0fJdA7AAAAAAAAsF6ym2JF4AWGrodTttCdstOU35pILUPVNGYYpDmzUS2zp8PL9hhM&#10;U9Q73kalHelU3VOg/mbOpu0UgQwIof96IOZl9dzNbYsRQQoIYfA7a5qmhp4KERaA0CovZ2cbPtro&#10;8na8lJ/tmI7G+71P/o6qZuVK4InH5UpSelgK1aXgeuTPQSVN2SIgA6FuTMEV9V76dOJO2hP+IhU3&#10;ZZDJPLfq8zNjWViu3NLYU7UqpJBZHUsX0w6K8AKEEG6Wr5x7UH/JAgAAn6HnowR6BwAAAAAAADZC&#10;XGWYCM7A0PF64SEaMwypAJQtxnkDdY+0UFFLGsWWXqJz6btpd+SztDvqOQrL3E9JlbeopquIJgwj&#10;K32a+6soovAMfXD7URHIgBD6t9PGCeqdaBVBCghh8JjZEkktwxU0MNVJ47NDZDBNksliVOfwfRGv&#10;iLAAhCwHlfQAElec0tu5o72KVWuNaduGlwXk8NPXH/6iam/1nge+oEJVHK7Sx+U+HKTSx4XQkR9F&#10;v6VeG7deeUaEYyC0Z2JJ+MefipdUNans6gTaduVZevbY/fSbA9+mB3f+L9XuVtYZ1Wp0epDeCHuI&#10;EkpvrFSf4qVx06uiRZABQgi97eGYtz9+DQMAAN+j56MEegcAAAAAAADWyxItqaDM0dQ3RJAGBr8l&#10;7RlktpjUY6GiI49u5Z+gE8nv046Ip0SYwpHbI56k3ZHPicshhIFjcWuGei1oGiqj2+WHRdACQhi4&#10;jhj6VwWjhyZ6qX2ggSra8im7Np7iS26IsACEVjmIZBtA+tSnPynauOt6A1PuypWrEJaC6zG9KoaM&#10;JoMIxUDoyLSKaDp9dzf9cs//EdfZuuv6izQyNUgLCxZaXFqk1r46eufiY5RTk6jO04a5aVWtSg80&#10;QAiht7yc/pHd6vIAAOAL9HyUQO8AAAAAAADARsloiBRhGhjcNg6Uq/u+qCWVPox7TYQnIISh5dbw&#10;x2lgopssixyqWKK6/kKKrj4tghcQwsCxsjeHTGYjmRfmKa74qqqY8uyJH4lgAIRraa+6FFd30tu5&#10;q73A1FrBJq4exSEtvb0jub0n9hOGrlOz41TXWSaCLhB6Sq44lVJ2RwWmXj754Mrlb134DS0sLlBO&#10;XYIINEAIobeMKbosKs8DAICv0PNRAr0DAAAAAAAAG4GrTI0ZBkWgBgavV/IPqPs9vvyaCE1ACEPb&#10;g7GvUutA7cfBKaKh6W7Ka4+ja6X7RRgDQujfchVJrib12vl/F2EACF2Rg022y9x5qmKTHphypWoV&#10;9/nyD/5K7YMeoOJ95Mt5ub7vPPH3oi+E7rjr1gvqPdCRyPdEyAVCT7vv1mvisq6hVuoeaRWBBggh&#10;9JY5dYnqRxYAAOAP6Pkogd4BAAAAAAAATxBVflYEa2Bw2jfRripOvHfzNyIsASGEVtNq7tC4YUSd&#10;I/iX7k1D5RRfFyZCGRBC//Nu7QVVtSIs7UMRBoDQ1+rL/KEaFPQn75Zcp3nznAixQLhZppZHksE0&#10;LQINEELoLRt7KmlpaVH/qhgAAHyCno8S6B0AAAAAAADYKDyh1jJULYI1MPg8nvYmLSxaKKsuVoQj&#10;IITQnh/FbaGG3nIyWYzqnDFpHKGiziQR0IAQ+o9NQ2Xq+br79osiDAChL9WX+fujz3xKtIHQl3Jl&#10;vraBRhFigXCzPBu/Vy2NpQcaIITQW45M9WvfFAMAgO/Q81ECvQMAAAAAAACeoHmwUoRrYPDZOlSj&#10;luPbHfmsCEVACKEzkytv0cTsqDpvJNZfFiENCKF/aF4w0ZzZSM+ful+EASD0pXp1qfu2/ItoA6Gv&#10;fO/qY+o9TljyRyLEAuFm+faFR9Tj8MOoN0SoAUIIPe1Tx+9VP6wEAAB/Qc9HCfQOAAAAAAAArBeu&#10;LLW0tKT+XdNTKMI1MPict5iotC1LhCAghNAdDXNTNDs/RddLD4qgBoTQt5Z1p6v3dmGpB0UYAEJf&#10;+stdX18VlvryD/5KtIHQl9Z2lqrKPnqABcLN9Be7v6rO4zFFl0WwAUIIPe2ZpN2rvisGAABfo+ej&#10;BHoHAAAAAAAAXIGrCi0sLqiQFDNpHKOyzkyq6s6nlsFqKuvMEuEaGFzW9BSo+/7Q3ddF+AFCCN0x&#10;tyFBvZ7cKENgCkJ/8mbZh2RZtFB1R5EIAkDoazkghaX4oD/bN9pBPSPtIsAC4WY7Y5ykwsY0EWyA&#10;EEJPW9leoCrTAgCAv6DnowR6BwAAAAAAAFxhem6CitvTKLMhii7n7RdhGhj8mi0mqukqEsEHCCF0&#10;18qOfLIsmkVYA0LoWyeNo2SYm6aXzz4gggAQ+lKuLvV7n/wdLMUH/dYdN55Vn5vPJ+4T4RUIN9uB&#10;8R5q6KkQwQYIIfSkz536t5WVBwAAwF/Q81ECvQMAAAAAAACuMDTVIwI0MHRs7C9Xj4MjCW+J4AMM&#10;Lv/y7/5s1XI37vi9R74ixvOkj+35Ad3zoy/a3Ue+jK975vD9oh/0P3tG22jSOCLCGhBC39k11qjO&#10;9Ydj3hZBAAh97dcf/qI633Noiv+tXw+hr00qu00m85wIrkC42cYVXlPn856RNhFugBBCT5pSeWfV&#10;d8cAAOAP6Pkogd4BAAAAAAAAVzCYpkSIBoaGYbl7aHFxgfKbkkToAQafehDJHf/mK58V43lCDkrZ&#10;C0mtJQen9DGgfzllHKfu8WYR2IAQ+sac1mi17HJ6VbQIAUAIIXTslYwj6jNzQX2aCK9AuJmWNGWr&#10;83lOXYIINkAIoaet6ihU3xcCAIA/oeejBHoHAAAAAAAAXOVizm4RpoHB75hhiGbmJum9m78RoQcY&#10;fOrhI3f0RlDpvue+Rp/4/d8V23Lmf//cp8VY0H/kwFTXeKMIbUAIfSMH44cn+0UIAEIIoWNPxG9T&#10;n5VrO0pFeAXCzba1v566hltEqAFCCD3ti2d+rH9tDAAAfoGejxLoHQAAAAAAAHAFXpM+rT5ChGlg&#10;cFvQmqTu/9sFJ0XgAQantqEjrur0f3/+jy7r6eXwuLKUHoTi8NQ/fPPz9OCWb9DD739Xydv+wz/+&#10;A9HWGwEu6Bnbh+rJMD8lQhsQws23c6xenev333lNBAEghBCu7f6IV2mJlqhvtFMEVyD0haNTQ1TX&#10;XUpPH7+XTsZvo9OJu0TIAUIIPWFY2ofaN8cAAOAf6Pkogd4BAAAAAAAAV0movioCNTC4NZmN1DJQ&#10;I8IOMHi1DRxxEEm/fjPVQ1BcNcpRKIuDVHpoylF76Duz6uPUeSW7NUqENyCEm2dVX87ye7yyWyII&#10;ACGEcG1fO//vZJibptGpQRFagdBXmsxzZFm0rHyHk1V7V4QcIITQE9Z2lmA5PgCAX6LnowR6BwAA&#10;AAAAAFwhvyVBhGlgcDtvmaPFpUX6MO41EXaAwau/BKZ4KT7bfeHKUq6En7gqlm0/DlHpbaDvPRD7&#10;Cs3Oz6jzS0rjDRHigBB635bhSvUcTKuKFkEACCGEjk0uD1fhlJ9u/ScRWoHQF/585z1UUJ9Gt7PP&#10;0ocRb9HQRB91DDWJkAOEEG7Ul88+oH1rDAAA/oOejxLoHQAAAAAAAHBGZVeuCNPA4LZ3vE3d9zGl&#10;YSLoAINbfwlM/c1XPruufdGX8eOgld4G+of7ol8k47yBFhYtdLf2gghzQAi9Y1l3Os2ZDeo8f7fk&#10;uggBQAghdOyLZ36qflhS0pQtQisQ+ovZ1Qk0aRgTQQcIIdyoVzOO0NLSkvbtMQAA+Ad6PkqgdwAA&#10;AAAAAGAt+EvgjpEGEaaBwW33WIu6/+PKLouAAwx+1xNS8oYcdLLdFw5C6W3Wkpfus+378PvfFW2g&#10;f/j+rUdUpamh6W4R6oAQetZLRbtobHZQneNrOotpb/jLIgQAIYTQuXHF18iyYKaf7/xfIqQCob8Y&#10;lvwRES3RvohXRNgBQgg3YmNvFZbjAwD4LXo+SqB3AAAAAAAAYC3410LJtTdFoAYGrw39Zeq+r+8t&#10;E8EGGBr6S2DKdj9Y/XpH3vOjL/rNcUDnRhafV687+e13RcADQugZE+sv0/TcBM3NG+lUwg4x+Q8h&#10;hNA1nznxI5q3mKiqrUgEVCD0Jx/Y/s/UP9pFE4ZREXaAEML1+mbYQ9q3xwAA4F/o+SiB3gEAAAAA&#10;AABH3K28JEI1MDjNaLij7vOytmwRaICho78EjTYSmPreI19Z1fcfvvl50Qb6j7w0H5PdEilCHhBC&#10;zxhWtJPMC/NU2pIjJv8hhBC6bl13uaqq8cjBb4uACoT+5qunf6HC0qPTg/T6xV+K4AOEELpreO4Z&#10;WkB1KQCAH6PnowR6BwAAAAAAABwRWXZGBGtgcGowTdG0cUKEGWBo6a+BqVfOPCjarCUvwWfb9y//&#10;7s9EG+g/FjSnqPPN1ZK9IuQBIfSMdyqPr7y348oos6YZmpwdp+HJfuof66Ku4Ra1tEZ1RxHl1SdT&#10;VMFFOnF3mwgKQAhhKPv40X8lg2maGrsrRTAFQn/1pZM/o4GxbpqaHad9d15VgYe9ES/T4Zi3RRAC&#10;Qgid2TnUTItLizbfHAMAgH+h56MEegcAAAAAAAAccav4qAjWwOCUK0+k10SKMAMMLW2DRry0HYeP&#10;dN0JL63XT/z+767alwe3fEO0WUsEpgLLrpFmMsxPiYAHhNCzJjVcpYbBEmodrqSO0XrqmWih/qkO&#10;Gp7poVHDAE0YR2hqbpyM8zMqVMVwRYqIvHP04pmfiuAAhBCGmrdyTqll658/9hMRSoHQn/3F7q+q&#10;ZSSZaeOk+n9dVxk9f/p+EYaAEMK1fOLY91Z9ZwwAAP6Ino8S6B0AAAAAAADQWaIl9f/K7lwRqoHB&#10;6eHk19SX/yWtmSLMAENL26CRIznQ9Ddf+Szd99zXxBiekMdeb+hJD0z99899WrSBq40sPkfVXYU0&#10;MNFNs/MGMpmNNDs/o6ooTBvHaWR6gHrH2qlloJrym5LoSMJbYoz1+MHtR2lsepAm50ZFuANC6FvT&#10;mm7SqKF/ZcmN3Pok2n37RREggBDCUDAs7UP1WtjSVyfCKBAGinGF12look999reyJ/xFEYqAEEJ7&#10;vn/t8ZXXDgAA8Ff0fJRA7wAAAAAAAIAtXGWITai+IkI1MLi1LJipqjNfBBpgaKkHo1zxD//4D1RI&#10;SR9rI3IQS9/OP3zz86KdLlei4oCU3ldvB5fl5zyHoxjLwryqMtM8XEGVvdlUN1BIzUPl1D5aR0PT&#10;3TRjmiDLonnlfDFnnqWWgRq6mXdcjGvr1exDqooUs7i0HLxQ0VybMv68XT2sASH0D68U76X2kVoy&#10;WZZfK9oHG+h61nF65ezPRKAAQggDzdfO/4JOxm+n5PIIVVGP/306cRe9d+UxeivsV7Tlwi8oPO+c&#10;ev3rH+sWARQIA9XixkwaHO8RgQgIIVzLtKqolc/wAADgr+j5KIHeAQAAAAAAACs8kW00G+h89g4R&#10;poHB7+z8NBlMUyLsAENLfSk8d/R0tSkOYunb4Mv+78//cdUSgd975CsqTGWvPcvHpI8NH6b3bvxa&#10;VRQcmemjpPorIiSxltfLDlJGczi1DFeuBCg4SDU40UPptVH0wa1H6GDsK1Talkkzc8tLfvD1fZPt&#10;VN6TSVktkcrs1ihVwSahLoyiq0+L7UAI/c+SrlS1bN/ix4HHWzmnRfgAQggDwbcv/Zrqu8tXPgvP&#10;mn67HKk9xqaHROAEwkD1l3v+Dy0uLtAAAlMQQhfcev1JquksVudD6+cAAADwV/R8lEDvAAAAAAAA&#10;gC3XCj4SQRoYGg5OdqvHgKeW2oKB6TOH718JIr1y5sFV1/HffDkHltYKJz225wdizPXKY20kwGXV&#10;neX8Qsn0muVfh4ZXHBGhCHeMr7tIVb05ND47pMazLuvKX6S2jdRQSuN10QdCGNheKd5NA1Od6rl+&#10;NPY9EUSAEEJ/lpfXW1i00LRxkgrqU+mRg99ZCZL8YvfXaMe15+lc/F66knaULiZ/SOcS9tHjH31P&#10;hE4gDFQLGzLUsnxvhj0kghEQQmjr3ZJr6j3/3Pzsx98cAwCAf6PnowR6BwAAAAAAENwsLFqXP3IM&#10;f1lW0p4mQjQwdKzrK1a/Mo0ruyyCFRDak4NT3g4ncWjK3hJ7a8lBrnt+9EWv7lOwyBWhJo0jIgix&#10;EW9XHKH89ruU2xZLl4t3i+shhMElL+k5ZzaqJa30QAKEEPqbz578NypoTFOff9v660WIBMJQMCLn&#10;vHoOpFZGimAEhBBaPZmwXVVXREUpAECgoeejBHoHAAAAAAAQnHCFj9n5GRWEKWpLXbnMHhyWmp6b&#10;EAEaGFqWdKSrx0JVZ74IVkC4lno4ieUqVXq7jfrglm+oZffshac4EMX7Ya1uxVWw9Ov18eDDqrJC&#10;ZW+2CEBACKGrxtWcV+H8WzmnRDABQgj9ycMx79CkYYxM5jm6k3tRhEggDHY/uPwUlTRlqe+AEJaC&#10;EDozsyaWlhCWAgAEIHo+SqB3AAAAAAAAwU181WUVhrlbdZnMC/PqssWl1VWnBqe66U7pKRGggaHl&#10;uGF5Oa0P414TwQoI15KX6dMDTPc99zXRbjPlcJXt/nAlLL1NqBtZfE493+Nqz4sABIQQuuOkcZT6&#10;RjtEOAFCCP3FhNIby597x3vp2aP3iSAJhMHs3luvUnNvjXoOjE0PU3RBmAhGQAihbutAvapCDwAA&#10;gYaejxLoHQAAAAAAQPDCFaXq+kpWAjEXc3ZTQvVVKu/MViEp47yB0urDRXAGhp63io6px0tGbbQI&#10;VkDoTL3qk68DSvpSgb4OcPmjncNNZDTPiOBDILjt8jP02b/+s5X797/92X8VbSCEm2dZT4Z63/n+&#10;1SdESMGRjx35Dl1IOSAuhxBCT7n12lPUNlCvPhnn1iaLIAmEwezR6A+oc7BZnaM5KHUz++SqMMSF&#10;lP00YRgls2VefTfU3FcjAhMQwtDVYJrWvmUGAIDAQM9HCfQOAAAAAAAguLmYu1uEYyDU7ZtoV0vq&#10;6KEKCF2Rl7zzp8CUHuDyxhKBga7JbKSmoTIRfPB390W8RL//B/9p1f375LafinYQws3VsmCmuOKr&#10;IqxgzxdP/0QtBcSvQ8zQRC+CUxBCj/rCqR9TeO5Z9Roza5pRFXb0MAmEwez2q8+pxz+fa/MbkunF&#10;sz9RAYgtF36hztdj08vVpadnJ6i6vYh6httUcEoPTEAIQ9OXzj5g880yAAAEFno+SqB3AAAAAAAA&#10;wUtZR6YIxkBoz5GZfhqY6BKhCghd0Z8CUxyOst0XDk/pbULdi5n71DliYdGiQlMJdZdE+MEfPZr0&#10;5qrKUghLQeg/Ds/0qNeV7TeeEcEF3eSKCFXVsnusmXJaYmlidlj17R/vpqsZR+jJY98XfSCE0JGv&#10;nf93OhzzDt3JO0/FTRm0tLSolhGq76oQQRIIQ8XMqjgVaLZH11ALnYjdrtpF5oWpy2KLr4jQBIQw&#10;NN0T/pL+sgEAAAGDno8S6B0AAAAAAEBgw18G//bfS+r/03PjlNMcRyfS3xbBGAjtOWUco+7RVhGs&#10;gNAVbQMs7MPvf1e02Sz/4ZufX7Uv33vkK6INfJhOJL1PTX2VNG8xqfNGRU+mCED4mwhLQejfTs9N&#10;UP94Fz19/AcizGD1ncuPqNec1uFqOpH51oqJtVdpbGZQXcevSykVd9xe4g9CGFq+e+VRauqtUhWk&#10;rJjMczQ6NUgF9Wn00N6viwAJhKHmz3b8C71/6Unadf0lOhjxpvLRg99V171z8TFVWWpxaZHy6pNE&#10;YAJCGLpeTD2oXhsAACAQ0fNRAr0DAAAAAAAIXBaXFmjMMKjCLkzXaDPFVYaJMAyEzpwzG6hloEaE&#10;KiB05n3PfU0Epl4586Botxk+tucHq/bjE7//uz7bl0CyrqdEnUPaR+tEAMJf/Pp9X0ZYCkI/N7nh&#10;qqpcNzEzSifjt4twA9vSV0tzZuOqsJSt14oOUtdY00qYs7AxjZ458UMxDoQwtH3xzE9pYLybjPOz&#10;VNdZRgklt+mZI/8mwiIQQvsejnxXnWcXFhdUJRk9LAEhDC5fv/hLOpmwnRLLbqlqr2lVUZRZHUvZ&#10;tfEqMMnvuUuaM6m8NZcq2wtoeLJ/5f04AAAEGno+SqB3AAAAAAAAgU1sxUUVeDmT+YEIwUDoqvOW&#10;OcppiBdBCggdyWEkDiXZBlm4wpPebjPksJS+L75cGjDQbOyrUOeUmJqzIgTha+99eHUoD2EpCP3X&#10;O5XHaWpuXL2e8ETL7tsvqnDDY0e+Q+lV0aoyalLtNRGUsicv2cdLCXG1mIjcc/TU8XtXBSbOJ++j&#10;Cyn76WDk66pylR6ogBAGrzyxy68nx2K2iiAIhKHsuYR99JsD3xaX23ot/bg6T7cPNopQBYQw8H3n&#10;8m/oVMIOultynao7i2lqdvm9OWO2zKv316x5YX5Zi0ktYwsAAMGCno8S6B0AAAAAAECgsbzsHjNj&#10;mqST6e+I8AuE7ng45TW1nGNE4WkRooChIy9d94d//AeqYpR+nT152T1ubxtk4cDSM4fvF21t5fGt&#10;wSb+/4NbviHa2G7D2Xj6mFb/++c+LdpBx84vmKiyN1sEIHzpvoiXVu7T//Zn/5W2XX5GtHHVv/3n&#10;/7EyFi/vp18f7Ib68cPNtba/gExmo3q/2tJfu7JkVs94qwhGOfJi3k6amB1Zee/bMdhIiWW3qaGn&#10;Uv1tu1RIcVMm7bz5nAhWQAiDz1s5p8myYKFTcTtFGATCYPPfd31VXLaWvCwlU9KUTa+e/oW4/sOI&#10;t9T1XEFGD1lACAPP7TeeobC0g6piFL/ntr7/ZjgchWX1AAChiJ6PEugdAAAAAABA4MDl0nnS6EbR&#10;YTqR9rYIvsDQcWiql1LqborL12Ns5UX1+Dqe9J4IUMDQkasx2Qaf/uYrn1WXcWjJKoeb+DIOI9mG&#10;k6y6Erb6y7/7s1V9+G+9Dcvbs7bh7fF2efv6vuihLev+uxK0gqtt7KukqblREXwIFvXHiX59sBvq&#10;xw99Y1FnEk0aR1feyybUXhGhKFfsm2hf+dEAT/7Mzs9QdnOMuu568UdU21tIJsvyBNF7Vx4T4QoI&#10;YXB54M5r6vkenX9ZBEIgDCbfPP9rGp0aot6RDkqviKEz8XvojXMP00+3/ZNou/P6C+p5Ud1RTIuL&#10;izQ00U+PHvzuyvUP7vgXGpsepqHJPhG6gBD6ty+f+xkdjNxCN7KPq2X0Ooea1XfEDIei+P0xAACA&#10;ZfR8lEDvAAAAAAAAAou7lZdE4AWGlgnVV1ceD7yU3ujMAPWNt1PrUK1o64ptw3WqwtT7tx4RAQoY&#10;OtoGptyVA0quhKXY9QSm3JHDVQhLrc/z6bvV60p09RkReggG9ceKfn2w6+3jf/PUo/TTp7+t5H/r&#10;18PQtneyTS35EVd9UYShXPFc7jYqaEuk2KrzdD53u7je6sKiha5lHhPhCghhcPn8qfvVe5bS5hwR&#10;GoEwWNx781VaWLDQhGGU2gcbaMY4qc5zDH9+bx9oosSS23Q8Ziu9fOrnlFgSTnPzRhWueOnsT8kw&#10;N01NvTX0k21fVuPFFl5V/d+/9rgIY0AIfe/rF/+DDse8TeG5ZyizJpaqOgqpb6yTjCbDyneAlkWL&#10;Wk4PAADA2uj5KIHeAQAAAAAA+D+z89PqCzH+db0edoGhJy/F2D/eSWfTdlJRSxr1jLbR6MygeqxM&#10;zo7SsbQ3RZ+13aK+NM1tiBfhCRhacsiIq0rpoQpn/sM3P+9WQEkPTN3zoy+KNlbtVY9aSw5tcehL&#10;HwO6p3HeoEIN47PD1DnWIEIPmyUvxcfBG15G7vf/4D+tuq95Obl/+sbf0kNbfqja6X3XUn/M6NcH&#10;u948fl4qUR9/I8snwuAzremWep+S0RghQk6edNY0TZVtBSJc4Y4vnXmAksvDqaQ5izoGm2h8ZoR2&#10;335RtIMQ+tbR6SHqHm4TIRMIg8XzifvVufPtS79aFao4GvseZdXepe6RNpqdm7FZcmuJekbaV9px&#10;MGrebKJJwxillkepFkVN6SKkASH0jS+ffYCuZByi+u4ympuf/fh5TCoQxZ/J+XtgAAAA7qPnowR6&#10;BwAAAAAA4L8sLS1S00DlSrjlTOZWO4EXGEoWtaWox8alrIMi6HAl+yP1JQt/sdIx0kA5TXGU23xX&#10;jGFr+8fVpfZEPS/Gg6Eph5+4WhQHofRwE8sVnDhY9b1HvuJWUMqqPqazylSO9oUv4+ucjQFd92Lm&#10;Pmrur145D90s+1AEH7zp0aQ36ev3fVnc147kUJU+jj31fvr1wa43j58rSunjc6BNbwdD2xnTBI0Z&#10;BkXIyZNW9+Sr164rGUdEuMLWLRd+IS5j99x+iUanB9V7I/7BgmXRTIuLC+o9+an4HaI9hNB3cqhx&#10;anZChEwgDBZ/su2fVJWouu4yEbTQPZmwnbJrEyi26Mqqy98Me4j6xzrV9wRNvdWiH4Rw872YeoDq&#10;u8s//t53iUzm5WWlAQAAeAY9HyXQOwAAAAAAAP+F16PngIwecoGhq8kyR/U9pSLkYPVA7CvUOdyk&#10;vnCZmZtUj6P+iU46m7VNjMUuV5dKEONA6A05YGUbqOAKUnob6B8eSXxLBQSKOpNE6MFbckUivZqU&#10;q+pj2XM9fYJJbx6/vcDUSwf/Q7SDoW1Vbw4tLJoppyVWBJ086cBUp3r/E5F3fiVY8diR79JHUW9S&#10;Utlt6h3tUNcXN2fSW2G/Utc/ffwHFFu0vOQxTyon111fGe9M9vvUPlKnrruZfVKENiCEvjG5PEKF&#10;SfSQCYTB5I3MU2RZsNCblx4SoQt3fOLY92j7jWfE5RDCzfNa5lEamuxT7yn5eQ0AAMA76Pkogd4B&#10;AAAAAAD4N4NTPSLkAkPTxoEK9Zg4mvC2CDesZUxpmOrD4bsJwzCVdKRTZXcu9U10rPyKbW/0C6If&#10;hN6Qq0HZBioe3PIN0QZ6zuiSC+IydxyZ7qex2UERevCWvNSeHrrhpfee3PZTFchhOYRz78NfE231&#10;seypj61fH+x68/i5MhhX+rKOzf/my/R2MLRNqLuk3ncUtCWKkJOn7RlvVdvqGm6h6o4iFRBnpucm&#10;qG2klnon2lQInZk3z6kqUmz3eLMYy2pNb4Fqz6ErPbgBIdx80yqjaMY4JQImEAaTv9zzf2jCMEqD&#10;Ez0ifAGhv3gx7SBVtheoamjbbjwtrg9lnzr+fbqde1pVRGRM5uX3nwAAALyHno8S6B0AAAAAAIB/&#10;sbi0SEu0ep16LMUHT6S/rSb78puSRajBmefSd1NK1W1q7q9aCUlNGceprC2LbuWfEO0h9IZ6dSle&#10;1k9vAz1rflMSTc2OU994J51O3S6ud2ZqdYR6vYiqOiWCD56Wl2+zfXxwpSkOSOntbOWKVLx8H7fV&#10;r7OnNwNDgWCoHz/0vpeLd1NSw1Uq7UqjuoEi6hito8HpbjKYJmlhaWHlfW1df7EII3nDxNqrNDs/&#10;Q5PGUSrtTKcrhftFm9bhGmoaLKfavkK6XLhXXK9b1ZOrjqG+u4zeuPiQCHBACDfHQ9Fvq+pSCEzB&#10;UHD3jZfUuSe/IUWEMSD0pbVdJSpwzszOzZBxflb9m5c33n/nVdE+lHz57AMUU3SZjCaDWnaPBQAA&#10;sDno+SiB3gEAAAAAAPgPNb2FlNkQRS2D1Su/hGdiKy6IAA0MLbki1LzFRDvvPC1CDe56OP4NcRmE&#10;3vaeH31xJajxid//XXrlzIOiDfSsKdXhKoRrZXCym86l7xLtHMnnouq+PBGM8LR6xSgOUOltNmqo&#10;B4ZC/fih96ztL6CRmeXlRRjLoplMFiPNmCZp1DBAPeMtKrAUW3WBbpYcpvO520UQKZDMbIqkecuc&#10;el9W21lKuXWJFFd8TQQ6IITe8VbOqeX3NeO99LOd/0uESyAMRmMKrqj39R9GvS6CGRD6wp6RNvVa&#10;XNSQQS+ffFA9Tn+y7ct0PGabCgelVESIPqHgS2d/SmlV0er5ypXeAQAAbD56PkqgdwAAAAAAAP6B&#10;eWF+VUDmcMoWiq+6QgWtSSI8A0NLDjkwiRU3RJgBwkCQw1EckrIGNbAU3+YYXXJRfVk9Oz9NWS2R&#10;NDE7rF5Lxg3DVNWZT9dyDztdkrNntI3mLLMiIOFp9TCPN5Zz07ehXx/shvrxQ+9Y2p2uXlfGDINU&#10;11dEMZXnRMAoWB2c6qZJ4xjNmqbVbRBfckMEOyCEnpUDikxVW5EIlEAYzG6/+qx67B+JfUcENCDc&#10;LF88+xOq6Swmy4JZPR4P3XlHPFbZrqEWahtoEP2D3e03n6GhyT6xagAAAIDNRc9HCfQOAAAAAADA&#10;PzDOz4igDAxt0+sjaM68XNI8tvSSCDJAGCj+35//40pIA0vxbZ4RhafVl7XFXSkr4Yac1mjqnWgl&#10;o9mwcv5ZXFqwcZH2Rj+/MkZ8+VXVJrH+ighKeNLNCPNsxjb82VA/fuh5M5uXl+3sHGsUYaJQs2mw&#10;Qt0Wjb1VVNKcRd0jbbQn/CUR9oAQrs+3L/2a2gcbVLWOqLxLYnIewmA3uTSCZk0zIqAB4Wa4786r&#10;1DHY+HHVJAvF5F+hxz/6nnicWk0tj6Jp46QYJ5g9GPk6mS3zK2EyAAAAvkPPRwn0DgAAAAAAwD/g&#10;Lx6OpLwuQjMw9GwerFIVx5iRqX66mLFPBCEgDCT/8I//QAU0/vLv/gxL8W2id8uuqNeR8IojIujA&#10;3ig7SEkNVym/PZ4K2uOpuDNZhaaqOgtWjcNfilf2Zov+nlQP82y7/Ixos1H1bejXuyrv20+f/jb9&#10;7T//D/pvf/ZfV435+3/wn9TlfP2+iJdEX1fk8b9+35fFMoW2Y6/n9nHn+LnCF++Dbfsnt/1UtLOV&#10;983alvddv95d+Rjvffhrq8a1vR142UZvVCKDrptQd0m9xtwqOSICRKFox2g9mcxzailC5nTCThH6&#10;gBC655PHvk8Reedobn6WDHPTtOvGi2JiHsJQkMMndd1lIqQB4WbIYb2JmVG6mnaUHtr7dfH41M2p&#10;SVSfIfVxgtUDkVtUUGoRS/ABAIBfoOejBHoHAAAAAADgH3BgqrIrR4RnYOgYlruHJo2j6vEwY5yk&#10;4pZ0EYCAEEJXvZpzSL2eRFWdEkGHtWwaKlehqY7hRipvz6b02ih1fhqZ6RNtPakePPqnb/ytaLNR&#10;3QkM2ZMDOvp+OpMDP/o4a8nhHz5ufYy1dDc0pffXr7fV3n68eepR0W694zvSnduBw1N8v+hjwM0x&#10;suqkeo1Jqr0uwkOh7MnMt8myYKFbOadF+ANCKH3pzE/p/atP0IdRb9DJ+O30Vtiv6JkTP6Sogosq&#10;KMXvQ3h5p59s+ycxKQ9hKBhXeE2db4/FvSeCGhB625GpARWYeu7Yj8Vjcy0LG9JpcnZMjBWMHrjz&#10;mvrBI8JSAADgP+j5KIHeAQAAAAAA+BfhJcdFkAYGv2n14WRZNKtf4TG83ART1pYlQhAQQuiKRxPf&#10;Ua8jXAVGDzqsZUzNWeqf6qBp08TK65GVy8W7RXtPycEiPQzDFY70dhtRH1+/3pEcTtL7u6oroSkO&#10;CekVpZzpLMCkq/fXr7eqV5ZinVWXcmd8R/LtzCEofSxnevqxAl0zruacem2o7SsSoaFQlwNTyeUR&#10;IhgCIfytH0a9SW0D9avea/yWpZXJ5/Ccc2IyHsJg9NGD36WWvjrKrU2i8OxzdDT6A0oqDVfPg6za&#10;uyKoAaG35aWGmR3XnhePV0fOW0xU2pItxgtGqzuKaGlpadUZDAAAgG/R81ECvQMAAAAAAPAfuIRz&#10;cXuaCNPA4LZztHH5/l806w8JWlpapL7xTrqS/ZEIQ0AIoSO3hT+mXkfSm26LoIOr8rJ9sTXnKKM5&#10;nJIbronrPSUvX2cvKMMhIneDQWupj61f70jeB9u+XGmKg1AcJOLrrPJl9qpQOasGxcvs6cf90sH/&#10;WLXkHI/B27MGmtxd8k/fJ/16Vg9L8X3ibN/dGd+R9h4DfFvyMdveDnw76/vJotLU5pvXHqfep/D7&#10;l7M5H4jQUCjLgdOKtjwREIEQfpvevfIoVbTlq/coM8YpKm/Jo/cuPUEvnvgZfRTxNkXkXlCBkcup&#10;R2jfrdfERDyEwWpGVZwKCvI5xGgyrIQGazqLREgDQm+bVhWlHn/nE/eLx6ojt199TvU7k7RbjBls&#10;Pnfq31a+uwMAAOA/6Pkogd4BAAAAAAD4DzzpNGYYEoEaGLzGV13WHwaCecuc+n/7UD0dT3pPhCIg&#10;hHAteRkbDjXoQQd/lANCegjG6t/+8/9wqcqRI/Ux9esdyWEe7sNBHWcBInvVopxVmbINWfG/bQNC&#10;ntLZ8etVvtwJS7kyvjP5Prbt76xqlB5i4/31xu0GfytXmYuqPkVVvTlU0pVC47PDK2HvovYUERoK&#10;ZflHEJ1DzSIoAmGoezT2PRUCmZs3UnJpBP1k65fFZDuEoeiu6y+q82nXcAvtuPnsSiBjT/hLIqQB&#10;oa2nEnZQeVueWgKvpb+WLqV9KNq44/On71fjMUmlEeKx6sy4outktszTthtPi7GDzbNJe2y+uQMA&#10;AOAv6Pkogd4BAAAAAAD4H+eyt4tgDQxOh6f7yLwwrz8E7LJEy2W+02ruiFAEhBDak3+hXtqdJoIP&#10;/iqHovQqQ7baqzjkqvpY+vWeVF/Cj8NAehtb3Wm7Xh0dP9+mtte5G5ZyNr4z9fATB870NvbUK3Oh&#10;ypR3vFa6n+oHile9J+Gg1IxpgnrGW+hywV4RGAp1+faZMIyKsAiEoez55H3q9WNseoge3vd/xSQ7&#10;hKFs70gHNffViEAGhGt5JnEXGeam1evq7NwMFTVk0OjU4PLfphmKKbos+jjyiaP/SvEl11cqm6WU&#10;R4rHqSseDH9D9Y8qDBPbCDaLmzPJvCArxQMAAPAtej5KoHcAAAAAAAD+BYdiUutuqzDN6cwP6GbR&#10;ERGygcFhbMUF/e53maHJPjqXtkuEIyCE0FaTZY5q+gtEAMKf5WpOerUhXQ70uFtxSh9Dv97TurM9&#10;23auhoXcda398URYytH4rqgvscfVxvQ29rRW/rL6T9/4W9EG2jeu9ryqElXdlyeus7WoM1kFuzkA&#10;1DhQRkm11+hC3g4REIKr5dfept5qERiBMBQ9nbiTGnoq1GeYjsEmMbkOYai75+bL6vmx9cZTIpAB&#10;oT1rOpeD7I09VXTozjurHk/HY7ZReUuuun5ydpyuZx0T/W198tj3KLUykozzsyvfN8UWXBWPU3fM&#10;q0uhiZkRsa1gk4NpAAAA/A89HyXQOwAAAAAAAP+Cl+Uzmg00Z/7tlxV5LQkibAMD35ahalpYWv71&#10;nrssftyvvqeULmUdFCEJCCF87+av1etETmu0CEEEglx1yFlwiq93tdqU3le/3tPq+65fb6vtknys&#10;u2EwV7R3/J4KS601vqvqVcX06x1pe9vxOPr1wWhk1UlKrL9MMdVn6HbFEbpUtGvV9WFFO+lu7QUq&#10;7Eikip5MSm+6ReEVR+l66QEVkLIuo8ch/dn5aTG+1aKOJNVuam6MzmS/J0JBcG15OeXMmjgRHIEw&#10;lOSligbGe9TrCFeVupl5SkyqQwh/G5jipdD0QAaEtvIydzNzU+p7w7Dkj8RjydZtV56l+q5y9dji&#10;ylO8dJ8+HtvYW6XeE2ZVx9OB8Dfo33d9VYzlrk8culdVXipsTBPbCxafOPav6rYFAID/j73/Do48&#10;O+9z8X9ctmVZ5SKrLJfM63KQLVuSqSrb15TuT7qSTFOWaJui6CuSEsW8lEjuMu0yLLncnOPs7uTd&#10;2dnJOeecIwbAIA0GMwiDnHMGGt39/uqc2QYb79tAdwNooMPzsB7uoL/nfHM3uvt88B5IP3Q+yqA7&#10;AAAAAEB6E5mGrbWvXjZffcOEbjAzXX76pxIKh/TlTho3IOfoGeqQY0Xb5MW9D5rQBCLmppsvvulf&#10;H/YVrzJBiEzSVRHSFYiidRWZEglN6X56+XybTGBKTy3ndNWSZhteiqVev54Gby5hqVjr18unU1eJ&#10;SnZKwmTOczZ4qeZgzLB1+0CDVHWUSM9w++R7R/c+Q7d1gev67juy9+ZqOVm+zT92peaQ2Y7zcs0h&#10;PyB3pfqoCQThzLqqXLsurzEBEsRc8IlN35D69ir/+lLdUi7LDzxjBtMR8RdGAlOBiXEZD4zJyPiQ&#10;9Ax2+spsP37/Cyaogbnpq7sfkbHAqDR23JPvrvj/zH00na/velTq2ir9PdbcXSev7H5YvrP60/LD&#10;tX8lJfeu+cff3PNz02+uvn/8db/u63fPmmPJBn/8/l9/8O4aAADSDZ2PMugOAAAAAJAZhMNhH4rR&#10;wRvMTI+UbNSXeE64wVE3qOnuk86BVrndVCiXK47Jgfz1svniW7L65DPy+sFHTKACEbPXgZFeGQ+O&#10;mRBEpupCUZ/66h+ZYE6iIRvdRy9PRhcsciEnt10X2NLrjqVeh3a69bjHXSWoREJhM6nXq6s6uePR&#10;fZJRr18vn04d3Jqrev3Zoqsq5cJQjs7BFtl+4y05XLJezt/dK+Ut+dI30imjgSHpGGiS2y035Pzd&#10;fbKrYLlsuPqSbLz2ilyqPCjV7aXy3qVnpgR73GuEo77njlyvPSYF9WekuOmi3Gq5Js19NX7ZroIV&#10;JhCEMxsMTcjuy++ZIAliLljTWiFDowPys7VfMwPoiGh1gal3jrwkG06+KdvPrZZ9VzbI0Rs7pKW7&#10;XroG2uThNZ8zYQ3MLV/f+yMZnxiTho4a+caSPzP3UCKuOvS8dPa1TfkeyXGiYI9pO19uObPcb+Py&#10;7RPmmDLdZ7Z9W59KAABIE3Q+yqA7AAAAAEDm0NRTY4I3mJnebS2SwAeDlKnABagmggEJhX5RWaKz&#10;v0VeO/CwCVUgYnbpApKjgRE/7dbFqv0meJHpurCSDvs4XfBGt41Wt9fLE/GRJV820+clql6XdqZA&#10;mNMds6u05Soy6b6JqNcXa1uLUWGKwNTMHi1fL/e6bvnf4+59Q1nTNRPOmauljVf9VNCu+pR73XDb&#10;cRUs3WMj44MmZIXxdcG12va7JkiCmM0+tuGrcu3OGV/d7uUdPzQD54iYnA8u/Qtp722WvuEeE9bA&#10;3PGNvT/xYan69mp54I0/NfdJsrpqUi9te1ie2vgtefS9r5jl8+2Bq5v8/uvjynSX7P9p1DdwAACQ&#10;Tuh8lEF3AAAAAIDMwH3xXN6cb4I3mJm6qVoWGjf46f5C9aV93zEBC0TMDrddXuYrmwyO9cmeohUm&#10;fJEtxgpNuTCRbhftXIM1M00LmIh6fdMZmYJQH19E97irOKX7xVOvxz2mp7Nz655tJatY60/E+QxM&#10;uWkM9foz2cqOIv/72wWXrlQfNqEcTF9PlG/11+7kzT0mVIKYbX5z2SflUN5mf8+7ylLHbuwwA+aI&#10;ODtf3PoD/9zacfEdE9jA7NeFctxUjW5Kva+//j/M/ZEJfuvtT/l7+PrdM+b4MtnN55ZKMOoPFAEA&#10;IH3Q+SiD7gAAAAAAmYGbbs1VDDl7e68J32BmeeDm+/ryLhjuC51bDfkmZIGI2WFHf7N/rh8t32DC&#10;F9mmDjDFm5ZPh2v08pn8yqOfNv3d9lxwabqqTDqMpJfH0wWX3Pr1eiK6ale6z0zq/pFt6GBWvPM4&#10;nbHWn4g6MDXb7Webp+/s8M/l/pFuE8bBzLC267a/hudKD5qACWI2ue3CSn+v5905ZwbKEXHu3m0s&#10;la7+NhPYwOz2tT0/krHAqNxrvSNfe+0T5r7IJE8V7vW/J1wVQn2cmerJm7t9mA0AANIPnY8y6A4A&#10;AAAAkDm4adYcQ2P9sursEyaIg5lhWeN1CYfvX8vForK1VKpay2R0fFhu3rskK44/aYIXiJh5jowP&#10;SWV7kQlfZKOfe+hPkwrazDbQ49ShIrdt3Uarg056eTK6UNG//s2PTFmf2yfdbianO34X+NLL3HR9&#10;un889Tr08unU23fHqdvkoq5KXP8oYalMt7K92L/vunjrmAmZIGaLjZ33pGegwwyQI+L8uO7EG/5z&#10;uw5sYPb60q7v+7BUVXO5fPXV/27uiUx035UN/j1R/3CPHMjbaI450yyquSIhKkwBAKQlOh9l0B0A&#10;AAAAIDPZnrfUBHEwM3zn3FPS3t/op81aLNy2IwG8yH40dFbJieIdcqhgo5wt2yfXK09LaX2e7Ly6&#10;yoQyEDE9nQgGpKIt34QvstGFCkzpCki/+pEPmzaxnM/AlNNVg3Lbjl6n2zfdbjpnOv5YFbSSnfZP&#10;99fLZ1L3ne20gAvhtoI35NSdbVLUeEEuVu83y+fD8lYXrA7JzoJlJoCDmee9zvuVpo7mbzdBE8RM&#10;9+kt3/T396WyY2ZwHBHnx02nl/k/itCBDcxOn9v2oK8uX9lUJl9+5b+Z+yGTfWnbw1JWm+9/bwyO&#10;9svhG1vM8WeCP3zv89LS0zD5/RoAAKQXOh9l0B0AAAAAIPNwQZfC2gsmiIOZ47JTj0rtBwNo6UIo&#10;HPJT9rkA1URw3Acv3N3mOFmyywQzEDH9dH+JfKvluglgZKO/+4mPTgnZxKuKpEM5evl06sBUvGBW&#10;xPkOTDl1SGy+AlNOPcWhq2A13XSDsYy3/pnU5yrZsNZCWdhwbvJ3ZiRsHAiOye3WPDlUtta0j+fe&#10;4pVyqfqAnKvcI6fvbJfjtzfJrZZrfr0ljVdM8AYz16r2En9dX9r5fRM4Qcxkt19c5V8P9aA4Is6f&#10;28+tluGxQRPawOzUXes7jSXyxZf/yNwL2eIzmx6UOw333xs1dNaYc5CuPr/9O3Kh7Ij/TtZ9dwYA&#10;AOmJzkcZdAcAAAAAyDzch/OxwIisv/SyCeLszl8lTT010jHQJD1D7TIw2uv/GtH9t3uoXUobr8qG&#10;y6+afrg45teenbym6U5BzXkTzkDE9HJgpFdut94wwYx01gWf3DRsyYR/dIjJGa+/bq+XT6feViKB&#10;qUeWfNlM46fbzEYXCkvmmKONd/yuqpOe9s9VtEq02lO89c+kC0jNdrsRkzkXybox70Wp6brlfxfW&#10;d9+VPYWrZP2VF2XrjSWSX3tGRgPDfllz3z3ZefNt0z+WkfCVqySlae2rM4EbzHzdfXKpnKn5MLu8&#10;VZcv7b3NZjAcEefPTaeXyvjEmAlvYPZZ01rhv+v71tufMvdBtvnC1u/7971rTrxszkO6+czWb0lp&#10;bZ7f34D/w0IAAEhndD7KoDsAAAAAQGYSCI5L50DLlPDN1arjfpn7Mm06XOUgx52Wm7Ll6hIT4MGF&#10;93jZVl/daabrlg7Utt8x4QxETC+7BzvkTluhCWeks9HVhdy/XdhIt4nWTR+nw0iJhJhmG+h5bc8j&#10;pu9MlZdiTW830/ZcexcQildVyW1TH3cyoaJE9ifWNlygTbeLZSLrn0k93aALb810niO68xYJeiXS&#10;PlkPlK6RvpFOmQgFJL/urAnBRCysOy/jwTEZmxiRG3Wn5HLNQTlzd6ccK9/oK0edrNgqZ+7ukJKm&#10;y9I30uV/r7rf/Y6xiVFfgehMxS7ZdO1Vs27MDuu67/j3et9a/j9N6AQxk3xm67dl87mlcq3itP+j&#10;j0tlJ8xAOCLOn6/s+JF/v/C9dz5jghwL6aPrvyg7Lq2W08X75Kfrv2SW49x8Ycd3/XVefuAZcw9k&#10;o1fLT/tp+fR5SDfdtIH+/XpgZPK7MQAASG90PsqgOwAAAABA5hIOh+XGvTOy/vLLUt9VqRfPiCsf&#10;7QbodHgHF8ct15ZI52CLhMLpW9a7rbdRVp54UpYc+rEJaSBietgz1CmVHUUm9JHO6unYnC604x53&#10;U9BFdMEdHeaJtE0kKKP76eUzqffRbdMFdSKBJfdfF/TS7RLZXvQ0e269bmo8t25XMcnp1use08fu&#10;HtPrmslE98dtT7d1+6jbaXUfvTyeupJXRHfdXagscj6c7vzEOifzXWXqQtU+/3vZVQbaX7zGBGC0&#10;G66+LL0fhKtiVY6K4KqAunDUlrw35N2LT5n1YHa6M3+pv/7rTy8xARTETLK27Y7/LNk31C236grl&#10;+S3fMwPhiDh/fn/lZ2UiGJCh0QFZdfQ5E+hI1Ge2fUvOlR6U+o4qGR4bksHRAf/HFgVVF03biD/f&#10;+DW53XBTRsaG9NsZH3ZxVXdWH5v9PuEvvH73rD/P+vpno99863/5e+hi+VFzHtLFVUeflfa+Zv+9&#10;KwAAZBY6H2XQHQAAAAAg8wmGJvyX1rNhd/5KE97BxXHV2celpbd2suJEOlNaf90ENRBx8e0Z6vC/&#10;E05WbDHhj3Q1OjCUrImGpZy6r14+k7EqL8XTBXoS2d5sjt9VVEqmupRTr0MvjzbWPsWr/KXb6+WJ&#10;qKfmS0Z3fZI9JzNZ3HTJ/74bHh8wwZdE3Jq3RHbkvy27C1b46fvWXn6OcBRK33CX1LVXmgAKYqa4&#10;58pa/9q4/dxqMwCOiKnzB6s+L5VNZT68Udd+V5YefNwEPKbzyI2tMjw64J+7oVBQ6tur5WzxITme&#10;v1uuV5z1j7ugjgtTRfcrq8v3nyscrt22s6vk7978n/K11z4hb+97Qi6VHZfhsUG/3FVQbOyskfcy&#10;YHq1dLV3qEsKKi+aa5+NunvJhQD1OUgXb1Sev/98yYDv5gAAwKLzUQbdAQAAAAAyG/eFmfvfbHBV&#10;E27cO22CO7h4Lj/9Uz+dz2yv6UJSUHNent75jSlhjZf2fXfKz9uvrJA919fIm4cfNcEOREyNvUMd&#10;7reDnL67w4RA0lUXxolMq5aoLpCUTEBG99fL4+lCU3rauFi64I47Hl0xSa8vopvyL5ljdxWXkjnu&#10;iHo9erlWV8tyx+X2Vbeb7fqn051nve14unthpn2bjROh+1MY7y5caUIviLM1r/aUv6+e2/aQCaIg&#10;prtPbHrA3793GkvN4DciLoxbz66Q7gH3Xl+ko69ZXt/7YxP2iPjj9/9aegbvt82rOCev7Pih/NUL&#10;/49Z56PvfUXKavN9u8GRPmnoqJbxwKj/eeeFNfLttz9l+kT7xPq/k72X10lnX6sPZE0EJ3zVqqUH&#10;nzD7hNMbDE7I+hNvmvObjbp7xQX/9DlIF0fGbUU1AADIHHQ+yqA7AAAAAEBu46aB06EdXFwvVx6Z&#10;dcWwhcYF9qpay6S47urkl7HuyyU3fd/gaN/9Nh+Ev/qHu2XjhTdMuAMR59+ugTb/vDuRQZWmnC4s&#10;46obucCMDie5nyPTs80mHBMdwnEBJb08EV1QyVVBcuuKrjjl/h3Zt0iYKdHAVETX/lNf/SOzbqd7&#10;zC1LtJpWLJM9fncc0X0iQTDdbrbrj+dM58OtPzJ14WzCY/F0zxtHecsNE3hBnKuB4LhcvHXUhFEQ&#10;093C6ss5M10UYrr75p7HpKr5ln+/UtFYJD9d/6UpgQ83dd9YYNR/Xn/v6KumfywfXfNl2X1xrTR3&#10;1UnPYKc8s+lB02YmXRjrRMHuye8J1p1+wwRRMLbunDt+subL5rxmm6/t/Ik/1hVHnjbnIR18cef3&#10;/P4BAEDmovNRBt0BAAAAAHKbtv5GE9jBxXXz1Tf0ZUprwuGQCXjFKl1+9tZ+E+pAxNQZmBiTu+2F&#10;JgyCqdcFm6KrRrnQj26D6Wtp8xUf9tVBF8T58E5roX9f9MzWb5lACmI6+vqeH0th1f1pSpmKDzG9&#10;XHHgWensb/tgqr5KWXvyFTlZtMd/Hq9uvi2PrP5r0ycRv/HGn5rHEvXVHT+SkfFhP13fu8dfMoEU&#10;/IUPv/dZ6Rvq9q+vy/Y/Zc5lNlpYdVlCoZA5F+ni7strfJU0AADIXHQ+yqA7AAAAAEDu4oIuZY3X&#10;TGAHF9++kftfmmUD4xNj0tBVbcIciJha3fMuEBwzYRBMrS4sFV0RyQWnUlEFCVPn/pJ3/O+vG7Wn&#10;TdgFcT4cnxiVG5XnTTAFMZ18eM3nfEU0h6tU4yqg6IFvREwPt5xZIe29zZOfwc8UHTBtUu1fvfD/&#10;kyW7H5OKhiK/D4XVl0wYBX/h8sNPyuj4iA9MPbnhm+Z8ZqM/WPk5f2+cuLnbnI90cOv55dI71OWn&#10;lgQAgMxF56MMugMAAAAA5C7urw6vVB01YR1cfAdHe/Xlymg2MBUf4oJ7qGCTf/6dubvTBEIwNbpg&#10;VPRUgoSlMtfOoRbpH+k2QRfE+bCk8Yp/fX5518MmpIKYLp68udsHpl7a/ogZ9EbE9PTZzd+RdSeW&#10;mMfnw4dXfV5WH3pBDlzdJKdv7pdrt8/I2eJDcvDaZrlSfkqCoftVeVwAaPWx500YBX/hgesb/Pmq&#10;bCqTb7/95+ZcZ6u7LrznA7j6fCy2P3j3L/3Ulg5XrQ0AADIbnY8y6A4AAAAAkLu4adSK6i+ZsA4u&#10;vpEvG7MBV2Gqtr3ChDkQMXW+euAHUlR7f0C+urPUhEEwNX7l0U9PhqWcr+15xLTBzPDqvaP++bPp&#10;2qsm7II4Hw6O9sudxmITUkFMBx/b8FX/Gni94qwZ8EbE3PLl7Y/IwEiff01wlXfcVHv9wz3SM9gp&#10;3QPtPiDVM9gh99ruyK5L75owCk712p1T/lxeKjtuznW2u/fyOhkdH/bn4dH1X5Lnd3xX3jrwc3lp&#10;1/fNeVoof77x69LUdW+yoiIAAGQ+Oh9l0B0AAAAAILepaisxYR1cXFeffUJfpqxgb957JtSBiPPv&#10;6wcfkYlgQMYCw3Kxer8JgmDq/Ojv/bspgalHlnzZtMHMcHfRcv+7q7jhogm6IM6HN+vP+3ts6cHH&#10;TVgFcbG9WnFKRsaGzGA3IuaWW86u8L+r3HR/G8+8ZcImmJxv7v+Z/+O4k4V7zbnOBV11MlfByf1P&#10;4yrgjwZGpLyh0Jy3VNra0yCBCcJSAADZhM5HGXQHAAAAAMhtxiZG5J1zT5nQDi6uXYOt+lJlNC68&#10;MRoYliWHfmzCHYg4f7524GHJqzojE6GAtA3UmxAIptaP/5+PTQlMaV0FKt0HF9dNN17201beqDsp&#10;e4tXTj7uHnOUNV03QRfE+XIsMCI1rRUmrIK4mG4+t8y//rkpt/RgNyLmjs9ufsi/FpTW5pmQCc7O&#10;5u46CYdD8s23/rc537ng9nOr5b2jr8pbe38uz2/5njy+7hvyo3f+Rp5c/3ey4uCzUlab7+85V8Hs&#10;7QM/N+fPufTQ47Lu1Guy89I78sruR+RbK/6naZOoG8+8GfWtFQAAZAs6H2XQHQAAAAAgt3GD6pVU&#10;mUo7r9ec9Ncmm3B/SdnSUy+v7P++CXkg4vz44t6HpGeo0//lrmNv8SoTEMHU+dym78gv/8ovmaBU&#10;xM899KemDy6eFW33B2UcoXDQ/7d7uM1Px1fafMX/3mrsqTYhF8T5svCDKlNrjr9kQiuIC+3z278r&#10;FY1F/p4sqr5mBroRMXf83HO/K81d9X7KPR0ywdn56u5HfBWlXRffM+cbf+Fj739d6tur/bm601Ti&#10;p+57eM1npeTedVMJyrVx1aoKqy6Z852Ibb1Nfh0AAJBd6HyUQXcAAAAAAHAcKdloQju4eG699pa+&#10;RFnB+MSYdA20+So4OuiBiPPjmtMvTD7n9hQtNyERTK0uNOUqTUUHp9y/f/cTH/XLdHtcHLcXLvHP&#10;kZHxQdlZsNyHV/JqT0nPcLt/3A2e1HbdNgEXxPnWvTdy08Ho8AribF115Dk5XrBTDlzf4CtwbDr7&#10;tvzwvb8y7SIuP/SUDIz0+tc+VxW2qbPWDGAjYu7Z1d8uZ0r2m5AJzs6GzhoZHOmXv37x9825RuvR&#10;vO3+91IwFJRQKOj/eyRvu7y8/YfynWWf8RWpHO4PhY4VbDfnO57udyMAAGQnOh9l0B0AAAAAANwX&#10;48Pjg7Li9GMmuIOLZ3NvrYxPjOrLlfG4+61zoFXeOPQjE/RAxPlxZHxI7rQVmJAIIt63uOmi/4v0&#10;jddeMQGW9Vdfkhu1p+T83X1mGeJ8W1h/zr8/2nxuqQmyICbj+ydfk6HRAX8/uSBeIDgugaCrWBuW&#10;63fOmPbO7RdW+fa9wx1ypmKXdA21Sl17lRm4RsTc80zRAbnbVOKr++iwCSavC/xcrzhrzjNO7zeW&#10;/JlsO7dKtp5dKV959eNm+Zmb+2UiOCEbziwx5zuenf2tk1WZAQAgu9D5KIPuAAAAAADgcJUUiusv&#10;mdAOLp478pbpy5Q1jE2MSt9wt7x1+FET9EDEuXm2bL9/nu0pWmFCIoh438s1B/3zpGOgyQRYEBfS&#10;xp4qfy8+t+0hE2ZBTMamrlo/pfeBovf8vbX35mo/7ePQWL+/x1Yffd70qWwu88GqyP1Y3HjJt/3q&#10;a58wA9OImFsu3ffk5Of37sEOuVlzRbacWybPbX9IfrLuiyaAMl9mY0DLVftz/GDl58x5xtm7/MAz&#10;vvrUa3t+ZM75TG45n73ftQEAAIEpAAAAAJgju26sNMEdXDyL6y/7v0TMRtxx9Q13yYrjT5rAByLO&#10;3pbeej+tmA6IIOJUI6EpFxoPhiZkNDAszb335ELlARNqQUyFrqKPY+/V902QBTEZ1xx/2d9LN+6d&#10;MveZs7G72k+79+DKT03p5ypsNPXWTLbbmnd/utLXdv7EDEwjYu75lVf/u7y55+dyvuSIn07O4SpG&#10;BybGZSwwIt2D7XKt4rS8vvfHJpSSiLsuv+vDnn3DPb4yXqTijwvBuIq5vUNdUt1SLmdLDsiqo8+a&#10;/pli10C7tPc2mfOLc/P5Ld/z98ure35ozvlMdg+0U10KACCL0fkog+4AAAAAABDB/XVx50CL7C14&#10;RzZcfkWWn/6pCfDgwnqw6H19mbIKN0A9EZqQ7VdWmNAHIs5ON8VqVUexCYcgovVc5W65eu+o3Gw4&#10;J+Wt16V3pNMPoOzIX2oCB4jzaV7tKX+vVTXfMuEXxGRt6Kzx4c+1l54195pz3ZUXfMjhXOmhKf3G&#10;AqNyt61oSlsXgjh6Y4cZmEZE/Pn7D8jOC2vk8PWtciRvu5Tey/PhJod7PWnprvfT+JXW3pD8qgty&#10;rHCHCau44OaV2ydkdHzY9yuqvir7r26UDSff8lWtntv8HVlx8FnZe2md5FWck9buhsnvD9zvTdfP&#10;hT3L6m7Igesb5MVd3zfbSCfdvrqA2ePrvmHOJ87NL73yx/6+uFB22Jz36TySv81Pyw0AANmLzkcZ&#10;dAcAAAAAgGj0X1mFwyH/5frw2IB0DbZJfVelHC3ZZII9mBrP3t4z+QVkthL5supU6W4T/EDE5HUD&#10;pnfbC00wBBETs3OwWUYCQyZwgDgXb9afl5HxQa+rZuZwg73PbnvQhF8Q4/nm/p/Jtgsr5XzpYR+6&#10;c7gKefq+i/Z2a4Fvt/bEK34dK48863++Un1kSrv2gUYfUNAD04iIsfzc878nz23+ruy/slHq26tl&#10;eHTQB4Qi3y25gFN7X7PcqDwnLT31/vslx/WKsz6ApdcXS7eNH737N7J0/1N+OyU1edI31OPX45gI&#10;TsjQ6IA0dt6TG3fP+cqNb+x7VH66/kvy8q6H5VTRHmnsrJGewU6pbb8rxwt3yrPbvm3CNPPpulOv&#10;S++gC+KH5JlND5ljwvnxVm2BdPS1mPMfy9f2/njyngEAgOxF56MMugMAAAAAQLK4L7523lhhwj04&#10;/16pPCoToftfKGYzkS9TyxpuyFM7HjABEERMXDfVpauSo0MgiJiYF6v3+99LOmyAOBfb+hv89EJn&#10;Sg74gdvlh542IRjEeL608we+mpTDTV/VM9Qh9zrL5XLVYXPPxdJVFHbBguJ71/w6hsYG/DR80W1u&#10;1J72y7719qfMwDQiYjL+ZM2X5EzRgckp/IbHhuRc8SH54TtfMG1n49de/xN5auO3ZO2x1+RU4T65&#10;13pHhscGo75piCYs3QMd0txVN/mIq4rlAl0FVRdl09m35Sfr/saEbL698lPyvXc+Iw+/9zn5ybov&#10;+H/rNtG66Qnbehv9+qtbbstL2x42+43z56ZTS/111NdB++i6L/rfn67COQAAZDc6H2XQHQAAAAAA&#10;ksVVL+kd7jThHpx/cyUwFcFV02rqvidvHX7UhEAQMTG3XV7un09X7x0xQRBEjO/Zuzv9c2jNxWdM&#10;2ABxtrqqUtUt5SYAg5iob+1/zL82DY8PyMnybeYeS8S9N1f7z3Fu+t6hsX45U7HLtFl7+Tm/nWX7&#10;nzYD04iImeBfv/D78tDSv5DH1/2tPLv5O/LQss/IZ5/92OTyr7z6cXlx6w9k98W1cquuQAZH+ie/&#10;kwgEAz5Y6r6b0BXYIwRDQR9adVWtegY7pKu/TboH2v2/He29LbJs/1Nmv3D+/dE7f+PP+Su7HzEh&#10;qYjvHn/RB+lcaBgAALIfnY8y6A4AAAAAALPFTRenAz44v569vVef9qxnbGLU//XpxgtLTBAkEZ/d&#10;/U1ZcujH5nHEXLK1t15GA0MmCIKI8T1RscX/Ptpy/XUTJECcrS19tf6+WnbwSROEQYzn4xsfkJHx&#10;Yekeajf3VrJuz3/bPKYdHO2XS2XHzcA0ImK2+sAbfyrPbHpQ3j/+hrx75CVZcfBZeWvv4/L6rkeN&#10;qw+9INvOrZJjN3bK1fLTcuPuBcmrOCfXbp+RDSffMuvG1Noz2CXF966aoJTzbMkB//7L/eEnAADk&#10;BjofZdAdAAAAAABmg/uLOvfXzTrgg/NvbecdCQTH9CXIakLhoP/vkZtbTBBkOleffEbyqs5KMDTh&#10;A1euyo5ug5grLj36mP+L6IL6MyYMgogze+TWOv87aG/hahMiQJyL7v1NW2+TCcMgzuS3lv8vqe+o&#10;lpHAsLxz/glzX6XCxt5q6R3sMoPSiIiI6aabjtEFolwFKTf947GC7fLIe5+TO43F6psmAADIBXQ+&#10;yqA7AAAAAADMhYt3D5qAD86vay++4L/4mQjmztR80VS33pJ9N9bK83u+PSUQ8uyuv5O1Z1+S8+UH&#10;paO/2beNnKOw3C+dv+f6GhMkyXZf2f99eefUs+ZxzD0bu2uka6jVhEEQcWb3l7zjf4ccLdtoQgSI&#10;s7Wk8Yq/r5YfftoEYhBf2/NjeWH7d83jzvzKC/497oHi98x9lSovVN6vyPHwqs+bgWlERMR08vVd&#10;P5WD1zbL5jPLfZUvx8jYUM5+hwYAkOvofJRBdwAAAAAAmAujgWFZdfYJE/LB+fXkrR361OcM0aXT&#10;bzXkS371eWnrbZx8zIXJonEVpiIcKdxsQiTZ7p7r7/pjP1G80yzD3NJNa+nYW7zKBEIQcXp3Fy3z&#10;z52zd/aYEAHibO0b6ZKKxiIThsHc9gfvflbOlx6efO8aCAbkTlOJnCs5KGeK90tt2x3/+LWa4+ae&#10;SqVb8t6QUCgoa4+9ZgamERER09VnNz8ko+MjU74XAgCA3ELnowy6AwAAAADAXHB/sdXcc88EfHD+&#10;vXDngHQNtt4/7zn65Y+bCnKmvxJs7q6Vi7cP++n4Xt73XRMgyQWL6676AS5HVWuZvH/2ZdMGc8eJ&#10;UEAKG86aQAhiLuju/e7hNqnsKJK8uhNy/PZm0ybaHYVvyaXqA9LQU+lfQ69WHzUhAsTZOjw+KBdv&#10;HTWBGcxOv73if8nD735Wfrb+K/Ls1m/Lq7t/KMsOPilrjr8sm88ulVNFe+Vea4V/zzY+MSZ324rk&#10;WNkmuX7vhK8O6e6XiJXtxeZ+SrVnKnb599wlNdfNYDQiImI6umz/U/49/PDo4JTviQAAILfQ+SiD&#10;7gAAAAAAMHfCUtp4zQR8MDVuubZE8u+dlaGx/g/O/v3p5+A+x4q2yZrTL8iSQz8y4ZFccGR8aPJc&#10;RP6q8lLFUXlx70OmLWa/Q6P9UtddYYIhiNnu5vxXJysQDo8PSCA45v89PjEqZS1X5Wj5Bu+Zuzul&#10;vDVPekc6J187R1xAoa1YdhYsNyECxNnq7r3+4R65UHZELt8+4f/d1FUrb+7/mQnbYGb6nVWflt7B&#10;rhnD/eFw2L8/cyGp3uEOKaw7J+9efMrcL4vlthtvyq2WPP+a6aq8jgVGzYA0IiJiuumm44v8ngUA&#10;gNxG56MMugMAAAAAwHyx6uzjJtyDqfVY6RbpHmr3599Vksl1osuu37x3yYRHst2ndnx9yvmI4M5L&#10;YGJcTpXsNn0we3394A/99XcVc3SYBDHTza8/LdWdpVLZXiQVbflS3nJdOgabpLarXLqHWmU8OCbh&#10;cEhu1J6aDAIcLl0vTb01ZooOV72wf7RbShuvyMZrr5gAAeJ8eKv5unQONvtg8/DYoHQONMvgaJ+/&#10;B8+WHDThG8w8XRjOvb6MTYxIadM1X6XOVWo6VLJeduYvlXWXXzD3RTrZ0lc7+bp4q7ZA1p1YIt9f&#10;8VkzKI2IiJhOHry2OeqdPQAA5Do6H2XQHQAAAAAA5oujJZtNoAcXxqMlm6R9oMlfB/6i7v45uF55&#10;ygRIcsGeoV9USYnFnuvvmj6YneZXn/PXfGv+6yZsgpip7iteJc199/y97Sr2jASGZGxi2P/bVZQa&#10;DQxL11Cb1HTekryosJR2R8Ey2X7jTdl8/TVZfeEJsxxxoewZvh9833JuuQngYOa49OAT/jq6oOae&#10;wlXmOqe7J8u3+f0/V3xIvvTKH5vBaERExHT0fMmRye86AAAAHDofZdAdAAAAAADmAxdQ6R/pNkEe&#10;XFiPlGyU9v5GCYWD+hLlFO6v+y+UHzIBklzwbkuJqZ4SIRAM+DAB0/Plhm29jdI11GoCJ4iZ6rXa&#10;Yz6M4KpBna7YZQb8ETPVlr46/3v6jb0/MUEcXFxf2fWI3Gu7I3XtVVLXXim1bXflVl2+PL7x61Pa&#10;tfc1SygUlBO3tprrmwkOjvVJUfU1MxCNiIiYrl6vOMsfDAIAgEHnowy6AwAAAADAfFLVVmJCPLiw&#10;uqkRh8b6faWNXMUFhk6W7DIBklzwUsWRGa+9W1Zad830w+xzZHxQqjqKTegEMRM9VbHVv4Y19lab&#10;gX7EbHBgtFf6hrrlh+/9lQnt4OJ4KO/+FD/B4IT/nVrbVSGtfXUyFhjx7zX3Xl0nyw89JVXNtyQU&#10;Dkl+7RlzXTPB/UXv+uN8c8/PzWA0IiJiuvnI6r+SO40lM37vAQAAuYvORxl0BwAAAACA+eZWU54J&#10;8eDCuqfgHX1ZcopgKCiHCjaZAEkueKhgo6/AEo+JYEB6hzqlruOubLn0tlkPZr5uMLe++44JniBm&#10;mjsK35SRwKD0j/aYgX7EbHFL3hv+d3N5fYEJ7uDC+eCKT8lbBx731aQi5NfZIFRbf8Pkchegqu4o&#10;M20yxbquCn8cX3r5j8ygNCIiYjq54/z977qGxwYnfw8DAABEo/NRBt0BAAAAACAVHC3ZbEI8uLBW&#10;t9/ywaFcZdOFJSZAkgvea7897ZR8sQhLWO61V5j1YObb3FMn48Ex2Zr/ugmgIGaSLf21Mj4xKuuv&#10;vGgG+hGzyeKGi/5387GCHSbIg6nzm8s+6UNP0YFzV1XKTf+5v2iNuU4Rr9Ycy4rXpUBwTEru5ZlB&#10;aURExHTx0fe+LHVtlf77CwAAgJnQ+SiD7gAAAAAAMN+4LzBGxofk7ZM/MSEeXDgLas8lFZzJJnqH&#10;u0x4JBesaCqU0CxDcmtOv2DWh5nty/u/50OT97rKTQAFMVOs7Cj2r1EXKw+YQX7EbNRVUhsaHTCh&#10;HkzcH6/9gmy7sFKqW8qlrO6GnzZPt4l2yb5H/etMOByWjoEmOX93n6y5+LS5NtloS1+dBCbG5fsr&#10;P2sGpxEREdPB94696n9PU1UKAAASQeejDLoDAAAAAECquHT3kAnx4MJ55vZuCYVnF57JZELhkJwq&#10;3W3CI9ond3xN3j/7iuy6ttosyzSf3PF1udNc7Af6ksUFHPuGu+XpnQ+Y9WLm654LjrLmqyaIgpjO&#10;Hr71vtT33PX3783682aQHzFbPVm+zd/3b+7/mQn2YHwfXvM5ae1p8O8HA8Fx/0ccjraeRh+ienDl&#10;p0yfIze2yvjEmK8otfrCE+aaZKsljZf9uXlj98/M4DQiIuJi+8WX/1Cu3T7jf1e53+kAAACJoPNR&#10;Bt0BAAAAACBVjAaGZN2lF02QBxfGfYXv6kuSM7x+8BETHHG+c+o5HyCpbrs1pRJT92CbHCrYaNpn&#10;gi/ufUjqOu7OafrFrZeXmvVi9lhSd9Vf5wOl75pQCmI6WVB/Rhp7q2TigwERVyXxes1xM8iPmO26&#10;8M650kMm2IPxvdtU6ism7St+d/J8Hix5X4bG+n2w3AWofrruS1P61LRW+GWHS9eba5Gtnruz17/O&#10;7r20zgxQIyIipoN3GkpkIpibVdMBAGD26HyUQXcAAAAAAEgVgeCYH5zYeu1NE+bB1Lv+0sv6kuQE&#10;E8HAZFDkmZ3fkK2Xlkp+9XkZHO2bXK4rb7kqS25wbfnxx03YJJ1dduzn0t7XNOupF12/m/cumvVi&#10;9jkRCkhe3QkTUMH4Lj/xmHz7uc/J737io/Kvf/Mj7ouXSX/1Ix/2j7vlrp3uuxA+suTL8qmv/pF8&#10;9Pf+3ZR9c7rHPv5/Pubb6H7p5PbCJT4o5RibGJXOwWY/mK8H+BFzwXcuPCkToQnZdXmNCQPhzG4+&#10;u9QHn47f2mLOq7Os6Zp/71NeXzjZ57ENX/WvPfXdd037bPVwyXr/frio+qoZnEZEREwHt55dqb69&#10;AAAASAydjzLoDgAAAAAAqcRVvXFBlbUXnjeBHkytG6+8qi9HzvDqgR/4kMiWi2/5n93AYzwyrcrS&#10;xgtLZCwwMuuwlMMFx948/BOzbsw+OwdapKm32gRVcHpdAMqFjX75V37JBJFi6dq54JReT6p0ISgX&#10;2NL7MZ0u2KXXkQ6eqNgiI4Eh/1p27u4+M7CPmGuev7vf/45+ZM3nTCAIZ7aq+Zb0jXSbcxptYd05&#10;f36v3j4p1+7cn+bHfV5Zf/Ul0zYb3VmwzP+RQHXzbfnCi39gBqgREREX25+uvR9mBgAAmA06H2XQ&#10;HQAAAAAAUk0gOC7t/U0m0IOptaG7SsaDY/py5AQninf4kMimC0v0oim4AXqnm6Jv9clnTMgkGV/e&#10;9z3ZeOENWXfuFbMsnsuPPS778tbK5TvHzLJYHsxf7/dfV8pKBjc4eKniqFk3ZqcDI70yNjFiwioY&#10;2+c2fSfhoJQ21aGpSJBLbzcR9brSwTN3d/qKUg5XlXJP4SozwI+YSw6M9sr1O2dNGAhn9olN3/Cv&#10;I/m1Z8w51V6rOe7bjgaGfUWq3YUrTZts1YXtm7vq5YE3/tQMUCMiIqaD1c3lPtwLAAAwG3Q+yqA7&#10;AAAAAAAsBC7YUdVeZkI9mBpPl+/SlyDn2H5luWw4/7p+2OCCQ25aEkdnf4vsub7GhE20Sw79WLZc&#10;eltOl+6RWw03pG+4e8o6xwKjUlp/XXZff1feOvJTX/HqjUM/kreP/NSHo3ZeXS1X7hyXuo67PlDo&#10;CIdD/r+bLr5ptud8Yc+3fajqbnPx/fYSnrLN2fDagYfNdjA7be6plZ7hNhNWwdi6akzRQSMXnopM&#10;bffYO3/r/cqjn562wtNrex4x65wv9bSATrcfblq+6P1z//7cQ3862d4dg15XOnmucrd0DbX416aN&#10;114xg/yI2a6bis9VAnS8sfcnJhCEM+um2RufGDXndToj4cyDxWvNsmz17J3d/v56fedPzOA0IiJi&#10;Orjn0jofZgYAAJgtOh9l0B0AAAAAABaSnTeWm3APzq9rzj/jB4zmI1CTqbhj99M73TqgF82I+2Ku&#10;6N5lEzaJeLxou4xNjE62d0ErF7iKxXSPR4iEtKJx+90/3C1bL/1iesBtl5dJRdPNyTZzmYIvQigU&#10;lBvV58zxYfbqQn0NPZUmpIKx/ejv/bvJkJELHbmqTrpNxFjVntxjut186EJReltu/3Q7rQtwuapZ&#10;+vF0c2/xSv8atbtwhRnoR8xm115+zldac+8NWnsaTRgIZ/ZI/lb/2lHadNWcW/yFLX110trdYAan&#10;ERER08FnNj2ovrkAAABIHp2PMugOAAAAAAALhQtpFNZdMAEfnF9vNxfwF3kfVDWLDjclipu6TIdN&#10;Xtz7kK8ktRC454mjtbdB6jsr/b/nIySlWXvmJXOcmL266fg6BptkY95LJqSCVhd4cqGpRCtFRQJW&#10;0RWfdJu56qpG6bBUqqf/W2i35L/qX5+Olm00A/2I2W5le4m//zedfcsEgjC2z2z9tpTcu+7PW1V7&#10;iTmnOFVX1XTLmRVmgBoREXGx/eyzH5PmrjqZCM7/dx8AAJBb6HyUQXcAAAAAAFhIhscHZN2ll0zI&#10;B+fPw8Ub9GnPWUIfTHOXLNFT1b2077u+Ok8qQksz4apNzXb/49Ez2GECNZjdVreV+2kfXYiwvueu&#10;lLVckys1h0xgBWenm55Ph5l0m7mqQ1mJVJbKRN1r7Z3WQjPQj5jtFtad86Hp3sEueefYCyYchL/w&#10;2yv+txwr2OHf0wyN9cuV6iPmfOJUT5Zv9+froWWfMYPUiIiIi+2Jgj2EpQAAYF7Q+SiD7gAAAAAA&#10;sJC4qj+O6vZbcvDm+ybsg/Ojm5IPZs+bh38yGTS5XHF0wcNSqcSFZipbS02gBrPftw4/KvWdVT4A&#10;6AJ5+fWnTFgFZ2es6k+6zVx0la6i1+2mCpxpmsBMdmisTxp7qsxgP2IuWNdV4X9PO65WnDJBIfxT&#10;efvAz/3vMTd9YVHDBXMOMbb3Osv9fVVcc10eXvV5M1CNiIi4WL6640fqWwsAAIDZo/NRBt0BAAAA&#10;AGAxcJVz3LRxu/NXmbAPzt2yxmuTU7tB8hwr2iYbzr8uWy69rRdlPC602NBZZcI0mFsGJsakpOmS&#10;Cavg7HRT40UHmuZ7Sj5dwSpbq0s5OwebZTQwbAb7EXNFN7VchDf3/cwEhnLd9t4m6RpslXVXXjDn&#10;Dqd307XXfGgq+EH1js2nl5kBa0RExIX2x+9+SQaGeyXI91cAADBP6HyUQXcAAAAAAFgsAsFxGZ8Y&#10;k81X3zCBH5zZ/Htn5HT5LvN4xF35K/XphgTR0+Bl6xd3rxz4vgnRYO44Mj4kFW0FJqyCs/Pj/+dj&#10;UwJN7mfdZi7q6fie2/Qd0yZbrGjL969RPcMdsubiM2bQHzEXvNtWJGOBUWnqqjWBoVx2/7X1/vVh&#10;z81V5pxhYu7If9sHzhxVzeXy0raHzeA1IiLiQvjomi9L31CPrxoJAAAwX+h8lEF3AAAAAABYTFw4&#10;pX+kW9ZeeN6EftC64vRjUtVWOnn+7nWUy/pLL5t2zpbeOl/FC0Djnnfnbh0wIRrMHleffMaHoho6&#10;q6Whq1r23Vg7ZfnAaJ/UdJaZsAomb6zp+Nxjut1cjF63m45PL882z1ft8VPLumD17sKVZsAfMRcs&#10;abzif2czNd8vLKu74c/JuxefMucLk/NqzTEZC4z483m7vsgMYiMiIqbSF7Z+3/8B5fDY4JTvKgAA&#10;AOaKzkcZdAcAAAAAgMXGVfBp72+UFWceM6EfnKqrKqXPnZti7UTZNtP2WOmWKW0BonGhqRXHnzBB&#10;G8wO7zQXT1ZLG50Y9v+dCE1IS0+dnC7dI4OjfdLUW22CKpicbio+F2CKDjR96qt/ZNrNRVdNKnr9&#10;rtqUbpONHip7T/pGOmUiOC7n7uwzg/2IueCV6qP+tfx2w0355rJPmgBRrnm5/ISvQqHPEybn+bv7&#10;pabjlgSCYyIS9udUD2QjIiKmyuX7n/afT7O1mjcAACwuOh9l0B0AAAAAANKFoyWbTOgHp1pUf8mU&#10;K3dVpOq7Kk1b58Bo75S2ABFCoaD/i86DBRtM2AbT3xf2PCgv7/uurDzxpKw5/YKsP/+qbLn4lpwo&#10;3intfY3+Gjf03JXDt9734ZO9xavkZuN56R/tmrwH2gcaTEgFra5aVLSPLPmyfO6hP5Vf/ciHTWWp&#10;+Q5LOXUFq8h0f8tPPOYDW+7nf/2bH5nSxoW4XLDqK49+2rfT68wUdxS+Jb3DHT4wcqv5uhn0R8wF&#10;j5Vt9r+v69or5Qfv/qUJEeWSR/O3+3OhzxHGt7D+nPQOuxDq/c8RbpC6vK5Q3jn8onz1tU+YwWxE&#10;RMRUuPHU2/73ENXQAQAgVeh8lEF3AAAAAABIFwhM/ViWnXrUT0+47frbZpmzobtKwhL7i6V1F180&#10;7W83F/BFFMSluq1cnt75DRPKwfR06dGf+Wl0wh9UkNLUdt+WI7fWmfBJxI15L8rGvJdk042XzTKc&#10;qgsc6VCU1oWTXGhpvqfhi6j3wYWyXGBLV7aaTtfOtdfrzRQ3XH9B7rQX+nu7e6jNhAAQc8GDJWt9&#10;UMiFXU7e3CNPbv5bEybKBYvvXZOJ4IQ5P5iYbhr0odEBeWrjt+Szz33MDGIjIiKm0v1XNuqPrgAA&#10;APOOzkcZdAcAAAAAgHThatVxE/jJFc/c3i2dg61TzocbGKvpKJeLdw7K+Tv7pann3pTl0bjqGwW1&#10;58x6OwaaCUxBQlBpKjN012l8YtRfs+a+e3Kt9pivInWwdI3sL3lH9havNIETnL0uaKQDSLF01Zxc&#10;29f2PGLWMVcT3Yd4RipTZaoXqvbJRCggYxMjcvbOHhMEQMx2dxeulL7hLl8h0k3Rp8NEuWBzdx3B&#10;yTm4u3CVryy1/+pGM4iNiIiYSi+VHddfQQAAAKQEnY8y6A4AAAAAAOlAKByU2s4KE/jJdvNqTslo&#10;YNifg1jVYlwQyp0btyyR4NO16l+Ezk6V79SLAWISDE1IR3+zCedg+rjt8jJp6r4fmqztKpdDZWtN&#10;oATnXz0dXjxTUc1ppsCUm4rPLXfTBEamDIxM06fbOl07vf5Mck/Rcmntr/PPAxeacFOV6UAAYja6&#10;7cabvjqQC7sMjvbL6qPPmzBRtrvtwgr/3L9UdcicH0zcmo4yfx73XHrfDGYjIiKmwvy7F/x3WwAA&#10;AAuBzkcZdAcAAAAAgHRi/821JlSUrS4//VMfVJlvqtvLvG7qvlghLIDpeHX/901QBxfX98++ItVt&#10;t/z1qeuu8JWkdIgEF97nNn3HB5N+9xMfNaEk53xWc4oVmHLT8sWrZuX2UU/b5wJWul0mmld7XPpH&#10;u/3zYjQwJJXtxbL9xlsmGICYDebXnfGDjAE/Hd9uefjdz5owUTb71oGfS0t3/QfP92FzfjB577YV&#10;+fN5+PpWM6iNiIg4n5beu5GS770AAACmQ+ejDLoDAAAAAEC64L5EiTWtXLZ6omy7PgXzQqQqFUCy&#10;PLnjayawg4vjxvNvSPMHFaVcRZ3jtzeZ0Aimh66q069+5MMm1OQCVbrtbNSBqWQqWMWqkBUvaJVJ&#10;nr27S2q6yiQQHPfPFTddX8dAkw8DXLi734QEEDNRNw1fR1+zfGfVX5gwUba74vDT/rntqmCerdht&#10;zg3O3tutBf7crjr0vBncRkREnA/z7pyXiWAg6hsHAACA1KPzUQbdAQAAAAAgnThSvNEEizJVF/7a&#10;lb/SPB6xobtKxoNj+hQALAquaoMO7eDCu/L4U9LW2+CvSc9Ihw+E6JAIpp8uhKSrObkQlW43G3Vg&#10;KtnqVTrM5UJUuk02eLJii9xuzZPekY7Jv2IfnxiVqvYSeffi0yYsgJgpDo8NyL6r60yYKNvdfG6p&#10;fx639zebc4Lz40hgSMYCo2aAGxERca7uvbxuyvcNAAAAC4XORxl0BwAAAACAdGLtxedNsCjT3H59&#10;qbT3N/njcZWeDha9b9rsyFumDx1gUekZ7DDhHVwYB0f7pHeoU3qHuyQcDvvw2rV7R00gBNNbHWya&#10;r3DSI0u+PGWdH/29f2fazKRrH90/mQpVmayrylbVWeJf31zlxbb+BjlQ9J4JDCCms5uuv+bv4dae&#10;Bnlp5w9MqCjb/MG7n5X91zbI4EifP+6uoVZzTnD+LG266t936EFuRETEufjukZemfNcAAACwkOh8&#10;lEF3AAAAAABIF4bGBkywKNN0QSg3NVBkSrywhP1/SxuvTbZZf+llf6yRChgA6UB9Z6UJ8mDqXXr0&#10;Z/783+u8JTWdZVLcdFE25r1owh+Y/j636TsmMPWVRz9t2iWrnlaPwFRybitYIjcbzkngg4qOV6qP&#10;mtAAYjq7I3/p5HQ2h/I2m5BRpviz9V82j0W798r7Ptzo3h+7qWh3F64w5wLn14K6c/6++sKLf2AG&#10;uxEREWfji1t/4H+3BCbuT5kNAACw0Oh8lEF3AAAAAABIB1ywqKq91ASQMsm1F573U1sEQ/fDUtHH&#10;5ugf7ZErlUeka7CVsBSkFW6Asqwhz4R5MPUW1V7x1R02XH/BBD0w89SBqfkIJy0/8diUdbqp/3Sb&#10;mdSBqW8/9znTJts9UPquf61r7a83gQHETPD4rS3SM9Tu31O60P2Jwl3y9JZvmtBRurrs0JMyNDog&#10;1S3l8ub+x8zyh1b+uYyMD/lpNN+79Iw5fkyNV6uP+dfGr732CTPgjYiImKwPr/orGR0fkeGxQfWN&#10;AwAAwMKh81EG3QEAAAAAIB1wgYHazgoTQsokj5Zs0ocVk0j1KYB0wQX4rtw5bsI8mDr331gnPUOd&#10;/vx3DjabgAdmnrEqTM3HlHxOF5KKXq/blm4znb/6kQ+nZJ8yybaBBl9hSocFEDPNfUXvSFNvjQQm&#10;7ldMK6q5asJHqfQ7qz4tP177BfP4TO69us7v6/D4gAyN9ft/36y+Is9v/85kmwPXN0ooFJQzFbvM&#10;MWPqvPJBYOqBN/6HGfRGRERMxq+8+nFp6qylshQAACw6Oh9l0B0AAAAAANIB9xfz3YNtJoSUSZY3&#10;35ic8gcgU4hUQDtRvMOEenD+3XzxLekebPfn/F7XLTlbucuEOzAzddPv6cDUa3seMe1m4+9+4qNT&#10;1pto5So9nV+y1amyQTfNpeNK1RETFkDMZBu6KyUcDklB1UUTUppvX9r5fblQdmSyQqqrcPXD9/7K&#10;tPvBu38puy+/5/epoaN6ssLEvc7bk/udX3dWBkd7/ePNXbVy9fYpGQuMSs9wu7x36VlznJg6b7fk&#10;+6nE9aA3IiJist6uL/LVpQAAABYbnY8y6A4AAAAAAOnExiuvmiBSOnuqfKfcbs6XgQ8GfgDSFTft&#10;3v3/Tq1w1jvUJbuurTbBHkyNo4ER/3pxqGytCXZgeuiCT//6Nz+SVBUnN22ergLl1qHbzVY3jZ4O&#10;Prlt6nZaPR3fx//Px0ybbPT0ne2yt3ilHL99v/Jj+0CDCQogZoPXao774PP1O2dMeGk+fOfYi1LT&#10;WuGfR33DXVLadFVqu27LRHDCT7H34o7vTbY9VrDDV4x1laL6R7qlpuOWXK46LIdL15v9dp69s1ta&#10;+uqkvuuu1HSUy5pLT5s2mFobe6qlrafJDHojIiIm48mCPZPfNwAAACw2Oh9l0B0AAAAAANKFYCgo&#10;V6qOmlBSunrw5vuT+w2Q7pQ35strBx6WkyU7pWuwzQenTpXuNoEeTK1uYPtyzSET8MD00VVvig4Y&#10;xasS5YJVLhwVHUxyPrLky6ZttC4EFQlZuf/Ga6+n1nPbnC405R53+673Kd6xZLoHS9dIY2/VlNe+&#10;0Ylhef/ycyYogJgtjgQGfahJh53m4uMbvy6F1Zf8c6i5r1YOFq+dss3VFx6XwbE+HwJ+dfcPffUp&#10;hwsEb7j6stlHTE97hjvkVm2BGfhGRERM1JUHn5vy3hsAAGCx0fkog+4AAAAAAJBOHCnZaIJJ6aob&#10;ZBifGNWHAJBWuIBO10CbCe648JR+DFPrxvOv+2tyrfaoCXpg+hgdmIoOJ7nH3RR3EV0lKj1VXsRE&#10;Kjnp6k/uZ90mWheo0ttxQatPffWPpuyX+1lXu3K6gJZeZzZ5ueagf35FQsyu0s3w+KDsLlxpQgKI&#10;2eTI+KBcvX3ShJ4S9ekt35RNZ9+WU0V75VZ9ga886RgdH5YLdw+Y7UXbM9QxWVGiuPGSWY7p7Uhg&#10;SBo6aszgNyIiYiI+svqv/Xtv974bAAAgXdD5KIPuAAAAAACQTmy5usQEk9LRy5X3/5IeIN0Jhibk&#10;RPFOE97Bhfdg/gYJBMf8dekd6ZT9Je+Y0Acuvi50pMNGyZhIWMqZbGDKGatqVCK6sJdeVzZ5peaw&#10;f14NjvXKhisvydGyjVLSeFm2XH/dBAQQs82JYEAGRvrkcvkJ2XNlrWw9v0LWn14iL+96WL694n/5&#10;UNSLO74vOy+9Kzdrrsjthptyr61CmrvqpH+454P3CkEZGR+SvpEuaeiulML682Y709kx2OynBtSP&#10;Y/o7ONor1yvOmAFwRETERKxrq5ThscEp3z8AAAAsNjofZdAdAAAAAADSiRWnf2bCSelo30i33nWA&#10;tGXj+TdMeAcTc+nRn8nze77l//3Ujq/LhvOvy+WKY7I37z1ZevQx09759pGfyq2GG9LSUy+tvQ3S&#10;1tso7X1NvlrHaGDYV/1yFDaeM8EPTA/dNHvTVY+aTjdlXjJVnHRgylWG0m1i6SpbxaogFUu3Ty4A&#10;pteRTV69dz/A7J5bTAWGuWhp01VpH2j0gafxiTEfoApFTRcdmBj3/3WPu+dJ73CHdA62SFt/gzT0&#10;VMn5u/vMOjE3dNVyb9cXmQFwRETEeB4v2D1Z2RUAACCd0Pkog+4AAAAAAJBO7L/5ngknpZvbrr+l&#10;dxsgLQl/ME3Oq/t/YEI9mJgtPXX+HLpKXc7IOY0wPD4kFU035WLFETlTtlfqOyonpyeaCAWkc7BZ&#10;OgabpGOgUdoGGuR26w25UnNIDpWtNcEPTD9f2/PI5NR7blo+HUhyoScXdHLT5em+8dSBqWTCVstP&#10;POb3y61Dh6fcY64S1Wz2KZPcfOMVKWw4659rbnrcLXlvmDAAYi57oHitFDdelqr2Ejl1e4esvvC4&#10;aYO5rQ/NMSUfIiIm6b4rG6Z8JgYAAEgndD7KoDsAAAAAAKQL/i/iwyHZU7DahJTSyevVJ/2+AqQL&#10;rpKEC/KEw/crF/nHwiHpG+6W906/YEJAmJjXKk/6c5lXe8JXsSloOOP/e65ytxy/vVnO3N0p1Z0l&#10;PqwRwYWk7rQVyOFb75uAB2JEF8TSlaB0G5zqxrwXpaKtQDqHWnwI0T3X3OteY0+VCQEgImJ867vv&#10;Su9glxkIR0REnM4jedsnP/sCAACkIzofZdAdAAAAAADSiUBw3A+C7ryx3ASV0sXuoTZfaQYgXajv&#10;rJSzZfuktP66DI0N+MeqWsvkpb3fMSEgTFw3dVFDT6UJbsRy042XZE/RCtmQ96JZhqh1FaCiA1PZ&#10;Xg1qrp66s00Gx3r9ewQ3lZj7PeyCUusuv2ACAIiImJjD4wMyFhgxg+GIiIjaB974U7lSfv8PigAA&#10;ANIZnY8y6A4AAAAAAOmGGxAdnxjzU9/psNJiu+HyK3p3ARYUV00qQljCcu7WARP0WXr0MfMYJuaL&#10;ex+SJYd+LEW1V/w5PszUeTjP6upSbro/3Qan6qaydLT3N8qR0g1Mv4eIOEdP3NrmX1c3nV5qBsUR&#10;ERGj/fn7D8jgSJ8EJsYnv4sAAABIV3Q+yqA7AAAAAACkI26aneHxQdl89XUTWlpMSxuv+qnOABaS&#10;yD03Oj4sBdXnZefVVbL82OPy5I6vmcAPJuaB/HW+UtzgaJ8MjNyvXOMCaNHUd98xwQ3Eufqpr/7R&#10;ZFjql3/ll2T5icdMG7ReqNorgeCYhML3Q6NuCtKmnmoTAkBExPi66lLVzbfNoDgiImK0X3n149LW&#10;00hYCgAAMgadjzLoDgAAAAAA6YqbDksHlhbTE2X3/xIbIJUEoypIuRpSw2ODcqP6rGw4/7oJ/eDs&#10;XHvmJR+Qah9okKLGC1LdWSKlzZflUs1BOVGxxVeV2lu8UrYXLjGhDcS56MJRLiTFVHyzc1fRMrnb&#10;Xuin7nU0dN81IQBERJzZyrZi/xr6xPq/NQPjiIiIEZ/f8l25XX9TAsH7770BAAAyAZ2PMugOAAAA&#10;AADpiAuNVLWVmtDSYrn+8st+gNaFLABSgaua4qodnS8/KJsuLJFX9n/fBH1w7u6/sW7ynLvwhQ5k&#10;IKbSzz30p0zFN0cPlK6Ru+03J0NT7116xoQBEBFxescCI1LTUmEGxhERESPeuHPBv9emshQAAGQa&#10;Oh9l0B0AAAAAANKVipZCE1xaLBu6q/z0XQCpwk27d6hggwn44PxZ1pDnp/Fy3Gq5ZoIYiKn2Vz/y&#10;YR+W+ujv/Tum4pulFW35/nl8rea4bLn+ugkCICLi9G7Je8O/D3pu83fM4DgiImLEm1VXJj87AwAA&#10;ZBI6H2XQHQAAAAAA0pmajluy4sxjJsC0kObVnNK7BZASrtw5YUI+OH+6CnEDo71y+s52E8JAxPR3&#10;S/5rPlxa23nbhAAQETG+FyoPyEQwYAbGERERoz1XfMj/vgAAAMg0dD7KoDsAAAAAAKQz7i/a3LQ7&#10;N+suysYrr5kwU6otrLtfhhwg1bhpKAMTY/LS3u+YoA/O3QP596fiO1q+wYQwEDEzvF57XMLhkKy/&#10;+pIJASAiYnxrOyuk9N4NMzCOiIgY7dXbp2V8Ykx/bQEAAJD26HyUQXcAAAAAAMgEItPhHSnZaEJN&#10;8+Wqs4/7YFZp41Upb86X3uFOvRsAKcX9BWdBzXkT9sG529R9T4bHB0wAAxEzx5KmSxIIjpkAACIi&#10;Jqartrnm6CtmYBwRETHiW3sf999PuMquAAAAmYbORxl0BwAAAACATMFVm2rqqTFBp/myoPachMVV&#10;tJrwwZVISAtgoTletN0EfnBuugHC8pbrJoCBiJnj3fabMhIYMgEARERMTPcZZ8WBZ83gOCIionPF&#10;gWf8dxLu+zcAAIBMROejDLoDAAAAAECmsSNvmQk7zdUNl1/RmwFYVMobC0zoB2fn7uvv+nN6+Nb7&#10;JoCBiJmhm47P0T/abQIAiIiYmENj/bLlzAozQI655Uf/x//lmMvTHAAAo5BJREFUBpK8//jD/0A+&#10;+fDvmDax/Gf/9p9M9vvQR37ZLEecSe6f9PeJ9X/r32+PBUamfDcBAACQSeh8lEF3AAAAAADIJELh&#10;oPSPdJvA01ytaCmgohSkHfnVTM83H95pLpLx4JgJYCBiZljVUeJfE7sGW8zgPyIiJq77HHX0xg4z&#10;SI65ZXRwxfnHD/ymaRPL6D5OvRxxJrl/0t/Gjnu+EiEAAEAmo/NRBt0BAAAAACATKW/ON6Gn2brr&#10;xgq9eoC0IBQOSWNXjaw++YwJAWHiDo72S113hQlhIGJ6u69ktXQONkvYvRb2VJmBf0RETE4XmGrv&#10;bZbntnzXDJRj7khgChfDVN8/7j521dOcid7T+As3nV6qv44AAADISHQ+yqA7AAAAAABkKgW1Z034&#10;aTY29dyT8YlRvXqAtGDsg3vzTNleEwTCxOzob5bG3koTxkDE9PRg6Rqp7Cjyr32B4LjcbLhgBv0R&#10;ETF567ruyOgHUy31DXXLsRs75LnN3zED59mqm3rOTUGngxuxdKGiX//Yr8rvfvbXzXoyXQJTuBim&#10;8v75kwd/26zfPabbYWz/7s3/RWUpAADIGnQ+yqA7AAAAAABkMrWdFXKkZJNsvvqGLD31qAlDxfN4&#10;2Va9SoC0paW3nmpTs7CqtUzGJkZkR+GbJpiBiAvr3uKVUtR4YdKylqtyp61AajrLpG2g3j9XHS7I&#10;fLftphnsR0TEuXusbJM09dbI0OiAf80dGRuS8yVH5Muv/DczkJ5NusozOlSRiH//l/6e/OdP/Suz&#10;vkyVwBQuhqm8f9w9rNefTc/ZVHuh9KiMfRCmBQAAyHR0PsqgOwAAAAAAZDLBUHDKz+VNN0woajqX&#10;nvqJDIz2+ql+ADKBsISluO6qCQThzB7MX+//YtYFMC5W7zcBDkRMrZtuvCyn72yf/NlNNxoKByUQ&#10;HJPRwLAMjfXL4GivdA+1SVV7iZy8vd0M7iMiYmo8UrrevxZ39bebQfRsc7aBqYiu4pReZyZKYAoX&#10;w1TeP7ECU3/wxd8w7dD60raH9dcOAAAAGY3ORxl0BwAAAACAbMIFSu513Jblp39qAlLaG/dOE5aC&#10;jMNNT6UDQRjf53Z/S/qGu/05dBVudKADEVNnQ89d6Rhsmvy5b6RLWvvrzaA9IiIuju6PSG5WXTED&#10;6dmmDky5AJQLWmhdZZp/8R8/bAIYkT56vZkmgSlcDFN5//z5T//TlPva/ds9ptvhVL/0yh9L72CX&#10;DI8N6a8dAAAAMhadjzLoDgAAAAAA2cZEaEI6B1tk7YXnTUgq4qYrr+tuABnDwYINJhCE8T1etN2f&#10;v/0lq02gAxFT4532Qh9ndlyo2ucfq+u+LUPj/WbAHhERF0cXyM/FwJT7WbeJ9pMP/4586CO/bIIe&#10;iQaM0lUCU7gYcv+kl1977RNyvuSwBCbG1bcNAAAAmY3ORxl0BwAAAACAbMRN9RMOh6VzoEVuNeXJ&#10;uYp9svPGCtl85XU5Xb7TT/0TDE3obgBpj7uvHWtOP28CQc4X9jxoHsP7Xr1zwp+7A6XvmlAHIs6/&#10;RY0X/HPu/N190jvcKQOjPf7x3pEOPx2fHrBHRMTFsam32r9ebz6z3AyqZ5PJBqacrkrN3/+lvzel&#10;n6s+pdtlkgSmcDHk/kkPP/vcx2Tr2ZUyHhj1YVkAAIBsQ+ejDLoDAAAAAEC244JRLkAVwQVOCEtB&#10;JhMKh6R7sF2e2/3NKYGgw4Wb/V+Inru1X57f820TGMp1S+uv+fN3tHyDCXYg4vx69d5R/3y7XHXY&#10;D8YfLd3kf+4Z7ph8LVt/9SUzaI+IiItjXVeFf21ed2KJGWDPFmcTmIrVL9PDHgSmcDHk/ll81xx9&#10;WXoGO/33CQAAANmKzkcZdAcAAAAAAADIPFzob2hsQE4U75SVJ56S/Opz/vGwhH1A0P216NmyffLi&#10;3odMcChXPXvrgD9H5yv3mHAHIs6fO2++7Z9rrmJJ9GB8VXuJhD8YoKntui1brr9hBuwREXHxbOq5&#10;X2nqjV0/NQPt2aAOPiUamHKBIh32cNP16XaZIoEpXAy5fxbf0nt5k98nAAAAZCs6H2XQHQAAAAAA&#10;ACAzccGDSLW06CpqEdxfjjqvV56W5cceNwGiXHPZ0cf8ecqrO2ECHog4f5Y0X/avTe9dembKQPym&#10;a69KY0+VXKo6ZAbpERFxcT1SukFqOm7595AdvS3y2PtfN4Ptme5sA1NOHfZIJGTkQlX/+VP/ygeU&#10;9LR+//jD/8BP7fe7n/11P+2f7pusbh2xtvWhj/yy/Ic//LUpAa+FCEy5/fn1j/3qlPbuWHW7WP7J&#10;g7/tr43bT3eeotfhjs097pbPNbTmzk1kve7cRR5323fXJnIe3X/dz3p70f31sblz6o4/ev8j69Ft&#10;k3Whzo/2D774G/6Yoo/b6X5O5F6O7uPUy6Odzf0TfV+7fdLLk9WdZ/fc0c+XyDl298xMx5uO1rdX&#10;6a8MAAAAsg6djzLoDgAAAAAAAJDdTAQD/r8VzUXy9tGfmSBRrnisaJs/DyVNl0zAAxHnxw15L0og&#10;OCatfXVmMB4REdPLzddel7ttN2VgpNe/R6psKpMlex4zg+zZ4mwDUy4UocMeM4VRYoU9ZtIFMBLd&#10;l1i6IIkOZMUysg0dAElFYMoFaHT7eNtxARQdAIqnC7To9SRq9Hoi58adS72NiNGhqun6u/tCn99Y&#10;ukDPTPdQLBf6/ER01y3R7br7cLpgk26rl0c7m/tHt9fLE9U9f2NtP5buePV9kc529bdP+Z4AAAAg&#10;G9H5KIPuAAAAAAAAALmBq/gyFhiVzRffMmGibHfFscd9cKy5r8YEPBBx/rxee9y/3uwqXGEG5hER&#10;Mb2sai/1r9knC/fKT9Z82QyuZ5uzDUy5yjo6KKHbRHRVaRINl2hd0CbZijUzBXxi6YJcOtATL4gS&#10;Ua9LL48YKyw2XYgmojtvuk+izjYUFL0Ody/EO5f6ftHL3HlMJLgW0bVNNDS1GOfHGe+cTGes+1i3&#10;0csjzub+SWb9M+nOczLXMKLbZ72udHR0fFh9QwAAAJB96HyUQXcAAAAAAACA3CEsYRkZHzKBomx3&#10;aGxA+ke7ZfONV0zAAxHnT/c86xvuNIPyiIiYfrog/aHrW82gerY628CUDnC4wJFu43QhkVhhi8j0&#10;XS5Q43QBLBdiidU2meCFW5fu79bp1h3ZVmSaPt0u2vkMTOlz5fbHhVB0O60+Fhc6c8fhgjKRY3G6&#10;x2IF0hI9hmij++tzFNm+u0ci1YZ0aCe6vZ6mTl8H11dvI7JdvV+xXIzzo7cZ67ic7hzp44+1Pb0u&#10;vdw52/sn0fXPpAuv6eekO5d6qkF3bHo/nZlQaQoAACAX0Pkog+4AAAAAAAAAuceK40+YUFG2WlJ3&#10;zR/zsfKNJtyBiPPn+co9/rl2sny7GZRHRMT08tydvf41+1zxIXlh6/flc8//rhlczzZnE5iKFRrR&#10;wZmIOhDjwhexgiMRp5u6b6Y+0epgjAutxKrs43RhDh0GSXZ7up9e7oI00cuTCbu4sIrr485HvD7u&#10;GHVAJ5mgWUR9PNHrmu48zrV/rOvtAnS6nXYxzk8y95fT3UeR7cZqp49bL5/L/ZPI+uOpn7/xzpl+&#10;bXD7G+u408V9l9dLKBya8p0AAABANqLzUQbdAQAAAAAAAHIL90XpkcLNJliUjT698xsyEQrIva5y&#10;E+5AxPm1Y7BJBkZ7zKA8IiKmn5erDktrf/3kFE1u6uJXdvzIDLJnk8kGplyQRYeMXIhEt3Pq8IQz&#10;0bCHDmokUnVITxOYyPRu0003Nh+BKT11W7Jhl2TVU9Qlcs60+nic8UIy8fonUmVIX29XwUq3matz&#10;PT+xrmeiYaDprrs+V9HLYm1vuvVM50zrj6d+/rrgl24TS/2aksj1XwwfX/cN/ZUAAABA1qLzUQbd&#10;AQAAAAAAAHILNy1fa2+9CRdlo7UddyQUDsrOm2+bcAcizp95tSf868u1mhNmUB4REdPbqo4S/xr+&#10;lVc/bgbas0kdbnDhmOipxWaaYsw5U4hDVw5KJnijwxrOeOEnvT1XnUe3iWWs0NRcA1PzEXaZjdPt&#10;T6Lq/vEqKGl1/0TDMjrsNpt9T8S5bCMyDWHE6aqqJeN0+zNf9890609E/XxKpOqXM1L5K2Iqwm/z&#10;YXXLbQlMjKtvBQAAALITnY8y6A4AAAAAAACQm6w9+7IJGGWTmy++6Y+zoOGMCXcg4vxa110hI4Eh&#10;MwiPiIjp70hgUGpb75pB9mxTB6aSMV6IQ4eQ4gWetDqgFS+goqdLm2nftLrC0VwCU/MVdpmN+jj0&#10;8njq40l2v3V/vXwmdd9Er0EyzuX86P1LJkg2nXqd7rH5vH9irT9R9fNXL5/J6OeiW49evtjuurBG&#10;fw0AAACQ1eh8lEF3AAAAAAAAgNxjfGJMyhpumJBRNtk/0iP9o10m2IGI8+ve4pX+daW85YYZhEdE&#10;xPS2rPm6fw1fc/RlM9Cebc42MOWqz8wUGNHTn80mNOEqREWvI950gXof9fKZ1EGaRMM6epu6MtZc&#10;wi6zUR+HXh5PfTx6eTzn0l/ve7yA3GzU29DLp1Nf10Snp4unPl96O3O9f/T69fLp1FWikp2+cLbn&#10;eSH8+boH/Ot7KBya8l0AAABANqPzUQbdAQAAAAAAAHKXVSeeNkGjbPBQwSZ/fIUNZ024AxHn1+u1&#10;xyUYCppBeERETG8PFL/n3y/tvbzODLRno4kGplxAxE2t5aZYS6RSlA5+JBu4cOp9m2kdenvJBlp0&#10;wGO2gSldlSdeyCsZXXDGrc/tq66+NZ16HfFczP56yrtkz10qz4++v2a6F5NR78983z96/Xr5dOrj&#10;nat6/YtpTUuFTAQD6hsAAACA7Ebnowy6AwAAAAAAAOQmwdCE3GuvMGGjbHBodEBEwrIx7yUT7kDE&#10;+bWs5aoMjw+YgXhERExft+e/LYHguNzLgan4IupQ0lwDGhH1tGKzCZjofZtpHTrgMVPbWM5XYEpX&#10;xXLOpUKQ8w+++BtmusFE1euK52L219c70XtxIc7PfNzPsdT7M9/3j16XXj6d+vk0V/X6F8vdF9fq&#10;j/8AAAA5gc5HGXQHAAAAAAAAyG0O5K8zgaNM9tUDP/Bhqa6hFhPsQMT5t7arXLqH2sxgPCIipqfF&#10;DZckHA7794HPbHrQDLRnq7MNqcRTr3c2AZNk1qEDHjO1jeV8BaZirctVDZpp+sKZdFMf6m0ko15f&#10;PBezv77eidyLC3V+9L4le39NZ6z9mc/7J9b6E1E/n+aiqxym178YPr/le/ojPwAAQM6g81EG3QEA&#10;AAAAAAByF1eif3h8UJ7e+Q0TPMpU3z/7sq+eVdx00QQ7EHH+deHEQHDMDMgjImL6ebhknYRCQf9e&#10;6bWdPzED7dmsDoIkElJJRB24mE3ARO+bC8foNhH19hZrSj73mAu36KnVZnP8bvpDvX63HlftaLqq&#10;Q/o49PJ46u3p5fGcS/9kp+RbyPOj76/ZXM9Y6v13j83X/TPd+hMxVce7WP71i78vHX0tfrpsAACA&#10;XETnowy6AwAAAAAAAOQ2YQnLwYINJniUqZ4q3e2P60TFFhPsQMT59277Tf9KUttVYQbmERExvewb&#10;6fLvk9Yee80MtGe7OpQUL6SSqDpw4aZM023iqacnm2nfPvnw70xp69RtZlIHaeYSmHK6wI5e5o5H&#10;959JHZqZ6fgj6uPQy+Op91kvj+dc+ruQW3TfeNdgIc+Pvp+TDeRN53Tnaz7un5nWH0+9/fk63sXy&#10;ZOEeH4gFAADIVXQ+yqA7AAAAAAAAQG4zEQpIY1eNCR5lmq/s/75sufS2dA+2++M6ULrGBDsQMTV2&#10;D7dJKByU47c2m8F5RERMD9ddecG/Vo+MD/sB9ac2fNMMtmezqQpMuSo5OqzhQk263Uy6kFV0/3gB&#10;Gr296aoMxVIHaeJtK6LeZvSyWBWQXPUjvY5Y6oBOooEzfRx6eTz1/url8Zxt/2Tvl4U+P7ECebOd&#10;Ji9avc7oZXO5fxJZfzx13/k43sXQVQ0EAADIdXQ+yqA7AAAAAAAAADiWHPqRCSFlgi4k1Tt8v1qC&#10;ww0AuunBQuGQXK45ZIIdiDg3T1ZslZMVW+TE7c1y/PZmKag/4597jT3VsvrCE2aAHhER08dN116V&#10;6vZSGR0flrHAqCw/8LQZdM9WUxWYcuqKQcmsWwdiXDUh3UarwzCJbk9X03HOR2DK6aYR1MeRSJBL&#10;H3+iU6Lpc6CXxzPe8cRT90804OPaRfeLF4BajPOjA3yJHptzumuuz5dePtv7J9H1z6Q+V8kcb7r4&#10;pVf+WPqGemR0fCTqEz4AAEDuofNRBt0BAAAAAAAAIBQKyunSPSaMlO5eqjjq9z8cDulD8lOEOSo7&#10;ikzgAxGT91TFVukZvl/BTVPdUWoG5RERMX09WPy+jIwP+dfww9e3+sF2PQCfbaYyMKUr5Liwx0xV&#10;gyK6SjazCVvF2l68qjgufKKndnPOV2Aq1rG44E28/ZpNIOgPvvgb5lh0m3jGO5546v7OeEEbdy50&#10;GCne9HOLcX70FJGJXEdn5DkWK+gUvb5Y+zPb+yfR9c9krBBbotuNmOjzKFWeLTooE8GAfosOAACQ&#10;c+h8lEF3AAAAAAAAAHD0DXebQFK666aViYerNNU+0Cg7Ct8yARBEnN4b9aektqtc2gcaZHCs94Pn&#10;U1Ba+uvkwt0DsiN/mWzNWyLbb7xlBuIRETEzrO++I4HguAyPDcmao6+YQfhsMpWBKReu0AEVF/6I&#10;FRyJ7qMDIokEn2ba3nR9dcAq2kSDHrqfXu6MFcr6F//xw6ZdtLGmgJvpvE13LLpdPOe7f8TpAlDT&#10;Xe94wbrFOD+xtjnT/eXau+scaRvrntLr08uds7l/kln/TOogW7znb0QXtopc10Tap8I39zymPwID&#10;AADkLDofZdAdAAAAAAAAACJsvbTUhJLS1beOPKp3f1om3EDg+IAcKltrQiGIGNu67gofOOweapOm&#10;3mq51Zwn7116xgy2IyJiZnu8bJMPTTm+u/z/mMH4bDGVgSmnrlIT0U015pa5EInT/ds9poMhTlcZ&#10;SK93OvXxOF3owwVmItty/44VBIn+OVa4JZZ6W3p5RHcMum28c62nRHPnxp2nSEDH/detV7dLZH+m&#10;c777R5vIdXDGOy8R9XEvxPmJdX+57bpAmNuWOy7331j3cqx7Sq9LL484m/snmfVPp67kFdEFtqKv&#10;5UzP4VjHnWq/+tp/l/7hHgmFYlVcBgAAyD10PsqgOwAAAAAAAAA4XOWYWw35JpiUrm659JY+hBkJ&#10;BMf8MebVnZCj5etl042XTUAEEe+7Nf91HzJs6q0xA+uIiJh9ukBsIBiQ9SffNAPy2aIOgCQSwkjW&#10;6UJTiRhvOrdYzhSQiaU7Zh0MSTTkodell0erz7VzpjBYrMpC8XSBleif9Trjqdenl8dT90/22rv9&#10;1+uczsU4P069jkScriKUbqeXR5vs/ZPs+qcz2WsYbaLV4ebbc8WHJDBxP/AKAAAABKYAAAAAAABg&#10;DnQPdphgUrp6oninTAQD+hBmxFXLiUzj19RXY0IiiPi8XKs9JuPBUQmGgpJXe8oMqiMiYnba2F0t&#10;lU23zIB8tqhDGKkITDldAClWNaHpdKGnuUzl5Sr+6HVq3f5EglELEZhy6jBXvOnn3DlI5LxFjkUf&#10;h15fPPV69fJ4xurv9imRYNNs7r2FPj8R9fNmOt1xz3Rcur1erk32/kl2/dPpzrPedjxdsGymfUuV&#10;S5iKDwAAwKDzUQbdAQAAAAAAACBCWMLy5I6vmXBSOnrz3iUZnxjTh5Aw7QMNJiiCiM9LOBySkcCQ&#10;rLv6ohlMR0TE7LVnqEOqmsvNoHy26CrURMIskSnNdJv5NDJdWazwhXvMBZ3mEpSK1oVj3Laip9tz&#10;x+i2o48zulpRvBBKtNHH4bajl2tdtZ3oPm5b8aoEuT5uf12/6OCRCwG5ykXRxxJ9HG65Xlc8kz0e&#10;rb6mkcfdMbgp3PR1j1zzRM93LBfy/ETr9jlyTNHbdf+ObDdedaVkz3ey90+y64+ne06566WPObL+&#10;yFSb8Y47Vf7tkk9K72CXBEMT+mMuAABATqPzUQbdAQAAAAAAACCapUcfM+GkdLSpu2Zyn0Oh+1Wj&#10;hsYGZGCkV0bGh3w1qZnoGGwyQRHEXHd30TL//DhzZ5cZSEdExOx18/XX/Ov/yoPPmYF5RLRGB2ic&#10;ejliqvzeiv9PmrvqmIoPAAAgBjofZdAdAAAAAAAAAKLZemmpCSelo0dvbpXyxnwZGu2XsoYbsvLE&#10;U5PLXOgrHq6KzomKLSYwgpjLnri92T8/Nlx72QymIyJi9lrffUdGx0fks8/9rhmcR0QrgSlcDH+w&#10;8nPSPdAh44HZV1oGAADIZnQ+yqA7AAAAAAAAAEQIhoJSVHvZhJMy0XgVpgLB+3+Re/XeERMaQcxV&#10;r9w7LKFw0AykIyJi9lradNVPy3z4+lYzOI+IsSUwhQvtt9/+c2nraZSxwKj+aAsAAAAfoPNRBt0B&#10;AAAAAAAAIIIbLHPsurbaBJAyTTc1XyL0j3aZ0Ahirto+0Cg9w+1mMB1xsXxu60Pyj37lH04OSH/h&#10;kU+aNpg6P/PNj0+ee3cd3PXQbRbTdN+/dPdQyToZC4z490PXbp+Rbyz5MzNAj4ixJTCFC+nXX/8f&#10;fhq+4bFB/XEWAAAAotD5KIPuAAAAAAAAABBNJDR1IH+9CSFlkokGphxHyzeY4Ahirnml5pB/Ppws&#10;32YG1REXyx8u+/KUAenf+q//xrTB1OnOd/T5d9dDt1lM033/0tmG7kr/mu+mdnpx6w/M4DwiziyB&#10;KVwo/+al/1cqm8pkfIJp+AAAAOKh81EG3QEAAAAAAABgOo4VbTNBpMX0rSM/la6BVrl694SsO/eq&#10;WR5t71CnPpyYuOnHbtSdNOERxFxyY96LMhwYlJHAoBlUR1xMCUwtrukeSEr1/rmKVa6KlfOBJz9j&#10;lmeql6sO+/dAh/O2mYF5RExMAlO4UL5//A2ZCAb0x1gAAACIgc5HGXQHAAAAAAAAgJk4mCaVppYf&#10;e1z6h7slHA5LMDTh9214fFA2nH/DtHV2D7brQ5mWkxVbTYAEMZcsabokoXBI8mtPm4F1XHh1CCQS&#10;FPr52m+YtnPxoZc/L//0n39oynbctGbucd12sSQwtbjqe3G+A0lzNdX7Fz0dpDNbpoTsGmyV5q56&#10;MyiPiIkb/drg1MsR58ubVVdldHxYf4QFAACAGOh8lEF3AAAAAAAAAIjH1stLTSBpIV1/7jUZHO2f&#10;DEpFcAEPx9GbW00f3XYmDpS8awIkiLlicdNF/zxw0zPpQXVceHVAKFoX3nj94COmz2x0lXP0+iOm&#10;UyhJn4902rdcMNWBpLma6v3Tz43/++O/ZdpkohPBCdl0epkZlEfExP1n//afTL42fOgjv2yWI86X&#10;gYlx/fEVAAAApkHnowy6AwAAAAAAAMBMjE+M+WDSmtPPm1DSQniyZKffj7HAiN41TzAU9P9t72vy&#10;wapX9n9fVpx4UjebkSs1h02IBDEXLG+97p8DNR23zIA6Lo46IKSdr2nB/vDT/8WsO2I6hZL0+Uin&#10;fcsFUx1Imqup3j/93PizL/6+aZNpFjde9q/733r7U2ZQHhER08v3jr6qPrkCAADATOh8lEF3AAAA&#10;AAAAAIiHC0y19jaYMFMqfWnvd6S8MV/vyrSEPghOTf78QfWpeLgp/pr7akyQJBEv1xyUS87qg7Kt&#10;YIlZjpjOVrQV+OfA3dabZkAdF08dENJTgv3Lf/9rpk+yuipV0evV20inUJI+H+m0b7lgqgNJczXV&#10;++cCUpF1u+kr53tazMXQVRPsG+o2g/KIiJh+1rRUyNDogP4ICwAAANOg81EG3QEAAAAAAAAgUXZc&#10;WWmCTalw4/k3ZHC0z1e3WhjCUtddYQIl07m3eJV0DDTe7xkOT+qq9ewuWm7aI6ajgeCY9I90m8F0&#10;XFxjBYRcSCr6sbmGNlyVquj1RYdCItvUfRbLWOdDt8HUmepA0lxN9/1LR3uHO6WyqcwMyiMiYnq5&#10;6fRS/aEVAAAA4qDzUQbdAQAAAAAAACARAsFxaettNOGm+fZ06V6/vemm4EsVLvBU33NXdt582wRL&#10;oj1ftVcmQoHJqQCjCYXvP3bqzjbTDzHdDIdDcq3muBlMx8U1VkBIB5zcdHq6XzK6SjmRdbl/x9qm&#10;7rNYpvO+5YLpHkhK9/1LR8cmRuRU4V4zMI+IiOnj91d+Vn/UBAAAgATQ+SiD7gAAAAAAAACQDDeq&#10;z5qQ03zopuC701ykN7eguACJo7KjWI6WbzABE2d+/SkJhiZ010ncVID3um6Zfojp5Ma8F/39WtVe&#10;YgbTcXGNFRDSU+g53WO6byLq9X/hkU+ax9IplBRr39yxu6pY7pzo9ji/pnsgKd33Lx3tGW6Xu42l&#10;ZnAeERHTx4LKSwtYbRkAACB70Pkog+4AAAAAAAAAkCxVrWWy6sRTJvQ0W98/+4r0DXfNGERaSCKV&#10;otyg4o26k1OCJjcbz8fdT1etakv+qyakgphOunCfCwnqwXRcXGMFhNzjrqpU9OMu6KT7JuL//fHf&#10;mrIeFz6abpvpoN43VxErukKWbo/za7oHktJ9/9LR6zUn/HuVL7/y38wAPSIiLr4bTr2lP14CAABA&#10;guh8lEF3AAAAAAAAAEiWSGDocsVRWXLoxyYAlYynSnZ/sE47xd3iE/b/X9d9Ww6UvisXqvZJ11Dr&#10;ZKBqJvYWrzQBFcR00k2zGQiOmcF0XFx1QCgSXvr52m+Y4JDuG8/ntj40ZR2Rqf2m2+ZMunW50JYL&#10;YP3Lf/9rU/pH1uGqQM01wKL3Ldlz4AJhbkpDt5/RQSunq1Dl9tMdhzse3TcR3TFG1qenSnTrdMv1&#10;+Ylsc7ZVwqJN9fHNVyDJbf8z3/y4WV/kfLjz9NDLnzf94qnXF2//3D5EV2vT10zr2kefz9mex4iR&#10;543bb101LnIe5rqNeK678oJ/n/L6rp+aQXpERFxcf7b2a/41eiI48x/oAAAAQGx0PsqgOwAAAAAA&#10;AADMlkjIqbrtluzNWyNP7XzABKKmc9PFN6WypVSvMi2JDkjFqy4VYU/RchNQQUwnXfhvZHzIDKbj&#10;4qoDQtHhJR28iRcO0UaHe5wuhBVvm1rXVu9HPN36ZhsO0vsWvc7I/k+nDsfE04Vnkt3P6MBO5LxF&#10;pgzU69e6fUv2Gka70MfnnM3+RoeO4pls5bRk9s+tW2/P7ZtuN9v1xzOZ8+Dun2SvVTJ2DbbK+ZLD&#10;ZqAeEREXz6++9t+ls79NhscG9UdLAAAASBCdjzLoDgAAAAAAAABzxU3t5XAVa/Krz8naMy9NBqNe&#10;2f99WXXiaXnn1LPy3ukX5NytA9I/3OPbJxo+ykR2Fy0zARXEdDK//rRMhAJmIB0XVx0Qig4vuUpC&#10;0cviVceJ1oUvosM1LvSUyDa1yQR0oo3eXqK6QJQOrLjtxwvVuGPV/RLVVWmKF8SKVgemXHWgZANl&#10;yVZWWqzjcyYbGNJTScYzXoBJm+j+6eeOM5HnT6Lrn0l3vZK9J5yuT6pCU/m1Z6R3sMsM1iMi4uJZ&#10;Vpsvo4ER/bESAAAAkkDnowy6AwAAAAAAAMB8EglBdQ3E/uvYbA5JRbPr5lITUEFMJyOBqdUXnjCD&#10;6bh4zhRe0qEnZ6KBCh0YcT8nsk1tdDu3Ly504gJMbh0R3c+xAiLJhGGmq8Yz075F1CEXpwsKuXVG&#10;76f7WU9j50wmqBK9LbcufX3c+XGBKLc9999YASLXJ9Ht6W1GbzvVx+dMJjCk7yt3nO6+i55yzv3b&#10;nRdXUSmyXK9nJhPZP33vOxPdTiLrj6d+LrjjdNcm+jy4EFusimFuqkW9vvlwZ/4y/15lzdFXzIA9&#10;IiIuvEfytuuPkwAAADALdD7KoDsAAAAAAAAAwPxzrnK3CaggppN9I11S1VFqBtJxcdUhEx0Q0oGb&#10;RENI0aENHdCJt81oXQDHLU+kKpLeV9dXt4llrKnTEtk3Z6ygVbyKVLG2l+h51YGaiO58Rwdioo0V&#10;4HGBId0ulot9fMkEhvT1T6ayVaLG2z93n+pjTzQslcj646mvV7ywmrtndMgt2W0mannzDRkeG5Iv&#10;vvxHZuAeEREXznePvKQ/SgIAAMAs0fkog+4AAAAAAAAAAPOLq6LV0HPXBFQQ08Wj5ev9vbq/6F0z&#10;iI6La7zwkgudRC9PJISk16nDOXq53uZc1BVz9PJYRodMXIWdRPctVgWueGGiWNt06lDZdOpAjdMF&#10;heL1jbU93UabDseXTHhH99XL50O9jej9c88Vfb6SCUvFW3889fVy/54uRBetfj6mqsrUe5eelYlg&#10;QA5c3WQG7xERcWF8ZPVf+ffk4XBYfaIEAACA2aDzUQbdAQAAAAAAAABSw932Itl5823ZXvimD6hc&#10;qj4oJU2X5OzdXbIx70UTYkFcKCvaCmRsYsQMoOPiq8MSsQJCugJNvGpPutKPDm0kss3ZOpvAiQv3&#10;uEo8LvCSzL7pyk2JhMki6nCLM5FwjT6+RMMtbnvR/RI5N+lwfPH2caa+iQS0klVvI7J/8xGWmmn9&#10;iaivlw4qzmT0czyRMN1s7Rlql+6BDjOAj4iIC2N5XaEEJsb1x0gAAACYJTofZdAdAAAAAAAAACA1&#10;hMLBKT+7vxyeCAUml9V1V8il6gOyteB1E2hBTKV3229KMBSUHflvmwF0XFwTCQjpKdZmCum4cFS8&#10;9SWyzdmqKxslEzhxJrNvuhpVsgEZF2iJ7u+CZrqNdi6BGt033jR5mXZ8OqiXyPaSNdb+zVdYarr1&#10;6zbTqa9XMn31uUvFdIbOm/Xn/e8CPYCPiIipd+vZlVM+KwIAAMDc0fkog+4AAAAAAAAAAItDJFBV&#10;1nzVBFoQU+mB0nf8vdc30mUG0HFxTSQgFKs6ka4aFVEHlmJVo0pkm7NVbz+Z0IgzmX3TIZlkQybu&#10;3CS6rYhzCdTocxMvUJRpx6evndNVDot1D85WvX9u3fo8zTYsFWv9yRy/rgSnl8+kvjeS2W4yHi3b&#10;6H8XfGfZZ8xAPiIips7H3v/6B58HQ1GfDgEAAGCu6HyUQXcAAAAAAAAAgMWlfaDBBFoQU23fSKeM&#10;jA+aAXRcXHXIZLpQi65AM111oujwyHRTuCW6Ta0LablqV66Sjg6WTGeywY9k9k1vSy+Pp95WIuvQ&#10;x53M8elKYTMdmzPZfdMu9PE5dVWriO5edPfsdEG/RNX7p8NS8c5pPPX6kzl+fcxzMZntJuP6qy9J&#10;IDguV8pPmcF8RERMnTWtFTIRnNAfCwEAAGCO6HyUQXcAAAAAAAAAgMXFTYejwyyIqfJg2XvSNdTi&#10;7738ujNmAB0XVx1qmS7wodvFCkO5yjrRbaYLVel1TbfNiK6ykQ6SJGqywY9E901PPejUbeKpt5XI&#10;OvR5SOb49PamOzZnJh5fRBcM00GmaF3gbjbrder9ixXQctvX/RJVrz+Z/dT7MReT2W6yXrt3wv8+&#10;2HR6mRnQR0TE+XfPpXV+qnYAAACYf3Q+yqA7AAAAAAAAAMDi40IsOtiCOF/m1R6X4fF+X0nEMRIY&#10;kqKGi2bgHBdfHWqZKUSjp/zSU5256c+il09XzSeZbeoQVrImG/xIdN90O6duE8/ZrGMugRq9vemO&#10;LVbbRPZNO5t1zOX4onXTSLrAnr5no3VhJ90vnrH2T09nN5f9jrV+3WY69T7MVnfO3PnT659P67vv&#10;+t8PelAfERHn16c3flt/DAQAAIB5ROejDLoDAAAAAAAAACwu4XBIrt47akIuiPPp8PiAD0qdqdht&#10;Bstn4zsXnjSP4dzVoZaZQjQzTenmqkBFL3NT+On+yW5Tr9PpwhxuP6YLkujwynTtpjPRfXPqfdPL&#10;46m3Fatql3YugZqZrl8sM+34ptMF+/SUkhGTDU1Nt3/6cVfhajahI72eZI5fH5tenk4eKlnn3488&#10;tfFbZnAfERHnz5buBhkaHdAfBwEAAGCe0Pkog+4AAAAAAAAAAItLWMJyp63ABFy0G/JekJMVW+VW&#10;yzVp6quWfcWrTBvE6bx276i/3w6VvG8Gy5PxcMk6qWgtlJHxQbMM564OtcwUonEBEB3KiFSR0oGU&#10;mYIeiW7TTZ0W3c79HC+EspiBqekqak2nC/Ikuq2IcwnU6OnjppsyMWKmHV883f7re8rpgnm67XRO&#10;t3/uvtTVrFzFNd0/ntOtPxH1NITxniuLraswNTw2KMU11+XYjZ2y7sQSeWnbI/KTNV+WV3b8SN47&#10;9qrsu7xeLpQelfK6Qunsa5WxwIgMjvRL90CHtHY3SH17tdxpLJGSmuvy4NJPm6AAImIuu+vCGv0x&#10;EAAAAOYZnY8y6A4AAAAAAAAAsPhUdZSYgEu0eXUnJBQO+rbBUND/21WmulZ7zLRFnM6BsR4ZDQzL&#10;qds7zWD5TO4qWC7VHWUSDE34e+/+/ReWLXlvmLY4N5MJCDl1MMqFcHSQKl4loUS3Gd3GmUhgZyED&#10;U3oKQjd9oG4zk/pcxgswOecSqEl2f5Ntr13o40tUHZpKZL8izrR/sSqizVRpLZYzrT+euq+eMjPd&#10;LGu6Jo291dI30uWDU4GJ+1O4RpgIBmRkfFgGR3ule6hdGnuq5G7bTanpKPP/Hhr/RcWUUDgkR/O2&#10;m7AAImKu+q23P+XfOwMAAEBq0fkog+4AAAAAAAAAAItPbVe5CbdoazrL/CCkpqGnUm7UnZQTtzfL&#10;9sIlph9ixENl70n7QOMH902VGTCP5Z7CVb4OmqO++45crz0mNxvP+5/P3dlr2uPcTCYgFKu9q2qj&#10;Q0pu6jfdb6Z1TLfN6DZOvTyWel+SCZw4E903p67YNFNbrQuZ6YpAiVQ60qGYRAM5LmwW3c8ZL4CW&#10;DseX7PVLRH2N5ysw5XShsujlzmSCZvHWP5P63k/03kgn1156VrbdeFPWXX7BLIvlhqsv+WlfB8f6&#10;/O+Ib771v01oABExFz19c78JogIAAMD8o/NRBt0BAAAAAAAAABaf4fEBE27RbrrxsvSPdvvKUtG4&#10;EFWk+pRjNDAkzX01Utt9Wyo7iqW8NU+Kmy7KnuIVZp2YmxY2nPX3ytjEiJy6vd0Mekc8fXuHTIQC&#10;ftpIXc3M3Xe3mvNMH5ybOjySSChGTz0WrQvJxJsKLNFt6nXr5VoXyNFVkZIJnDgT3TdnrIpCiVb1&#10;0dWXZtpOtDpQ40wkGKOrKiUyXVw6HF+y1y8R9VSB8xmYcupjdyYSFkt0/dMZKxSX6HYjuvbxnr/p&#10;6lhgVI7e2GFCA4jT+ec//U/ynz/1r+Rf/McPyz/+8D+Y8tz5+7/09+Sf/dt/Ih/9H/+XfPLh3zF9&#10;5+qfPPjb5vk6W92+pmIfMXP9+fsPRH1yAwAAgFSi81EG3QEAAAAAAAAAFh8XPukcapHdRctNuCXa&#10;o+UbdNcZCPsp1NwUfi7w4qaByK8/bdaJuemhsrXSMdjk75SWvlo5VPK+H+R+5+KTsjN/qbT21ftw&#10;XtdQq+wvecf07x/tkpbee2aQHOdmMgGhiK6ClB6wjZhIeCfRbepg1kyVq9w6dUUjZzKBk8h6Etm3&#10;iDrg4vYhXqgoVqAm0f3U24vez+mCLrG2F28fp9veQh9fov1c0CdS7Wy68+B0y3SoLt7xRJvI/sXa&#10;hruXZ9qvZNY/k/rcJ3K9nG47kVDdTM+zdLayrdj/fnlzz89NeAAxWheUckGo6OdKPH/9Y7/q++l1&#10;zdZktx/PP37gN802MHctr7/ppzoFAACA1KPzUQbdAQAAAAAAAADSA1clajQw7KfW0+GUiJdqDt4P&#10;QMWYmi9ROgabZ9wG5pZuej1XlczhAnbRuCplG/JeMH2c9T13ZWC0xwyS49xMNiDkjFXJJmIiFW0S&#10;3aaeYszpHoueSs6tS4dEok02cJLovkWMBHX0dl0/Fzxx63O60Iqb4k6HwJzucb3e6dSBmmjdfrh1&#10;RbbppoKL1T7eMUW72MeX6PXT182Ff6L3zxlr/9zPel0zmej+uXtUn7dEznui65/OWFMhOl2Ayz13&#10;os/HdNcsmYpb6Wb3YJuMjo/IXz77MRMgQHS60NOHPvLL5jmSiK7ffIWmfvezv27WPxcJTGHEJbsf&#10;m/LeGgAAAFKLzkcZdAcAAAAAAAAASB8iQaiy5qtTgirbCpZIdWdppNWUPskSmb6vue+enKjYYoIw&#10;mJueq9wj12uPy9nKXXLk1jrZVbTMtIn2Vss1GZ8YNQPkODd10CSRUIdTT/GWTN9EtxmrUk88dXgq&#10;2cBJovsW7XShokRMpCJXtDpQ40JByWzbnc9EKh1Fu5jHl+j109ctEd0xJRLwizaZ/Yu1T/HCY8ms&#10;fzrncr1mu810cXfhCv9+4+29T5gQAaLTTb+n73k39Z6bms+FjiK6ClB6mr5IW73O2RipcjUb/8Mf&#10;2t+LTMmHEdt6mmRk7P4fJgAAAEDq0fkog+4AAAAAAAAAAOmHC04NjffL+aq9UlB/RiZCgcmg03zh&#10;pgF0tPTXysmKrSYQk4zlLdf9PjoDwXEJBMdkbGJETt/Zbtpidnj13hF/D+kBcpybOtSRSEDI6arT&#10;6AFbV9FIt4tlMtt04R4dIomlC4hEphKLfjzZ8Ecy+xatqyiUyH5GdFV9EpkqTau34fbXbTuRYJkL&#10;uSUbloq4mMen20xnrBDfdLrzlWxYypns/sWqkjbTeUl2/dPprrMOD8bTbXu220snh8b6paj6qgkR&#10;IP7Jg79t7ntX6Um3i9ZNxaf7LHY4yYW7ovdnvkJcmPluOPmW/vgFAAAAKUbnowy6AwAAAAAAAACk&#10;K3OrJJUokeDUva5bsr1wiQnGJGLnYLNerYQl7KcY3FH4lmmPme/x25v9dd5y/XUzQI6z1wVhoqfk&#10;SmY6ruhwR6LBIqfeZryqO04XMnGBmOh+LiTltuuCUtFBoEib2VQQ0lOpRUJYieq2547H7Zeu8uNC&#10;Oi7EMlNgJp4zBWpcYM2do+jtRrY5X0GYVB9fdMDIrT96+sVEdO3dOtz+6anmFmv/3PmK3o+ZnmOz&#10;Wf9MznQ+3M+RqQvnup10cmC0V4prrpsgAaKuzOTCULpNLHWlKRdY0m0WUr0/f/DF3zBtMPf8yqsf&#10;91OSAgAAwMKi81EG3QEAAAAAAAAAwBEMTfjKUJeqD5hwzExuzHtJr2oSV3Gqtb/W9MHMd9fNpf4a&#10;HylZbwbIEXPFmQJTiPhzGQ+MyvZzq02YANFVYppN0MhNgxfdz/2s2yyUriJW9L648JRug7np3svr&#10;JDAxrj8aAQAAQIrR+SiD7gAAAAAAAAAA8AvuV7Vy1ab2lbxjQjKxvFxzSK/EUNR4wfTDzHZbwRJ/&#10;bY/f2mIGyBFzRQJTiNPbOdjif088sf7vTJgAUQem/viB3zRtYplOgakPfeSXp+xLvCkFMTf8xpI/&#10;8xV8w+GFqRYMAAAAv0Dnowy6AwAAAAAAAACAJhQO+i/6S5svy9aC101YJtqh8b640weOTYyYfpjZ&#10;7i95x1/bA8XvmUFyxFyRwBRibFv6av3UvLsvrjVhAkTnv/iPH57y+pno1Hpu6r7ofolWpppvXcAr&#10;ej/+/i/9Pfnzn/4n0w5zy4dXfV7KavMlEAzoj0MAAACwAOh8lEF3AAAAAAAAAACYDheaclP1FTdd&#10;lOu1x+Vmwzkpa7kqle1F0jbQIKOBId0lBmFp6Kk0gRvMbM9V7vZXd9O1V81AOWKuSGAKc9ENV18y&#10;j0U8f3ef9I10+98P50sOmzABYsRY09nFCxx98uHfMSEl3Wah1IGvxax0hYvvC1u/L90D7f61LxgK&#10;TvkkBAAAAAuHzkcZdAcAAAAAAAAAgHi4KSVc1amJUMAPAiQzEOBCV/n1p0zgBjPb8tbrMj4xagbL&#10;EXNJAlOYa669/JyvHOVe/4fG+qVjoEmaemtkcKxPAhPj/vd+31C3LNn9MxMoQIzWhaNc4Cn6NdRN&#10;cTddaMo9rqfAW6zqUjq45XSP6XaYG247t8q/9iXz+QgAAABSg85HGXQHAAAAAAAAAIBUc/jW+yZw&#10;g5ltU2+19I10mcF0xFySwBTmmqVNV3zlSUf/cK9UNt2Sxo4aKaq+KjvOv+OrrHz5lf9mAgWIsXSB&#10;Jx08cpWm3HR30e3+5MHfNmEpNzWfXt9CqacFXMx9wcX1xp3z+mMPAAAALCI6H2XQHQAAAAAAAAAA&#10;UomrSqXDNpj5tvTXSu9whxlMR8wlCUxhrjk2MeIrSD298dsmOIA4G/XUfBH/2b/9Jz5QpcNJzsWc&#10;/s5VutL7owNemBt+/vn/x1fSBQAAgPRB56MMugMAAAAAAAAAQCpxlYh02AYz347BJukeajOD6Yi5&#10;5Ge++fHJAfN/9Cv/UJ7b+pBpg5gtrrvyop92b+eFNSY4gDgXY1WQimWs6lMLrQtrRe+TC3bpNpgb&#10;uop6AAAAkF7ofJRBdwAAAAAAAAAASBXur64beu6asA1mthvyXpBwOCx3WgvNgDoiImanO/OX+d/t&#10;S3b/zAQHEOfD//ypf2VCUhH//i/9vUUPS7nqUm4/ovfLVcjS7TA3PHx9q4yOD+uPPwAAALCI6HyU&#10;QXcAAAAAAAAAAEglR26tM4EbzGyPlq/31/b4rS1mQB0REbPT83f3+df+h1f/lQkOIM5FF0RylZt0&#10;GCmWrqKTq0il17EQ6ukDXcUr3QZzx+auOvWpBwAAABYbnY8y6A4AAAAAAAAAAKliIhQwYRvMbE9U&#10;bJGuoRYJhYNmMB0REbPXG7Wn/e/2L73yxyY4gDhbXdUoFzyKDiK54JQLULmAkl4W0S3X60q1el9c&#10;RSzdBnPDB5d+Wn/sAQAAgDRA56MMugMAAAAAAAAAQKpo6q02gRvMTM9W7pL+0S5/XQdGe+T6vRNm&#10;MB0REbPXk7e3+d8B31vxlyY8gDgbdcUm53/4w1/zFad0Ox1Wcv76x37VrDNV6n11oS69n5g7rjr0&#10;gp96HAAAANILnY8y6A4AAAAAAAAAAKmipb/WBG8w89xTvEICwXEZmxiRPYUrzSA6IiJmt4dK1sm9&#10;znL/u/3pjd8y4QHEZP2DL/6GCSC5alO6XUQXTnIBKR2aWqgqT24qwOjtumCXboO545VbJyUUCuqP&#10;PgAAALDI6HyUQXcAAAAAAAAAAEgVvcPtJnyDmWfnULOMBobNADoiImanay89KyWNl6V/tEcmQhP+&#10;d3pVc7m8d+xV+eprnzDhAcRkdOEnF5CKDiDNFJaKVoemFqLSk9s3HdT65MO/Y9ph7ljTclt/7AEA&#10;AIA0QOejDLoDAAAAAAAAAEAqCUvYh23aBxqlsv2m5NefljN3d5pQDqanh8re89exvOWGGVBHRMTs&#10;cUf+UqloLZShsX4JfzDVVF1bley88K786J2/MYEBxNnqqkJFh4+SnVpPT8+X6ipT/+I/fnjK9tzP&#10;ug3mjl959ePSP9yrPvEAAABAOqDzUQbdAQAAAAAAAABgoQiFgz5AVd5y3QRzMD292XhegqEJM7Ae&#10;7YGi96Sw/rw09VZL/2i3jIwP+un73DR+rm9kOj83CO+mdDpZvt2sAxERF8ZTt3fKpcpDkl93Rmo6&#10;bslIYEhGAyOTv6tv19+Ud4+8LN9++89NUABxPtTT27np+XSbmXTT4UX3/+j/+L9Mm/nSVZKK3pYz&#10;0WpYmH3+YNXnpLWnUUbHf/GaCQAAAOmDzkcZdAcAAAAAAAAAgIXmfNVeE8zB9PROW6GEwiHZXbjC&#10;DLqfvr1TBkZ/8Rf2w+P9PjRV3Vkq5a15UtR4Xm7Un5Kixgtyq+W61HSW+QCVww3Q36g9bdaJiIip&#10;8XL1ER9ojWZ4bFDq2irl8q2TsurQ8/I1ptvDBVAHppINILmA1EIFpvQUgB/6yC+bNpgbPrPpIRka&#10;HZBAMDDldRQAAADSB52PMugOAAAAAAAAAAALze6i5SaYg+npxrwXZWC0RwbH+iYH3U+Wb/OPOXqG&#10;2+V81R7Zkv+a6RvLDddfkHOVu6W2q9z3dxWp9he9awb2ERFxfnSv2YOjff41t7yuUJ7e+G352yWf&#10;lC+98scmEIC4EOrA1O9+9tdNm5nUIaZUBab+/Kf/acp2ZrOvmB2+tvMn/jU0GApGfaIBAACAdEPn&#10;owy6AwAAAAAAAADAQhEOh6R9oMGEaDC9PV+5x1+/y5WHpX+k2/+7b6RTLlTtM22T8fSd7T4wFR3G&#10;QkTE+fdS5UE/0H+rrsAEARAXWh14SqZqkwsx/f1f+ntT+ic7pV+i6kpW//jD/8C0wex32f6n/Xvf&#10;kfHhKZ9rAAAAIP3Q+SiD7gAAAAAAAAAAsFAEguOyp2iFCc5gersl/9XJa+gCTpeqD5g2s/XqvSN+&#10;vRuuvmQG+BERcf48f3efnxa1qrlcHl71eRMKQFwoXcBJV276F//xwz4MpdtG+8mHf8eHqxINMf3J&#10;g7/tl0faJlOJKlYwK5n+mB3+7Zuf9FOXhsPhqE80AAAAkK7ofJRBdwAAAAAAAAAAWCjcVGw6MIOZ&#10;YXPfPblUfdA8Ple3Fbzu743brQVmcB8REedXNz2fG/yfCE7I0n1PmnAA4kKpp+VzuoCSqz7lpr37&#10;4wd+c9L//Kl/ZapSRZypupSuEOXUbabT7YPet3iBLsw+Cyovyuj4iP5IAwAAAGmKzkcZdAcAAAAA&#10;AAAAgIWgqPGCCcsgOkcCg0zLh4i4QO4qWC69Q53+d/Ox/J0mIIC4ELrwka4Wlawu1KTXG+1cAlPR&#10;lamcLrCl22B2u+rQ8/rjDAAAAKQ5Oh9l0B0AAAAAAAAAAFJJKBzyYRgdkkGM2DfaJf2jPWZQHxER&#10;U2dFa6H/PX3t9mkTFEBcCF1o6j/84a+ZUFM8XXUqV3lKr0+rA1MuoKXbxFJXl3K66QB1O8xeH1r2&#10;FxKYGJfxiTH90QYAAADSGJ2PMugOAAAAAAAAAACpIhwOyUQoIDtvvmVCMogRQ+Gg9I10mcF8RERM&#10;rTfrL/pg85Yzy01gAHGhdMEpF1JyVZxiTdXnqj25x10A6k8e/G3Tfzp1YCrRKlFuCsDofi7Updtg&#10;dnuz+qoPTAEAAEBmofNRBt0BAAAAAAAAACBVuMBUTWeZCcggRjxavt7fK67SiR7IR0TE1OsqqBzP&#10;32UCA4iZrp5WjypRmIjbz63WH2kAAAAgQ9D5KIPuAAAAAAAAAACQKoKhoBQ1XjAhGcSIxU0XfRUy&#10;PYCPiIip992LT/nf1/l3L5rQAGImq6fVo0oUJuJzm7+jP84AAABABqHzUQbdAQAAAAAAAAAgVbhp&#10;fgZGu01IBjHiSGBQhscHzCA+IiKm3k3XXvXh5sPXt5ngAGImG11dyv3bTfun2yBqO/ta/WsiAAAA&#10;ZCY6H2XQHQAAAAAAAAAAUs25yt0mKIN4oWrvB3dIWN69+KQZyEdExNS6u3ClhEJBWX34BRMcQMxU&#10;/+CLvzGlutQfP/Cbpg2i9gsv/oH6BAMAAACZhs5HGXQHAAAAAAAAAIDUEpah8X7ZkPeiCcxgbrs5&#10;/1UZnxj1d8nhkvVmIB8REVPrhcoD/jX48XXfMOEBxEz1n/3bf8JUfJi031jyZ+ozDAAAAGQaOh9l&#10;0B0AAAAAAAAAAFKNm5qvoi3fBGYQ8+pO+nukvPmGGchHRMTUWt5yw78Gf+XVj5vwAGIm6qpJMRUf&#10;zsbvr/hL9QkGAAAAMg2djzLoDgAAAAAAAAAAC8X+kndMYAaxf7RLxiaGzUA+4mL5wJOfkX/6zz80&#10;ZUqnf/nvf01+vvYbpu18+tzWh+QLj3xS/u+P/1bM7f/hp/+L/HDZl00/xNna0lcrfUPdJjiAmKn+&#10;+sd+dTIs9ScP/rZZjjidW8+u1B9dAAAAIMPQ+SiD7gAAAAAAAAAAsBBMhCakqqPYhGUQz1ft9ffI&#10;5arDZjAfcaF1oaV/9Cv/cEpYKeJnvvlx034+dEEsF5LS25vO3/qv/8bvp14PYrL2j/ZIbetdExxA&#10;RMwlX93xI/9edGRsSH2CAQAAgExC56MMugMAAAAAAAAAwEIRlrBsK3jDBGYQW/vrZGxixAzmIy60&#10;MwWXUhGYctWs9HYS0YW6Ul3xCrPfQHDM/34+W3RQvvX2p+SZTQ/KzgvvypG87XK+5IhcLD0mey69&#10;L6sPvSAPLfsLEzJARMx039zzmH8dDIYm1CcXAAAAyDR0PsqgOwAAAAAAAAAALBShcEiKGs+bsAzi&#10;8dub/D1S0njFDOgjLpQPvfz5KaEkPS1eKgJTOgjldBWk3Lacf/bF3/fT8ek2Tve4Xh9iMg6PD/jX&#10;3olgYPJ3dTgclpHxIRka6/eOBUb8729HS3eDHM3bIa/s+KEJHSAiZprrTyy5/xklFJx8DQQAAIDM&#10;ReejDLoDAAAAAAAAAMBC4qoI6bAMorO++46MT4yaAX3EhfD1g49MCUhFQksLFZhyFaPc+t1+6DZO&#10;F+aKNVWgq1Cl2yIm4jsXnpBDJe/LsbJNcur2dqlsK/Y/63bOtZeflUtVh6S5754PUzlc5SkdPkBE&#10;zBQPXN2oP6YAAABAhqPzUQbdAQAAAAAAAABgobly77AJyyDuK1nl74+ajjIzWI+YanU4yk13px9L&#10;RWDKhbT+8NP/ZdqgVLS6ApbTBbt0O8RUW9p01b9ebzmzwoQQEBHT3RUHn1WfTgAAACAb0Pkog+4A&#10;AAAAAAAAALCQhMJB6R/tNmEZROftthsSDE3I2svPmQF6xFT53NaHpoSQ3DR47vGFCEwla6zp+XQb&#10;xIWwsr3Y/15fe/w1E0ZARExXv/b6n8jI2JCMB0b1xxQAAADIcHQ+yqA7AAAAAAAAAAAsBqfvbDdh&#10;GcStBa/LRCggrf11ZnAeMVW6Kk2R8JGb9i5S7SkdA1MuzEVgCtPFhu5K/zvdVWvRoQRExHT0TNEB&#10;mQgG9EcTAAAAyAJ0PsqgOwAAAAAAAAAALDQuENM2UG/CMojO/PrT/j45ULTGDM4jzrd6mrsHnvzM&#10;5LJ0DEzpfSIwhYttx2CTf81+ZcePTDABETGd/OE7f60+lQAAAEA2ofNRBt0BAAAAAAAAAGCxOFC6&#10;xoRlEJ0Doz3SP9rD1HyYUl0lqX/6zz80GTxylaail+twUjoGplxFLN0GcaHtHGiVUDgkT6z/WxNQ&#10;QERMF6/ePi0j48P6IwkAAABkCTofZdAdAAAAAAAAAAAWAzewWtp82QRlEJ0Xqvb5SmShcFCqO8rM&#10;4DzifKjDRz9f+40Zl6dDYCp6+sBYIS/ExXJwtE8Ghntl29lVsnTfk/LE+r+Tb739KRNYQERcDP/2&#10;zf+pP44AAABAlqHzUQbdAQAAAAAAAABgsRga7zdBGcSI2wpel1st1/29MjYxIk091XKntVBqu25L&#10;S1+ttPbVye2WfLlQeUC25i0xg/cRT9/eKWcqdpnHMbd14ajo4NGfffH3TZt0C0y5iljR+5MO+4QY&#10;8d2LT8nI+JCMBUYlHA5N/q53/+7qb5PyukI5W3RQdpx/xwQZEBFT7Svbfxj1KQQAAACyEZ2PMugO&#10;AAAAAAAAAACLyfHbm01QBjHafcWrpKazzN8vruLU+MSoDI8PyOBY7+R95B7vHmqTsxV7JgfvV59/&#10;XBq6KyfbHLu12QzwY+4aXanJTWvnwki6TboFph548jMmMPXc1odMO8R0cHfhSh9ovdV0XRp6qqRn&#10;uEOGxgb86/GS3T8zYQZExFS6++JaCUyMT74vBAAAgOxD56MMugMAAAAAAAAAwGLhQi532wtNQAYx&#10;lhvyXjSP7bz5lpyv2isVbfnSN9rl76tAcNyHqtz95f7tpver6izxy27WXzSD+ph76uDRQy9/3rRx&#10;plNgygW6/uk//9CU/fnDT/8X0w4x3XVT991pKDFhBkTEVLlkz2P+fWA4HJ7yWQQAAACyC52PMugO&#10;AAAAAAAAAACLyUhgyIRgEGfr4Vvvy62Wa1LSfFmu1R6TXTeXTi5r6q32U0OdrdhtBvAxd3TBI1dR&#10;KhI6cpWmdJuI6RSY0vvijoHqUpiJXq055n//P7nhmybUgIg4376+61H/mkNYCgAAIPvR+SiD7gAA&#10;AAAAAAAAsNgcLHvPBF8QU2FLX62MBobNAD7mjn/2xd+fEjyaKXSkQ0qLFZj6+dpvTNkP5xce+aRp&#10;h5gpuipTN+5eMMEGRMT59JUdP/KfNUbGhvTHDwAAAMhCdD7KoDsAAAAAAAAAACwmbtq0woazJtiC&#10;mAov1xx0NQZkzcWnzAA+Zr86eBQvAJUOgalYU/HNVBULMRO81Zzn3wN8d8X/ZwIOiIjz4bazK/3r&#10;TDA0oT59AAAAQLai81EG3QEAAAAAAAAAYDEJhUPSNdRigi2IqXBP0XJ/37kpofQAPma/LmgUCR25&#10;EJILI+k20aZDYOpf/vtfm7IPiew3YiY4FhiRY/k7TcgBEXE2fu7535M39/xcdpx/V+40lPj3e8Eg&#10;YSkAAIBcQuejDLoDAAAAAAAAAEA6sK1giQm3IKbCofF+PzWfHrzH7PaBJz8zJXj00MufN220ix2Y&#10;+sNP/5cp2/9Hv/IPfZUs3Q4xE63ruiMTwQn58iv/zQQfEBGT9eC1zf4zRWBinKpSAAAAOYrORxl0&#10;BwAAAAAAAACAdOBi9X4TbEFMhVWdJTIaGDKD95jdRk9r5/79w2VfjqsOLLmfo5enstKT3jZhKcw2&#10;1119UYKhoGw+vcwEHxARk/HJ9X+nP1oAAABADqLzUQbdAQAAAAAAAABgsQmFg1LSdMkEWxBTYXVn&#10;qb/n9OA9ZrfR4aP50oWa9HbmQx2WcrqAlm6HmOl2DDRJ90CHCT8gIiZjdXO5TAQD+iMGAAAA5Bg6&#10;H2XQHQAAAAAAAAAAFhsXXiltvmKCLYip8HZrnoxNjJiBe8xudQBpPvyt//pvzHbmaqywlJtOULdD&#10;zAbP393v3wf86N2/MQEIRMRE3HR6qf5oAQAAADmKzkcZdAcAAAAAAAAAgMXGBaZutVwzwRbEVNjc&#10;d0/6R7rNwD1mt25KOx1Emquf+ebHzXbmImEpzEUDwXHZfGa5CUEgIsbzwaWfllA4RHUpAAAA8Oh8&#10;lEF3AAAAAAAAAABYbIKhoJS35plgC+J8u6d4hYTDIWnqrTGD9ohaF4hKZUAqWsJSmKuOjA/KycK9&#10;JgiBiBjPQ9e3yPjEmP5oAQAAADmKzkcZdAcAAAAAAAAAgMXG/WV4RVu+Cbcgzqc7b74tA2O9fjq+&#10;TddfN4P2iNqFCkwRlsJcdnhsQPZcet8EIRAR45l/94IEQxP6owUAAADkKDofZdAdAAAAAAAAAAAW&#10;GxeYauitNAEXxPlya8Hr0jfS6ad+Olq60QzYI8ZytoGpP/vi70/2+af//EPy3NaHTJtYbQlLYS7q&#10;pkht722Wr7/+JyYMgYg4k/XtVfpjBQAAAOQwOh9l0B0AAAAAAAAAANKBvtEuE3JBnA/3l7wjXUMt&#10;furHS5UHzWA94nTONjClA1DT9fvhsi+btv/y3/+ab5+srx98xKwfMRMsb7khE8GAlNRcN2EIRMSZ&#10;HB4b0h8pAAAAIIfR+SiD7gAAAAAAAAAAkA6EwkETdEGcqxerD/h7ayQwJIdLN5iBesSZTHVgSq9/&#10;Lj708ufN+hEzwXN39srAaI+Ew2E5fXO/CUQgIk7nRJDp+AAAAOAX6HyUQXcAAAAAAAAAAEgX9hav&#10;NIEXxNla3nrd31fdw+1mgB4xEXWgabrgkzbRMJNe/1z8wiOfNOtHzCQL68/71+xLZcdNKAIRUfvZ&#10;5z6mPkkAAABArqPzUQbdAQAAAAAAAAAgHXBVgArqz/igy6Wag3Kt9phcrjko56v2ypm7O0wYZtON&#10;l81jiBFLmi75+6qitcAMyiMm6gNPfmYykPSPfuUfTht80uow03NbHzJtnG59uu1s/fnab5j1I2aa&#10;V6qP+Nfu8yWHTTgCETHa94+/oT5NAAAAQK6j81EG3QEAAAAAAAAAIF3oGmr1YZdj5Rv9z+FwaHJZ&#10;70inHLu9US5VH5Ce4Xa3VFr766Sw4awJy2BuW9Bwxt8zlW3FZjAeMdVGh6ycf/jp/2LaIOL0Do8N&#10;yvH8XSYcgYgY8afvfdW/1wsExyc/KwAAAADofJRBdwAAAAAAAAAASCd2Fy2XXTeX6oclFBWeCofD&#10;U/57sWqfCc1g7toz3OZDdXoQHnEh/Kf//EOTYSlXlWq66lKIGNvxiTHZcma5CUggIkZs7Kz14UoA&#10;AACAaHQ+yqA7AAAAAAAAAACkC66i1I26kz704qboS4ywBEMTsrd4pQnOYO65v+Qdf1dcqzlmBuER&#10;U62uLvWFRz5p2iDizLow9Nt7nzABCURE58mCPf69PwAAAIBG56MMugMAAAAAAAAAQDoxGhiSDXkv&#10;ysBoj140LS5olVd3woRnMLfcX7LaT+voBtH0ADziQvgv//2vTYalfuu//huzHBFndk/hKv97/Yn1&#10;f2tCEoiIb+99XH8MAAAAAJhE56MMugMAAAAAAAAAQDrhwk/FjRelue+e/3ciuIBM20C9CdBgbuiC&#10;UtWdpf5eGAkMyfm7+8wgPGKq/eGyLzMVH+IcvVR50L+Wf+ut/22CEoiY2z649C9kLDAqI+PD6pMA&#10;AAAAwH10PsqgOwAAAAAAAAAApCOB4FgS0/LdZ/ONV0yYBrPfg2XvTd4DO/OXmQF4xIXQVZRiKj7E&#10;uVnenCehUNAEJRAxt/2bl/5fudtYKuMTY1Pe+wMAAABEo/NRBt0BAAAAAAAAACBbuNNeaMI0mP1u&#10;L1zir/9EMGAG3xEXQldNKhKW+rMv/r5ZjoiJWd1RKt0DHSYsgYi5bem9PAkEx/VbfwAAAIAp6HyU&#10;QXcAAAAAAAAAAMgm7rbflA3XXzChmm0Fb8jlmkNS2VEkA2O9Mjw+IDcbz8uOwrdMW8w8XTWy3pFO&#10;M/iOiIiZY2V7sdxrvWPCEoiYu247u0q/3QcAAACIic5HGXQHAAAAAAAAAIBsIhwOy9B4v1yo2id7&#10;i1fJsdsb5XbrDQmHQxKW8JRp/iL/ruksk/0l75gQDmaOg2N9/tq39TfIzoLlZhAeERHT34K6s75a&#10;4N+9+T9NaAIRc88fv/s3Ue/yAQAAAGZG56MMugMAAAAAAAAAQPYRnvJTMCokFQsXpHL/n1d3wgRx&#10;MDPcfOMVKWw4K2MTI/6aumlbRgPD0jnYLF2DLdI91CY9Q+3SOdgiTb01kl93RjZcfckM1iMi4uI6&#10;PjEmZ4oOmOAEIuaet+oKJDDBVHwAAACQGDofZdAdAAAAAAAAAADgF5y+s92EcTCzPHN3pxQ3XZLm&#10;vhrpGmqVzqFm6RhskvbBRmkbaJC2/vrJ6mLD44Ny7s4eM2CPiIiL463m6/71+emN3zbhCUTMHdef&#10;eFO9SwcAAACYGZ2PMugOAAAAAAAAAABwHxeicUEbHcDB7HNj3kt+2sb6njv+2le2F5tBe0REXByH&#10;xgaksqnMBCgQMTf83oq/9NNpAwAAACSDzkcZdAcAAAAAAAAAALhPOByW9oEGE67B7NZN5efoGmqT&#10;1RceNwP3iIi4sN6sv+Bfl9/a+7gJUiBi9lt674aMjA2pd+oAAAAAM6PzUQbdAQAAAAAAAAAAfsFE&#10;KGACNZj9nq3cJcHQhPSNdMqW62+YwXtERFw4d+Qv9SHm5q46E6RAxOx29aEX9NtzAAAAgITQ+SiD&#10;7gAAAAAAAAAAAFPZX/KOCdRg9uuu+9jEsLT01ZrBe0REXFhdgNnxs7VfM4EKRMxOP//870nvYJcP&#10;TAIAAAAki85HGXQHAAAAAAAAAAD4BWEJy+WagyZMg7lhbfdt6R5qMwP3iIi4sPYOd8rgSL8JVCBi&#10;9rrr4nsSDAX123MAAACAhND5KIPuAAAAAAAAAAAAv8BNy1bRVmCCNJgbtg3US8dAkxm4R0TEhXU0&#10;MCIXSo6YQAUiZqdPbfyWflsOAAAAkBQ6H2XQHQAAAAAAAAAAYCpdQy0mSIO54eBYn9xtvWkG7hER&#10;ceHcfP11//v4zT0/N6EKRMw+v/raJ6RnsFNGxof123IAAACAhNH5KIPuAAAAAAAAAAAAU3FTgegg&#10;DWa/m/Je8tf/UtUhM3iPiIgLZ1V7qX89/upr/90EKxAx+7xx57xMBAPqHTkAAABAcuh8lEF3AAAA&#10;AAAAAAAAy4HSd02gBrPbA6Vr/LU/Wb7NDN4jIuLCeKRso4TDYTmSt92EKhAx+1yy+zH9NhwAAABg&#10;Vuh8lEF3AAAAAAAAAACAqbiB2iv3DptADWa3h2+976//+bv7zAA+IiIujIOjfdLYec+EKhAxG/2Y&#10;dPW3MxUfAAAAzAs6H2XQHQAAAAAAAAAAYCrB0IRUdZSYQA1mt5tvvOKv/63m62YAHxERU299d6V/&#10;Hf7Z2q/GCFYgYra5++JaCYWC6p04AAAAwOzQ+SiD7gAAAAAAAAAAAJb+0W4TqMHsd3CsVxp7qswg&#10;PiIiptYzFbv8798tZ5abUAUiZp8/WPk5/fYbAAAAYE7ofJRBdwAAAAAAAAAAgNi4ikM6UIPZ7fD4&#10;gHQOtpiBfERETK2jgRG5XV9kQhWImJ1eKjsmgWBAv/0GAAAAmDU6H2XQHQAAAAAAAAAAIDZHyzeY&#10;QA1mtwOjPVLXdccM5CMiYuqs7ijzv3d/uPqvTagCEbPPx97/un7bDQAAADBndD7KoDsAAAAAAAAA&#10;AIAlFA5KXt0JE6jB7DYcDsut5utmMB8REVNnIDgux/N3mlAFIman54oP+fdcAAAAAPOJzkcZdAcA&#10;AAAAAAAAALC4QZzqjhITqMHsdW/xKn/tr1YfM4P5iIiYGu+2FfnX3u8s+4wJVSBidjoWGFHvvAEA&#10;AADmjs5HGXQHAAAAAAAAAACITe9IhwnVYPZ6s+Gcryz2zoUnzIA+IiKmxkuVB/3v3Fd3/tiEKhAx&#10;+3x1x4/1W24AAACAeUHnowy6AwAAAAAAAAAAxGYiFDChGsxeh8f7pW2gwQzmIyJiah0c7ZPq5nIT&#10;rEDE7PNI3jYZnxjTb7sBAAAA5ozORxl0BwAAAAAAAAAAmJ6NeS+aYA1ml7uLlkv7QKOEwiHZf/Nd&#10;M5CPiIiptaDurP+du2T3z0y4AhGzy4qGYgmGJvRbbgAAAIA5o/NRBt0BAAAAAAAAAACmZ2v+ayZg&#10;g9njyYotMjYxIoHgmB+w14P4iIi4MPYMdUpTZ60JVyBidjk0OqDfbgMAAADMCzofZdAdAAAAAAAA&#10;AABgenbefMuEbDBz3V+yWvLqTkhp8xWp6ij213g8OCotvffM4D0iIi6cpyt2+tfkbWdXmYAFImaH&#10;P33vq+qdNgAAAMD8ofNRBt0BAAAAAAAAAACmZ2/xShO6wczyaPl6KWm6JL0jnf6ahsJBCYWCfgq+&#10;+z+H5G7bTTN4j4iIC2v/SLd/Xb7XekfWn3xTvvXW/zaBC0TMXK/dPiPjE2NT3msDAAAAzBc6H2XQ&#10;HQAAAAAAAAAAYHouVO01ARxMfzfkvSC3Wq7J6MSwv47B0IS+tFOYCAbMwD0iIi6s2268JWVN12Vw&#10;rE+CoaB/fa5vr5b9VzbIM5seNOELRMwcVxx4Rr/9AgAAAJhXdD7KoDsAAAAAAAAAAEBswuGQXLt3&#10;1IRxML09V7lbhscHJitIJcr5u/vN4D0iIi6O7158UvJrz8jw2P3X83PFh00AAxEzwyW7H5PhsUEJ&#10;h8P67RcAAADAvKHzUQbdAQAAAAAAAAAAYuMGdao7S00gB9PbnuF2CcvsBuSOlG4wg/aIiLi4uhBs&#10;V3+bCWEgYvp7puiAf48VCiUXZAcAAABIFp2PMugOAAAAAAAAAAAwPW5aIB3IwfR1d9FyfQkTxoWs&#10;AsFxudlwQXYWLDMD9oiIuDi29NX6ELMOYiBievvQsr/Qb7cAAAAAUobORxl0BwAAAAAAAAAAmJnt&#10;BUtMMAfTUzeF4lynewmGgv6/zX21sq/oHTNwj4iIC2vXYKv0DnaZMAYipreHr2+VscCofqsFAAAA&#10;kBJ0PsqgOwAAAAAAAAAAwMycvrPdBHMw/Tx7d6cEgmMSCs/PlC9uXY7bLfnyzoUnzQA+IiIujN1D&#10;bVLZdMuEMRAxff3Kqx+XYGhCv70CAAAASBk6H2XQHQAAAAAAAAAAYHrcQE9x00UTzsH08Wj5emnq&#10;rfbXKxJymk9cxamm3hp558ITZhAfERFTb89wh5wrOWwCGYiYvr647Qf6LRUAAABAStH5KIPuAAAA&#10;AAAAAAAA0xMOh6Stv96EdHDxPVGxWVr67vnrFAiO60s3r7jgnLsPVhOaQkRccAdGe6S27a4JZCBi&#10;eltWm0+VKQAAAFgwdD7KoDsAAAAAAAAAAEB8DpS+awI7uHjm15/21yUUDupLlVLyak+ZgXxEREyt&#10;12tO+NfgZzc/ZAIZiJi+Prv5O/qtFAAAAEDK0Pkog+4AAAAAAAAAAAAzMxEKSEPPXRPawcXTVZZy&#10;12UhCUtYOgdbzEA+IiKm3qHRAWnoqDaBDERMb2/VFsjI+LB+WwUAAAAw7+h8lEF3AAAAAAAAAACA&#10;xDh7d5cJ7uDiuJjTu6y78oIZyEdE/P+3dyfOVZ35nf//q9RMZftNZTqTTM9kkko8SaeT/rU7vTq9&#10;JJ50pzvtrW28YeMdTBvMvoMtNrPaYJBAIAkQICEQIFYhQAiBdt3tmfoe96N59H3OOffcTbrL++X6&#10;FOLe89yzXpmq86nnkMqmuXdn8Dt4xb43vUIGIaR689zq7+t/SgEAAFSE7kd59AAAAAAAAAAkkTMT&#10;qTGzoeNNr7xD5ja7z6/QJ2dOfX5hi3cjnxBCSOXzYGzATKUmzHfe/JpXyiCEVG/aLn5pcrmc/icV&#10;AABAWel+lEcPAAAAAAAAQDLZXMZcGGjzCjxkbtNydee83XTL5rLm/O1W7yY+IYSQyufj5pdMKpMy&#10;hzt3eYUMQkj15pfL/3/TefVE8G+p+fo3HAAAqH+6H+XRAwAAAAAAAFCYraff80o8ZO7SdafVpLMp&#10;fVrmzP2Rfu8mPiGEkLlJ562W4Hfxoq2/9EoZhJDqzlvbfmUGHt4KvsPpzPz9Ww4AANQn3Y/y6AEA&#10;AAAAAABILpNNm4t3O7wSD5m73Hl8LZjta75IWUvfwCeEEDJ3GR4fNMOjg+abr/6hV8gghFR/Vu5f&#10;ZD5tWWkOndlpzvWdDGbwBAAAKJXuR3n0AAAAAAAAACQnN3RuPuz1Sjxk7jKZGtOnZc5tOPmWdwOf&#10;EELI3GT9iUUmlZ4Oyha6iEEIqb3sOrHBTKUm9T+3AAAACqL7UR49AAAAAAAAAMlJYart+kGvxENK&#10;z+ZT73iv2TSdXWpO3Txkbgxd1KdkXuzrWufdwCeEEDJ36b7TFvw+fnnDz7zyBSGktvLL5d/W/9QC&#10;AAAomO5HefQAAAAAAAAAFGZ31wqv0EOS59POJabl6k7TfedEMFvXyNRDk5P/cllz9naLWd++MFiu&#10;6eyHwXK3h68Ex10eh1gNj2yR7Wi7dtC7eU8IIWRu83Bs0Nwb7vfKF4SQ2sq33/gT/c8tAACAgul+&#10;lEcPAAAAAAAAQHJt1w94BSASHylInb71ZVCOmkqPzxxLKR5pUohKZ6bNdPqrx7JIkSqT85ebT5ls&#10;xlwd7PZu3BNCCJnbNJ35bfD/jaZjq70CBiGktjIy/kj/kwsAAKAguh/l0QMAAAAAAACQn9yQvfHw&#10;klcGIvlzbejCzAxS9WIyNebduCeEEDL3GZ38qmTx7KrvewUMQkjt5FRvS1XMJAoAAGqX7kd59AAA&#10;AAAAAADkJzdwTt085JWBSHwO927Th7JufH5hi3fjnhBCyNzn8fiQuT14zStgEEJqJ5sOLzXTqSn9&#10;zy0AAIDEdD/KowcAAAAAAAAgv1wuF8yUpAtBJDqbTr1lRiYfBseuHt0evurdtCeEEDL3ufP4evCY&#10;179/5Q+8EgYhpDby8oaf6n9qAQAAFET3ozx6AAAAAAAAAJKR4s/gaL+58fCiuXTvtDl7u9l80rnY&#10;Kwq5WXPyFbPl9Ltm5/nl5mDPRtN8ZYdZffIVb7l6y/r2hcGxyuYy+jDWlXUn3vBu3BNCCJmbbGl/&#10;37Re3W9SmWlzoucLr4BBCKmdPPnm1/Q/swAAAAqi+1EePQAAAAAAAACFy2QzQUTfg27TceML8/nF&#10;zUGJ6vStw+b60AUzOvVIDwvIjd2uO62m6exSr2hUD5GS2MDjG8FsH/VMHtPYenWfdwOfEEJI5dN9&#10;p23m9/HoxCPzysZ/8QoYhJDayr3h/ln/1gIAACiE7kd59AAAAAAAAACURs+ilMll8j6Gzo6Rmap0&#10;4ajW0/+ozzsm9UgKU8Pjg95NfEIIIZXNwQubgv/P7mnbbL771p95pQtCSG3m6Lm9dV+4BwAAlaP7&#10;UR49AAAAAAAAAPPr5sNLZvXJl73iUS1G9kWKRI1ka8cH3s18QgghlcuNoUvB799/fv8vvcIFIaR2&#10;s3zvQgpTAACgaLof5dEDAAAAAAAAMP/kkX66fFSLuTBwsiFml7Lkpl7btYPezXxCCCGVzeT0uDnR&#10;c9grXBBCajf/vuxb+p9aAAAAiel+lEcPAAAAAAAAwPySGZkeTw555aNaTNv1AyaTbZzClLg/2u/d&#10;yCeEEFLZnLt9PPgdvP3Yaq90QQip3aTS0/qfWgAAAInofpRHDwAAAAAAAMD8y5mcWd/+hldAqrV0&#10;3m7Wu9YQ1rYu9G7mE0IIqWyu3u8yuVzO3Lh32Xzjld/3iheEkNpL9/XT+p9ZAAAAieh+lEcPAAAA&#10;AAAAwPySx7pdH+rxyke1lt3nPw72JZWZ0rtY1+Rm/dHeHd6NfEIIIZWP/P4VS3Yt8IoXhJDay9Yj&#10;y810qrH+LQkAAMpD96M8egAAAAAAAADm34Ge9V4BqdZyd+SmyeQa63F8Qh5B2D/c593EJ4QQMjcZ&#10;nXpkLt7s9IoXhJDay0vrfqL/qQUAAJCI7kd59AAAAAAAAADMr/HpEa98VGvZ1PGW3q2Gs+b4a95N&#10;fEIIIZXPyOSwmU5PmSff+K9e+YIQUnsZmxzR/8wCAADIS/ejPHoAAAAAAAAA5k82lzHn77R6BaRa&#10;S/OVnXrXGoo8irDzZrN3E58QQkhls6X9PZPNZc2GQ0u80gUhpDbz2clNZio1of+5BQAAEEv3ozx6&#10;AAAAAAAAAOaPFKbO9bd4BaRay/WhHpPKTOndayhSmlp17BXvZj4hhJDK5cHYgBkefWCeeOn3vNIF&#10;IaQ286uPv63/mQUAAJCX7kd59AAAAAAAAADMn1wuay7eO+UVkGot6WxK71rDkXN5su+gdzOfEEJI&#10;ZfLlpabg9++HuxZ4hQtCSG1n8NFAMHscAABAUrof5dEDAAAAAAAAML8mU+NeAamWsqd7td6lhjWV&#10;njAffvmMd1OfEEIaKXvPrzO99zpN+7UvzKrjr3rvlysT06Pm4s1Or2hRbXnqvf/lvUYIiU/TsdUm&#10;lZnW/9QCAACIpPtRHj0AAAAAAAAA829v92qviFQrWXPyVb07Da3l8m7vpj4hhDRCtp1aHBRHRSab&#10;CR47K87eajErK/DI0nQmZVYfeMcrWlRLlux80dy8fzU4Brta15vvLvpv3jKEkPD86uMnZ/37CgAA&#10;IB/dj/LoAQAAAAAAAJhfckP5/J3jXhGplvJgbEDvVsManx4xqypQDCCEkGrPprZ39K/EgJSnMtm0&#10;uf6gxzRf3mWOXfnMHL+615zo22/arn0e5OS1g+aLnq3eZ0Zl3Yk3g89+cd2PvaJFJbP7xEbzwpof&#10;ea+7ebfpWXN78FqwfdnsV48Uk3KXHIdnV33PW54QEp7+B9dn/S4BAACIo/tRHj0AAAAAAAAA8+/I&#10;5SavhFRLuTDQNjOTSKPL5rLmxtAl7+Y+IYTUe/Z1rde/EmeR34/y/wpboEpnU7MiuvpPeJ8bliO9&#10;O4Llv/vWn3kli0plX/vWmX05c6XVLFj/01nvv7bp/5jL/V0z+6plsxlz/9Ed8+03/sT7bEKIn/WH&#10;Fpt0Jq2/SgAAAKF0P8qjBwAAAAAAAGD+bT71jldCqqX03O2gMKV0XD/MTFOEkIbJl5eagt99YUWh&#10;QuRyWTM4esdsOPmWtw43UqyS0pUuWFQiz6z8rul/cGPWdsqMUWLw0YDZ177NHOs++LvX48sd8n5H&#10;71FvHYQQP99/++v6KwQAABBJ96M8egAAAAAAAADm13Rmyisg1VqGJwZNhsJUqFwuZz49vdS72U8I&#10;IfWSs7eOffX7zuT0r8CiSAF3Kj1hdp1d6a3LRv6/MzRy3ytYlDMLN//c9N4+H2zTdHpKb+aMVHo6&#10;SCE2HV7qrY8Q4qf5/N6ZgiIAAEAc3Y/y6AEAAAAAAACYf1tOv+uVkGolTWeX6t2BI52ZNrceXvFu&#10;9hNCSK1n19kVZuDxjbIVpVy2ICEzV7nr3Nqx2PQNdgfrvNzf7ZUrypWP970ZrL/UGbOiPB4f9tZJ&#10;CPHz/Jof6q8PAABAKN2P8ugBAAAAAAAAmH/n+497RaRqz5lbR0zvvTNmdGo4eCwS4kmxQJcNljf/&#10;xnT3n/ReJ4SQcudk34GgbKRfLyZHe3eYobG7we+2ufj9L+u4ev+8ufPo2szfraaWVV7BImlk5pqe&#10;m2fMv/32m7NeX/v5e87aK2fJzpe8bSKE+OkbuBjM2AkAABBH96M8egAAAAAAAACqw57uVV4pqRqz&#10;vv0Nc32oJ9hmuWk9FzfLa53MUHJv5NaswsH+7g1mbOqxufv4pldGIISQcuXjlpfMzYeXZ34fye+d&#10;rv6TZkvH+96ySfJFz9bgcyoxq1ScXC4bOdvTnrbNXsEiXw6c+iQYa/8fturA2zPv9dzsNNls+LrK&#10;xZY/3tjyC2/bCCGzs2zP65HffwAAAEv3ozx6AAAAAAAAAOaf3Agem37slZOqMSOTD002l9G7gARu&#10;D181X/ZuNz0DHcHf5YZ5KjPlFRIIIaSYfHT0+Vl/39T2rnk4fs8rtsrfp9OTZkfncu8z4rKva/1X&#10;v7vmuCyVxNFze8zfv/oHXtEiLJu//EgPD4xPjZmj5/bqlyvGlqb2tm0x73z6jHnqvb8wP3jn6+b9&#10;7c+bw527zLGuA+bIuT1m4+EPzbOrvuftByGNkh++8z/01wcAAMCj+1EePQAAAAAAAADVY0/3aq+g&#10;VE3Zd2Gd3mQkJAWDdDYV/KzLC6uPv+YVEwghJC5SjtrS8YE5eGGTOXPzqHk4fj/4fTKVnjCDo3fM&#10;1ftdZio96f2+sWS2Fvm9JCUo/dlRWd78ov6YqpHOpM3Aw1uhxaJvLfwv5lcfP2l+/MFfmWV7XtND&#10;Z0lnvvo9PZem01P6pZntkFKV/TmVnjafNK/w9o+QRkjv7S4eywcAAGLpfpRHDwAAAAAAAEB1kJvX&#10;FwbavJJSNaX7zglml6qAnWdXeMUEQgiJijxSz2XLmC4pFuR7hJUUpuQRfXpmqrjcHr5StaWFbPar&#10;/z89eHzPnL/Wbm4N9pkb967oxap2+5P4/PR2r0hCSCNk3efvB8VIAACAKLof5dEDAAAAAAAAUF2q&#10;eZYpeWwgyksKDT132r1SAiHEz4HujeZCA39f1hx/zfQPXy1r4Ud+B527fdxbV1S6+qU4G1/Eqhbz&#10;MVtUpZ2+3OIVSQhphPzLh3+rvw4AAACz6H6URw8AAAAAAABA9ZDZPq4P9XhFpWrI9rNL9eaiTOSR&#10;WYXM8EJII0a+I+PTI8F35stLTd77jZC959fqXx9lc3HglLc+naVHnjXDE4PMNDiP5P8X8nhBXSYh&#10;pBFye/Ca/koAAADM0P0ojx4AAAAAAACA6nL38Q2vrFQtuXy/M/TRTyjd4YufeuUEQsivzec9W03v&#10;3U4znZ4MZjaS2ZWuP7joLdcIkaJYpcpKcmzvj9w2G9ve9tZrU0uzS9WriamxYOasVzf+q1cmIaTe&#10;80nzCjOdmtRfCwAAgIDuR3n0AAAAAAAAAFSXofG7XlGpWrK/Z53eXJSBzCx25f45r5xASDmzomWB&#10;WX38Ne/1SmfbqcXmk9MfmqYzvzU7OpeZlcde9pYJy87Oj83Q2N3gO5LJ+iWh/uE+03TmI29cPedE&#10;3359GMoqm82YVGbaHLyw2Vv3yWsH9eKYJ9nsV6W1L87s8Aolheaf3/9Lc+TsZ+ZH7/2F9x4h1ZZf&#10;r/gn/XUAAACYoftRHj0AAAAAAAAA1UNm7uh/dNUrKlVLDl3aojcZZbLr7EqvoEBIsZFSUvu1L8xn&#10;51YHP8ufY797nN1UesLcHr5qjvbuMKuOv+qNLXeu3D8/61o/d/u4t4zOmZtHg2XDilKWfa9noMOs&#10;bV3ofUa95sbQxdjjUiopcIqzt46ZdSfeMPu61gUzH6K6yExr4lRvi/nJB3/tFUuSZNPhpcH5ln97&#10;PBp7aH6z9ilvGUKqKd945ff1VwEAAGCG7kd59AAAAAAAAABUB3nU3cPxe2Zt22teUamQrD7xsrkw&#10;0Ga67rSatusHzJe9n3jLFJuOm4dMJpvWm44SyM1qmUVHlyIIKSU7z67Ql9qsR6lJ2cIWJbadWuKN&#10;L2fO3271Cj6nbx4xzZd3eevefXalGR4fNLkCH/u2v3uDt956zZrW181karzij8azhRxRqccAonTp&#10;TNqMTY6YBet/6pVLovLOp8+Ye8P9s75n9jv6292veMsTUk25NdjnfAMAAAD+H92P8ugBAAAAAAAA&#10;qB7bzrzvlZSSZF3b62bzqbdNy9Wd5vHkg+BGutz8tDe5264f9MYkiZS3eu+dCWa9kllNRiYfcuO8&#10;Ao727vRKEYSEZdWxV7zXwnL86t5E5UYpTDyaeGDWtb7hfUa50nbt4KxtkXUGv59+9zvqQPfG4PF7&#10;F+50BO8X+jtGPqvt2ufeeus5MiMdYNly2/I9C71yiZvvvf3fzfHurx6taB/rF+bDXQu8sYRUSwaG&#10;bupLFgAAIKD7UR49AAAAAAAAANVhIjXqFZaS5MLd9lmfE1U2aL/xuTfW5pPOxebq4Hmz98Kamddk&#10;+ZGp4cjPQ3nI8V129AWvEFGOyOfu79pgPr+wxaw5/rr3PqmurGhZYHZ0Ljfbz3zkvSeRWZlE+/Uv&#10;vPd0eu92Jp6BSK5BKTRJ6WhlwkJWIbk2eCFyxij7+DehZ6EqhMzStuPMMrP0yDPe+us1R3p36MMA&#10;mLe2/cormEg+2PEbMz41ZlLpaT1kFilfDTy85Y0npFpyoueQvmwBAAACuh/l0QMAAAAAAABQHfof&#10;9XlFpnyRmaUyCQpNtqwwOHbHHOvbbVaffHnmM/Z0rzITqbGZZabSE2Y6MxX8TFmqsqTQ0n2nzStC&#10;lJINJxcFjzq7OdSrVxc88lFm8tFjyPznwejArHN1++EVs+f8mpn3Pz29dOY9KRZFzTS1ouWlmWJV&#10;oezvgBtDl8zhi58GBS79+YVmV8ijAStBZqsSUvySR9bp7ajXdN5sDvbbLZ6hcaUzKbP16HKvYLLt&#10;6MfB++5jFvNpu3QkKFk9v/qH5kfv/YX3mYTMVzqvturLFQAAIKD7UR49AAAAAAAAAPNPigr3Rm55&#10;hah86bj5RUE3yu3N0lRm2nQPnDS99zuDvyd5dBcq4/zt1uCRZFs63jcfHX3eK0QUGnm8mhSxwmYX&#10;sq+d6NvvjSPzl60dH+hTNXOuhscHzdDYPZPOTM98T6XI2Hmr2fscKcNJ+bHUoqNdd89Ah7eOQvJx&#10;y4tmZHJuZ6lrvbrP2456z2fnVs/5cUb16rh0dFa55ImXfs+MTY7oxWLJvxVkJir3/yPn+trMwi0/&#10;98orhMx1rvR3z7peAQAALN2P8ugBAAAAAAAAqB7bz/3WK0VFZcvpd0u6QS5jSxmP0klRTpfVxqYf&#10;m8HR/uAxZjL7lDx+TR69JTMH6aKEzpmbRyMffaZtanvXG0/mJ6dufOldB0nILGIyG9T1BxfNtQc9&#10;wWthRblSfNGz1dvepDnUs01/XMVIcXR4YtDbhkbJhpNvmbGpx4m//6hf41Ojs8olH+99Qy9SFPs7&#10;6re7X/EKLITMZW4PXtOXJwAAQED3ozx6AAAAAAAAAKqDlJekLNN7/4w5emW7OXK5yVwZPGvuPr5h&#10;zvUfM4d7t5mtp98za9teC94fnXpE4anOyaPX3CLN1cEus797g1eWkDSd+WjW2Hx2nl3hfQaZn1y4&#10;015UYarSbPnq6v3zZve5Vd5258tc7pcUhQYeXfe2oZGypeMDM5WeLHtpDrXnVx8/GRRLnnzza2Yq&#10;NRHMFlUO8si/0YnH5huv/L5XYiFkrjI0ck9fmgAAAAHdj/LoAQAAAAAAAKgubgnK/uyWDuwMIswk&#10;0njsOe8f7ptVlFh29HkzNDZQUDnl4IVNXuGCzE+2nVqiT09VkeKekMc9dlw/ZLa0v+/tg86KlgXm&#10;0cSg/qiKa7/2ubctjZTN7e+aRxNDlGkbWDqTNrtPbAyKJfs7tgUlp3KS3wdfnt3tlVgImasU+ohJ&#10;AADQOHQ/yqMHAAAAAAAAAKgtUpy6fO9sUJCQYkrfYPdMqSWpHZ3LvbIFmb+ks+UtNVSKLeI8GLtr&#10;TvYdCB4FZ/dhS8f75tytY+bB2IAeNqcOXtjsHd9Gyv6u9fqQoAE9eHxXv1RWu09sMM+s/K55Yc0P&#10;zXOrf+CVWgipVAYe3tKXIwAAQED3ozx6AAAAAAAAAIDadH/kdlBgKeYRXJva3vGKFmR+suzoC/r0&#10;1ARbnrr7+Ka59fBy8HMhs5xVSt/gBe8YN1JuDvVWxXnA/JvLmSjvP7pjPm1ZaX7+0T/MKrc88eLv&#10;eYUXQkrJjuNrTarMM6cBAID6oPtRHj0AAAAAAAAAQG0qpihlycxUumhB5ierj7+mT09NyeVyJV2L&#10;5Tbw+IZ3jBslX15qCo6BnBNgrtnH/01MjZlzfW3m0q1zweyHd4ZumoWbf+4VXwgpJs+v/qG+9AAA&#10;AAK6H+XRAwAAAAAAAAA0nv1dG7yyBZm/oHwmU2NmU/u7wXHd2vGBOdC90TvetZjlzS+as7dazKGe&#10;bWZLxwfms3OrTOvVfebi3dPBbHOpzFSw/zlDWQrVxT4ytqVrv1d+IaSYPBp7qC8zAAAAClMAAAAA&#10;AAAA4sljmvoGu71CBpm/TKbG9WlCkezj6EanhoM/pUB04MIm75jXUtafXGQejA0E++IWomRf7aMR&#10;gVrw08V/45VfCCk0B099aqZSE/ryAgAADU73ozx6AAAAAAAAAIDGtOr4q14xg8xPhsbu6dODMtp1&#10;bqVZ27pwJvr4V3M+Pb3UjE+PzMzSA9QqeWTfrtb1XvmFkELz0Wev6ssLAACAwhQAAAAAAACA/HK5&#10;nGm5vNsrZ5D5iTxSDXPjRN9+7/hXa/aeXxsUpeysWUCtS6WnzTdf/UOvAENIIVm840WTzWX15QUA&#10;ABqc7kd59AAAAAAAAAAAjWng0XWvoEHmJ8MTg/r0oALkcXY3hi55x78ac/jSp8E2UwpAPZFHwq7a&#10;/5ZXgCGkkOxt22Imp3mULQAAmE33ozx6AAAAAAAAAIDGJLPW6JIGmZ/II9cwN6bTk97xr7YsPfKM&#10;mUxRBkB9ujfc7xVgCCkkk9MT+rICAACgMAUAAAAAAAAgua0dH3hlDTK3Wdu6UJ8WVNjm9ve88xCX&#10;Na2vm4MXNpuu/hNmeHzQpDPT5sHoHdN7r9O0X/vCW77UHLvymd5koK78euU/eSUYQpImnUnpSwoA&#10;AIDCFAAAAAAAAIBk5NFIX17a7pU1SP7s7VrnvSZZ0fKSaTrzkdl7fq3Z0bncbO1YbNafXGRWHnvZ&#10;W9ZGSjiYO3LdH+3d6Z2HsHx5qck8mngwM1ZmZdNkGT2u1IxOPQoeHwjUI/ke9Q1c9EowhCTJ00v/&#10;Tl9SAAAAAd2P8ugBAAAAAAAAABrX/u4NXlmDxOdE3/7g2Mmj3br7T5ozN5vNzaHeRI/Vm0pPBgWc&#10;6w8umrZrn5uO64eD17O5jF4UFZLL5YJzoM+rTvu1z/XQUFKK02NLyaGLn+hVAHXphTU/8sowhOTL&#10;s6u+py8lAACAgO5HefQAAAAAAAAAAI3r4+YXvcIGCc+y5hdMy+Xds46fFJ3CZh3KR2YPsuOyuax+&#10;GxUmpan7I/2Rj6TsvtOmh0Ta17XeG19K7o/2B9sH1LPJ6XHT/+CGV4YhJF+kaAcAABBG96M8egAA&#10;AAAAAACAxjTw6LpX1iB+Nre/a87dPh4UnKToxKPS6oOd1etI746Zc730yDOmb7BLLxpJik3D4/e9&#10;a6aYbGx72/QMdOhVAHVLvj9bjyzzCjGExOWl9T/RlxIAAEBA96M8egAAAAAAAACAxnSHwlTebGp/&#10;NzhWxcwihdoxMjlshsbuBue5mMcjtl7d6107hWRn58fB53CdoRH9Ytk/eqUYQqLy6sZ/1ZcQAABA&#10;QPejPHoAAAAAAAAAgMY0MvnQK26Q2bn2oMdMZ6b0oQNmyIxjD0YHvGunkFy6e8akuM7QgNKZlLn7&#10;8Jb58ft/5RVjCAnLG1t/oS8jAACAgO5HefQAAAAAAAAAAI0plZn2ihvk/2XP+bX6kAGR1rS+7l1D&#10;SbLs6AtFzWoF1IuJ6XEzNHLf/GzJE145hhCdd5ueM7lcVl9GAAAAFKYAAAAAAAAAJLfy2MtegYN8&#10;FZk1iCILkpBZpo5c2u5dQ0myteMD/XFAw5GZpoZG7pmnl/6dV5AhxM2SnS/x+FIAABBK96M8egAA&#10;AAAAAACAxnWoZ5tX4CC/Ni2Xd+tDBUTKZDPm9sMr3nWUJHu71umPAxqSlKYmpyfM25/82ivJEGLz&#10;/vYXTDZLmRkAAPh0P8qjBwAAAAAAAABoTPJIm6uDXV6Bo9GzouUlM52ZCmYNApLK5XJm/Yk3vesp&#10;LGtbF5pPTn0Y/CzlPGYyA74ynZ4K/tzfsc0ryhAiebfpWR7JBwAAQul+lEcPAAAAAAAAANC45LE2&#10;uszRaNnXtX7W31uv7tOHCchLSk8Dj29415ebj44+ZzquHwrKVSKVmTYjkw95vBSgSCHm4q2zXlmG&#10;kLc/+Y+Z36EAAAAu3Y/y6AEAAAAAAAAAGtuOzuVesaNRsrPzY/NoYtAsPfLMzGvXH/RwMxZFkevm&#10;0cQDc/DC5pnraeWxl4Pr7Opgt5lIjZmsmhlFxjCbGRBOHr+mCzOksfPm1l/qywQAACCg+1EePQAA&#10;AAAAAABA4xqdeuSViBolHx193oxMDgdllc6bzcFry5t/Y6bTk/owAYnZst1kasyMTT2eeT2TzVCM&#10;AgqQSk+bhyODXmGGNHYWbvm5vlQAAAACuh/l0QMAAAAAAAAANCZ5hNjpG0e8IlGj5OLAqeAYWLeH&#10;rzKzFABUme+9/edeaYY0bl7f/G/6EgEAAAjofpRHDwAAAAAAAADQuLZ2LPaKRI2QbaeWzDoOuVzW&#10;ZLLpWa8BAObfz5Y84ZVmSOPmza3/ri8RAACAgO5HefQAAAAAAAAAAI1HHg32aOKBVyRqlJy91WLS&#10;mWl9WAAAVWbJzpe80gxp3OxqXa8vEQAAgIDuR3n0AAAAAAAAAACNJ5PNmJN9B7wiUaNkKj2hDwkA&#10;oMqk0tPmwo3TXmmGNGZW7HszuC7Gp8b0pQIAAEBhCgAAAAAAAEAyu86u8IpEjZB9XcxOAQC15Juv&#10;/pFXniGNle3H1+jLAgAAYBbdj/LoAQAAAAAAAAAaUc60XN7tlYkaIV39J0yKx/EBQM34zdqnvAIN&#10;aZyc7DmsLwkAAACP7kd59AAAAAAAAAAAjSeXywZ/yqPp2q8f8kpF9Zzh8UF9OAAAVSqdSZmNhz/0&#10;SjSkMbKzdV1wDaA+nD592nzjG98IIj/PhSeffDJY34YNG/RbAOYZ30+Um+5HefQAAAAAAAAAAGiU&#10;2aZWH39N7zoAoIql0tOm6dhqr0hDGiOHOndSmKojzc3NM4Up+Xku2PWtXLlSvzXvtm/fHmyblEb2&#10;79+v3wbqXjV/P6sdvz/C6X6URw8AAAAAAAAAALG2daFXMKq3HOjepHcbAFDFMtm0Wbbnda9IQxoj&#10;p3pbZmbFxPzr7e0NZoJ55plnZmaGsZHXpPQgy0ShMDWbHLNq3j6g0hr9+n/66adn/R5189RTT5lF&#10;ixZF/q7k90c43Y/y6AEAAAAAAAAAkM1lTdu1g17BqN5y6e4Zk8lm9O4DAKrYKxv/xSvSkMZI+6Uj&#10;+nLAPJEb8rokFZWom/cUpmZjhhg0umr+fs4F/bszKkuWLNFD+f0RQfejPHoAAAAAAAAAAIjx6RGv&#10;YFRPWXnsFb3LAIAa8NK6H3tFGtI42dW6Xl8SmGMyy4l7817+LjfrpfQkkZ8XLFjgLaNRmALgavTv&#10;p/v70v4+lUgBSv/epRSVjO5HefQAAAAAAAAAABCDo/1mc/t7XtGoXnL86t5gJi0AQO2Qx7G91/Sc&#10;V6IhjZWlu182nVdbzeT0uL5EUGFSZLA37OXxUadPn9aLzJAb/e4sVPL4Pv0+hSkAVqN/P/Ptv51F&#10;SiKP4EN+uh/l0QMAAAAAAAAANK50NhX82Xmz2SsY1VseTTyY2V8AQG1IZ1Jm1YG3vQINady0XvhC&#10;XyaokPv3788UoOTP3t5evYjHLUXJmKj35rowJY+0klA6AKpHo38/8xWmxFNPPTWzHPLT/SiPHgAA&#10;AAAAAACgMclsS6NTj8zuc6u8clG9ZdfZFXr3AQA1YDo9ZZqOrfZKM6Qx80nzV/8/l+sClSczRCW5&#10;oa9J6cGOcx8jFVaYknXIzFX2dflZZlWJIqUtKVa4JQIZI69JwUuzy9i4hQx3/+JmzrKlMXnsYBjZ&#10;Xnefo6IfqSXrjFq/3b+4Aol9ZJcuprnCjrklx0uOgeyXew4k8nf5/LiSnP1su375PLlO3HMj26/3&#10;O0zYMZS/x10L+ejtE4Vcb3q8nCN3G+Was+Q4udselajjWej+l7q+MOX4PtTT99MV9hlx5ycp+1lx&#10;v1/d9brifn8Iff0W+/0M2/ew5PucuaL7UR49AAAAAAAAAEDjkbLUvcc3zfLm33jlonrM3cc3TCab&#10;0YcBAFDlZIapQ507veIMacyMTY7oSwQV5N4kL6R44T5Gyi2VuOUdWUaXdNxIWUeTUoD7yD8dXZjQ&#10;pRLZH3c/3McN6jKRyx2v2dJSkuhCQVyZyf3csKKJcI+F/mxLjn/U57j7HxVZR1gZQ7jbL8u4RQyd&#10;qGKJbFPcdSCR4663PQm9fXHrCbve9Hh97bnXg77WoqLPc7H7X+z64pT6fQg7Rm5q7fspij0/SdnP&#10;iCtM2e+VbIcr7veHfr/Y72epx28+6H6URw8AAAAAAAAA0FhSmWkzOjVsVh9/1SsW1WNO9h3QhwAA&#10;UCOyvyu7/nL5t73yDGmsvLZp9s1iVJ69ES432gvhznzilhjcG/ju+3KzXt6TGWXcwoUuEdgClyzj&#10;FgRkfXJj3y1kyFj3s8IKMaUWMtzx8vm2NCGlD9mWfJ8dV3hwS2dhZQb3GEvcYprLliR0WUXY2Wbk&#10;uLvrtzNPRe235W6/PdayrBQn5D23rCUJK93ZMoqMl3W6x9A9vlH7Fydq+5Jeb2Hj5TjK6/IZMl4v&#10;HxZ7DuxMP65S9l+vJ8n64pT6fai376co5fwkYcfra8+SbYtaxn0vbB/c94v5fpbj+M0H3Y/y6AEA&#10;AAAAAAAAGs/errVesages+3U4mB/ZUYtAEBtmpgeN7cHr5mfLv4br0RDGidfnv3MTE5P6MsDFeLO&#10;/qKLCEmEjXVv4Et0AUC4RSC38CE36+3rYQUil15P1LpKLWTEPTZPtteWFMLKICKu8ODub1TZyd2/&#10;sFKbeyx1uSeJfLNc6eMctp/uduptSHL83WV0oSMfvX1h10DU9SaSjM/HLZ7p67YS+x+3vnySbI+w&#10;y7jXfT1+P5Osv9Dzo0Xtv2yfHEe7jVLc0t/BuN8f+v2o/Yz7fpZ6/OaL7kd59AAAAAAAAAAAjUXK&#10;Q7pYVK9pu/a5yWTT+hAAAGpMJvPV7/J97VvN65v/j/nH1/7YK9SQ+s741Ki+LFBB7s32sBvm+YSN&#10;dT9TFwRcblHHFgHcApe+sa/JGCkYuGWYsPUlKUSIsH1xXw/7bGFn3NHjrHyFBzuLiy7yCPez7Wfo&#10;woZbntHvJSEz0cRtn7v9UaWJuOJX3OxXViHnXSvlehOlfgfcUknY+HLvf7715VPK96GQ7ayV72e5&#10;z08YOzYusn1h3998vz9K/X7a14s9fvNF96M8egAAAAAAAACAxjI8ft8rFtVrLt87a9LZlD4EAIAa&#10;lUpPz/x86dY5s+XIMvPiuh+bb776R17BhtRPVh14e9Z1gMortSwSNjbfDX7LLeq4N+vdR43lm8XG&#10;Cvsca74LGfmOh1t4kmNiuSWHuFmk7PqlnFKMfNuX730rbKYat2gSdfyspMtpSbcv6npLOj6KW3jT&#10;hZdK7H/c+pIo9ftQT9/PSpyfMHZsvoQd03zXZ773rbDvp7Bjo/Yr7vjNJ92P8ugBAAAAAAAAABpH&#10;NpcxF++e9opF9Zqhsbv6EAAA6kQul5tVoOobuGR2n9hofvDO173CDandfPPVPzSjE4+D84254xZx&#10;irkhHjY26Q18dzldYLEz6EjkRr+8H1cOCfscq9RChi0ahM3ekuSRVfmOh1vaWLJkyczrtuBjZ56y&#10;RRl3+9xSVdi+u+TzZBulWGXH6IRtX77tt8KKFe7YpNHHP5+k2xd3vSUZH8YtYekimyj3/udbXxKl&#10;fh/q6ftZ7vMTxY4N2385bnIu3WPqFifzXZ/53rfCvp+ilOM3n3Q/yqMHAAAAAAAAAGgM6cy0GZ8e&#10;Mcubf+MVi+o1PI4PABpLOpMKSlQr9i3yijc2/3vBf/JeI9WbPSc3BecVc8/ebC90hiK3bOU+5inp&#10;DfyoAouQz7Y3+N3ITXu5ia9FfY4otZDhjpef7fql6OCWj6I+O8nxsJ8j5QVLylN2n4U7E5XdBpmN&#10;xr4mxyyMLBtXknITtn1Jtl+EFTKKKaSEncM4Sbcv6npLOl5zyyRR351y7n+S9SVR6vdB1Mv3s5zn&#10;J06Sse7vU/f3QL7rM9/7Vtj3U5Ry/OaT7kd59AAAAAAAAAAAjWP3uVVeqahes+7Em3r3AQANRGYl&#10;Gp8aNVOpiaBElclmgtebjq32SjmkOvPCmh/p0zpzHrPZzMzPqAw7w4gkrOwQxS3ruLPdJL2BH1Vg&#10;cclNeykOubOvhJVF4j6n1EKGu59R0Y/RciU5Hu422uKTPS/2s92ZqOxrUlCRv7sFC80ttsjyehvy&#10;bV++962wQkaSc1yqpNsXtS1Jx2u20CaJKqtFrbMYSdaXRKnfB1etfz/LeX7iJF2HnUVOYs9xvusz&#10;3/tW2PdTlHL85pPuR3n0AAAAAAAAAAD1L5vLmt57nV6paC6yrPkFs/LYy2Zt60Lz0dHnvfcrlS0d&#10;7+vDAACAmZweN3+74D975RxSfWk+v89Mp6f0KTTvNT1vnlv9A/0yysyWbgq9Me4WcdzHcSW9gV/I&#10;48WkyOVup/vIKmFfDysklFLIcGf1kc+RQoP9u/wpf4/7TJHkeLizy8ixcMtR7rHVj8+y2+I+ys/l&#10;fm7UI7XybV++962wQoa7/rBzUw5Jt6/Ugp/LHRO3X+Xa/6TrS6KU70OUWv1+luv85JN0HWHHIt/1&#10;me99K+z7Werxm0+6H+XRAwAAAAAAAAA0ho1tb3ulokpl26klZnjcn4kgl8uZ6w8umiOXtptPTn1o&#10;Vh1/1axoWVCxxwROZ/ybrAAAfLz3Da+cQ6or33/7v+vTFvw7YtPhpcH7L2/4mX4bZebecJdCTpJZ&#10;ptzyiS5UuJ8XV4RyCxZJZsxxS0S6eBD1unCLWVGFMLc4ETVDUrGSFhpsGUpm6LHHV88cZWcZkjKD&#10;u81Rn5tk3fmWyfe+FVbIEOV4jFycpNdb2Ow9Iun+WfL9sOcqyfel1P0vdH35lPJ9iFOr389Sz08S&#10;cfvvCrtG812f+d63wr6f5Th+80X3ozx6AAAAAAAAAID6lstlTefNZq9MVKkcvLA5mNEq6jE58p7c&#10;8NQu3zvrfVapuTF0KXRdAIDGdn/4jlfQIdUVKUZpj8aGZt6/dveSSWfSehGUmTtblBQH4koZblnK&#10;Fndc7k14SViJxS1A6FJQFHeMLlbY18MKCVFlC/d995Fi7jJRsxIVImmhwX3kmj0felYot1xil5Ft&#10;j+KuO+zYyHmW8x23fUm3P6yQIYqdwSypJNebu4y+3pLun+WepyTLl7r/ha4vn1K+D3Fq9ftZ6vlJ&#10;Im7/rahrNN/1me99K+z7WY7jN190P8qjBwAAAAAAAACob1KY+rj5Ra9MVIm0Xft8Zp3F6Oo/4X1m&#10;KTnZdyCyuAUAaGwPRwbN9bu9pqVrv/nt7lfMz5Y84ZV2dL7z5tfMvy/7lvc6qUzk/GR/9//xTDZt&#10;PmleEbz+0vqf6NOJCnEfzSSRn6WoIQUduQkvkRvqbrEqqmCgCyz2Jr39LCkNuOtyH98l65CygH0s&#10;nfuZttgjY3Why35WVCHB3W53W9yyhN0mt1Ag2+Buqxt5XZaVyPbqbbKSFhrcMpSNfrSZ0MvoUpVm&#10;t1/+dM+X/GxnLorbvqTbH1bIEPraknPkluzkGMt+yn7Elb+ilHK96fFx+yfcWZRkHfa7oeNeC6Xs&#10;fzHrS6LY70M9fj9LOT9J2c+Wz9Dnzn62u+3uNSrL2NflZy3f+1bY97Mcx2++6H6URw8AAAAAAAAA&#10;UN9SmSmvSFSJ9N7r1Ksuyt3HN8z6E4u8zy8mZ2+1mGyOwhQAIJoUcmT2QzE8+sAs37twVmnn05aV&#10;pv/BdTOdmpwZs/6LD7xyDyl//mPFd4LjPTY5Ys71nTQ/Xfw3wesnLnxh0pnUzPlAZckNcbe4EBcp&#10;TUTdnHdv4OvZYXT0rCbyd72MTlhJy74XVcjItx3ymWGFAuHuT1zk8/VsW3p81DGz9DaGlRTcx3ZJ&#10;dAFIc2eRCYtb1gjbvqTbH3X8hBwXXc4KSzGFFHf75PrRx9BN2LWTdP9E0mtBX4fF7n+x68un2O9D&#10;PX4/Rb71uymG/oy46OOX7/rM975VyeM3H3Q/yqMHAAAAAAAAAKhvE9OjXpGo3DnQvVGvtmi24HTu&#10;9nFvPYVkbetC/dEAACSyt22LeXXj0+bO0A2TzYbPmvjiuh97BR9S/jz13v/yXmsNClM8jm+uyQ10&#10;KdG4j2qTSOFDyjr6hr5mb8Db8ofMYmJnZ7Gvy+eE3dyXgpCdycotMMi65TPcWW1cdlldwHKFbYf7&#10;mbaIJH9a7iPrwmZykn1wZzDSj3sT7iPH8hUO9GP5wrgzUcl6w0pVmmyn7FfUObCvh21f0u0PO34u&#10;99zaz7PHTMboWYuS0oURWY8+z1HXm0i6f8JdNi5h12Ex+1/K+vIp9vtQb99PK+782J/z/e6Lon+X&#10;6sg65bsfdvzyXZ/53rcqffzmmu5HefQAAAAAAAAAAPXtxtAlr0xU7tx9fLPsMzmlsynz0dHnvHUl&#10;TVf/SR7HBwAoSi6XC/6MKuXkTM703Oz0ijxkbvLm1l/qUwLMKSkL2KJAXDHJLieJKuagMnRhCo2j&#10;0t9Pd+YpKTTVm0ofv0rS/SiPHgAAAAAAAACgfskjho5f2euVicqZzlsterVlc6R3h7e+JNl2arH+&#10;KAAAyurCjTNekYfMXSamxoLzYMvRuVw2eLyieDgyOOs9oNzs7DJhs6+43MfeVUuhoFFQmGpclfx+&#10;SoHIlqXyfX6tquTxqzTdj/LoAQAAAAAAAADq25cXm7xCUbly7Moevbqykdk7+h9d89aZJBcHTplM&#10;NnxWEAAAyuFcX5tX4iFzmwXrfxo8PvHgqU/N/o5PzMd73zA/W/JE8N6zq76nTxlQNrYwIY+timMf&#10;dyXLY25RmGpclfx+yuP57HUVN/tSLavk8as03Y/y6AEAAAAAAAAA6peUhtqvfeEVisqRA90bZ9ZR&#10;SWtaX/fWHZePjj5f9scDAgDgkv/3HT2/1yvwkOqKnYUKKDeZecWWJqQ0oAs5+/fvnykTSOTRVZhb&#10;FKYaVyW/n+5j6Oq1MFXJ41dpuh/l0QMAAAAAAAAA1De5qXv21jHz2bnV5rdHnvUKRsXki56tJpfL&#10;BY/8q6RglqnhvoJKU7JtAABUUjqTMp82r/QKOqS6cunWuYr/WwWNSYoSMvuKLQzEZcmSJXo45gCF&#10;qcZVye+n+xg6N6dPn9aL1qxKHr9K0/0ojx4AAAAAAAAAoP7ZWaCGxu6aze3vmY+OPmeOX91regY6&#10;TO+9TtM32G3O3DwalKqWNb/glZBsNpxcZHrutAeflZujG5CZbMaMT4+agxc2e9sTlqv3u4IyFwAA&#10;lZLJpM2yPa97BR1SXXmv6Tl96oCykvKEzLRiH2FlI2UDmaWFos78kQJLPZZZkFylvp8yo5L7mbKO&#10;epxtqlLHr5J0P8qjBwAAAAAAAABoHPKoulRm2kynJ4NSUTqbnpl5wX20nhSpVh17xTSd+chcuNNu&#10;Lt09Yx6O3/OWmyu2ADUy+dAc6d3hlaTcNF/exWwSAICK67rWYVbse9M8s/K75u9f+QOvrEOqI8Oj&#10;D0w6M/f/dgEAAHNL96M8egAAAAAAAACAxpJkZigpVtmS0nwUpKLII/rE3cc3zI7O5V5ZSiIzaAEA&#10;UGny/0e3iNP/4IY5em6vWXPwXfPSuh+b77z5p155Jyof7PiNOXi6ybRfOmqu3b0UlHxkhsXz1zrM&#10;s6u+7y1Pkuef3/9Lc/js7uAcMQMlAAD1S/ejPHoAAAAAAAAAANQaO4OUzH4lM2Hp0tRkakwPAQCg&#10;4r4qUaVm/n7z/lWz68R684tl3/KKPDY7jq8NlnXHWVKaEl+e/cwbRwpLU8tqfXgBAEAd0f0ojx4A&#10;AAAAAAAAALVKbiTLbFinbnxpVh57OShLnew7oBcDAGDepNLTwZ9X7/QEj/D7zptfCwo8313030zn&#10;lVa9eKhsNmP2d2zzSkAkeZ546ffM+OQos0wBAFCndD/KowcAAAAAAAAAQK2T0pTk4sBp/RYAAFVB&#10;ijozMyTeOGOGRu6HzioVZ8nOl7wiEEme95qeM8e6D5qp1GRVPXIYAACUTvejPHoAAAAAAAAAANQL&#10;W5wCAKCapTPpmcftJSWFKxn3z+/9pVcEIoXlH177Y9N64Qt9iAEAQA3T/SiPHgAAAAAAAAAAAACg&#10;+smMVCcvHvYKQKTwfPPVP9KHFwAA1DDdj/LoAQAAAAAAAAAAAABqx+KdL3oFIFJ4RiceBY9JtI9G&#10;7Og9qg81AACoEbof5dEDAAAAAAAAAAAAANQGeTTf+NSo+adFf+oVgEhhWbl/kdlwaIn5tGWleXnD&#10;z4LXzvW1BSUqAABQW3Q/yqMHAAAAAAAAAAAAAKgdU6lJc/zC514BiJQeKVFlMml9yAEAQJXT/SiP&#10;HgAAAAAAAAAAAACg9izb87pX+CGl5aeL/9qMTDwKjm86kw5m9AIAANVP96M8egAAAAAAAAAAAACA&#10;2rRw88+90g8pPT//6B/M6gPvmDNXjpvp9FRwrHlUHwAA1Uv3ozx6AAAAAAAAAAAAAIDaI4/mE8e6&#10;D5jvvPk1r/RDypfPTm406UxKn4KC3b9/32zfvt0sWrTIPP300+Yb3/jGrDzzzDPBe/v379dDAaDs&#10;5PeR+7tIfub3D2qV7kd59AAAAAAAAAAAAAAAtUuKPONTo+bIuT3mbN9Jc/3eZdP/4Lq5N3zHPBob&#10;MmOTI2ZyesKkMimzYt8irwxUbL7z5p+aQ2d2mnebnjXffevPvPfrKT03O002W9oMUytXrjRPPvmk&#10;V5Cy0QWqp556iuICkMDp06dnvlvyPUMycqx0aZNjiFqm+1EePQAAAAAAAAAAAABAbcvlcolnQNp9&#10;YoNXCIrK3y74T95rkh+++z/NjXtXZj2m7uCpJm+5esi3Xv//Zh2/YixYsGCmjCAzSEnBI4qUpGQZ&#10;d/lK6O3tNRs2bAjKWm6RS36W1+Q9WaZaLVmyZFa5LMm22v2UfUNluedHIn8vlJxTObfueZZZ2jS3&#10;+CPXLpKx3wcpa9rvj/xuam5u1otWhKzLvUYKSTWe53rbn1qk+1EePQAAAAAAAAAAAABAY+kb6DHP&#10;rf6++dmSJ8z72583e9o2m7NXT5i+gYtm4OEtMzI+bFLp6WBZKWJd6e82+9q3mg93LTB727eYTDYz&#10;875r1f63vMJRLefnH/2Dae89qnezILb8JOWEsKKUlBMkuvAjr1Vi1hwpnLiFrHwppugyF6RgUGjh&#10;wC5bzuOJcPr8SMKu/zhh12lYmYcZpgonx9Ee06iZ7KRYKO/Lsa0EdxsKTZLv+1yrt/2pRbof5dED&#10;AAAAAAAAAAAAADSWTDY987PMTjWdmpz1fhgpTslj6cKKUq7PTm40P138N175qNby2qang/3Jt79x&#10;7A10XZaKKi3JTC9uIcS9Aa8LVcWQbXAf/SfbJduxffv2meKW/CyvubNOhZVU5ltYISeq+GHZ5SjV&#10;VJ49P+71VshsaXK923HuLFPVeC3WIluGijum7sxdlWJ/7+jY9drfiTqFlu/mit7OWt+fWqP7UR49&#10;AAAAAAAAAAAAAADKxT4asP3SkaB0pItItZKP9rw2q1hWDFsacQs6UpZyy0hyA10/Fs8tR9liVSFl&#10;kzCyXrd4Io8JDHu8mSXvyXbLdskN/WrjFnLssZP9i2P3ncJU5dnzI3+6s6zFXXMuW9aRMe7j/arx&#10;WqxFbhkq6pjORWEqil1vvcy8VG/7U610P8qjBwAAAAAAAAAAAABAudmy0YmeQ14ZqRZy6db5mfJX&#10;MdwZctySiC2S6FmnhMzupF+Xn+3ypXBntCqkfCX7kbTkMpfcQo5b7JCZc6LYZShMVZ57ftwZduQa&#10;T8KW+6QslaTcg8IkOaYUpsqn3vanWul+lEcPAAAAAAAAAAAAAIBKWvf5+14hqZrz292v6l0omBRD&#10;9A1yt0SVtDgi7AxKumCVlH68WTkLUFK2kNmq9KxZUrZIsh4ZLwUud/Yr+Sz5zLhj5BZy3Fm74mYx&#10;sp8fVpiyjyK0n+seL9mWqFKJZZe350g+z30cnXyufmSg/N1dRn7Wy2jFHm95T8pk7vpk32Sfi72u&#10;4rjnR9jzm28WMGG/OxK5dpOUe+zxiCvMCfls9xzLODkG+pGX9n05NvoRmnIMoxR7PRd7fgpdn7tc&#10;KdHHq9zsevIVjArdf8suW+nvq1Vv+1OtdD/KowcAAAAAAAAAAAAAQCVNp6a8UlI1587QDb0LBbMl&#10;D7ecI4UIewO8ELbgUezNbPeRZnE33QvllkjCIjf948oe+cZLbCFK04Uce2wlsr9h7Pu6MOXOgBSX&#10;uGNnl9ElBB35DF3A0dHbZ8WNkUQdb1lf3DYVej0mEXd+okpPlh6bpDBl3486dkmOgfv9sq9Hnc8w&#10;+c6PJOx6TrJtYYpZXz0VporZf8u+H3V+bUr5vrrc7YkStw53fDXsT7XS/SiPHgAAAAAAAAAAAAAA&#10;lfaLZf/oFZOqNS1d+81UakLvQkFs6cOd8cbepI67aR7GflaxN7LdG+hhN9uL4Zaw5GdboJDPl5vy&#10;dsafqNl43PFS4pDjJGUYifzsFjtkdhVNl2qEOyas0GHf08dR1inbK9skP7vHSAoIhcxeZZeVbZHj&#10;IJ/n7qs9JnZZu4xskx0btv2lHG+3cORej3b2piSzPhVKnx93ljP5HkSxj6CU2IJaOQpTdnvsNtnj&#10;7s7E4x4Hu6x7XOVakIQV8kq5nos5P6WsTyQ5pu4yc82uN+p3Zan7b9+r1PdVq7f9qVa6H+XRAwAA&#10;AAAAAAAAAACgkrLZjNl29GOvmFStWbn/Lb0LBbMFDbeMoEskSZVamHJvxJeD7JP9zKhtcpfRMzO5&#10;78nN+7ASkp51R5c6wo6l+7lxpYKobY4i22/HRs3yZd+369b75JZPovbbnYXJ3cZSj7c9jnFFpXIL&#10;Oz9yXOw26n23bKnQvVaTlHvijk++60LIet2ZnOzyeh/ClHo9F3p+Sl2fSHJMq7UwVY79t69Lyv19&#10;DVNv+1OtdD/KowcAAAAAAAAAAAAAwFz4lyX/2ysnVWt2HF+rN78g1ViYilqve6NcR0ok+jFvttTi&#10;FkzC2FlRdEnFfRyUvvHvknKSXU6XSaKOpX097LPt64UeRykW5Btr3w8rIgh35qSoZYRdxj1mpR7v&#10;qNcrKez8uOfTnUnJijrOSco9YeMst6gVN3OO+55dPm5WMavU67nQ81Pq+kSSY1qthaly7L99Peq7&#10;WMr3NUy97U+10v0ojx4AAAAAAAAAAAAAAJWWzqTN1Ts95gfvfN0rJ5Uj33vrz8333/m6+eG7/9N7&#10;r9iMTDzSu5GYLYy4s/3Y4kbYTfM49rPCSiZJxN2sF3r2ER19E98WPKI+zworzQg7Xm7c52O3QS8b&#10;9dm6GOCyr4eVavLJNzbf+yLJMmHHNuy1MFHHxC1kyLqjyhLlFLUtdl/CZjtzr0O3vJSk3BN3bOMe&#10;Vxgl7vO0Uq/nQs9PqesTSY5ptRamyrH/7vGOkmSZpN/NetufaqX7UR49AAAAAAAAAAAAAADmQjqT&#10;MveG+82/fvi3XjkpKgs3/5vZ07bZnL/WbjYcWmL+Y8V3vGUWbfvlrPUc7z5onl76d95yheQnH/z1&#10;rM8slC1HuTenbQEh30xBmtwcl3FRxYZ8om6yW1LQkM924846pddrXy8kYeOT3JS3xRv9GVGFHOEW&#10;UNzCmn0tqjAgZaslS5bMWqdO1Nh874sky4Ttl96GJHHJ+bVFCIlcf3KM9Mxh5RS2HyKuqGO3Uc+e&#10;EzfGsu+HHVv7XiGz5sR9nmaX1fsaJux6LvT8lLo+keSYVmthKu49LWr/7Wtx5zfJMlHXuRa3zXHv&#10;adWyP9VK96M8egAAAAAAAAAAAAAAzBUpTY2MDwflp58tecIrKtk8v/oHpvd2VzBmOj1lcrmcSWWm&#10;g7+PTj42TS2rglKTLNt64QuTyWacdaSDP7cfW+N9btK8te1XM59XDFs2cMsf7uxHbpEnjvuYsnwz&#10;z0RxyxhJP0NKFHaMLlTY15NG33y3r8fduLeiCgJxN/ZlH+2sQrLvdp/j1uuWrOISNlbke18kWSZs&#10;v/Q25EvUMQnbR1k2qphTirD9EDJzlF23+91wHzemr7ck5R77ftixjXsvSiFjClk26nou5PyUY31J&#10;jqm7zFxz918rx/4n+Ywky0Rd51q97U+10v0ojx4AAAAAAAAAAAAAAHMpO6vclDKLd744q6y0t23L&#10;zHtR7HtSnoqz8dCHXhkqSdZ/sTh2/fnYwpGeTcrOFiWv6yKEjJGCj/u6FKtk+ajZoZKImnEpTpLC&#10;VLE31QsZb2/g6+OY78a+W/awBQH997Bl5fOkvKOLZVFjrXzviyTLhO2Xu22lkv2S2cP0jEbuI/DK&#10;IWw/LDv7msSu1y6f71F9+lq04o6tfU/PXBUn7vO0Qs5P1PVsJTk/5VhfkmPqLjPX4vYx7j0tav/t&#10;Z8Sd3yTLxF3nrrhtjntPq5b9qVa6H+XRAwAAAAAAAAAAAABgPk1MjZkfv/9XQVFpZ+s6/XbJPmle&#10;ab739p97pai4HDzdNDP+8fjwrM9Lys5y5JaUpAxlX5dIEUpuTrsFCbccYW9gx93kzsedvSeskBIm&#10;rjBlt7/Ym+ruvudjl9Xryndj333MmWyvO1OXPpbubFRRosZa+d4XSZYJ269Sj3cU97GL8ijCcgrb&#10;D8u9HuVYuLNOyTZpSco9ccfWvhe2LVHiPk+zy5ZyPYeJOj/lWF+SY1rthalS9t++Hnd+kywTd527&#10;orbDfa+W9qda6X6URw8AAAAAAAAAAAAAgPmUyX71CL1HY0P6rbKwn7+vfatXjIrKt17/L+a1jf+q&#10;P6ogtnDgPhZOSGnK3ph2IzfM3fKCLUzYwk8p7MxWkiQz7cQVptwZgorZrrAZhsK4xRpdpElyY9/O&#10;ziVxyx+6MBD1uivfMvneF0mWCduvUo93HFsqizuOxQjbD5ddr/xpZ0CLus6TlHvijq37XYu73sJm&#10;cQr7PK0c13OUsPNTjvUlOabuMmHnpZLsesOun3Lsv3097vwmWSbfdW7V2/5UK92P8ugBAAAAAAAA&#10;AAAAANAoXt/8b145KirvNT2nhxfMFpXkT30zXEoIUlaQ6EKCW/aRG+Wl0jNbSUlFr9MVV5hyty1J&#10;+Upzx8txCdsOPUOUPnZJb+zb5dx914UB+3rUZ7mPNNRjrXzviyTLhO1Xqcc7jj0u+nNlRiN73PSx&#10;TyJsP1xuGSffviUp98QdW3emJimnhLHLWHGfp5Xjeo4Sdn7Ksb4kx9RdJt/voFKvF82uN+z6Kcf+&#10;2/Fx5zfJMvmuc6ve9qda6X6URw8AAAAAAAAAAAAAgEaQy2XNmSuts0pRb237lVeUcnN/+I7+mILI&#10;jW5bmpIb3XKzWspLUaSYYG9aS9zH+ZVKPsstDsnPUsSQ121xS36W19zlwgoV7jZKCcVdxhbBpEQh&#10;N/nDxrszXskyUlix2yDj3PXr2VRE0hv7bvHLRhcG3Ble5D1bWJCx7n6GjbXyvS+SLBO1X8Ueb1uU&#10;k/fc604KF+5+63Pkrk+/l0TUfliyfve4SqK+F0nKPXHH1i2b2G2y17z8abdVjpMV93lhir2eiz0/&#10;xa7PSnJMZXvsMrI++d0kCStblnq9aPazoq6fUvffvhd3fpMsk+86t+ptf6qV7kd59AAAAAAAAAAA&#10;AAAAaCSfn24yi3e8aE5ePBz8XWaS0kUpmw92/CZYJpfLqU9JTsoFdgYWN3JT2sa9YW5vmpejeKBF&#10;PQ4wKrKsLkcIeS3p54QVYdwiWVyibu4XcmPfLZ6EfaaefUtHttNuqx5rRX22K8kyUftV7PF2Sy9R&#10;CZvZyV1X2PnLJ2o/XO55iVsuSbnHvh91bPOdY3nPLSfm+zyt2Ou52PNT7PqsJMdURK1Djyn1etHs&#10;Z0VdF6Xuf773RZJlklznot72p1rpfpRHDwAAAAAAAAAAAACARpJKT//uzymTMznzeHzY/ONrf+yV&#10;pWze/uTX+iOKIrPGyOwgUhQJuzkuN6mlWJXv8VflYGcu0SUcKY7Ia3JTXT/2KYyUTGR/9MxV9jPy&#10;lSfsDD/ueDk2UhKJW78t20Q9Ys2ly0a67CFkXbLOsJmIhF1f2Owuwm5/1PsiyTL59quY423HuPsm&#10;Y/RMVS67rPxZjHz7IeQ6t9sTd83bx+XJNoftn0hybOU6kGOkZ/OR74G+1pJ8Xphirudizo9VzPqE&#10;PaaSqGMq5Ji5M87Jn2EFrlKvF82uT85NnGL3P8n5TbJMkutc1Nv+VCvdj/LoAQAAAAAAAAAAAADQ&#10;yDLZtNnXvtUrSrlpv3TUZLMZPRSoO26RKV9hB+B6QbXQ/SiPHgAAAAAAAAAAAAAAjS6by5pvv/En&#10;XlHK5sCpT/QQoC7Z2bjyzYYDCK4XVAvdj/LoAQAAAAAAAAAAAADQ6GT2qDUH3/WKUjYXb54NSlVA&#10;PZMZgqT8Io9Wk8exAXG4XlBNdD/KowcAAAAAAAAAAAAAQKPL5XLm9OVjXlHqhTU/NCd6DunFgbq0&#10;YMEC8+STT/JoNSTC9YJqovtRHj0AAAAAAAAAAAAAAPDVY/m+PPuZ2XZ0uWnp2m9Gxh8Fr6fS03pR&#10;AABQRXQ/yqMHAAAAAAAAAAAAAAC+ks6kzHR6yqQylKQAAKgVuh/l0QMAAAAAAAAAAAAAAAAAoFbp&#10;fpRHDwAAAAAAAAAAAAAAAACAWqX7UR49AAAAAAAAAAAAAAAAAABqle5HefQAAAAAAAAAAAAAAAAA&#10;AKhVuh/l0QMAAAAAAAAAAAAAAAAAoFbpfpRHDwAAAAAAAAAAAAAAAACAWqX7UR49AAAAAAAAAAAA&#10;AAAAAABqle5HefQAAAAAAAAAAAAAAAAAAKhVuh/l0QMAAAAAAAAAAAAAAAAAoFbpfpRHDwAAAAAA&#10;AAAAAAAAAACAWqX7UR49AAAAAAAAAAAAAAAAAABqle5HefQAAAAAAAAAAAAAAAAAAKhVuh/l0QMA&#10;AAAAAAAAAAAAAAAAoFbpfpRHDwAAAAAAAAAAAAAAAACAWqX7UR49AAAAAAAAAAAAAAAAAABqle5H&#10;efQAAAAAAAAAAAAAAAAAAKhVuh/l0QMAAAAAAAAAAAAAAAAAoFbpfpRHDwAAAAAAAAAAAAAAAACA&#10;WqX7UR49AAAAAAAAAAAAAAAAAABqle5HefQAAAAAAAAAAAAAAAAAAKhVuh/l0QMAAAAAAAAAAAAA&#10;AAAAoFbpfpRHDwAAAAAAAAAAAAAAAACAWqX7UR49AAAAAAAAAAAAAAAAAABqle5HefQAAAAAAAAA&#10;AAAAAAAAAKhVuh/l0QMAAAAAAAAAAAAAAAAAoFbpfpRHDwAAAAAAAAAAAAAAAACAWqX7UR49AAAA&#10;AAAAAAAAAAAAAABqle5HefQAAAAAAAAAAAAAAAAAAKhVuh/l0QMAAAAAAAAAAAAAAAAAoFbpfpRH&#10;DwAAAAAAAAAAAAAAAACAWqX7Uf8XuUJuymDydmwAAAAASUVORK5CYIJQSwMECgAAAAAAAAAhAE3a&#10;I71y3AIActwCABQAAABkcnMvbWVkaWEvaW1hZ2UyLnN2Zzxzdmcgd2lkdGg9IjU5NSIgaGVpZ2h0&#10;PSI0OTAiIHhtbG5zPSJodHRwOi8vd3d3LnczLm9yZy8yMDAwL3N2ZyIgeG1sbnM6eGxpbms9Imh0&#10;dHA6Ly93d3cudzMub3JnLzE5OTkveGxpbmsiIHhtbDpzcGFjZT0icHJlc2VydmUiIG92ZXJmbG93&#10;PSJoaWRkZW4iPjxkZWZzPjxjbGlwUGF0aCBpZD0iY2xpcDAiPjxyZWN0IHg9IjgyMSIgeT0iODMi&#10;IHdpZHRoPSI1ODAiIGhlaWdodD0iNDIzIi8+PC9jbGlwUGF0aD48Y2xpcFBhdGggaWQ9ImNsaXAx&#10;Ij48cmVjdCB4PSI5NTAiIHk9IjQ5NSIgd2lkdGg9Ijc4OCIgaGVpZ2h0PSIxMSIvPjwvY2xpcFBh&#10;dGg+PGNsaXBQYXRoIGlkPSJjbGlwMiI+PHJlY3QgeD0iOTk5IiB5PSI0ODYiIHdpZHRoPSI3MDMi&#10;IGhlaWdodD0iMTAiLz48L2NsaXBQYXRoPjxjbGlwUGF0aCBpZD0iY2xpcDMiPjxyZWN0IHg9IjEw&#10;MTkiIHk9IjQyMyIgd2lkdGg9IjQ1OSIgaGVpZ2h0PSIzMCIvPjwvY2xpcFBhdGg+PGNsaXBQYXRo&#10;IGlkPSJjbGlwNCI+PHJlY3QgeD0iNzYzIiB5PSIxOTQiIHdpZHRoPSI2MzMiIGhlaWdodD0iMjci&#10;Lz48L2NsaXBQYXRoPjxjbGlwUGF0aCBpZD0iY2xpcDUiPjxyZWN0IHg9Ijc2MyIgeT0iMTk0IiB3&#10;aWR0aD0iNjMzIiBoZWlnaHQ9IjI3Ii8+PC9jbGlwUGF0aD48Y2xpcFBhdGggaWQ9ImNsaXA2Ij48&#10;cmVjdCB4PSI3NjMiIHk9IjE5NCIgd2lkdGg9IjYzMyIgaGVpZ2h0PSIyNyIvPjwvY2xpcFBhdGg+&#10;PGNsaXBQYXRoIGlkPSJjbGlwNyI+PHJlY3QgeD0iOTcxIiB5PSIyNTAiIHdpZHRoPSI0NDYiIGhl&#10;aWdodD0iMzAiLz48L2NsaXBQYXRoPjxjbGlwUGF0aCBpZD0iY2xpcDgiPjxyZWN0IHg9IjkwMSIg&#10;eT0iMzc1IiB3aWR0aD0iMjk2IiBoZWlnaHQ9IjMwIi8+PC9jbGlwUGF0aD48Y2xpcFBhdGggaWQ9&#10;ImNsaXA5Ij48cmVjdCB4PSIxMTEwIiB5PSIxODAiIHdpZHRoPSIzMjQiIGhlaWdodD0iMzAiLz48&#10;L2NsaXBQYXRoPjxjbGlwUGF0aCBpZD0iY2xpcDEwIj48cmVjdCB4PSI5ODIiIHk9IjM5NyIgd2lk&#10;dGg9IjIzMSIgaGVpZ2h0PSIzMCIvPjwvY2xpcFBhdGg+PGxpbmVhckdyYWRpZW50IHgxPSIxMTIx&#10;LjUiIHkxPSI0NyIgeDI9IjEyMDcuNSIgeTI9IjQ3IiBncmFkaWVudFVuaXRzPSJ1c2VyU3BhY2VP&#10;blVzZSIgc3ByZWFkTWV0aG9kPSJwYWQiIGlkPSJmaWxsMTEiPjxzdG9wIG9mZnNldD0iMCIgc3Rv&#10;cC1jb2xvcj0iI0E5RDE4RSIvPjxzdG9wIG9mZnNldD0iMSIgc3RvcC1jb2xvcj0iIzU0ODIzNSIv&#10;PjwvbGluZWFyR3JhZGllbnQ+PC9kZWZzPjxnIHRyYW5zZm9ybT0idHJhbnNsYXRlKC04MTQgLTIz&#10;KSI+PHJlY3QgeD0iODE1IiB5PSIyNCIgd2lkdGg9IjU5MyIgaGVpZ2h0PSI0ODkiIGZpbGw9IiNG&#10;RkZGRkYiLz48ZyBjbGlwLXBhdGg9InVybCgjY2xpcDApIj48cGF0aCBkPSJNOTkyLjA4IDQyOC4x&#10;NTQgOTkyLjY5OSA0MjcuOTkxIDk5My4xMjUgNDI3LjI3MiA5OTMuNDMgNDI2Ljc1NyA5OTQuMTA5&#10;IDQyNS41MjggOTk0Ljk1MiA0MjUuNTAyIDk5NS41MTEgNDI0Ljk3MiA5OTYuMzIyIDQyMy44NDkg&#10;OTk2LjczOCA0MjIuNTI4IDk5Ny4xNjMgNDIxLjgxNyA5OTcuOTc1IDQyMS42MTggOTk4LjEyNiA0&#10;MjAuOTY4IDk5OC40ODEgNDIwLjU5MyA5OTguOTQxIDQyMC4yNyA5OTkuNTAyIDQyMC43ODggMTAw&#10;MC4yNiA0MjEuMTQgMTAwMC44OCA0MjAuNDQ2IDEwMDEuMjIgNDE5LjUxMyAxMDAxLjk4IDQxOS4x&#10;NzggMTAwMi42MSA0MTkuMTE5IDEwMDMuNTMgNDE5LjM1MSAxMDA0LjE5IDQxOS4xMyAxMDA0LjMz&#10;IDQxOC4zMjMgMTAwNC43MiA0MTguMDA1IDEwMDUuNDUgNDE4LjQ4MiAxMDA1LjcxIDQxOS4xOCAx&#10;MDA2LjMyIDQxOS44MzEgMTAwNi45NCA0MTkuNjY4IDEwMDcuMzQgNDE4LjkyMSAxMDA2LjgxIDQx&#10;Ny43MiAxMDA2LjUyIDQxNi44OTkgMTAwNy4xNyA0MTUuODg0IDEwMDYuOTggNDE0LjQ3MSAxMDA2&#10;LjUgNDEzLjgyOCAxMDA1Ljg4IDQxMy41MTkgMTAwNS4wNiA0MTMuMTE0IDEwMDMuOTEgNDEyLjY5&#10;MyAxMDAzLjMgNDExLjc5NiAxMDAzLjMgNDExLjI2NiAxMDAzLjM2IDQxMC43MyAxMDAyLjkxIDQw&#10;OS45NjcgMTAwMi42NSA0MDkuMTYgMTAwMi43MiA0MDguNDA2IDEwMDIuNDYgNDA3LjU1IDEwMDEu&#10;OTggNDA3LjA5IDEwMDAuOTggNDA2LjMxIDEwMDAuNTIgNDA1Ljg4NyAxMDAxLjAzIDQwNC4yOTkg&#10;MTAwMS40MiA0MDMuNDkzIDEwMDEuOTcgNDAzLjEyNSAxMDAyLjM4IDQwMi44MDMgMTAwMy4wMyA0&#10;MDIuNTY5IDEwMDMuNyA0MDIuMDcyIDEwMDQuMiA0MDEuMTg4IDEwMDQuNjkgNDAwLjMxMSAxMDA1&#10;LjI0IDQwMC41MTIgMTAwNS44MSA0MDAuNTUyIDEwMDYuMjUgNDAwLjg5IDEwMDYuNzIgNDAxLjE1&#10;MyAxMDA3LjI2IDQwMS4yNDUgMTAwOC4xMyA0MDEuNjYzIDEwMDkuMDUgNDAxLjQzMyAxMDA5LjMx&#10;IDQwMC45MDUgMTAwOS41OSA0MDAuMzQ3IDEwMDkuNjkgMzk5Ljc0NiAxMDA5Ljc5IDM5OC42MDkg&#10;MTAxMC4wNiAzOTguMTUyIDEwMDkuOTIgMzk2LjYwNiAxMDEwIDM5Ni4wOTMgMTAxMC4zMyAzOTUu&#10;NjU2IDEwMTEuMDEgMzk0Ljk3MiAxMDExLjU0IDM5NC4xMjggMTAxMS44OCAzOTMuNTk4IDEwMTIu&#10;NjIgMzkxLjk4IDEwMTMuMzUgMzkxLjI0IDEwMTQuNSAzOTEuMDgzIDEwMTUuNzEgMzkwLjg3OSAx&#10;MDE2LjcyIDM5MC45NjUgMTAxNy41MyAzOTEuMTIyIDEwMTguMTMgMzkwLjkxMiAxMDE4LjI2IDM5&#10;MC4zODcgMTAxNy44NCAzODguODk2IDEwMTcuODggMzg4LjM5NiAxMDE4LjMyIDM4Ny4xNTEgMTAx&#10;OC43IDM4Ni4wNTggMTAxOS4yNyAzODUuNTcxIDEwMTkuMDkgMzg1LjAyMSAxMDE4LjMzIDM4NC43&#10;NjggMTAxNy43MyAzODQuNDUxIDEwMTcuNjggMzgzLjkyNyAxMDE4LjA3IDM4My41MDEgMTAxOC42&#10;OSAzODMuMTU0IDEwMTkuMjUgMzgyLjM2NCAxMDE5Ljk4IDM4MS4zMzIgMTAyMS4wMyAzODEuNjY3&#10;IDEwMjEuMDQgMzgxLjA5IDEwMjAuMDYgMzc5LjcxMyAxMDE5LjY3IDM3OS4xNjggMTAyMC4wOSAz&#10;NzguNTc4IDEwMjAuNTUgMzc4LjExOCAxMDIxLjAyIDM3Ny44NjkgMTAyMy4xMiAzNzguOTU1IDEw&#10;MjMuNzUgMzc4LjU5NSAxMDIzLjggMzc3LjczMiAxMDIzLjY5IDM3Ny4yMDYgMTAyMy4zNyAzNzYu&#10;NzE3IDEwMjIuNCAzNzYuMTQ5IDEwMjMuMTUgMzc1LjYzOCAxMDIzLjQyIDM3NS4xNzcgMTAyMy4w&#10;OSAzNzQuNSAxMDIzLjEgMzczLjc0OSAxMDIzLjgzIDM3My41NTIgMTAyNC4yNyAzNzMuMzA4IDEw&#10;MjQuNzMgMzcyLjg3OSAxMDI1LjA4IDM3Mi40OTMgMTAyNS40MiAzNzEuODU2IDEwMjUuOTMgMzcx&#10;LjUzMiAxMDI1Ljg3IDM3MC45MDYgMTAyNS4zNSAzNzAuNTU3IDEwMjQuNTcgMzcwLjM4OCAxMDI0&#10;LjE0IDM2OS42OTcgMTAyNC4zNyAzNjkuMjIzIDEwMjQuNzYgMzY4LjQyMiAxMDI1LjQgMzY4LjYx&#10;MSAxMDI2LjE1IDM2OC45NzMgMTAyNy4wNyAzNjkuNzI3IDEwMjcuNTggMzY5Ljc5NyAxMDI3LjY3&#10;IDM2OC4yNjEgMTAyNy43MyAzNjYuNTM1IDEwMjcuNzggMzY1Ljg5NiAxMDI4LjM1IDM2NS41MjIg&#10;MTAyOS4xNCAzNjUuNTEzIDEwMjkuNzEgMzY1LjY2NiAxMDMwLjI4IDM2NS41OTQgMTAzMS4xIDM2&#10;NS43OTcgMTAzMS4xNSAzNjUuMjcyIDEwMzAuNzUgMzY0LjcxOSAxMDMxLjU2IDM2NC40ODcgMTAz&#10;Mi4zNCAzNjQuNTE0IDEwMzIuODUgMzY0LjM3OSAxMDMyLjU4IDM2My44NjcgMTAzMS45MiAzNjMu&#10;NDIzIDEwMzEuMzEgMzYzLjAwNyAxMDMxLjE5IDM2Mi40MTggMTAzMS41OSAzNjEuODEyIDEwMzEu&#10;NzUgMzYxLjE2OSAxMDMyLjA0IDM2MC41NTYgMTAzMi4xNSAzNTkuOTU2IDEwMzEuOCAzNTguOTI4&#10;IDEwMzIuMDQgMzU4LjQwMyAxMDMyLjU2IDM1OC4xMTcgMTAzMy43MiAzNTcuOTI3IDEwMzQuMzEg&#10;MzU3LjUxMiAxMDM0LjQ4IDM1Ni45NzQgMTAzNC4zMiAzNTYuMzg1IDEwMzQuMTcgMzU1Ljg1OSAx&#10;MDM0LjIxIDM1NS4zMzMgMTAzNC43MyAzNTQuMjQ3IDEwMzQuNDUgMzUzLjY0NCAxMDM0LjI0IDM1&#10;Mi45NTUgMTAzMy40OCAzNTIuNjUxIDEwMzMuMjIgMzUyLjE2MiAxMDMzLjI4IDM1MS42NiAxMDMz&#10;Ljg3IDM1MC45NTYgMTAzNC4yOSAzNTAuMjI2IDEwMzQuODkgMzUwLjI0NCAxMDM1LjkgMzQ5Ljkz&#10;MiAxMDM2LjUxIDM1MC4yNjEgMTAzNy4wMiAzNTAuNDY0IDEwMzcuNTcgMzUwLjU5MiAxMDM4Ljkg&#10;MzUwLjcxIDEwMzkuNDcgMzUwLjc3NSAxMDQwLjYyIDM1MS4wNjcgMTA0MC45MSAzNTAuNjAxIDEw&#10;NDEuNjEgMzUwLjI3MSAxMDQyLjQyIDM0OS44NzUgMTA0Mi45NCAzNDkuNTIyIDEwNDMuOTUgMzQ5&#10;LjM2NSAxMDQ0Ljk2IDM0OC45MzUgMTA0My45OCAzNDcuOTYyIDEwNDMuNiAzNDcuNjI1IDEwNDMu&#10;MjEgMzQ2LjAxNCAxMDQzLjAyIDM0NS40MDIgMTA0Mi42MSAzNDQuMzk5IDEwNDIuNTMgMzQzLjMy&#10;NyAxMDQyLjc3IDM0Mi44NzcgMTA0My4wNyAzNDIuMjUyIDEwNDMuNTIgMzQxLjUxNiAxMDQzLjIz&#10;IDM0MC4zMTEgMTA0Mi42NiAzMzkuNTg5IDEwNDIuNiAzMzguOTU4IDEwNDIuNTIgMzM4LjQxOCAx&#10;MDQyLjI0IDMzNy45NDIgMTA0MS42OCAzMzcuNzI2IDEwNDEuMTYgMzM3LjcxMiAxMDQwLjg2IDMz&#10;Ny4zMSAxMDQxLjA1IDMzNi43MjIgMTA0MS44NSAzMzUuMzczIDEwNDIuNyAzMzUuMTQgMTA0Mi44&#10;NiAzMzQuNTAxIDEwNDIuMjUgMzMzLjQyNyAxMDQxLjgxIDMzMi42NjkgMTA0MS4zNiAzMzIuOTQz&#10;IDEwNDEuMTggMzMzLjQzIDEwNDEuMDggMzM0LjAxOCAxMDQwLjUzIDMzNC4xOTEgMTAzOS45NSAz&#10;MzMuNjg3IDEwMzkuMjQgMzMzLjY2OCAxMDM4LjUxIDMzMy41NjggMTAzOC4yNyAzMzMuMDg2IDEw&#10;MzcuNzQgMzMyLjcxMyAxMDM3LjI2IDMzMi45OTEgMTAzNi41MSAzMzMuMDQ5IDEwMzYuMTIgMzMz&#10;LjQ5NSAxMDM1LjI0IDMzMy42NCAxMDM0LjM0IDMzMy43ODggMTAzMy40NSAzMzIuOTg0IDEwMzMu&#10;NjcgMzMxLjU4MiAxMDMzLjMxIDMzMC43MTYgMTAzMi45MSAzMjkuNzY1IDEwMzIuNDkgMzI4LjE1&#10;MiAxMDMyLjU1IDMyNy4yNDUgMTAzMi40NCAzMjYuNTQ2IDEwMzMuNDIgMzI1LjYwNCAxMDM0LjIg&#10;MzI0Ljk4MiAxMDM0LjU5IDMyNC4zNDkgMTAzNC43NSAzMjMuMTk5IDEwMzQuNTEgMzIxLjc4MSAx&#10;MDM0LjEyIDMyMS4wNTUgMTAzMy41MyAzMjAuNzk0IDEwMzIuNjcgMzIwLjQ0NyAxMDMyLjQ1IDMx&#10;OS43MzIgMTAzMi4yNSAzMTkuMjQ0IDEwMzEuNTggMzE4LjYyOCAxMDMxLjAyIDMxNy45MzYgMTAz&#10;MC42MSAzMTcuNjE3IDEwMjkuNjIgMzE3LjQ5OCAxMDI4LjYzIDMxNy40NjMgMTAyOC4wMyAzMTcu&#10;MjcyIDEwMjcuNDcgMzE3LjEzMiAxMDI2LjkyIDMxNy4wMDQgMTAyNS45IDMxNi4yNDkgMTAyMi42&#10;OSAzMTUuOTgyIDEwMjEuOTMgMzE1LjkxOSAxMDIwLjg5IDMxNi42NDYgMTAxOS42NiAzMTcuNTA0&#10;IDEwMTkuNDggMzE4LjIxMyAxMDE5LjQxIDMxOC45NSAxMDE5LjQ2IDMxOS41NjMgMTAxOS4yOCAz&#10;MjEuNDE2IDEwMTguNTcgMzIxLjE4NSAxMDE4LjA1IDMyMS4xNDcgMTAxNy41NyAzMjEuMzQgMTAx&#10;Ni41NyAzMjEuNTAzIDEwMTUuODYgMzIxLjUgMTAxNS4zNiAzMjEuMzg2IDEwMTQuNyAzMjEuMDU2&#10;IDEwMTMuNTkgMzIxLjI1MSAxMDEyLjggMzIxLjM4NyAxMDEyLjU2IDMyMi4xODIgMTAxMi4zNyAz&#10;MjIuODMxIDEwMTEuNTYgMzIyLjM0MiAxMDEwLjkgMzIyLjE5MiAxMDEwLjI0IDMyMi4yNjUgMTAw&#10;OS42MyAzMjIuNDUgMTAwOC41OCAzMjIuNzIyIDEwMDcuNTcgMzIyLjMyIDEwMDYuOCAzMjIuMTUg&#10;MTAwNS45MyAzMjEuOTMzIDEwMDUuNjEgMzIxLjUxNyAxMDA1LjIyIDMyMS4wMTcgMTAwNC42NCAz&#10;MjAuNDc2IDEwMDMuNjUgMzIwLjM1OSAxMDAyLjY1IDMyMC4zNzEgMTAwMS42OSAzMjAuMTEyIDEw&#10;MDEuMjMgMzE5LjI4NyAxMDAwLjcgMzE4Ljg5NiAxMDAwLjA1IDMxOC40NCA5OTkuODczIDMxNy42&#10;NCA5OTkuMjgzIDMxNy4wMzQgOTk4Ljk1NSAzMTYuMDA2IDk5OC44MjYgMzE1LjM5NiA5OTcuODI4&#10;IDMxNS40NzggOTk3LjI3OSAzMTUuNTczIDk5Ny4yNDQgMzE1LjA0OCA5OTUuODU5IDMxNC44MzIg&#10;OTk0Ljg3IDMxNC42NzcgOTk0LjE3OCAzMTQuMjk1IDk5Mi45MDYgMzEzLjkxOSA5OTMuMDQ2IDMx&#10;My40MjcgOTkyLjk4NiAzMTIuNzg5IDk5My41MzggMzExLjkyOCA5OTMuOTgyIDMxMS41MiA5OTQu&#10;MjA5IDMxMS4wMzUgOTk0LjMzIDMxMC41MjkgOTk0LjA4MiAzMTAuMDY0IDk5My4yODUgMzA5LjY2&#10;MSA5OTMuMDUgMzA5LjE4NSA5OTIuOTI4IDMwOC4zMiA5OTIuOTQzIDMwNy43ODIgOTkyLjEzOCAz&#10;MDcuMzg1IDk5MS40NDcgMzA3LjQxMyA5OTAuMjQgMzA2LjU5NCA5OTAuMTE3IDMwNi4wOCA5ODku&#10;MjcgMzA1Ljc3NiA5ODkuMTE5IDMwNC45MTcgOTg4LjI1NiAzMDQuODcyIDk4Ny4yNjYgMzA0Ljgx&#10;OSA5ODYuMjgzIDMwNC41NTIgOTg1LjMzNCAzMDQuNDQzIDk4NC44NDIgMzA0LjM0NiA5ODQuMzA0&#10;IDMwNC40MTQgOTgzLjY4NiAzMDUuMDY4IDk4My4yNzUgMzA1LjQgOTgyLjcyMSAzMDUuNjczIDk4&#10;Mi4yNjEgMzA1Ljk3NSA5ODEuNzA2IDMwNi44MzMgOTgxLjQ5IDMwNy4zNjkgOTgxLjI4NyAzMDgu&#10;NjcgOTgwLjEyMSAzMTAuMDI0IDk3OS40NDggMzEwLjUgOTc5LjA4NiAzMTEuMDgyIDk3OC41OTQg&#10;MzExLjYgOTc4LjA2OCAzMTEuNjg5IDk3Ny4yODMgMzExLjg1OCA5NzcuMDMgMzEyLjc5OSA5NzYu&#10;NTEyIDMxMi4zMjMgOTc2LjA3OCAzMTEuNzMzIDk3NS4xMTIgMzExLjAxMiA5NzQuNTg2IDMxMC42&#10;NTggOTc0LjE0MSAzMTAuNDI3IDk3My4xNTYgMzEwLjE5OCA5NzIuMTY2IDMxMC4xMDEgOTcxLjc2&#10;NSAzMDkuNzE5IDk3Mi4wNzUgMzA4LjYwNCA5NzIuMjUzIDMwNy45NjggOTcyLjUxNyAzMDcuMDE3&#10;IDk3Mi41NjUgMzA2LjI1NiA5NzEuMzI5IDMwNi4yNzIgOTcwLjM0IDMwNi4xNjYgOTY5LjcyMSAz&#10;MDYuMDkzIDk2OS4wMjMgMzA1LjgwMyA5NjguNDY0IDMwNS40NzQgOTY3Ljg1NSAzMDQuODcxIDk2&#10;Ny40MzEgMzA0LjQ5OSA5NjYuNzA5IDMwNC4zMjggOTY2LjM3NCAzMDMuODg4IDk2Ni4yMjcgMzAz&#10;LjI4NyA5NjUuNjkyIDMwMi45MzQgOTY1LjE2OCAzMDIuODE5IDk2NC41MjUgMzAyLjg0NSA5NjMu&#10;OTQ2IDMwMi44OSA5NjMuNDA4IDMwMy4xODggOTYzLjY5NCAzMDMuNjM5IDk2NC40NzQgMzA0LjAy&#10;NiA5NjUuMTc1IDMwNC4zNzEgOTY1LjE3MyAzMDQuOTcyIDk2NC42MTEgMzA1LjA0NSA5NjMuNzc2&#10;IDMwNC44MDUgOTYzLjQ1IDMwNS40NCA5NjMuNyAzMDYuNjQ3IDk2My4wMzMgMzA2LjY0MSA5NjMu&#10;MDQzIDMwNy40MDMgOTYyLjMyOCAzMDcuNzIxIDk2MS4zMjYgMzA3LjkxNiA5NjAuNTg2IDMwNy4z&#10;NjkgOTU5LjUxMyAzMDcuNDI1IDk1OS40MjMgMzA4LjA1MSA5NTguMzg5IDMwOS42MjMgOTU4LjE2&#10;NiAzMTAuNjQ5IDk1Ny41MTcgMzEwLjgwOCA5NTcuMTY5IDMxMS45MjEgOTU3LjI3MyAzMTIuNDM1&#10;IDk1Ny43MDkgMzEyLjc3NSA5NTcuNzMxIDMxMy4zNjIgOTU3LjEzIDMxMy44OTggOTU2Ljk0NiAz&#10;MTQuMzc1IDk1Ni45NTIgMzE0Ljk3MyA5NTYuNzYzIDMxNS41NDggOTU2LjQ2MyAzMTUuOTU3IDk1&#10;Ni4xNDcgMzE2LjQ4NCA5NTYuMjI5IDMxNy41NTEgOTU2LjMwMiAzMTguNSA5NTUuOTc1IDMxOC45&#10;NzMgOTU0Ljg1NiAzMTguOTUxIDk1My45MyAzMTkuMDI3IDk1My4yNTUgMzE5LjQyNSA5NTIuODE1&#10;IDMxOS45NjYgOTUyLjI3OCAzMjAuNDg0IDk1MS4xMTYgMzIwLjUyNyA5NTAuNDk0IDMyMC41NzYg&#10;OTUwLjYyOCAzMjEuMTc4IDk1MC42MTIgMzIyLjEwNyA5NTAuNTk2IDMyMi45OTEgOTQ5Ljc2MSAz&#10;MjIuOTM4IDk0OS4wNDkgMzIzLjEzNSA5NDguNjU0IDMyMy41MjEgOTQ4LjI1OSAzMjQuMTIgOTQ4&#10;LjAwNiAzMjUuMTIgOTQ3LjU0NyAzMjUuNzk0IDk0Ni45NzcgMzI2Ljc1MSA5NDYuNjI1IDMyNy4z&#10;NDEgOTQ1Ljc4NyAzMjguMDc2IDk0NC45MTggMzI4LjA2MyA5NDUuMTg5IDMyNi44ODkgOTQ1Ljc2&#10;IDMyNi40MDYgOTQ0LjU1MyAzMjUuNjgyIDk0My41ODIgMzI1LjEwNiA5NDIuODU4IDMyNC40ODMg&#10;OTQxLjgxNCAzMjMuMjg3IDk0MC45MDkgMzIyLjI0OCA5NDAuNDA4IDMyMi41OTcgOTM5LjgyMiAz&#10;MjIuNTkzIDkzOS4xMjYgMzIyLjEwMiA5MzguNDI4IDMyMiA5MzcuNzQxIDMyMi4wNjEgOTM2Ljc2&#10;NiAzMjEuNTg4IDkzNi4xNjEgMzIxLjMzOSA5MzUuNjQgMzIxLjM2OSA5MzUuNzEzIDMyMi4wOTIg&#10;OTM1LjMyOCAzMjIuOTU4IDkzNS4xODIgMzIzLjkxMyA5MzUuMjM5IDMyNC41NiA5MzUuNzQ2IDMy&#10;NS40MTQgOTM0LjU2IDMyNS42MjkgOTMzLjg0OSAzMjUuNjA3IDkzMy4yOTkgMzI1LjkwNSA5MzMu&#10;MzA2IDMyNy4xODIgOTMzLjE1MyAzMjcuNjYyIDkzMi44OSAzMjguMzggOTMyLjk5NiAzMjkuMjYg&#10;OTMzLjA1OSAzMjkuNzgyIDkzMi4zNDcgMzMwLjExNyA5MzIuMDg3IDMyOS41NzggOTMxLjYyNCAz&#10;MjkuMTg3IDkzMS4xNTUgMzI4LjgzNiA5MzAuNzgzIDMyOC4yNDYgOTMwLjQ0NSAzMjcuNzk2IDky&#10;OS45MTkgMzI3LjQ5MyA5MjkuMTc5IDMyNy4yNSA5MjguNDc2IDMyNy4xOTYgOTI3LjQ3OSAzMjcu&#10;MTE5IDkyNi45OTkgMzI2LjQ5IDkyNi41MzYgMzI2LjA3NiA5MjUuOTQgMzI2LjI0NyA5MjUuNTA2&#10;IDMyNi42MTQgOTI0Ljc5IDMyNy4yMTUgOTI0LjA2NSAzMjcuNTkgOTIzLjQ0MiAzMjcuNzQ4IDky&#10;Mi40MjYgMzI4LjAzMSA5MjEuNjQzIDMyOC4yNTUgOTIxLjM3NSAzMjguOTEyIDkyMS4wMTMgMzI5&#10;LjgwNCA5MjAuMzE0IDMyOS45ODcgOTE5LjcxIDMzMC4xNDUgOTE4LjQyOSAzMzAuNDggOTE4LjI1&#10;MSAzMzEuMDQxIDkxOC4wNTUgMzMxLjY1NyA5MTcuNjQ4IDMzMi4zMDMgOTE2Ljc3NiAzMzIuMjQ5&#10;IDkxNi4xNjkgMzMyLjM5NSA5MTYuNjQ3IDMzMy4xODQgOTE2LjYzMSAzMzMuNjkgOTE3LjAzOCAz&#10;MzQuNzM4IDkxNy41NDcgMzM1LjUzOSA5MTcuOTE0IDMzNS45NTcgOTE4LjAzMiAzMzYuNDc0IDkx&#10;OC44MzkgMzM3LjQ1MSA5MTguOTYgMzM4LjAyMSA5MTkuMDM5IDMzOC43NTUgOTE5LjA1IDMzOS4z&#10;ODUgOTE5LjE3MSAzNDEuMDYxIDkxOC42NTcgMzQxLjYwMyA5MTguMDI4IDM0Mi4yMjIgOTE3Ljg5&#10;IDM0Mi44OSA5MTcuNTQgMzQzLjU1NyA5MTcuNTA0IDM0NC4xOTIgOTE3LjQ3NSAzNDQuNyA5MTcu&#10;MTI1IDM0NS45NDQgOTE2Ljk1NiAzNDYuNTQxIDkxNi42MTkgMzQ2Ljk0MSA5MTYuODE0IDM0Ny42&#10;NDcgOTE2LjQzIDM0OC4zNDggOTE2LjU2NyAzNDkuMDMxIDkxNi4zMDUgMzQ5LjQ3OCA5MTYuMTYg&#10;MzUwLjExNiA5MTUuNjk1IDM1MC43OTYgOTE1LjgwOCAzNTEuNzEyIDkxNS42MzIgMzUyLjM5NyA5&#10;MTUuNDEyIDM1My4wNDkgOTE0Ljk2NSAzNTMuMzc5IDkxNC4zOSAzNTMuODA1IDkxNC40MSAzNTQu&#10;MzgzIDkxNC42OTEgMzU1LjEwOSA5MTQuMjY4IDM1NS41MzIgOTE0LjA0NiAzNTYuNDIgOTEzLjQy&#10;NCAzNTYuOTA2IDkxMy41MDQgMzU3LjUyOSA5MTMuMTA3IDM1OC40NzcgOTEzLjAzMSAzNTkuMDIy&#10;IDkxMi41ODMgMzU5LjY2MiA5MTIuMzcxIDM2MC4yNCA5MTEuODA0IDM2MC41OSA5MTEuNDU5IDM2&#10;MS43OTMgOTExLjIwMSAzNjIuNDUgOTEwLjU4MiAzNjMuMDIxIDkxMC4yODQgMzYzLjY4MiA5MDku&#10;ODg3IDM2NC4wMzYgOTA5LjI2NCAzNjQuNTQgOTA4LjU4NiAzNjUuNjQyIDkwOC4xNjIgMzY2LjA0&#10;NyA5MDcuNzkzIDM2Ni4zOTYgOTA3LjQzNCAzNjYuODY3IDkwNy42MzEgMzY3LjM5MiA5MDguMDY3&#10;IDM2Ny42NDUgOTA4LjkwNyAzNjcuOTE1IDkwOS41OTQgMzY3LjY0MiA5MDkuODM5IDM2Ny4xOTMg&#10;OTEwLjM0NSAzNjcuMzgyIDkxMC45NTUgMzY3Ljg1OCA5MTEuMjIyIDM2Ny4zNzkgOTEyLjExOCAz&#10;NjcuNjkxIDkxMy4xMDQgMzY4LjE2MiA5MTMuNjI0IDM2OC40MTUgOTE0LjIzNiAzNjguNDg2IDkx&#10;NC44NzMgMzY4LjIwNyA5MTUuNTc4IDM2OC4xMjQgOTE1LjkwMiAzNjcuNjAzIDkxNS44MTcgMzY2&#10;Ljg2MiA5MTUuNzQ3IDM2Ni4yMzkgOTE2LjA5NCAzNjUuMzg1IDkxNS4zNDQgMzY0LjU0NiA5MTUu&#10;NjQxIDM2My45ODcgOTE2LjA5MyAzNjMuNjY1IDkxNi45IDM2Mi43MDQgOTE2LjgzIDM2Mi4xMDIg&#10;OTE2Ljc1MiAzNjEuNDE4IDkxNy4yMTggMzYwLjk1NiA5MTYuOTg0IDM2MC41MDUgOTE2LjY4NSAz&#10;NTkuNjI5IDkxNi4wNiAzNTkuNTQgOTE1LjMzNiAzNTkuNzM3IDkxNC45NjkgMzU5LjIxOCA5MTUu&#10;NzEyIDM1Ny45NjIgOTE2Ljc0IDM1Ny42NTQgOTE3LjAyMSAzNTYuOTYyIDkxNy42NTQgMzU2LjUx&#10;MSA5MTcuODI0IDM1Ni45OTggOTE3LjkxMSAzNTcuNTcxIDkxNy45NzggMzU4LjA3NCA5MTguNzUg&#10;MzU3Ljg0NCA5MTkuMDk2IDM1Ny40MTEgOTE5Ljc3MiAzNTcuNjE0IDkyMC43NjggMzU3Ljg2OCA5&#10;MjAuNzI2IDM1OC42MjMgOTIwLjk0OCAzNTkuMTIgOTIxLjY5MSAzNTkuNDQyIDkyMi40NjMgMzU5&#10;LjczNyA5MjIuNTkzIDM1OS4yMTEgOTIyLjc1OSAzNTguMzkxIDkyMy4xODkgMzU3Ljk0OCA5MjMu&#10;OCAzNTcuODI1IDkyNC4zMjMgMzU3LjcyIDkyNC4zOTQgMzU4LjI5IDkyNC4zMzggMzU5LjMwNiA5&#10;MjQuMjg4IDM2MC4yMDIgOTI1LjA0NiAzNjAuNjAyIDkyNS4zNyAzNTkuOTggOTI2LjczOCAzNTku&#10;NTM1IDkyNy4yNDMgMzU5LjM2OSA5MjcuNDI1IDM2MC4zODIgOTI4LjY5MiAzNjAuNzg2IDkyOC45&#10;MDUgMzYxLjc4NiA5MjkuMjUgMzYyLjIzNSA5MjkuNjA1IDM2Mi42MzIgOTI5LjI5IDM2My4yOSA5&#10;MjguNTMzIDM2NC4wNzYgOTI4LjI4OCAzNjUuMTE2IDkyOC40MzcgMzY1LjU5OCA5MjguNzIyIDM2&#10;Ni41MjcgOTI4LjY4NCAzNjcuMTQ3IDkyOC45OTIgMzY3LjU4NSA5MjkuMzE5IDM2OC4wNDcgOTI5&#10;Ljk3NyAzNjkuMjQxIDkzMC43MTQgMzY5LjU3NiA5MzEuMjQ1IDM2OS45NCA5MzEuOTk3IDM3MC40&#10;NTYgOTMyLjM1IDM3MC45NTUgOTMyLjY4NSAzNzIuNDUxIDkzMi41NjUgMzczLjI2MSA5MzIuMzI3&#10;IDM3My45NjQgOTMyLjYyMiAzNzQuNjA3IDkzMi42MjUgMzc1LjI4NSA5MzIuOTczIDM3NS43MzQg&#10;OTMzLjYwNSAzNzUuOTYgOTMzLjkyNiAzNzUuNTU4IDkzNC40OTEgMzc1LjAxIDkzNC44MDIgMzc0&#10;LjQ3MiA5MzQuOTQ3IDM3My44MiA5MzUuNTM1IDM3My4zMjggOTM2LjE0MiAzNzMuMjk2IDkzNi4z&#10;OTMgMzc0LjEzNCA5MzYuODYxIDM3NC4zNSA5MzcuODE5IDM3NS4yNTggOTM4Ljc4NiAzNzUuMjIx&#10;IDkzOS41MzMgMzc2LjA3NiA5NDAuMDY1IDM3NS45ODcgOTQxLjA1MiAzNzYuMDY0IDk0MS43MTYg&#10;Mzc2LjI1OSA5NDIuNDYgMzc2LjIwNCA5NDMuMDkzIDM3Ni4zMjQgOTQzLjc4MyAzNzYuNjUgOTQ0&#10;LjU1MyAzNzcuNDc2IDk0NS4wNjMgMzc3LjU1MyA5NDYuMDY0IDM3Ny44NTQgOTQ2LjUyNyAzNzgu&#10;MDUxIDk0Ni43NjcgMzc4LjgxOSA5NDcuNDk3IDM3OS4zODQgOTQ4LjAyMiAzNzkuMzgzIDk0OC42&#10;NzYgMzc5LjM4MyA5NDkuMjExIDM3OS43MSA5NDkuNTU5IDM3OS4zNDcgOTUwLjA2NiAzNzkuMTAy&#10;IDk1MC41OSAzNzkuMDMyIDk1MS4wNzYgMzc5LjIyOCA5NTEuNzA3IDM3OC45MDIgOTUyLjEyOSAz&#10;NzguNDE4IDk1Mi44OTkgMzc4LjYzMSA5NTMuNDI1IDM3OS42MDEgOTUzLjM2MSAzODAuNDcgOTUz&#10;Ljc3OCAzODEuMjg3IDk1NC4xMzQgMzgxLjY1OCA5NTQuNjY1IDM4My4yODYgOTU0Ljc5MiAzODMu&#10;ODQ1IDk1NC43MzggMzg0LjQ2MyA5NTUuNjM4IDM4NC43MTggOTU2Ljk1NiAzODQuMDE4IDk1Ny41&#10;NTggMzgzLjkzIDk1OC4xNTUgMzgzLjU5MSA5NTguNjQyIDM4My40NjMgOTU5LjI4NCAzODMuMjk0&#10;IDk1OS45NDcgMzgzLjM1NyA5NjAuNTU3IDM4My43MzEgOTYwLjgyNyAzODQuNjIzIDk2MC45MjMg&#10;Mzg1LjE2NiA5NjEuMTA5IDM4Ni4yMTcgOTYxLjA3NyAzODYuNzc4IDk2MC44NDUgMzg4LjE0IDk2&#10;MC40MjcgMzg5LjA1NiA5NjAuNzg2IDM4OS41MTYgOTYxLjYwOCAzODkuNjIxIDk2Mi4zMDkgMzg5&#10;Ljc2OCA5NjIuODI5IDM4OS4zNTkgOTYzLjQ0MiAzODkuNDUgOTYzLjgwOSAzODguNDk5IDk2NC4y&#10;NTIgMzg3LjM1OSA5NjQuNzc1IDM4Ni45MzYgOTY1LjY0NSAzODUuODUyIDk2Ni4xODQgMzg1Ljk2&#10;MSA5NjYuODIyIDM4Ni4wMDcgOTY3LjMzNyAzODYuNDM2IDk2OC4wMzQgMzg2LjU3MyA5NjguNTcg&#10;Mzg3LjA5MyA5NjkuMDA3IDM4Ny42NjIgOTY5LjcxIDM4OC42NTIgOTcwLjM2MiAzODguMjczIDk3&#10;MC44ODYgMzg4LjIyNCA5NzEuMjY2IDM4Ny43NjQgOTcxLjM0NCAzODcuMjA0IDk3MS42NzIgMzg1&#10;Ljg3MiA5NzIuMSAzODUuMzU1IDk3Mi43NDMgMzg1LjQ1MyA5NzMuMzc2IDM4NS42OCA5NzQuMTU0&#10;IDM4Ni4xNjEgOTc1LjA5NCAzODYuMjk0IDk3NS44NjUgMzg2LjA2MSA5NzYuNTY1IDM4Ni4yMDkg&#10;OTc3LjE4OSAzODYuNTYxIDk3Ny41NTcgMzg3LjQ0NyA5NzguMTUyIDM4Ny45ODEgOTc5LjAxOSAz&#10;ODkuMTA2IDk3OS4zMDcgMzg5LjU1NiA5ODAuMSAzOTAuMjkgOTgwLjU1NCAzOTAuNzY5IDk4MS4w&#10;NzcgMzkxLjQwMSA5ODEuNTA2IDM5Mi40MDggOTgxLjQ3NiAzOTMuMDEgOTgwLjg5IDM5Mi45NTgg&#10;OTgwLjExOSAzOTMuMTkgOTc5LjQ5IDM5My4yNDggOTc5LjU1NCAzOTMuOTMyIDk3OS43MTIgMzk0&#10;LjUgOTc5LjM3OSAzOTQuOTAyIDk3OC45NDIgMzk1LjMxNSA5NzguODg3IDM5Ni40MzIgOTc4LjA0&#10;NSAzOTcuMDQgOTc3LjQ5NCAzOTcuOTM5IDk3Ni44NDIgMzk4LjMxOCA5NzUuOTc5IDM5OC4xMzQg&#10;OTc1LjE4MiAzOTcuNTIgOTc0LjcxOSAzOTcuNzUzIDk3NC45OTMgMzk4LjMzMiA5NzQuNjc0IDM5&#10;OC45MTIgOTczLjYzNiAzOTkuMzUxIDk3My4wMTMgMzk5LjIwNyA5NzIuODU3IDM5OS44MDQgOTcy&#10;LjEyOCAzOTkuOTI0IDk3MS43NjggNDAwLjU5NCA5NzEuMjM0IDQwMC41MzggOTcwLjkwMSA0MDAu&#10;OTQgOTcxLjA2IDQwMS41MDggOTcxLjIxMyA0MDIuMDIzIDk3MC40NzYgNDAxLjc2OCA5NjkuODU0&#10;IDQwMS42MjEgOTY5LjUyNyA0MDIuMDc2IDk2OS41ODUgNDAyLjcwNiA5NjkuOTAzIDQwMy4xOSA5&#10;NzAuMjc5IDQwNC40OTYgOTcxLjA2MSA0MDQuMzY5IDk3MS43OTIgNDA0Ljg3IDk3MS43MDYgNDA1&#10;LjYzNCA5NzIuMzU1IDQwNS45NDQgOTcyLjQ0MiA0MDYuNSA5NzIuODk1IDQwNy4wNiA5NzMuMjA2&#10;IDQwNy41NiA5NzQuMzcgNDA2LjczMyA5NzUuMzk1IDQwNi42ODkgOTc1Ljk4MiA0MDYuNzE4IDk3&#10;Ni44MTEgNDA3LjExOCA5NzcuMDQ3IDQwNy45NDMgOTc2Ljk0OCA0MDguNTg4IDk3Ny4wMTYgNDA5&#10;LjMyNCA5NzcuMzIzIDQwOS43OTYgOTc3LjYzMyA0MTAuMjcyIDk3OC4xMyA0MTEuMDc0IDk3OC44&#10;NzggNDExLjE2MyA5NzkuNDI5IDQxMS4xODEgOTgwLjIgNDExLjI0IDk4MC41MjggNDExLjYyMSA5&#10;ODEuMTEzIDQxMi43NDUgOTgxLjU1MSA0MTMuMjYyIDk4MS43NTIgNDEzLjkzNyA5ODIuMjcyIDQx&#10;NC40NzIgOTgyLjU2NCA0MTQuOTA0IDk4Mi44NTIgNDE1LjQ3OSA5ODMuMjQ4IDQxNS44NCA5ODMu&#10;ODUzIDQxNi41NTUgOTg0LjEwNCA0MTcuMjk0IDk4NC43NTggNDE3LjU2MiA5ODUuMjIgNDE4LjA3&#10;MyA5ODUuNjY3IDQxOC41NjYgOTg1LjY2NyA0MTkuMjM1IDk4NS45NzcgNDE5LjgxNSA5ODUuNjkx&#10;IDQyMS4xMjUgOTg1Ljk0OCA0MjEuODkzIDk4NS44MDMgNDIyLjg1OCA5ODYuODUyIDQyMy45NTEg&#10;OTg2LjY1NyA0MjQuNjc0IDk4Ny4wMjkgNDI1LjAzMiA5ODcuOTE1IDQyNS40MTggOTg4LjI1MSA0&#10;MjYuMTgxIDk4OS4wMTcgNDI3LjAyOSA5ODkuOTgyIDQyNy4xODQgOTkwLjc4OCA0MjcuOTA0IDk5&#10;MS41MjkgNDI4LjA0NyA5OTIuMDY3IDQyOC4xNTFaIiBzdHJva2U9IiNGRkZGRkYiIHN0cm9rZS13&#10;aWR0aD0iMC4zMzMzMzMiIHN0cm9rZS1taXRlcmxpbWl0PSIyIiBmaWxsPSIjOTFCQTc1Ii8+PHBh&#10;dGggZD0iTTExMDIuMiAyNjYuODAxIDExMDIuNjQgMjY2LjQyOSAxMTAzLjIyIDI2NS45NDIgMTEw&#10;My45MiAyNjUuNTU2IDExMDUuMjQgMjY1LjUyNiAxMTA2LjE5IDI2NS41MDQgMTEwNy4yIDI2NS43&#10;OTYgMTEwOC4xOCAyNjUuNjA2IDExMDkuMDIgMjY1LjIxNiAxMTA5LjU3IDI2NS42NTYgMTEwOS45&#10;MSAyNjUuMjcgMTEwOS42NSAyNjQuODI1IDExMTAuMTMgMjY0LjU5NSAxMTEwLjY2IDI2NC4zNzEg&#10;MTExMS4xMSAyNjMuOTExIDExMTEuNzkgMjYzLjIyIDExMTIuNjkgMjYyLjMwMyAxMTEzLjI0IDI2&#10;Mi4wOCAxMTEzLjE5IDI2MC4wMDkgMTExMi44NiAyNTkuNDEyIDExMTIuMDkgMjU5LjE5NSAxMTEy&#10;LjM4IDI1OC40MDggMTExMy4wNiAyNTguMDk3IDExMTMuNjMgMjU3Ljk4OCAxMTE0LjE0IDI1Ny45&#10;OSAxMTE0Ljg0IDI1Ny44NDMgMTExNS4zOSAyNTYuNzk3IDExMTUuNjIgMjU2LjI5MyAxMTE1Ljk4&#10;IDI1NS43NDQgMTExNi4yNiAyNTUuMzIgMTExNi43NiAyNTQuNTU4IDExMTcuMDkgMjU0LjA0NyAx&#10;MTE3LjYgMjU0LjAzNiAxMTE3Ljg5IDI1My41ODIgMTExNy40OCAyNTMuMTA5IDExMTYuOTUgMjUy&#10;LjgzMiAxMTE1Ljk3IDI1Mi42MDMgMTExNS44MSAyNTEuOTg1IDExMTUuODcgMjUwLjM4MSAxMTE1&#10;LjkxIDI0OS42MSAxMTE2Ljg5IDI0OS40MTUgMTExNy42MiAyNDguODkyIDExMTguMTEgMjQ4LjE4&#10;IDExMTguMzIgMjQ3LjU5MyAxMTE4Ljg3IDI0Ny40MTUgMTExOC4zMiAyNDYuNzI2IDExMTcuNDUg&#10;MjQ2LjM0NyAxMTE3LjAxIDI0Ni4xMDUgMTExNi4yNyAyNDYuMTc3IDExMTUuMTMgMjQ2LjE0NiAx&#10;MTE0LjI3IDI0Ni4wMSAxMTEzLjMyIDI0NS45NzcgMTExMi4zMSAyNDUuOTA5IDExMTEuOCAyNDUu&#10;OTEgMTExMS4zNCAyNDUuNDk1IDExMTAuNzMgMjQ0LjgzNiAxMTEwLjMgMjQ0LjUyNCAxMTA5Ljc4&#10;IDI0NC4yODIgMTEwOS4xNCAyNDQuMTMyIDExMDguMzYgMjQzLjk4MiAxMTA3LjU5IDI0My43NjIg&#10;MTEwNy4wMiAyNDMuNTg5IDExMDYuNDUgMjQzLjQ4NSAxMTA1LjczIDI0My4zODEgMTEwNS4yNSAy&#10;NDMuMTczIDExMDUuODIgMjQyLjg5NSAxMTA2LjU3IDI0Mi43MjEgMTEwNy4xOSAyNDIuNzg5IDEx&#10;MDcuODIgMjQyLjg1OSAxMTA5LjE0IDI0My4yNzMgMTExMC4xMSAyNDMuNjE1IDExMTEuMDMgMjQz&#10;Ljk3OSAxMTExLjg4IDI0NC4xNzUgMTExMi44NSAyNDQuNjU4IDExMTMuNDYgMjQ0Ljc5NiAxMTE0&#10;IDI0NC44NDIgMTExNC45NyAyNDQuODI4IDExMTUuNzIgMjQ0LjcyIDExMTYuNSAyNDQuODU3IDEx&#10;MTcuMTUgMjQ1LjAwOCAxMTE3Ljg5IDI0NC4wMDYgMTExOC44NCAyNDIuNzI2IDExMTkuMzUgMjQx&#10;LjY2NCAxMTE5LjgyIDI0MS44NjYgMTEyMC4wOCAyNDEuMjQxIDExMTkuNzEgMjQwLjgwMiAxMTE5&#10;LjcxIDI0MC4yMzggMTEyMC4wOSAyMzkuMjEzIDExMjAuMTkgMjM4LjUzOSAxMTIwLjc4IDIzOC40&#10;NjkgMTEyMS43NSAyMzguODg2IDExMjIuNTggMjM5LjAyOCAxMTIyLjY1IDIzOC4zNyAxMTIyLjI5&#10;IDIzNy41MjggMTEyMi43MiAyMzcuMDg2IDExMjMuMTQgMjM2LjU5MSAxMTIyLjcxIDIzNi4yNTUg&#10;MTEyMi4yNiAyMzUuOTcxIDExMjIuMTUgMjM1LjQxMSAxMTIyLjQ3IDIzNC42NDggMTEyMy4yNSAy&#10;MzMuNDAxIDExMjMuMjEgMjMyLjg1NiAxMTIyLjcxIDIzMi42NTMgMTEyMS43NiAyMzIuNjYyIDEx&#10;MjEuODEgMjMxLjk0OSAxMTIxLjMyIDIzMS42NTkgMTEyMC43NSAyMzEuNjc3IDExMTkuNzggMjMx&#10;LjQ2MSAxMTE5LjE5IDIzMS4yMTEgMTExOS4xMSAyMzAuNjcyIDExMTkuMjcgMjI5LjkzNSAxMTE5&#10;LjcgMjI5LjUyMyAxMTIwLjc0IDIyOC43MjkgMTEyMS4xNSAyMjcuOTEyIDExMjEuNyAyMjcuODk3&#10;IDExMjIuNSAyMjcuOTM0IDExMjIuNTQgMjI3LjI1OCAxMTIxLjY5IDIyNi4zMTYgMTEyMC43MiAy&#10;MjUuMjM0IDExMjAuNiAyMjQuNzA4IDExMjAuNTMgMjIzLjQwNyAxMTIwLjEyIDIyMi43MDQgMTEy&#10;MC40NCAyMjIuMTQyIDExMjEuMjcgMjIyLjE5NSAxMTIyLjY0IDIyMi41ODIgMTEyMy40NyAyMjIu&#10;NjMyIDExMjMuOTIgMjIyLjIwOCAxMTI0LjU3IDIyMS42NDkgMTEyNS4yMSAyMjEuMzM3IDExMjUu&#10;NzggMjIxLjQ3NCAxMTI2LjMgMjIxLjYzIDExMjYuMTQgMjIxLjEyOCAxMTI1LjUzIDIyMC41MDcg&#10;MTEyNS4wOSAyMTkuODc1IDExMjQuNzkgMjE5LjMyIDExMjQuOTIgMjE4LjY5NSAxMTI1LjQ3IDIx&#10;OC42ODUgMTEyNi40NSAyMTkuNzAzIDExMjcuMjEgMjIwLjE0NSAxMTI3Ljc3IDIyMC4yODUgMTEy&#10;OC4yNiAyMjAuNTUgMTEyOC44MyAyMjAuNzE1IDExMjkuMzkgMjIxLjM0NCAxMTMwLjM2IDIyMC44&#10;NSAxMTMwLjM1IDIyMC4yOTggMTEyOS43OSAyMTguNjc5IDExMjkuNzUgMjE4LjE1NCAxMTI5Ljg4&#10;IDIxNy42NTQgMTEzMC4xIDIxNi45MjkgMTEzMC4zMiAyMTYuNDQgMTEzMC4xMyAyMTUuNjQgMTEy&#10;OS45OCAyMTUuMDMyIDExMjkuMzUgMjE0LjY5NCAxMTI4LjYzIDIxMy44MDUgMTEyOC41MyAyMTMu&#10;MjA0IDExMjguNiAyMTIuNDE3IDExMjguMzEgMjExLjkyNyAxMTI4LjAyIDIxMC45MjUgMTEyNy45&#10;MiAyMTAuMjM3IDExMjcuODUgMjA5LjczNCAxMTI4LjM1IDIwOS43NTYgMTEyOS4xMiAyMDkuNzkx&#10;IDExMjkuOTIgMjA5LjE2OCAxMTMwLjkgMjA4Ljc3MiAxMTMxLjMyIDIwOC4zOTkgMTEzMS41NyAy&#10;MDcuODM2IDExMzIuMDcgMjA3LjUzOCAxMTMyLjcgMjA2Ljk5NCAxMTMzLjEzIDIwNi42MTQgMTEz&#10;My4xMiAyMDUuODM3IDExMzIuODMgMjAzLjc4OCAxMTMyLjczIDIwMy4wOTkgMTEzMy4wNSAyMDIu&#10;MzI0IDExMzIuNzkgMjAxLjQ5NyAxMTMyLjQ4IDIwMS4wODMgMTEzMi4xMiAyMDAuNjk1IDExMzEu&#10;MjggMjAwLjU4OSAxMTMwLjU1IDIwMC42OTggMTEzMC4zNCAxOTguOTk3IDExMzAuNjQgMTk4LjE4&#10;NCAxMTMxLjE0IDE5Ny44NzkgMTEzMS41IDE5Ny40MjUgMTEzMS4zOCAxOTYuMDYgMTEzMS4xMiAx&#10;OTUuMzM2IDExMzAuNDkgMTk0Ljk1NSAxMTMwLjM5IDE5NC4xODcgMTEzMC4yNiAxOTMuMDM5IDEx&#10;MjkuNTkgMTkyLjU5IDExMjguODcgMTkyLjQ0NSAxMTI4LjIzIDE5Mi40NzcgMTEyNy4yNyAxOTIu&#10;NTQ2IDExMjYuNjMgMTkyLjU5NyAxMTI1LjcgMTkzLjMxOSAxMTI0Ljk2IDE5My40NTMgMTEyNC40&#10;IDE5My40MDcgMTEyMy40NSAxOTMuMzMgMTEyMy4zNSAxOTIuNjMxIDExMjMuMzggMTkxLjc4NSAx&#10;MTIzLjAxIDE5MS40NDIgMTEyMi42OSAxOTEuMDM5IDExMjEuNjkgMTkwLjkxIDExMjEuMDUgMTkw&#10;LjY0NSAxMTIwLjQgMTkwLjkwNSAxMTE5Ljg1IDE5MS4zNjUgMTExOS42MSAxOTAuOTEzIDExMTku&#10;ODYgMTkwLjQ1MiAxMTE5LjYgMTg5LjkzNiAxMTE4LjczIDE4OS44MDggMTExOC4xNSAxODkuNDkz&#10;IDExMTcuNjkgMTg5LjI1MSAxMTE3LjM3IDE4OC42NjMgMTExNy4zNCAxODguMDg3IDExMTYuNzMg&#10;MTg3Ljc2IDExMTUuNzcgMTg4LjE4NyAxMTE1LjE1IDE4OC4zMTYgMTExNC42IDE4Ny45NzUgMTEx&#10;My44NiAxODguMTYgMTExMy41NiAxODguNTU5IDExMTMuNzggMTg5LjAxIDExMTMuNTYgMTg5LjU0&#10;NiAxMTEzLjA0IDE4OS4wNyAxMTExLjk2IDE4OC41NzcgMTExMS42NCAxODcuOTg3IDExMTAuOTkg&#10;MTg3LjM1MiAxMTEwLjc5IDE4Ni43ODIgMTExMS40MyAxODYuODM0IDExMTEuNzYgMTg2LjI2IDEx&#10;MTEuMzcgMTg1LjQwOCAxMTExLjE0IDE4NC44ODIgMTExMS4xNSAxODQuMzgxIDExMTAuMzIgMTg0&#10;LjM2NSAxMTEwLjcyIDE4My42NDEgMTExMC42NiAxODMuMDU2IDExMTAuMzUgMTgyLjA3NSAxMTA5&#10;Ljg0IDE4MS42NDcgMTEwOS40MyAxODEuMDcxIDExMDkuMDggMTgwLjU4NCAxMTA4Ljk4IDE3OS45&#10;MTcgMTEwOS43IDE3OS4yOTUgMTEwOS43OSAxNzguNjY5IDExMDkuNjUgMTc4LjE2OCAxMTA5LjA3&#10;IDE3Ny41MDUgMTEwOC45MiAxNzYuNjQ2IDExMDguNjkgMTc1Ljk3NSAxMTA4LjEyIDE3NS40OTgg&#10;MTEwNy4xNyAxNzUuMjY1IDExMDYuMzcgMTc0LjgzOSAxMTA1LjI2IDE3NC4yNjYgMTEwNC41NSAx&#10;NzQuMTE4IDExMDAuNTEgMTc0LjI5MiAxMDk5LjU1IDE3NC40OTcgMTA5OC42IDE3NC43MzggMTA5&#10;Ny42NSAxNzQuODI5IDEwOTcuMTMgMTc0Ljg0NyAxMDk2Ljc0IDE3NS40OTYgMTA5Ni4yOSAxNzUu&#10;MjcgMTA5Ni4yNSAxNzQuNjA3IDEwOTUuNzUgMTc0LjA4NSAxMDk0LjggMTczLjk2MiAxMDkzLjg1&#10;IDE3My44ODEgMTA5Mi45IDE3My43OTcgMTA5MS45NSAxNzMuNzE0IDEwOTAuOTkgMTczLjU3OCAx&#10;MDkwLjA0IDE3My40MjggMTA4OS40IDE3My4zMjYgMTA4OS4xIDE3Mi42NzkgMTA4OC44NyAxNzEu&#10;NzkyIDEwODguNzYgMTcxLjEwOCAxMDg4Ljg3IDE3MC4zNDYgMTA4OS4xMSAxNjkuODUgMTA4OS43&#10;MyAxNjguNTkxIDEwOTAuMDUgMTY3LjkyNCAxMDg5LjEzIDE2Ny40NzcgMTA4OC41NiAxNjcuMjA1&#10;IDEwODguMDUgMTY3LjAwMiAxMDg3LjIzIDE2Ni43MzggMTA4Ni4yOCAxNjYuODE0IDEwODUuNSAx&#10;NjYuNzkxIDEwODUuMDIgMTY3LjA2NSAxMDg0LjM4IDE2Ny44MjggMTA4My43OCAxNjguMjk4IDEw&#10;ODMuMTUgMTY4LjQ1OCAxMDgyLjU0IDE2OC40MTggMTA4MS44NSAxNjguMjAyIDEwODEuNzkgMTY5&#10;LjYwMyAxMDgwLjgyIDE2OS44MjQgMTA4MC42IDE2OS4zNzMgMTA4MC41NiAxNjguODcyIDEwNzku&#10;ODggMTY4LjUyNSAxMDc5LjYzIDE2OC4wNDkgMTA3OS4wMiAxNjYuOTE0IDEwNzguNzEgMTY2LjMz&#10;NyAxMDc3Ljk3IDE2Ni4zMDkgMTA3Ni45NSAxNjYuMjkyIDEwNzYuOCAxNjYuODk1IDEwNzYuMTcg&#10;MTY2Ljk1MiAxMDc0Ljg5IDE2Ny4wMDIgMTA3My45NCAxNjcuMDM3IDEwNzMuMjMgMTY3LjA2NCAx&#10;MDcyLjA0IDE2Ni45MTQgMTA3MS40NiAxNjYuODQgMTA3MC41OCAxNjYuNzI5IDEwNjkuMiAxNjYu&#10;MzYgMTA2OC4yNSAxNjYuMTA3IDEwNjcuODMgMTY1Ljg0MiAxMDY4IDE2NS4xOTggMTA2OC4zNyAx&#10;NjQuNTY4IDEwNjcuOTkgMTYzLjU5NCAxMDY3LjY2IDE2My4yMTMgMTA2Ny4wNCAxNjMuMTk5IDEw&#10;NjYuMzkgMTYyLjkxOCAxMDY1LjUxIDE2Mi45MjkgMTA2NS4zNCAxNjIuMzE3IDEwNjQuNzMgMTYy&#10;LjEzOCAxMDY0LjEgMTYyLjgzNyAxMDYzLjU2IDE2Mi4wMjUgMTA2My4wNiAxNjEuMjY4IDEwNjEu&#10;NzcgMTYxLjg3NyAxMDYxLjI5IDE2MS40MTIgMTA2MC43NCAxNjAuODE4IDEwNjAuMjQgMTYwLjI4&#10;NiAxMDU5Ljk2IDE2MS44ODQgMTA1OS44NiAxNjIuNTIgMTA1OC45NSAxNjIuOTY2IDEwNTguOTYg&#10;MTYzLjQ3MyAxMDU5LjA3IDE2NC4wNzkgMTA1OC41OCAxNjQuNDAzIDEwNTcuOTggMTY0LjcyNiAx&#10;MDU3LjQ1IDE2NC43OTkgMTA1Ni44OSAxNjQuNTE3IDEwNTUuOTYgMTYzLjU1NSAxMDU1LjIzIDE2&#10;My4zNCAxMDU0Ljk3IDE2Mi42ODcgMTA1NC45NyAxNjEuOTk5IDEwNTQuMyAxNjIuMzg0IDEwNTMu&#10;NzggMTYyLjIzMyAxMDUzLjEzIDE2Mi4yMTMgMTA1Mi40OSAxNjIuMjUyIDEwNTEuNjIgMTYxLjc1&#10;MSAxMDUwLjg5IDE2MS45OTYgMTA1MS4xNiAxNjIuNTIyIDEwNTEuODQgMTYyLjY4OCAxMDUxLjk4&#10;IDE2My4zIDEwNTIuNTUgMTY0LjA3OSAxMDUyLjMyIDE2NC45NjkgMTA1Mi4xNyAxNjUuNTQxIDEw&#10;NTEuNTUgMTY1Ljc4OSAxMDUxLjE3IDE2Ni4yMDQgMTA1MC43NCAxNjYuNTQ1IDEwNTAuMjEgMTY2&#10;LjcgMTA0OS4yNSAxNjYuOTk5IDEwNDguNTIgMTY3LjEyOCAxMDQ3LjcyIDE2Ni43MzcgMTA0Ny4z&#10;NSAxNjcuMDg0IDEwNDYuODUgMTY2Ljk5NyAxMDQ2LjM1IDE2Ni45NDQgMTA0NS45MiAxNjcuMzY3&#10;IDEwNDUuNzggMTY4LjA1NyAxMDQ1LjY3IDE2OC42MDUgMTA0Ni4zNiAxNjkuMTgyIDEwNDYuMjMg&#10;MTY5LjczNCAxMDQ2LjgxIDE3MC41MTIgMTA0Ny4yOCAxNzAuNzU1IDEwNDguMjMgMTcxLjI0MSAx&#10;MDQ4LjUxIDE3MS43NyAxMDQ4LjAyIDE3Mi4yMyAxMDQ3LjYgMTcyLjkwMSAxMDQ3LjA1IDE3My41&#10;NzggMTA0Ni4zOCAxNzMuNjM3IDEwNDUuMzQgMTcyLjkyNCAxMDQ0Ljk4IDE3My40NyAxMDQ0LjM4&#10;IDE3My41NTEgMTA0My40MyAxNzMuNDUgMTA0Mi40OCAxNzMuMzQ5IDEwNDIuMDcgMTc0LjIyMSAx&#10;MDQyLjggMTc0LjY3NSAxMDQyLjY4IDE3NS4yIDEwNDEuODIgMTc1LjQ0NyAxMDQxLjU4IDE3NC42&#10;NDQgMTA0MC43OCAxNzQuMTQgMTA0MC4yOSAxNzMuNjM5IDEwMzkuNjIgMTczLjY1OSAxMDM5LjA2&#10;IDE3NC4yOTcgMTAzOC42NCAxNzQuNTg1IDEwMzcuOTcgMTc0LjY0MyAxMDM3LjExIDE3NC4yOTIg&#10;MTAzNi40OCAxNzQuMDM3IDEwMzYuMzcgMTczLjM0OSAxMDM2LjI1IDE3Mi42NyAxMDM2LjE4IDE3&#10;Mi4xMjIgMTAzNi4xOSAxNzEuNTQ3IDEwMzUuNTUgMTcxLjYzMSAxMDM0Ljg5IDE3Mi4xMTIgMTAz&#10;NC40NSAxNzIuNDAyIDEwMzMuOTMgMTcyLjQ1NSAxMDMzLjM2IDE3Mi44MTIgMTAzMi44MSAxNzIu&#10;ODYgMTAzMi4wMSAxNzMuNDc1IDEwMzEuNzcgMTc0LjE3IDEwMzEuNDIgMTc0Ljk0MyAxMDMxLjM4&#10;IDE3NS43NjQgMTAzMS41NCAxNzYuNDQ1IDEwMzEuNTQgMTc3LjIwOCAxMDMwLjk1IDE3Ny45Njkg&#10;MTAzMC42OCAxNzguNjE5IDEwMzAuNjYgMTc5LjMzMiAxMDMwLjM0IDE3OS43NTUgMTAzMC4yIDE4&#10;MC4yOTggMTAzMC4wNSAxODEuNTY5IDEwMjkuNzEgMTgyLjEzOCAxMDI4LjkyIDE4Mi44ODQgMTAy&#10;OC4yMyAxODMuNzA2IDEwMjcuOTQgMTg0LjEyNiAxMDI3LjM4IDE4NC45MjQgMTAyNy4wMiAxODUu&#10;MjggMTAyNi4zNyAxODUuOTIgMTAyNi4wMSAxODYuODU3IDEwMjUuOSAxODcuNDQ2IDEwMjQuOTcg&#10;MTg4LjEyOSAxMDI0LjU2IDE4OC40MjQgMTAyNC4xNSAxODkuMTAzIDEwMjQuNDcgMTg5LjY1NSAx&#10;MDI0LjkyIDE5MC4wMiAxMDI1Ljg2IDE5MC43ODMgMTAyNi44IDE5MS41NDUgMTAyNy43MyAxOTIu&#10;MzA4IDEwMjguNDkgMTkyLjkyMyAxMDI5LjI2IDE5My41MTQgMTAyOS45OSAxOTQuMTY3IDEwMzAu&#10;MDMgMTk0LjcxOCAxMDMwLjUzIDE5NS40NDUgMTAzMC45IDE5NS45ODQgMTAzMS40OCAxOTYuMDI4&#10;IDEwMzEuOTIgMTk2LjYyMyAxMDMxLjQ0IDE5Ny43MTYgMTAzMS4zNiAxOTguMjEzIDEwMzEuMjUg&#10;MTk5LjQ3OCAxMDMwLjg1IDE5OS44NjQgMTAyOS40NyAxOTkuODMzIDEwMjguNSAyMDAuMDE3IDEw&#10;MjcuNTQgMjAwLjMxIDEwMjYuOTIgMjAwLjc4NiAxMDI3LjE2IDIwMS4zMTggMTAyNy41IDIwMS44&#10;MTEgMTAyNy42NSAyMDIuOTM1IDEwMjcuNyAyMDQuNDY5IDEwMjcuNDIgMjA1LjAyIDEwMjguMzcg&#10;MjA1LjUzNyAxMDI5LjMzIDIwNS43MjcgMTAyOS44MyAyMDUuODI4IDEwMjkuNzEgMjA2LjUwNCAx&#10;MDI4LjQzIDIwNi44NSAxMDI4LjU2IDIwNy41MjUgMTAyOC40NyAyMDguMDM5IDEwMjcuNzYgMjA5&#10;LjAyNCAxMDI4LjI3IDIwOS41NzYgMTAyOC43MyAyMTAuMDggMTAyOC43IDIxMC42MzUgMTAyOC4w&#10;MiAyMTAuOTMyIDEwMjcuNzYgMjEwLjAyOSAxMDI3LjI4IDIxMC40OTkgMTAyNi44MSAyMTAuNjU5&#10;IDEwMjYuOCAyMTEuMjM1IDEwMjcuMiAyMTEuNTUgMTAyNy4yMSAyMTIuNTQ2IDEwMjcuMjIgMjEz&#10;LjA5NCAxMDI3LjI0IDIxNC4xNTEgMTAyNy4yNiAyMTUuMzI5IDEwMjYuNjEgMjE1LjY1MiAxMDI2&#10;LjE2IDIxNi45NDcgMTAyNi41NCAyMTcuNzc5IDEwMjYuNjIgMjE4LjQwNSAxMDI3LjA4IDIxOC42&#10;NDMgMTAyOC4wNSAyMTguNzEzIDEwMjkuMDEgMjE4LjYyIDEwMjkuNjggMjE4LjU1NSAxMDMwLjU0&#10;IDIxOS4wNDEgMTAzMS44OCAyMTkuNzk1IDEwMzIuODMgMjIwLjUxNSAxMDMzLjc5IDIyMC44ODUg&#10;MTAzNC41NCAyMjEuMDAyIDEwMzQuNTYgMjIxLjYyOCAxMDM0Ljk3IDIyMi4zNSAxMDM1LjA0IDIy&#10;My4wNDMgMTAzNS4xMyAyMjMuOTU3IDEwMzUuMjIgMjI0LjkzNCAxMDM1LjM0IDIyNS41NjUgMTAz&#10;NS41NSAyMjYuOCAxMDM0LjggMjI4LjYzNyAxMDM1LjA4IDIzMC4xMjcgMTAzNC41OSAyMzEuNDc3&#10;IDEwMzQuNDYgMjMxLjk2MSAxMDM0LjI1IDIzMi43MDMgMTAzMy43MSAyMzIuODEzIDEwMzMuMjQg&#10;MjMyLjUxMiAxMDMyLjU3IDIzMi4xODEgMTAzMS41OSAyMzIuNTQxIDEwMzAuOTQgMjMyLjY4OSAx&#10;MDMwLjM3IDIzMy4xNSAxMDMwLjU2IDIzMy44NCAxMDMwLjE2IDIzNC41MzkgMTAzMSAyMzUuMDg5&#10;IDEwMzEuNTIgMjM1LjQzNiAxMDMyLjQ4IDIzNi4wNjcgMTAzMy4zOSAyMzYuNjY2IDEwMzIuODEg&#10;MjM3LjU1MyAxMDMyLjk1IDIzOC4xNDEgMTAzMy4zOSAyMzguNTI3IDEwMzMuNjcgMjM5LjEwOCAx&#10;MDMyLjYgMjM5LjEzIDEwMzIuNCAyMzkuNjI4IDEwMzIuMyAyNDAuNDc5IDEwMzMuMzUgMjQwLjMy&#10;NyAxMDM0LjMyIDI0MC41NzYgMTAzNC44NCAyNDAuOTAzIDEwMzUuMjkgMjQwLjUxMSAxMDM1Ljg2&#10;IDI0MC4wMTEgMTAzNy4yNSAyMzkuNzE3IDEwMzcuNDkgMjM4LjczNiAxMDM4LjI0IDIzOC43MjYg&#10;MTAzOC45MyAyMzguNzE3IDEwMzkuNTcgMjM4LjA4MSAxMDM5LjkzIDIzOC40OTMgMTA0MC4xNyAy&#10;MzkuNTIxIDEwNDAuMTkgMjQwLjEwMyAxMDM5LjkyIDI0MC43NDkgMTAzOS45OCAyNDEuNzAyIDEw&#10;NDAuMTEgMjQyLjQwOSAxMDQxLjA4IDI0Mi44MjIgMTA0MS44MSAyNDIuODU5IDEwNDEuNzUgMjQz&#10;LjUwOSAxMDQxLjg1IDI0NC4xNDggMTA0MS42IDI0NC45NDIgMTA0MS40NSAyNDUuNzExIDEwNDEu&#10;ODEgMjQ2LjI3NyAxMDQyLjM0IDI0Ni4xNDEgMTA0Mi43NSAyNDUuNjE3IDEwNDIuODIgMjQ0Ljk2&#10;NyAxMDQzLjExIDI0NS41ODEgMTA0My44OCAyNDQuOTg3IDEwNDQuNzUgMjQ0LjMxIDEwNDQuNTgg&#10;MjQzLjYzNCAxMDQzLjk4IDI0My42ODIgMTA0My44NiAyNDMuMTMgMTA0NC45NyAyNDIuNjg3IDEw&#10;NDUuNTMgMjQyLjQ2IDEwNDUuNDMgMjQzLjA5OSAxMDQ1LjQ1IDI0My44NTEgMTA0NS45NCAyNDMu&#10;NzI4IDEwNDYuNjkgMjQyLjQyOCAxMDQ3LjYzIDI0My4wOTcgMTA0OC42MSAyNDMuMTg4IDEwNDgu&#10;MyAyNDMuNzc0IDEwNDguODQgMjQzLjg5OSAxMDQ5LjUxIDI0NC4wNTUgMTA1MC4zMSAyNDMuNjU4&#10;IDEwNTAuNzcgMjQ0LjM1MSAxMDUxLjI5IDI0NS4xMjIgMTA1MS43MyAyNDUuNDk4IDEwNTEuOTcg&#10;MjQ2LjA5MyAxMDUxLjg5IDI0Ni43MzUgMTA1Mi4yMiAyNDcuMjA4IDEwNTIuNDMgMjQ3Ljg5NyAx&#10;MDUyLjg5IDI0Ny4wMjMgMTA1My40MiAyNDcuMzc2IDEwNTMuNjQgMjQ3LjgzNyAxMDUzLjc3IDI0&#10;OC4zNjYgMTA1NC4yNSAyNDguMTgxIDEwNTQuNTEgMjQ5LjAwNyAxMDU0Ljk3IDI0OS4yMjIgMTA1&#10;NS4yMyAyNDguNDk2IDEwNTUuOTEgMjQ4LjU4OCAxMDU1LjY3IDI1MC4wMDMgMTA1Ni4zMSAyNDku&#10;NjY2IDEwNTcuNSAyNDkuODMzIDEwNTguMDYgMjQ5LjkxIDEwNTguNDIgMjQ5LjMxMiAxMDU5LjQ1&#10;IDI0OS42ODMgMTA1OS45NyAyNDkuODY5IDEwNjAuMTIgMjUwLjUyMSAxMDU5Ljk5IDI1MS4wNyAx&#10;MDU5LjU1IDI1MS42NDQgMTA1OS42NiAyNTIuMzM0IDEwNjAuMzIgMjUyLjc4NyAxMDYxLjA1IDI1&#10;Mi42MDMgMTA2MS4zNSAyNTMuMTA2IDEwNjEuOTggMjUzLjQ0NSAxMDYyLjMzIDI1My4wODUgMTA2&#10;Mi45OSAyNTMuMzE3IDEwNjQuMjcgMjUzLjcwMiAxMDY0Ljk2IDI1My44ODQgMTA2NS4xMyAyNTQu&#10;Mzg0IDEwNjUuMDUgMjU0Ljk0NiAxMDY1LjU0IDI1NS4zNSAxMDY2LjIxIDI1NS4xNDQgMTA2Ny4w&#10;NyAyNTUuMDA3IDEwNjcuNjkgMjU0LjcyMiAxMDY4LjE3IDI1NC4zNTUgMTA2OC44OSAyNTMuOCAx&#10;MDY5LjU0IDI1My4zOTcgMTA3MC4xMyAyNTMuMDI1IDEwNzAuNjEgMjUyLjczMSAxMDcwLjU0IDI1&#10;MS44MDQgMTA3MS4xMyAyNTAuOTk5IDEwNzIuMSAyNTEuMTIgMTA3Mi44NCAyNTEuNTEzIDEwNzMg&#10;MjUyLjI4NyAxMDczLjEgMjUyLjgzMyAxMDcyLjg1IDI1My40MiAxMDcyLjczIDI1NC4xNDYgMTA3&#10;Mi44MSAyNTQuNzQ0IDEwNzMuMDMgMjU1Ljk4MyAxMDczLjYxIDI1NS45NjEgMTA3NC4wMSAyNTUu&#10;NjA5IDEwNzQuNDEgMjU1LjMxNCAxMDc0Ljk4IDI1NS4zMDMgMTA3NS45NiAyNTUuNDc5IDEwNzYu&#10;MDQgMjU0Ljk3IDEwNzYuNTEgMjU0Ljc3MiAxMDc2Ljk1IDI1NC40NDggMTA3Ny40MyAyNTMuNzc0&#10;IDEwNzcuOTMgMjUzLjk4NSAxMDc4LjkgMjU0LjM5NSAxMDc5Ljg2IDI1NC43OTkgMTA3OS40NCAy&#10;NTUuMzEgMTA4MC4yOCAyNTUuNjEzIDEwODAuMyAyNTYuNzA4IDEwODAuODMgMjU2LjkxNyAxMDgx&#10;LjYyIDI1Ni44MzQgMTA4Mi4xNiAyNTYuNzIyIDEwODIuMjcgMjU3LjUgMTA4Mi43OCAyNTcuNjQ4&#10;IDEwODMuNzUgMjU3LjkzMiAxMDg0LjI0IDI1OC4wNzIgMTA4NC4yMiAyNTkuMDQ4IDEwODQuNTcg&#10;MjU5LjYxMyAxMDg1LjU4IDI1OS45NTIgMTA4Ni4wMiAyNjAuMzIgMTA4NiAyNjAuODQ2IDEwODYu&#10;NjcgMjYwLjgzMiAxMDg3LjIgMjYxLjU2NSAxMDg3LjM2IDI2Mi4wNDEgMTA4Ny45MyAyNjIuNzk1&#10;IDEwODguMDkgMjYzLjM4NCAxMDg4LjYxIDI2NC4wOTkgMTA4OC44NSAyNjQuNzgyIDEwODguOSAy&#10;NjYuMDY2IDEwODkuNTcgMjY1Ljk3MSAxMDkwLjU2IDI2NS41NTEgMTA5MS40IDI2NS4wODggMTA5&#10;MS45OSAyNjUuMDkxIDEwOTIuNTEgMjY1LjQ3NSAxMDkzLjQ5IDI2NS40MDUgMTA5NC40NyAyNjQu&#10;ODc1IDEwOTUuMTMgMjY0LjUxNiAxMDk1LjkgMjY0LjYyIDEwOTYuMzYgMjY0LjE4NCAxMDk2LjQ0&#10;IDI2My41ODkgMTA5Ni44MiAyNjMuMDg0IDEwOTYuNDQgMjYyLjI0NiAxMDk2Ljk1IDI2Mi4xMDgg&#10;MTA5Ny40MiAyNjIuNTg1IDEwOTcuNzQgMjYzLjAxMyAxMDk4LjE4IDI2My4zNCAxMDk4Ljk2IDI2&#10;My41MzEgMTA5OC44NCAyNjQuODIgMTA5OS4zNyAyNjUuMDM2IDExMDAuMjcgMjY1LjIxNSAxMTAw&#10;LjI2IDI2NS44NDEgMTEwMC40NCAyNjYuMzMgMTEwMS4zMiAyNjYuNTY1IDExMDIuMiAyNjYuODAx&#10;WiIgc3Ryb2tlPSIjRkZGRkZGIiBzdHJva2Utd2lkdGg9IjAuMzMzMzMzIiBzdHJva2UtbWl0ZXJs&#10;aW1pdD0iMiIgZmlsbD0iIzY4OTU0QSIvPjxwYXRoIGQ9Ik0xMzExLjg1IDQxMi41MDggMTMxMi4z&#10;NCA0MTIuMDg0IDEzMTMuMTUgNDExLjUwNSAxMzEzLjYyIDQxMC44MDMgMTMxNC4wNyA0MDkuOTE3&#10;IDEzMTQuNDYgNDA5LjE0NiAxMzE1LjAyIDQwOC42NDMgMTMxNS40OSA0MDguMzk2IDEzMTUuNzMg&#10;NDA3LjQ2MyAxMzE2Ljk1IDQwNi43MTggMTMxNy45NCA0MDYuMjg0IDEzMTguMDIgNDA1LjcxMiAx&#10;MzE4LjEgNDA1LjE1OSAxMzE4LjE5IDQwNC4wOTYgMTMxOC41MiA0MDMuMDU1IDEzMTkuMTQgNDAy&#10;LjQzMSAxMzE5LjU4IDQwMi4wNiAxMzIwLjE5IDQwMS43OCAxMzIwLjczIDQwMS41MjQgMTMyMS43&#10;MiA0MDEuMDQ5IDEzMjIuNzIgNDAwLjcxMSAxMzIzLjc0IDQwMC41MzcgMTMyNC43NSA0MDAuNDIy&#10;IDEzMjUuNzcgNDAwLjI0NCAxMzI2LjU3IDQwMC4wODUgMTMyOC44IDM5OS42NjMgMTMyOS4zOCAz&#10;OTkuNTM0IDEzMzAuODQgMzk5LjUwOCAxMzMxLjM4IDM5OS40OTggMTMzMi4wMiAzOTkuNDg2IDEz&#10;MzIuMTkgMzk4LjM3IDEzMzIuMjkgMzk3Ljc3MSAxMzMyLjc1IDM5Ny40OTEgMTMzMy41NyAzOTYu&#10;OTkxIDEzMzMuNjkgMzk2LjIzMiAxMzM0LjExIDM5NS4wMjkgMTMzNC41NCAzOTMuNzYgMTMzNC45&#10;MyAzOTIuNjE4IDEzMzUuMDMgMzkxLjc1MiAxMzM1LjA5IDM5MS4xNzggMTMzNS4zIDM5MC4xMjcg&#10;MTMzNS40NCAzODkuMDY5IDEzMzUuNTcgMzg4LjUwMyAxMzM1LjUgMzg3LjEzIDEzMzUuNzggMzg1&#10;LjUzMSAxMzM1LjY2IDM4NC43MjggMTMzNS4zNCAzODQuMTI4IDEzMzUuNTUgMzgyLjgzNyAxMzM1&#10;LjA0IDM4Mi42NDkgMTMzNC43OCAzODIuMiAxMzM1LjA0IDM4MS43NjggMTMzNS4wOSAzODEuMTE1&#10;IDEzMzQuODkgMzgwLjY0MiAxMzM0LjQ3IDM4MC4zMTkgMTMzMy45MSAzODAuMTkgMTMzNC4xNCAz&#10;NzkuNzIxIDEzMzMuODkgMzc5LjA2NiAxMzM0LjAzIDM3OC40ODcgMTMzMy45MyAzNzcuOTY3IDEz&#10;MzQuMTEgMzc3LjQ3OCAxMzM0IDM3Ni45NzQgMTMzMy40OCAzNzYuODcgMTMzMi45NiAzNzYuOTc4&#10;IDEzMzIuMzkgMzc3LjA1NSAxMzMxLjkgMzc2LjgxNSAxMzMxLjM4IDM3Ni43OTUgMTMzMS41IDM3&#10;Ni4yNjEgMTMzMS40OCAzNzUuNzM4IDEzMzEuNDQgMzc1LjE1MyAxMzMxLjI2IDM3NC42NjEgMTMz&#10;MS4xOCAzNzQuMTAyIDEzMzEuNSAzNzMuNjA4IDEzMzEuMTEgMzczLjI5OCAxMzMwLjQ4IDM3My4z&#10;NjMgMTMyOS43NSAzNzMuNDcgMTMyOS4zMSAzNzMuMjIgMTMyOC44IDM3Mi45NCAxMzI4Ljg3IDM3&#10;Mi40MSAxMzI4LjQ3IDM3Mi4wMSAxMzI4LjYxIDM3MS4yOTcgMTMyOC42OSAzNzAuNzkxIDEzMjgu&#10;NSAzNzAuMzIzIDEzMjguODUgMzY5Ljk1NSAxMzI5IDM2OS4zOTggMTMyOS4yOCAzNjguOTU1IDEz&#10;MjkuNTggMzY4LjU1MiAxMzMwLjM3IDM2OC4yMTUgMTMzMC45MiAzNjguMzY0IDEzMzEuMzggMzY4&#10;LjEzIDEzMzEuODkgMzY4LjIzIDEzMzIuNSAzNjguNDQgMTMzMyAzNjguNTY4IDEzMzMuNTMgMzY4&#10;LjUyNiAxMzM0LjM3IDM2OC4zNTQgMTMzNC44NCAzNjguMTQyIDEzMzUuMzYgMzY3Ljg1NSAxMzM1&#10;Ljc0IDM2Ny41MjUgMTMzNi4xNyAzNjcuMDIgMTMzNi41MiAzNjYuNTc1IDEzMzYuNiAzNjUuOTM1&#10;IDEzMzYuMDIgMzY1Ljg2NCAxMzM1LjUxIDM2NS42MjQgMTMzNS4wMyAzNjUuMzg1IDEzMzQuNDMg&#10;MzY1LjMyOSAxMzM0LjAzIDM2NC44NjcgMTMzMy41NSAzNjQuNjMgMTMzMi45MyAzNjQuMzk1IDEz&#10;MzIuMzggMzY0LjQ1OCAxMzMyLjA5IDM2My45NDkgMTMzMS42MyAzNjMuNjM5IDEzMzEuMjcgMzYz&#10;LjE3NCAxMzMwLjgxIDM2Mi42OSAxMzMwLjE4IDM2Mi40NzIgMTMyOS44NyAzNjIuMDY0IDEzMjku&#10;MzkgMzYxLjY3IDEzMjkuMTcgMzYxLjAxNiAxMzI4LjcxIDM2MC42NSAxMzI4LjIzIDM2MC40MDkg&#10;MTMyOC4wMiAzNTkuOTI3IDEzMjcuOTQgMzU5LjE5NyAxMzI3Ljg4IDM1OC41NjcgMTMyNy42OCAz&#10;NTguMDkzIDEzMjcuMzcgMzU3LjU2OCAxMzI3LjAzIDM1Ny4xOTEgMTMyNi41OSAzNTYuODgyIDEz&#10;MjYuMDMgMzU2LjQ2NCAxMzI1LjQzIDM1Ni40OTkgMTMyNS42MyAzNTUuOTkxIDEzMjYuMTIgMzU1&#10;LjgzNSAxMzI1LjY2IDM1NS41NjIgMTMyNS4zOSAzNTUuMDY1IDEzMjUuNTggMzU0LjQwNyAxMzI1&#10;LjE5IDM1NC4wMjUgMTMyNS4zNyAzNTMuNTE2IDEzMjUuMDggMzUyLjg4OSAxMzI0Ljk3IDM1Mi4z&#10;NCAxMzI0Ljk0IDM1MS44NDIgMTMyNC42OSAzNTEuMjgyIDEzMjQuMjggMzUxLjU5IDEzMjMuODYg&#10;MzUxLjI3IDEzMjMuMzUgMzUxLjI2OCAxMzIzLjAxIDM1MC44NiAxMzIyLjk0IDM1MC4xOTMgMTMy&#10;Mi40NCAzNTAuMDMgMTMyMi4zNyAzNDkuNTAyIDEzMjIuMiAzNDkuMDI1IDEzMjIuMTYgMzQ4LjUx&#10;NyAxMzIxLjggMzQ4LjEyNSAxMzIxLjk1IDM0Ny42MzIgMTMyMi41IDM0Ny42OTEgMTMyMi42MSAz&#10;NDYuOTkzIDEzMjIuNjQgMzQ2LjQ4OSAxMzIyLjI1IDM0Ni4wNSAxMzIxLjk3IDM0NS42MDkgMTMy&#10;MS4zIDM0NS40NzggMTMyMC43MiAzNDUuMzggMTMyMC4zNyAzNDQuOTE4IDEzMTkuOTIgMzQ0Ljcw&#10;NSAxMzE5LjkgMzQ0LjE3NSAxMzE5LjYgMzQzLjc1NiAxMzE5LjA2IDM0My41ODkgMTMxOC40OSAz&#10;NDMuNDc4IDEzMTguMzIgMzQyLjk3MSAxMzE3LjgxIDM0Mi44MDIgMTMxNy40NCAzNDIuNDI2IDEz&#10;MTcuMTYgMzQxLjk2MSAxMzE2LjY2IDM0Mi4wMiAxMzE2LjI2IDM0MS43MjEgMTMxNi40NiAzNDEu&#10;MTcyIDEzMTYuMjkgMzQwLjY4OCAxMzE1Ljg0IDM0MC4zNjYgMTMxNS42MSAzMzkuODczIDEzMTUu&#10;NTIgMzM5LjM2MiAxMzE1LjQxIDMzOC43MjQgMTMxNS4yMyAzMzguMjQ3IDEzMTUuMDMgMzM3Ljc3&#10;MSAxMzE0LjU0IDMzNy41NDEgMTMxNC4zNyAzMzcuMDI1IDEzMTQgMzM2LjY3MyAxMzEzLjU0IDMz&#10;Ni40MjYgMTMxMi44NyAzMzYuNTM1IDEzMTIuMyAzMzYuNTk1IDEzMTEuNzggMzM2LjUxNSAxMzEx&#10;Ljc5IDMzNS45ODYgMTMxMS41NSAzMzUuNDQ2IDEzMTEuNTMgMzM0Ljg5OSAxMzExLjE1IDMzNC41&#10;MjIgMTMxMS4zNyAzMzQuMDI4IDEzMTEuMzQgMzMzLjQ1NCAxMzExLjU3IDMzMi45OTIgMTMxMS45&#10;IDMzMi41OTUgMTMxMi4wMSAzMzIuMTA5IDEzMTEuOSAzMzEuNTkzIDEzMTIuNDMgMzMxLjM4NiAx&#10;MzEyLjM0IDMzMC44ODggMTMxMi44NCAzMzAuNzk1IDEzMTMuMSAzMzAuMTg2IDEzMTIuODMgMzI5&#10;LjczMyAxMzEzLjIxIDMyOS4zOTEgMTMxMi43IDMyOS4wNzUgMTMxMy4wNyAzMjguNTA4IDEzMTMu&#10;NTIgMzI4LjI1MSAxMzEzLjcyIDMyNy42NzYgMTMxMy4zNiAzMjcuMzI4IDEzMTIuOTcgMzI2Ljc5&#10;MiAxMzEyLjU1IDMyNi4zODcgMTMxMi44NiAzMjUuOTU3IDEzMTIuODYgMzI1LjM2NiAxMzEyLjI1&#10;IDMyNS40MDggMTMxMS43MyAzMjUuMzMyIDEzMTEuMiAzMjUuMjA3IDEzMTEuMiAzMjQuNjgzIDEz&#10;MTEuNDQgMzI0LjExMSAxMzExLjc4IDMyMy42ODMgMTMxMi4yMSAzMjMuNCAxMzEyLjAyIDMyMi45&#10;MzggMTMxMS43IDMyMi4zNDQgMTMxMS4yNCAzMjIuMDM4IDEzMTAuNzMgMzIyLjM4NSAxMzEwLjM1&#10;IDMyMi4wMTYgMTMwOS43MSAzMjEuNjk4IDEzMDkuNDQgMzIxLjE4IDEzMDkuNDQgMzIwLjY0NiAx&#10;MzA5LjU1IDMyMC4wNDEgMTMwOS4xOSAzMTkuNTc1IDEzMDguNjggMzE5LjMyMiAxMzA4LjM0IDMx&#10;OC45MTggMTMwOCAzMTkuMzI4IDEzMDcuNTIgMzE5LjE1OSAxMzA2Ljk3IDMxOS4wMzEgMTMwNi44&#10;MyAzMTguNDM5IDEzMDYuOTQgMzE3LjgzMyAxMzA3LjQgMzE3LjQyNSAxMzA3LjAxIDMxNy4wNjcg&#10;MTMwNi45NiAzMTYuNTYxIDEzMDYuOTIgMzE1Ljk1NSAxMzA2LjM1IDMxNS41OSAxMzA2LjA2IDMx&#10;NC45MDEgMTMwNS44OCAzMTQuMzYzIDEzMDUuNjkgMzEzLjg4NyAxMzA1LjU4IDMxMy4zMTIgMTMw&#10;NS43NCAzMTIuNzgxIDEzMDUuNTggMzEyLjE5MiAxMzA1LjY1IDMxMS42NzkgMTMwNS41MSAzMTEu&#10;MDY2IDEzMDUuNDggMzEwLjU0OSAxMzA1LjQ5IDMwOS43ODIgMTMwNi4wOCAzMDkuNTE3IDEzMDUu&#10;NzcgMzA4Ljg0OSAxMzA1LjkgMzA4LjM1MyAxMzA1LjYgMzA3LjkyIDEzMDUuODIgMzA3LjI3MSAx&#10;MzA1LjUxIDMwNi43ODEgMTMwNS43IDMwNi4zMDQgMTMwNS41NCAzMDUuNzUxIDEzMDUuMzIgMzA1&#10;LjI5NiAxMzA0Ljc1IDMwNS4zNiAxMzA0LjQyIDMwNC45NzcgMTMwNC41OSAzMDQuMzU3IDEzMDQu&#10;NTggMzAzLjgzMyAxMzA1LjEzIDMwMy41MTYgMTMwNS4zMSAzMDMuMDMxIDEzMDUuNjYgMzAyLjY2&#10;NSAxMzA2LjM4IDMwMi44MDIgMTMwNi44OSAzMDIuNTggMTMwNy4xNyAzMDIuMTQ0IDEzMDcuMzUg&#10;MzAxLjYyNSAxMzA4LjAxIDMwMS41OTMgMTMwOC4yOSAzMDEuMTQ1IDEzMDguNjQgMzAwLjc3MiAx&#10;MzA4LjY5IDMwMC4yNyAxMzA4LjkzIDI5OS44MyAxMzA5LjIyIDI5OS40MTQgMTMwOS4wNSAyOTgu&#10;OTM3IDEzMDguNjggMjk4LjQ1OCAxMzA4LjMgMjk4LjA2MiAxMzA4LjI4IDI5Ny41MjIgMTMwNy44&#10;IDI5Ny4zMjMgMTMwNy4yOSAyOTcuMjUzIDEzMDcuNjEgMjk2Ljg0NSAxMzA3LjIxIDI5Ni41NDMg&#10;MTMwNy42OCAyOTYuMjg0IDEzMDcuNzYgMjk1LjYyNCAxMzA3LjU1IDI5NS4xMzkgMTMwNy4zOCAy&#10;OTQuMjYgMTMwNy44MiAyOTMuODQgMTMwOC4yNyAyOTQuMTgyIDEzMDguMTIgMjkzLjU3NCAxMzA4&#10;LjI0IDI5My4wMTcgMTMwOC42NSAyOTIuNjUzIDEzMDguMzQgMjkyLjIzNiAxMzA3LjgzIDI5Mi4w&#10;NjMgMTMwNy43OCAyOTEuNDQ4IDEzMDcuNDIgMjkxLjA3IDEzMDcuNTggMjkwLjQ5OCAxMzA4LjE0&#10;IDI5MC42MyAxMzA4LjE2IDI5MC4xMTYgMTMwOC42OCAyODkuODcgMTMwOC43MyAyODkuMjczIDEz&#10;MDguNTYgMjg4LjcxNiAxMzA4IDI4OC43NjEgMTMwOC40NiAyODguMjk5IDEzMDguOSAyODcuNTY1&#10;IDEzMDkuNDIgMjg3LjQ4MyAxMzA5LjU5IDI4Ni45NDIgMTMwOS40OCAyODYuNDEgMTMxMC4wMSAy&#10;ODUuOTY2IDEzMTAuNDQgMjg1LjY0IDEzMTAuMzYgMjg1LjExIDEzMTAgMjg0LjY1NSAxMzA5LjY1&#10;IDI4NC4yMTUgMTMwOS40MSAyODMuNzcgMTMwOC45NSAyODMuNDk3IDEzMDkuMTYgMjgyLjg5NSAx&#10;MzA5LjA4IDI4Mi4wNjYgMTMwOC44MiAyODEuNTIzIDEzMDguNjggMjgwLjk5MSAxMzA4LjE1IDI4&#10;MC42OSAxMzA4LjY3IDI4MC41NjUgMTMwOC4yMiAyODAuMjY1IDEzMDguNSAyNzkuNzY4IDEzMDgu&#10;MTkgMjc5LjMxNSAxMzA3Ljg3IDI3OC43NzEgMTMwNy4yOSAyNzguNTE0IDEzMDYuODcgMjc4LjE0&#10;NyAxMzA2LjQ3IDI3Ny42NTkgMTMwNi44NyAyNzcuMzExIDEzMDYuNCAyNzcuMDY4IDEzMDYuMDEg&#10;Mjc2LjU2NCAxMzA1LjM4IDI3Ni41MDggMTMwNC42NSAyNzYuNjM0IDEzMDQuMSAyNzYuNDQ1IDEz&#10;MDQuMDMgMjc3LjAwOSAxMzAzLjQ3IDI3Ni41ODYgMTMwMy4zOCAyNzYuMDU3IDEzMDIuOTYgMjc1&#10;LjU5MyAxMzAyLjM1IDI3NS41NTIgMTMwMiAyNzUuMTkyIDEzMDEuOTggMjc0LjYxNCAxMzAxLjU1&#10;IDI3NC4zNTYgMTMwMS4wNSAyNzQuNDczIDEzMDAuNzIgMjc0LjA1MSAxMzAwLjc0IDI3My41MjEg&#10;MTMwMC45OSAyNzIuOTc0IDEzMDEuNDcgMjcyLjcxMSAxMzAxLjI1IDI3Mi4yNTIgMTMwMC42OSAy&#10;NzIuMTM2IDEzMDAuMiAyNzIuNDA3IDEyOTkuNzQgMjcyLjY2NyAxMjk5LjUxIDI3Mi4wNzggMTI5&#10;OC45OSAyNzIuMTM4IDEyOTguNTIgMjcyLjQ4MiAxMjk4LjE0IDI3Mi44NzcgMTI5Ny41MSAyNzIu&#10;Mjk5IDEyOTcuMDUgMjcyLjUxMSAxMjk2LjYzIDI3Mi4xNDIgMTI5Ni43MiAyNzEuNjE4IDEyOTYu&#10;MzYgMjcxLjI0NCAxMjk1Ljc5IDI3MS40MSAxMjk1LjMyIDI3MS4yMTYgMTI5NS4zMSAyNzAuNzEg&#10;MTI5NC44IDI3MC42MDIgMTI5NC4zMyAyNzAuMzM1IDEyOTMuODQgMjcwLjY5NyAxMjkzLjMxIDI3&#10;MC4zOTcgMTI5Mi44MSAyNzAuNjI0IDEyOTIuMDkgMjcwLjM5NiAxMjkyLjQzIDI2OS45NTUgMTI5&#10;MS44NiAyNjkuNzI0IDEyOTAuOTMgMjcwLjIyNCAxMjkwLjMzIDI3MC4xOTEgMTI4OS44NiAyNjku&#10;OTc3IDEyODkuMjUgMjY5LjkzNCAxMjg4Ljc0IDI2OS43IDEyODcuOTQgMjY5LjYwMyAxMjg3LjUz&#10;IDI2OS4xMDkgMTI4Ny4yOSAyNjguNjMgMTI4Ny40MyAyNjguMDYzIDEyODcuNzQgMjY3LjMxNCAx&#10;Mjg3LjQ5IDI2Ni43OTkgMTI4Ny41NiAyNjYuMTg0IDEyODcuMyAyNjUuNzM2IDEyODYuNTYgMjY1&#10;LjgwMiAxMjg1LjgzIDI2Ni4wMzkgMTI4NS4wMyAyNjUuNjE0IDEyODQuMzIgMjY1LjM2NyAxMjgz&#10;Ljc2IDI2Ni4yNzkgMTI4My4wNSAyNjcuMzUyIDEyODIuNzQgMjY3LjkyMyAxMjgyLjQ5IDI2OC40&#10;IDEyODEuODEgMjY4Ljg4NiAxMjgxLjMxIDI2OS4xOTUgMTI4MC44NyAyNjkuNjA1IDEyODAuNTUg&#10;MjcwLjA2NyAxMjgwLjI4IDI3MC44MTYgMTI4MC4zMiAyNzEuMzg4IDEyODAuNiAyNzEuOTkzIDEy&#10;ODEuMDIgMjcyLjM2NCAxMjgyLjAzIDI3Mi44NzggMTI4Mi42MyAyNzMuMTI5IDEyODIuMDYgMjcz&#10;LjQ0OSAxMjgxLjA2IDI3My4xNjYgMTI4MC4zMyAyNzMuMTQyIDEyNzkuNDEgMjczLjEzOCAxMjc4&#10;LjYxIDI3My41MSAxMjc4LjQzIDI3NC4wNDcgMTI3Ny43MiAyNzQuNzM3IDEyNzcuMjMgMjc1LjIx&#10;MyAxMjc2Ljc2IDI3NS42NzcgMTI3Ni40NCAyNzYuNDExIDEyNzYuODkgMjc3LjA1MyAxMjc3LjM1&#10;IDI3Ny40IDEyNzcuNjUgMjc3Ljk1MyAxMjc3LjExIDI3OC40NDMgMTI3Ni42NyAyNzguMTI4IDEy&#10;NzYuMTYgMjc3Ljk1MSAxMjc1LjU1IDI3OC4xMzYgMTI3NC44NSAyNzkuMDk1IDEyNzQuOTUgMjc5&#10;LjYzNCAxMjc1LjIzIDI4MC4yMjIgMTI3NS4zNyAyODAuNzg2IDEyNzUuMDUgMjgxLjI5OSAxMjcz&#10;Ljg5IDI4MS43NjggMTI3My42MyAyODEuMjU0IDEyNzIuNjIgMjgwLjg0OSAxMjcxLjc2IDI4MC4z&#10;OTQgMTI3MS4yIDI4MC42MTcgMTI3MC43NiAyODEuMzY2IDEyNzAuMjMgMjgxLjM2MiAxMjY5LjY0&#10;IDI4MC44NDcgMTI2OS4xOCAyNzkuOTkzIDEyNjguNTkgMjc5LjU5NyAxMjY3LjkzIDI3OS40NSAx&#10;MjY3LjE3IDI3OS4xNTkgMTI2Ni41OCAyNzguODI1IDEyNjYuMTcgMjc4LjQ2NiAxMjY1LjcxIDI3&#10;OC4yNjQgMTI2NS4yMSAyNzguNTg0IDEyNjQuNjIgMjc5LjEwMSAxMjY0LjEgMjc5LjcyIDEyNjQg&#10;MjgwLjI0OCAxMjY0LjM5IDI4MC44ODUgMTI2NC42IDI4MS40MjQgMTI2NC43MSAyODEuOTg2IDEy&#10;NjQuNzEgMjgyLjU3NSAxMjY0LjU1IDI4My4zODcgMTI2NC4zMiAyODMuODUgMTI2My45NyAyODQu&#10;MjEgMTI2My4xNCAyODUuMTA2IDEyNjIuMjEgMjg0LjQ3NyAxMjYwLjkyIDI4NC4wMTMgMTI1OS45&#10;NCAyODMuNzkyIDEyNTkuNTggMjgzLjI1MiAxMjU4LjkxIDI4My4yNDggMTI1OC4yNSAyODIuNjU3&#10;IDEyNTcuODcgMjgyLjE3MiAxMjU3LjIyIDI4MS45NjQgMTI1Ni41OSAyODIuMDk5IDEyNTYuMDgg&#10;MjgyLjc3MyAxMjU1Ljk2IDI4My40ODggMTI1NS42NiAyODQuMzcyIDEyNTUuMDUgMjg1LjEyMiAx&#10;MjU0LjUxIDI4NS43OTMgMTI1NC4xMSAyODYuMTYyIDEyNTMuMTMgMjg2LjQxOCAxMjUyLjQgMjg2&#10;LjU3MSAxMjUxLjcgMjg2LjkwNSAxMjUxLjI5IDI4Ny4yNTQgMTI1MC40MSAyODcuNDYzIDEyNDku&#10;NDQgMjg2Ljk1NyAxMjQ5LjQzIDI4NS43MzYgMTI0OS40MiAyODUuMTMxIDEyNDguODkgMjg0Ljgx&#10;NiAxMjQ4LjMzIDI4NS4yNjMgMTI0OC4wNCAyODUuNzk3IDEyNDcuNzUgMjg2LjMzNyAxMjQ3LjM1&#10;IDI4Ni43NzMgMTI0Ni44MiAyODcuMDMzIDEyNDYuMjUgMjg3LjA4OSAxMjQ1LjcgMjg3LjAxNSAx&#10;MjQ0Ljg5IDI4Ni44NjEgMTI0NC4yNiAyODYuNjMgMTI0My4yNSAyODYuMjYzIDEyNDIuNjEgMjg2&#10;LjAyOSAxMjQxLjk5IDI4NS44NTkgMTI0MS4zMiAyODcuMjI4IDEyNDAuOTMgMjg3LjcwMyAxMjQw&#10;LjM3IDI4OC4wNjMgMTIzOS43NSAyODguMTAxIDEyMzkuMDUgMjg3Ljg5OCAxMjM4LjQ0IDI4Ny41&#10;NTggMTIzNy42MyAyODcuMDQxIDEyMzYuNzEgMjg2LjY0OSAxMjM1LjkyIDI4Ny4yNDYgMTIzNS40&#10;IDI4Ny40MTIgMTIzNC45MiAyODcuNjc4IDEyMzQuNDYgMjg4LjYyNSAxMjMzLjgxIDI4OS4wODcg&#10;MTIzMy4wNyAyODkuMDg0IDEyMzIuNTEgMjg5LjAzMiAxMjMxLjU0IDI4OS41IDEyMzAuNTcgMjg5&#10;Ljk2NiAxMjI5LjY4IDI5MS4wNDUgMTIyOS40NCAyOTIuMTg0IDEyMjkuNTMgMjkyLjY4NSAxMjI5&#10;LjY4IDI5My4xOTggMTIzMC4xNiAyOTQuMTM5IDEyMzAuNzYgMjk0Ljk2OCAxMjMxLjE4IDI5NS42&#10;OTYgMTIzMS4yNCAyOTYuMjk3IDEyMzAuOSAyOTYuOTU5IDEyMzAuNjIgMjk3Ljc0IDEyMzAuMzgg&#10;Mjk4LjQzMyAxMjI5LjkxIDI5OC44MjEgMTIyOC45NyAyOTkuMTE1IDEyMjguNTQgMjk5LjQyMyAx&#10;MjI4LjI3IDI5OS45MTMgMTIyOC43NCAzMDAuMzQgMTIyOC45MyAzMDAuODc5IDEyMjkuNzUgMzAw&#10;LjYzMyAxMjMwLjM3IDMwMC42NDggMTIzMC45NCAzMDAuMzg4IDEyMzEuNDcgMjk5Ljk1MiAxMjMx&#10;Ljk1IDMwMC4xNzIgMTIzMi40OSAzMDAuODc4IDEyMzIuODMgMzAxLjQ0NyAxMjMyLjk0IDMwMi4x&#10;NzQgMTIzMy4yNCAzMDIuNzc2IDEyMzMuNzIgMzAzLjI2NiAxMjMzLjA4IDMwMy45NDQgMTIzMi41&#10;OSAzMDQuNDYyIDEyMzIuMTcgMzA0Ljg3NCAxMjMxLjU4IDMwNC44MzQgMTIzMS4yMiAzMDUuNDU3&#10;IDEyMzAuMTcgMzA1LjczOSAxMjI5LjYzIDMwNi4yODkgMTIyOS4wOCAzMDYuNDYyIDEyMjguMzMg&#10;MzA2Ljk5NiAxMjI4LjcxIDMwNy40NCAxMjI5LjI1IDMwNy42MjUgMTIzMC4wNCAzMDcuODggMTIz&#10;MC4wOSAzMDguNDA2IDEyMzAuMTcgMzA4Ljk5IDEyMzAuNDQgMzA5LjU1OSAxMjMxLjEgMzA5LjYx&#10;MiAxMjMxLjIxIDMxMC4xMTEgMTIzMS4wOSAzMTAuNzEyIDEyMzAuNDkgMzEwLjYwOSAxMjMwLjEx&#10;IDMxMS4wMzQgMTIyOS42NCAzMTEuNDMyIDEyMjguNzQgMzEyLjA3OCAxMjI4LjQ2IDMxMy4wNjcg&#10;MTIyNy45NiAzMTMuNzc3IDEyMjcuNjUgMzE0LjI2NCAxMjI2Ljk3IDMxNC41NSAxMjI2LjMxIDMx&#10;NC40MDkgMTIyNS43MSAzMTQuNDY4IDEyMjQuODIgMzE0LjgwMyAxMjI0LjczIDMxNS42MSAxMjI0&#10;Ljk5IDMxNi40NjcgMTIyNC42MiAzMTYuODgyIDEyMjQuMTcgMzE3LjE3NyAxMjIzLjY3IDMxNy4w&#10;ODcgMTIyMy4wOCAzMTUuNjY5IDEyMjIuNTggMzE1LjQwOCAxMjIyLjA4IDMxNS4yOTIgMTIyMS41&#10;NiAzMTQuODkyIDEyMjAuODEgMzE0LjI5NiAxMjE5Ljg1IDMxNC4wOTIgMTIxOS41OCAzMTQuOTk2&#10;IDEyMTkuMzMgMzE1LjggMTIxOC45MyAzMTcuMTMgMTIxOS40NiAzMTcuMzk5IDEyMTkuOTMgMzE3&#10;LjYzNCAxMjIwLjM2IDMxOC4xMzcgMTIyMC42NSAzMTguNzM5IDEyMjAuOTkgMzE5LjQyOSAxMjIx&#10;LjQzIDMxOS45NDMgMTIyMS45MSAzMjAuMjU5IDEyMjIuNzUgMzIwLjM2NSAxMjIzLjU0IDMyMC40&#10;NjYgMTIyNC42MyAzMjAuNjAzIDEyMjUuNjEgMzIwLjYxOSAxMjI2LjQ3IDMyMC40NDEgMTIyNy4x&#10;NSAzMjAuMzAyIDEyMjcuODMgMzIwLjI3OCAxMjI4LjM3IDMyMC43MjcgMTIyOC41OSAzMjEuMzk4&#10;IDEyMjguNzcgMzIyLjE5MiAxMjI4LjgyIDMyMi43MTcgMTIyOS4yNyAzMjMuNDY2IDEyMjkuNjMg&#10;MzI0LjA3NyAxMjI5LjY3IDMyNC45MzYgMTIyOS40IDMyNS44MDkgMTIyOS40NyAzMjYuNTkgMTIy&#10;OS45NyAzMjYuNjczIDEyMzAuMDIgMzI4LjEyIDEyMjkuNzMgMzI5Ljg2NyAxMjI5LjY1IDMzMC4z&#10;NjggMTIyOS4yOSAzMzAuNzc4IDEyMjguNjMgMzMwLjQ4OCAxMjI4LjExIDMzMC40MTcgMTIyNy41&#10;NyAzMzAuNTQ2IDEyMjcuMTMgMzMxLjA3NSAxMjI2LjYyIDMzMS41ODYgMTIyNi4yMyAzMzEuOTA0&#10;IDEyMjYuNTEgMzMyLjkwNyAxMjI3IDMzMy4zMDkgMTIyNy40MSAzMzMuNzI0IDEyMjcuOTIgMzM0&#10;LjE4OSAxMjI4LjQ0IDMzNC41MjkgMTIyOSAzMzQuNTIgMTIyOS43NiAzMzQuMzczIDEyMjkuOTYg&#10;MzM1LjUyNSAxMjI5Ljc4IDMzNi4yODQgMTIyOS42IDMzNy4yNzUgMTIyOS4yMiAzMzcuOTEgMTIy&#10;OC42NSAzMzkuNTEyIDEyMjcuNiAzNDAuMjU3IDEyMjguNSAzNDAuOTk3IDEyMjkuMjIgMzQwLjcw&#10;MiAxMjI5LjcgMzQwLjkwNSAxMjI5Ljk1IDM0MS45MzIgMTIyOC43IDM0Mi4yNCAxMjI4LjI1IDM0&#10;Mi42ODkgMTIyOC40NCAzNDMuOTI4IDEyMjguMDggMzQ1LjI5MSAxMjI3Ljg3IDM0NS45ODIgMTIy&#10;Ny43IDM0Ni41MzkgMTIyNy41OCAzNDcuNTk2IDEyMjcuNDcgMzQ4LjU5MyAxMjI3Ljc5IDM0OS4w&#10;MTEgMTIyOC4yMyAzNDkuNTk3IDEyMjguNDggMzUwLjQ3NCAxMjI4LjMzIDM1MS4wMzcgMTIyNy45&#10;IDM1MS45NzQgMTIyOC4xMiAzNTMuOTk1IDEyMjguMzMgMzU1LjI5MyAxMjI4LjUyIDM1Ni4yMyAx&#10;MjI4LjkgMzU3LjEzNCAxMjI5LjQ1IDM1Ny43NjYgMTIyOS41IDM1OC41NTYgMTIyOS4yIDM1OS4x&#10;NzMgMTIyOC40OSAzNTkuNjYgMTIyOC41MSAzNjAuMjYxIDEyMjguOTYgMzYwLjUzMSAxMjI5LjI0&#10;IDM2MS4wMSAxMjI5LjM1IDM2MS42MzQgMTIyOS42MyAzNjIuNzQxIDEyMjkuMzYgMzYzLjQ1IDEy&#10;MjkuNTQgMzY0LjI4MiAxMjI5LjM5IDM2NS4wNTYgMTIyOS4yNyAzNjUuNjQxIDEyMjkuNDMgMzY2&#10;LjIxMSAxMjI5LjU5IDM2Ni43NzYgMTIyOS45NSAzNjcuNjYyIDEyMzAuMDcgMzY4LjM2MyAxMjMw&#10;LjM1IDM2OS43MjkgMTIzMC42IDM3MC42NDIgMTIzMC45NCAzNzEuNTM5IDEyMzEuMTIgMzcyLjIx&#10;MSAxMjMxLjEgMzcyLjc5OCAxMjMxLjA5IDM3My40MjMgMTIzMS4zNyAzNzQuNDI2IDEyMzEuNjgg&#10;Mzc0Ljk1MyAxMjMxLjk4IDM3NS40MTIgMTIzMi4xOSAzNzUuOTMyIDEyMzIuNTUgMzc2LjI5MiAx&#10;MjMyLjg3IDM3Ni45NTEgMTIzMy4xIDM3Ny40NzMgMTIzMy45MSAzNzcuODEzIDEyMzQuOTMgMzc3&#10;Ljg0IDEyMzUuOTQgMzc3LjgxMyAxMjM2Ljg5IDM3Ny43ODkgMTIzNy40OSAzNzcuMDc4IDEyMzgu&#10;NjkgMzc2Ljg3IDEyMzkuNjUgMzc2LjA2IDEyNDAuMiAzNzUuNTg3IDEyNDAuNjkgMzc1LjA3NiAx&#10;MjQxLjE4IDM3NC4zNTEgMTI0MS44OCAzNzQuMjYzIDEyNDIuNTEgMzc0LjI5OCAxMjQzLjcxIDM3&#10;NC42MzcgMTI0NC44IDM3NS4xNzkgMTI0NS40NyAzNzUuNTU3IDEyNDUuOTkgMzc1LjU3MiAxMjQ2&#10;LjUzIDM3NS41ODYgMTI0Ni40NyAzNzYuODUgMTI0Ni41OSAzNzcuMzM5IDEyNDcuMDkgMzc3LjYx&#10;MyAxMjQ4LjEyIDM3Ny45NSAxMjQ4LjU1IDM3OC40NiAxMjQ4LjQ4IDM3OC45NzIgMTI0OC4xOSAz&#10;NzkuNjA5IDEyNDcuOCAzODAuNDk3IDEyNDcuMjYgMzgxLjY4NyAxMjQ3LjAyIDM4My4wMjEgMTI0&#10;Ni40OSAzODMuNzYxIDEyNDUuNjMgMzg0Ljk1NCAxMjQ2LjM0IDM4NS4yMzMgMTI0Ni44NSAzODUu&#10;Mjg0IDEyNDcuNDEgMzg1LjE4NSAxMjQ4LjQxIDM4NS4xMDMgMTI0OS40NiAzODUuNTQ1IDEyNTAu&#10;MDQgMzg2LjI2IDEyNTAuMzYgMzg2LjgwNyAxMjUwLjg2IDM4Ny44NjUgMTI1MS4zOSAzODguMzY3&#10;IDEyNTIuNDEgMzg4LjQ0NiAxMjUyLjk0IDM4OC41OTkgMTI1My42MyAzODguNjE0IDEyNTQuMzYg&#10;Mzg4LjYyOSAxMjU1LjIyIDM4OC43MzIgMTI1NS43MyAzODkuMzQgMTI1Ni4yNyAzODkuNjYxIDEy&#10;NTYuNzcgMzg5Ljc0MiAxMjU3LjU0IDM4OS44MDQgMTI1Ny45IDM5MC4xNTUgMTI1OC41NyAzOTEu&#10;MjYgMTI1OS42NyAzOTEuMDAxIDEyNjAuNzEgMzkwLjQxNiAxMjYxLjM3IDM5MS4wOTUgMTI2MS45&#10;NCAzOTEuNTI4IDEyNjIuNDYgMzkxLjA4MSAxMjYyLjk1IDM5MS4yNjMgMTI2My40IDM5MS41MDcg&#10;MTI2My42MiAzOTIuNjMzIDEyNjMuNzIgMzkzLjU1NSAxMjYzLjI0IDM5My45MTYgMTI2My4xNyAz&#10;OTQuNzQyIDEyNjMuOTIgMzk0LjYxOSAxMjY0LjA2IDM5NS4zOTQgMTI2NC4zOCAzOTUuODA2IDEy&#10;NjUgMzk2LjYxMiAxMjY1LjcyIDM5Ni4zMzkgMTI2Ni4wMSAzOTcuMDkyIDEyNjUuMyAzOTcuOTA2&#10;IDEyNjQuMzEgMzk4LjM5IDEyNjMuNzEgMzk4LjY3MSAxMjY0LjMzIDM5OC44OTYgMTI2NS4wNyAz&#10;OTguOTI2IDEyNjUuNTYgMzk4LjgwMyAxMjY2LjIxIDM5OC40NDIgMTI2Ni45IDM5OC40ODMgMTI2&#10;Ni41NyAzOTguOTEyIDEyNjYuMDUgMzk5LjI4IDEyNjUuNCAzOTkuODI5IDEyNjQuOTIgNDAwLjU5&#10;NSAxMjY0LjQyIDQwMC43MzggMTI2My42OCA0MDAuMDIyIDEyNjMuMTkgMzk5Ljg0NSAxMjYyLjk3&#10;IDQwMC42ODUgMTI2Mi4zNiA0MDAuNTcyIDEyNjEuMzMgNDAwLjM1OSAxMjYwLjQzIDQwMC4xNzMg&#10;MTI2MC4wMyA0MDAuNTIyIDEyNjAuMjcgNDAxLjA5OSAxMjYwLjkgNDAyLjAwMSAxMjYwLjYzIDQw&#10;Mi44MTQgMTI2MC4xNSA0MDMuMzYzIDEyNTkuNiA0MDMuMjIzIDEyNTguNTkgNDAzLjc4MyAxMjU4&#10;LjU5IDQwNC42ODMgMTI1OS40OSA0MDQuNzIyIDEyNjAuMjYgNDA1LjE1MSAxMjYwLjQ5IDQwNS42&#10;MTUgMTI2MC41NCA0MDYuNTQxIDEyNjAuNTkgNDA3LjA0MiAxMjYxLjE0IDQwNy40NDQgMTI2MS42&#10;NyA0MDcuNjcgMTI2Mi4zMSA0MDguMDczIDEyNjMuMyA0MDguNDUyIDEyNjMuNzQgNDA4LjEwMyAx&#10;MjY0LjIyIDQwNy42OCAxMjY0LjczIDQwNy40NDQgMTI2NS42NiA0MDcuMjEgMTI2Ni4yNCA0MDcu&#10;MjYyIDEyNjYuNzMgNDA3LjUzOSAxMjY3LjEgNDA3Ljg3OCAxMjY3LjgxIDQwNy42MzYgMTI2OC4z&#10;NiA0MDcuMjgxIDEyNjkuMzEgNDA3LjA3MiAxMjY5Ljg0IDQwNy4yMjcgMTI3MC40NSA0MDcuNDAy&#10;IDEyNzEuNjYgNDA3Ljc2OCAxMjcxLjY4IDQwOC4yOTQgMTI3MC45NyA0MDguNzQyIDEyNzAuMDMg&#10;NDA4LjczOSAxMjY5LjI4IDQwOC43ODcgMTI2OC42NSA0MDguOTM0IDEyNjguMjIgNDA5LjI3IDEy&#10;NjcuOTEgNDA5LjcyIDEyNjcuNjcgNDEwLjM1MSAxMjY4Ljk4IDQxMC41ODggMTI2OS43MyA0MTAu&#10;NjUxIDEyNzEuMDUgNDExLjAwOCAxMjcyIDQxMS4wNTIgMTI3Mi42IDQxMS4zMjQgMTI3My4xMSA0&#10;MTEuMjk5IDEyNzQuMTIgNDEwLjg2OSAxMjc1LjEzIDQxMC42NzIgMTI3Ni4xNiA0MTAuNzUzIDEy&#10;NzcuMiA0MTAuOTM1IDEyNzguMjMgNDExLjExOCAxMjc5LjI3IDQxMS4zMDIgMTI4MC4xNCA0MTEu&#10;NDU2IDEyODEuMDIgNDExLjIwMyAxMjgyLjM1IDQxMS41MSAxMjgzLjE3IDQxMS42OTggMTI4NC40&#10;MSA0MTEuNjY0IDEyODUuMjEgNDExLjY0MiAxMjg2LjQyIDQxMS43NTggMTI4Ny4yMyA0MTEuNzUg&#10;MTI4Ny43MyA0MTEuNDc2IDEyODguMjQgNDExLjIwMiAxMjg4Ljc4IDQxMC42NjYgMTI4OC45NiA0&#10;MTAuMDQyIDEyODkuMzcgNDA5LjEzIDEyOTAuMzkgNDA4LjI3MiAxMjkwLjg4IDQwNy44NTkgMTI5&#10;MS4wMiA0MDcuMjk0IDEyOTEuMzIgNDA2LjYwMyAxMjkyLjI0IDQwNS42MjMgMTI5My4yNiA0MDQu&#10;NjEgMTI5NC4yNCA0MDMuOTI0IDEyOTQuOTMgNDAzLjczNCAxMjk1LjQ1IDQwMy44OTggMTI5Ni4z&#10;MiA0MDQuMzU4IDEyOTcuMzcgNDA0LjkyIDEyOTcuODQgNDA1LjE3IDEyOTguMzggNDA0LjYyIDEy&#10;OTkuMDMgNDA0LjEyMiAxMjk5LjkyIDQwMy42NTEgMTMwMC4zNCA0MDMuMTI2IDEzMDAuNzggNDAy&#10;LjU5IDEzMDEuMjUgNDAyLjM3OSAxMzAxLjg1IDQwMi4wOTQgMTMwMi4zMSA0MDEuNjk3IDEzMDMu&#10;MDMgNDAxLjUyMyAxMzAzLjYzIDQwMS43NjYgMTMwMy44MiA0MDIuNjUgMTMwMy42MSA0MDMuMzc0&#10;IDEzMDMuNjggNDA0LjMwMSAxMzA0LjQyIDQwNC45MzEgMTMwNC43NSA0MDUuNTU0IDEzMDUuMTQg&#10;NDA1Ljg5MyAxMzA1LjY0IDQwNi4xMjUgMTMwNi4yMSA0MDYuMzg0IDEzMDUuNzMgNDA3LjU3IDEz&#10;MDUuNTIgNDA4LjA3OSAxMzA1LjI5IDQwOC42MzMgMTMwNS4yOCA0MDkuMTk0IDEzMDUuODIgNDA5&#10;LjE1NiAxMzA2LjUgNDA5LjEyNCAxMzA3LjIyIDQwOS4yMjYgMTMwNy42OCA0MDkuNTU2IDEzMDgu&#10;NSA0MDkuOTk0IDEzMDkuMjkgNDA5LjYzMyAxMzA5LjkyIDQwOS41OTggMTMxMC40OSA0MDkuNjg3&#10;IDEzMTAuMzUgNDEwLjY1IDEzMTAuNTIgNDExLjIzOCAxMzEwLjQ1IDQxMS45MDEgMTMxMS4xMyA0&#10;MTIuMiAxMzExLjg1IDQxMi41MDhaIiBzdHJva2U9IiNGRkZGRkYiIHN0cm9rZS13aWR0aD0iMC4z&#10;MzMzMzMiIHN0cm9rZS1taXRlcmxpbWl0PSIyIiBmaWxsPSIjNjc5NDQ5Ii8+PHBhdGggZD0iTTkx&#10;Ny40NDggMzMyLjM1MyA5MTguMDI0IDMzMS43NTUgOTE4LjI1MSAzMzEuMDQxIDkxOC40MjkgMzMw&#10;LjQ4IDkxOS4yOTcgMzMwLjI1MyA5MjAuMzE0IDMyOS45ODcgOTIxLjAxMyAzMjkuODA0IDkyMS4z&#10;NzUgMzI4LjkxMiA5MjEuNjQzIDMyOC4yNTUgOTIyLjQyNiAzMjguMDMxIDkyMy4xOTEgMzI3Ljgx&#10;MiA5MjQuMDY1IDMyNy41OSA5MjQuNzI3IDMyNy4yNjggOTI1LjUwNiAzMjYuNjE0IDkyNS45NCAz&#10;MjYuMjQ3IDkyNi40OSAzMjYuMDUgOTI2Ljk5OSAzMjYuNDkgOTI3LjQ1OCAzMjcuMTE4IDkyOC40&#10;NzYgMzI3LjE5NiA5MjkuMTc5IDMyNy4yNSA5MjkuOTE5IDMyNy40OTMgOTMwLjQ0NSAzMjcuNzk2&#10;IDkzMC43ODMgMzI4LjI0NiA5MzEuMTU1IDMyOC44MzYgOTMxLjU5IDMyOS4xNzYgOTMyLjA4NyAz&#10;MjkuNTc4IDkzMi4zMjUgMzMwLjA4OSA5MzMuMDU5IDMyOS43ODIgOTMyLjk5NiAzMjkuMjYgOTMy&#10;Ljg5IDMyOC4zOCA5MzMuMTA1IDMyNy43NDMgOTMzLjMwNiAzMjcuMTgyIDkzMy4wOTkgMzI2LjE5&#10;MyA5MzMuNTU1IDMyNS43MTEgOTM0LjU2IDMyNS42MjkgOTM1LjMzMyAzMjUuNjUxIDkzNS42MTIg&#10;MzI0Ljg1IDkzNS4yNzEgMzI0LjE4MiA5MzUuMjc0IDMyMy4wODMgOTM1LjcxMyAzMjIuMDkyIDkz&#10;NS41NTkgMzIxLjM4MSA5MzYuMTYxIDMyMS4zMzkgOTM2Ljc2NiAzMjEuNTg4IDkzNy4zNDMgMzIx&#10;LjkzMyA5MzguMDE2IDMyMi4wNzIgOTM4Ljc0MyAzMjEuOTkxIDkzOS43MTUgMzIyLjUxOCA5NDAu&#10;NDA4IDMyMi41OTcgOTQwLjkwOSAzMjIuMjQ4IDk0MS42ODIgMzIzLjEzNSA5NDIuNjI3IDMyNC4y&#10;MTkgOTQzLjM3MyAzMjQuOTcgOTQ0LjU1MyAzMjUuNjgyIDk0NS41MjUgMzI2LjI2MSA5NDUuMTg5&#10;IDMyNi44ODkgOTQ0Ljc4OSAzMjcuNzUxIDk0NS4zIDMyOC4xNDggOTQ2LjM2MiAzMjcuNzE1IDk0&#10;Ni45NzcgMzI2Ljc1MSA5NDcuNTQ3IDMyNS43OTQgOTQ3Ljk1IDMyNS4xOTIgOTQ4LjI1OSAzMjQu&#10;MTIgOTQ4LjU5MSAzMjMuNjE3IDk0OS4wNDkgMzIzLjEzNSA5NDkuNjggMzIyLjk1OCA5NTAuNTk2&#10;IDMyMi45OTEgOTUwLjYxMiAzMjIuMTA3IDk1MC42MjggMzIxLjE3OCA5NTAuNDk0IDMyMC41NzYg&#10;OTUxLjExNiAzMjAuNTI3IDk1MS43OTMgMzIwLjQ3IDk1Mi41MTUgMzIwLjMzNSA5NTMuMjU1IDMx&#10;OS40MjUgOTUzLjg1NCAzMTkuMDY5IDk1NC4zNzkgMzE4Ljk0MSA5NTUuODUzIDMxOC45NzEgOTU2&#10;LjMwMiAzMTguNSA5NTYuMjI5IDMxNy41NTEgOTU2LjE0NyAzMTYuNDg0IDk1Ni40NjMgMzE1Ljk1&#10;NyA5NTYuNzYzIDMxNS41NDggOTU2Ljk1MiAzMTQuOTczIDk1Ni45NDYgMzE0LjM3NSA5NTcuMTMg&#10;MzEzLjg5OCA5NTcuNzMxIDMxMy4zNjIgOTU3LjcxNCAzMTIuODA0IDk1Ny4yNzMgMzEyLjQzNSA5&#10;NTcuMTY5IDMxMS45MjEgOTU3LjQgMzExLjE4NCA5NTguMTY2IDMxMC42NDkgOTU4LjI0OSAzMTAu&#10;MDI3IDk1OS4zMjUgMzA4LjIgOTU5LjUxMyAzMDcuNDI1IDk2MC4zNjIgMzA3LjIyMiA5NjAuOTk1&#10;IDMwOC4wMDggOTYxLjkxOSAzMDcuNzQ5IDk2Mi43OCAzMDcuNjkgOTYzLjAzMyAzMDYuNjQxIDk2&#10;My43MDcgMzA2LjY4MSA5NjMuNDUgMzA1LjQ0IDk2My41NzYgMzA0LjkwMyA5NjQuMTUgMzA0Ljg2&#10;NyA5NjQuOTQ4IDMwNS4wODQgOTY1LjM4NiAzMDQuNTYgOTY0LjQ3NCAzMDQuMDI2IDk2My42OTQg&#10;MzAzLjYzOSA5NjMuNDA4IDMwMy4xODggOTYzLjk0NiAzMDIuODkgOTY0LjUyNSAzMDIuODQ1IDk2&#10;NS4xNjggMzAyLjgxOSA5NjUuNjkyIDMwMi45MzQgOTY2LjIyNyAzMDMuMjg3IDk2Ni4zNzQgMzAz&#10;Ljg4OCA5NjYuNzA5IDMwNC4zMjggOTY3LjQzMSAzMDQuNDk5IDk2Ny44NTUgMzA0Ljg3MSA5Njgu&#10;MjIyIDMwNS4yMzQgOTY5LjAyMyAzMDUuODAzIDk2OS43MjEgMzA2LjA5MyA5NzAuMzQgMzA2LjE2&#10;NiA5NzEuMjkyIDMwNi4yNzUgOTcyLjMyNiAzMDYuMTc2IDk3Mi42MzggMzA2LjU4MSA5NzIuMjUz&#10;IDMwNy45NjggOTcyLjA3NSAzMDguNjA0IDk3MS43NjUgMzA5LjcxOSA5NzIuMTY2IDMxMC4xMDEg&#10;OTczLjE1NiAzMTAuMTk4IDk3My45NzEgMzEwLjI3OSA5NzQuNDEgMzEwLjY2MSA5NzUuMTEyIDMx&#10;MS4wMTIgOTc1Ljk3MyAzMTEuNTkzIDk3Ni41MTIgMzEyLjMyMyA5NzYuNzA3IDMxMi45MjggOTc3&#10;LjAzMyAzMTIuMTU3IDk3Ny44NyAzMTEuNzIyIDk3OC41OTQgMzExLjYgOTc5LjAzIDMxMS4xOTcg&#10;OTc5LjMzNCAzMTAuNTcxIDk3OS45ODggMzEwLjE3IDk4MS4wOTggMzA4Ljk1OSA5ODEuNDggMzA3&#10;LjM5NSA5ODEuNzA2IDMwNi44MzMgOTgxLjk4MiAzMDYuMzA4IDk4Mi41MDggMzA1LjgwMyA5ODMu&#10;MDU4IDMwNS41MzcgOTgzLjUgMzA1LjI2IDk4NC4wNTkgMzA0LjY1MiA5ODMuMzA3IDMwNC41NDEg&#10;OTgyLjkyNSAzMDQuMTM3IDk4Mi43MTcgMzAzLjQ1NyA5ODIuOTUgMzAyLjYxIDk4My4wMjQgMzAx&#10;LjQxOSA5ODIuNTAxIDMwMS4wNjYgOTgyLjM2NiAzMDAuNTE1IDk4Mi4zNTYgMzAwLjAwMiA5ODEu&#10;NTE5IDI5OS4zOTggOTgwLjk2MiAyOTkuMDk1IDk4MC41NTYgMjk4LjY2OSA5ODAuNjkxIDI5OC4x&#10;NTUgOTgwLjU5NiAyOTcuNjE0IDk4MC4xMzIgMjk3LjQyNyA5NzkuNjI4IDI5Ny4wNDQgOTc4Ljgw&#10;MSAyOTYuNjIxIDk3OC4xNDkgMjk2LjAwOCA5NzcuMjY5IDI5NS45MTIgOTc2Ljk5NyAyOTUuMzk5&#10;IDk3Ni4zOTcgMjk1LjUwOSA5NzUuNjgxIDI5Ni43IDk3NS4yIDI5Ny40OTYgOTc0LjkyOSAyOTcu&#10;OTQzIDk3NC40OSAyOTguNDQyIDk3NC4wOTkgMjk3LjQ1MiA5NzMuMjM1IDI5Ny4yNDggOTcyLjcx&#10;IDI5Ni43NTMgOTcyLjA0MiAyOTYuMTU0IDk3MC45NTYgMjk2LjA4NyA5NjkuNzU3IDI5Ni4zMTMg&#10;OTY5LjYyMyAyOTUuODE4IDk3MC4xODcgMjk1LjE4MiA5NzAuNjg3IDI5NC44MzQgOTcxLjMxMiAy&#10;OTQuNDQ5IDk3MS4wNTMgMjkzLjU0NyA5NzEuMzMxIDI5Mi41MjQgOTcxLjM2IDI5MS41MiA5NzEu&#10;NDE1IDI5MC45MjMgOTcxLjM0MSAyOTAuMDU2IDk3MS4wMzUgMjg5LjM1MiA5NzAuOTk2IDI4OC43&#10;NDEgOTcwLjQ3NCAyODguMzg4IDk3MC4wMjQgMjg4LjY0OSA5NjkuMyAyODguNzU4IDk2OC44NzQg&#10;Mjg5LjE5NiA5NjguMjg3IDI4OS41MyA5NjcuNzYyIDI4OS43NTMgOTY3LjA1NyAyODkuOTY4IDk2&#10;Ni41MzkgMjg5Ljg3NCA5NjYuMDg2IDI4OS41NjggOTY1LjkzOCAyODkuMDg4IDk2NS41ODYgMjg3&#10;Ljk2NyA5NjQuOTc1IDI4Ny45MjggOTY0LjM3NiAyODcuODYzIDk2My45NyAyODcuMzk4IDk2My43&#10;NTkgMjg2LjEyMSA5NjMuODM2IDI4NS41MjEgOTY0LjUxIDI4NS4zMSA5NjUuMjg0IDI4NC4yNDUg&#10;OTY1LjI4OSAyODMuNzI0IDk2NS4xOTIgMjgzLjA3MyA5NjQuNjQ1IDI4Mi42NzEgOTY0LjQ1OSAy&#10;ODIuMTk0IDk2My40NTUgMjgxLjk1MyA5NjIuODc2IDI4MS45NzUgOTYyLjg0NSAyODIuNTM0IDk2&#10;MS40OTIgMjgxLjc0MiA5NjAuNTIgMjgxLjQ0NSA5NjAuMDYgMjgxLjIgOTU5LjgwMSAyODAuNTk5&#10;IDk1OS42NTUgMjc5LjM3MiA5NTkuNjcgMjc4LjcyMSA5NTkuOTcxIDI3OC4yNiA5NjAuNDA5IDI3&#10;Ny45ODYgOTYwLjgyMiAyNzcuMzc0IDk2MC43NDcgMjc2LjM2NCA5NjAuNjI5IDI3NS42NzEgOTYw&#10;LjIwOCAyNzQuNzY4IDk1OS45NTEgMjczLjQ3OSA5NjAuMDQxIDI3Mi43OTIgOTYwLjAwNSAyNzIu&#10;MTU0IDk2MC4yNTcgMjcxLjYxNiA5NjAuNTIyIDI3MC42MjggOTYwLjMzMiAyNjkuNTgxIDk2MC4y&#10;MDUgMjY4LjU3NiA5NjAuNTQ1IDI2Ny45ODUgOTYwLjkwOCAyNjcuNTE1IDk2MS4xNjQgMjY3LjAy&#10;NiA5NjEuMTczIDI2Ni40OSA5NjEuMjYzIDI2NS44MTQgOTYxLjcwMiAyNjUuMDQgOTYxLjg1NSAy&#10;NjQuMTc3IDk2MS44NTQgMjYzLjIyOSA5NjEuODUyIDI2MS42MjQgOTYyLjI0MSAyNjAuNjM4IDk2&#10;Mi4yNzMgMjYwLjAzOCA5NjIuMzA5IDI1OS4xMTIgOTYxLjUyNyAyNTguODk4IDk2MC45MTMgMjU4&#10;LjczMSA5NjAuNDI4IDI1OC4zNDkgOTYwLjA0MyAyNTcuOTAyIDk1OS42NDMgMjU3LjI3MyA5NTku&#10;MjIyIDI1Ni42OSA5NTguNzM4IDI1NS42NTIgOTU5LjAyOSAyNTUuMDc2IDk1OS40NjUgMjU1LjQy&#10;MyA5NTkuNzAzIDI1NS45NDggOTU5LjkzNSAyNTYuNSA5NjAuNDg0IDI1Ni4zODkgOTYwLjg3MyAy&#10;NTUuOTI4IDk2MS4zOTYgMjU2LjIxOCA5NjEuNjIyIDI1NS42NjggOTYyLjIzNCAyNTUuNDgzIDk2&#10;Mi4yNDkgMjU0LjgzMyA5NjEuNzM1IDI1NC4yMjYgOTYxLjQ1NCAyNTMuODAzIDk2Mi4xNTIgMjUz&#10;Ljc0NCA5NjIuMTU1IDI1My4xMDYgOTYxLjk1MiAyNTEuOTk3IDk2MS40ODggMjUxIDk2MS4yNTMg&#10;MjUwLjQ3NCA5NjAuMjgyIDI1MC4wODMgOTU5Ljk5MSAyNDkuNTY4IDk1OS43MzYgMjQ5LjExNyA5&#10;NjAuMDE5IDI0OC43IDk2MC44MjcgMjQ3LjUwOCA5NjAuMzY0IDI0Ny4xMTEgOTU5LjI3MiAyNDYu&#10;MTc2IDk1OS40MjUgMjQ1LjQ2MyA5NTkuNTc2IDI0NC43MjUgOTU4Ljc5MiAyNDQuMTcyIDk1OC40&#10;NyAyNDMuNTU3IDk1Ny44OTkgMjQyLjgzIDk1OC4wOTMgMjQyLjE5MyA5NTguMzY0IDI0MS43MDYg&#10;OTU4LjM5MSAyNDEuMDU1IDk1OC4xNyAyNDAuMDY2IDk1OC4zODQgMjM5LjMwNCA5NTguNTEyIDIz&#10;OC40NzkgOTU5LjE5OSAyMzguMjMgOTU5LjcyMyAyMzguMTgzIDk1OS41OTcgMjM3LjQ0NSA5NTgu&#10;OTAzIDIzNS44MDkgOTU5LjY0MyAyMzUuNzkzIDk2MC42MTUgMjM1Ljc5NiA5NjEuNTkgMjM1Ljcy&#10;MyA5NjIuNTY3IDIzNS42MTUgOTYzLjU0OCAyMzUuNDA3IDk2NC4wMzYgMjM1LjI5NiA5NjQuNTM0&#10;IDIzNS4wNzkgOTY1LjMzNSAyMzQuNTI1IDk2NS43NzQgMjMzLjc1MiA5NjUuNzY0IDIzMy4xMjUg&#10;OTY1LjYxMyAyMzIuNjM0IDk2NS4zNDQgMjMxLjc2MSA5NjUuMTgzIDIzMS4yNzUgOTY0LjkgMjMw&#10;LjQyIDk2NS40NjIgMjI5LjkzNSA5NjUuMjAyIDIyOS4yNTggOTYzLjg0NCAyMjguNzE2IDk2My42&#10;NDkgMjI3Ljk5NyA5NjMuNjM3IDIyNy40MjUgOTYzLjkzIDIyNi43OTQgOTY0Ljc3NSAyMjYuNTE2&#10;IDk2NS4zMzkgMjI2LjQ2NyA5NjUuNzM3IDIyNi4wODIgOTY2LjEyMiAyMjUuNjczIDk2Ni44NTgg&#10;MjI1LjYzNiA5NjYuNjkyIDIyNS4wNTcgOTY2LjQwNSAyMjQuNDcgOTY2Ljk1MyAyMjQuMTE5IDk2&#10;Ni45NzYgMjIzLjU5MSA5NjYuNzcxIDIyMi44OTEgOTY2LjgzMiAyMjIuMjQxIDk2Ny4wNDQgMjIx&#10;LjcyNiA5NjcuMDg4IDIyMS4wMjIgOTY2LjkwNSAyMjAuMjM5IDk2Ny4xMzcgMjE5Ljc3MiA5NjYu&#10;NjkzIDIxOC45MTcgOTY2LjQ5NCAyMTguMzA4IDk2Ni41MjEgMjE3LjI2MiA5NjUuOTIxIDIxNy4x&#10;MjUgOTY2LjE1OSAyMTYuNTIzIDk2Ni4zMiAyMTUuOTc2IDk2Ni4xNDMgMjE1LjMzNiA5NjYuMzY0&#10;IDIxNC44MzIgOTY2LjU3NyAyMTMuODg3IDk2Ni43NTIgMjEyLjgyNSA5NjcuMjcyIDIxMi4xMDkg&#10;OTY3Ljc0OSAyMTEuMDYxIDk2OC4zMzcgMjEwLjYxMiA5NjguNzUgMjEwLjAyNSA5NjkuMDAxIDIw&#10;OS40NjQgOTY4Ljg3MyAyMDguOTY3IDk2OC41OTUgMjA4LjUyMyA5NjguMjIgMjA3LjkyMyA5Njcu&#10;Njk4IDIwNy40ODMgOTY3LjA3NiAyMDcuMTQzIDk2NS43ODYgMjA2LjY2MiA5NjUuMDk2IDIwNi4x&#10;ODUgOTY0LjU0NyAyMDUuOTk2IDk2My44ODEgMjA2LjE4NSA5NjIuOTE3IDIwNi4xOTUgOTYyLjQw&#10;MSAyMDYuMTg5IDk2Mi43MzkgMjA3LjA5MyA5NjIuOTU4IDIwNy42NzkgOTYxLjkyMSAyMDguMjM3&#10;IDk2MS4yNzMgMjA4LjI2MSA5NjAuNzQ4IDIwOC40OTYgOTYwLjYwOSAyMDkuMDMzIDk2MS4wNDMg&#10;MjA5Ljc0OCA5NTkuODg0IDIxMC4xNzQgOTU5LjE5NiAyMTAuMTA0IDk1OC45NTggMjEwLjYwMyA5&#10;NTkuNTMgMjEwLjk2OCA5NTkuOTY2IDIxMS4zNyA5NTkuNDI4IDIxMS44NDQgOTU4Ljc3NyAyMTIu&#10;NDY2IDk1Ny45OTEgMjEyLjYxNCA5NTcuNjc4IDIxMy4wMzggOTU3Ljg4OCAyMTMuNTI2IDk1OC4z&#10;MjQgMjEzLjgwMyA5NTguMjcyIDIxNC40NTMgOTU3Ljc0OCAyMTQuNjM4IDk1Ny4yMSAyMTQuODY1&#10;IDk1Ni43MjMgMjE1LjA4IDk1Ni4wMzcgMjE1LjA5NSA5NTUuNjE2IDIxNC40NDMgOTU1LjA0MiAy&#10;MTQuMzY2IDk1NC4zMTEgMjE0LjcyOSA5NTMuODI0IDIxNS4xMDYgOTUzLjA5MiAyMTUuNjczIDk1&#10;Mi4xODMgMjE1LjQ0NCA5NTEuMDc0IDIxNS4yNjUgOTUwLjU1IDIxNS4xNTEgOTQ5Ljk4NyAyMTQu&#10;NTU5IDk0OS42NTcgMjEzLjczNSA5NDkuMTM1IDIxMy4yODMgOTQ4LjEwNCAyMTMuNTc1IDk0Ny4x&#10;MjQgMjEzLjg1MyA5NDYuMTQ0IDIxNC4xMzIgOTQ1LjU0NyAyMTQuMzAxIDk0NC4xODkgMjE0LjU4&#10;OSA5NDMuMjA4IDIxNC44ODIgOTQyLjIxMiAyMTUuNDY4IDk0MS43ODIgMjE1Ljc2OSA5NDEuMzA2&#10;IDIxNi40MzIgOTQwLjk2NyAyMTcuMDA1IDk0MC41NzkgMjE3LjM3OSA5NDAuMDA1IDIxNy42NTIg&#10;OTM5LjIxNiAyMTcuMzE0IDkzOC4yNyAyMTYuOTA5IDkzNy43MzkgMjE2LjY4MiA5MzcuMTY2IDIx&#10;Ni42NDIgOTM2Ljk2NCAyMTcuMjY3IDkzNy4yNDkgMjE3Ljk0MSA5MzcuNTczIDIxOC43MDcgOTM4&#10;LjA2NSAyMTkuODcgOTM4LjQ4NSAyMjAuMzU5IDkzOC42NiAyMjEuMDM2IDkzOC4wMzYgMjIxLjM3&#10;MiA5MzcuMzk5IDIyMS41OTQgOTM2Ljc3OCAyMjEuODc1IDkzNi4wNTkgMjIyLjEzMSA5MzUuMDY5&#10;IDIyMi41MTQgOTM0LjA4IDIyMi45MDMgOTMzLjQwNCAyMjMuMTY5IDkzMi43OTMgMjIzLjMyOCA5&#10;MzIuMTA0IDIyMy42MDMgOTMxLjExNCAyMjMuOTczIDkzMC4xMjUgMjI0LjM0IDkyOS4yMDcgMjI0&#10;LjY3OCA5MjguMTQ1IDIyNS4wNzEgOTI3LjMyNSAyMjUuMzcyIDkyNi41NTQgMjI0LjcwNyA5MjYu&#10;MzIgMjIzLjg5MyA5MjUuODQ4IDIyMy40MDQgOTI1LjMxOSAyMjMuNiA5MjQuNjc1IDIyMy44Mzgg&#10;OTI0LjU4NSAyMjQuNDAxIDkyNC4xMzYgMjI0LjY4NiA5MjMuMzg3IDIyMy40NzQgOTIyLjg5NSAy&#10;MjIuODMyIDkyMi4zNjQgMjIyLjY4NyA5MjEuNyAyMjIuMDI4IDkyMS4xMDMgMjIxLjcyNSA5MjAu&#10;NjE4IDIyMS4zNjEgOTIwLjEwNiAyMjEuNzIyIDkxOS43MjkgMjIyLjM5NiA5MTkuMDkzIDIyMi42&#10;MDYgOTE5LjM2NiAyMjMuMTA3IDkxOS44MTMgMjIzLjQ0NiA5MjAuMzk5IDIyMy43NDkgOTIwLjE5&#10;NyAyMjQuNDk4IDkxOS40ODUgMjI0Ljc0NSA5MTkuMzc1IDIyNC4yMDcgOTE4LjQ5OSAyMjQuMTYz&#10;IDkxOC4yNSAyMjUuMDE2IDkxNy43NzYgMjI1LjI2NCA5MTcuNTYgMjI2LjQ2NCA5MTguMTIgMjI2&#10;LjYyOSA5MTcuODU1IDIyNy4yNDUgOTE3LjI3NiAyMjguNDY5IDkxNi44MDUgMjI4LjkyNCA5MTYu&#10;MjY2IDIyOS4xMjMgOTE1LjY4MSAyMjkuMjk2IDkxNS4yMDcgMjI5LjUxOSA5MTQuNjE5IDIzMC4y&#10;MTcgOTE0LjU2NSAyMzEuNTY2IDkxNC42NiAyMzIuODMgOTE0LjU5NSAyMzMuNDc2IDkxNC41MTgg&#10;MjM0LjI0MiA5MTQuMDAzIDIzNS4wNDcgOTEzLjI1NCAyMzUuODg4IDkxMi43MTcgMjM2LjIyMyA5&#10;MTIuNDQgMjM3LjAyMyA5MTIuMzM5IDIzNy41NzMgOTEyLjA4IDIzOC4xNDUgOTExLjQ2MiAyMzgu&#10;NTk0IDkxMC44MjcgMjM4LjcwNCA5MDkuODU0IDIzOC43ODkgOTA5LjAyIDIzOC40NjEgOTA4LjU4&#10;OSAyMzcuOTMzIDkwOC4yMzggMjM3LjIzMyA5MDcuNTkyIDIzNi43OTMgOTA3LjA0NCAyMzYuODQ4&#10;IDkwNi40NTYgMjM3LjM1MiA5MDUuNzE4IDIzNy43NTUgOTA1LjQwNiAyMzguMzIzIDkwNS41Mjgg&#10;MjM4Ljk3NCA5MDUuNjI1IDIzOS44MzYgOTA1LjYzNiAyNDAuMzQ5IDkwNS42MSAyNDAuOTYxIDkw&#10;NS43MTYgMjQxLjkyNCA5MDYuMjM4IDI0Mi42MDcgOTA2Ljg2NyAyNDIuODgzIDkwNi42MzkgMjQz&#10;LjM3NiA5MDUuOTU4IDI0NC4xOTYgOTA1LjU2OCAyNDQuOTE1IDkwNS4yMjIgMjQ1Ljc1NyA5MDUu&#10;MzIgMjQ3LjMyNCA5MDUuOTkxIDI0OC4xMzIgOTA1LjgxNyAyNDkuMDA3IDkwNS4yOTggMjUwLjEy&#10;OSA5MDUuMDY1IDI1MC45MDIgOTA0Ljc1NSAyNTEuMzQgOTA0LjE0NyAyNTIuMDExIDkwMy40Njkg&#10;MjUyLjc2MSA5MDIuODI0IDI1Mi43ODcgOTAyLjEzMyAyNTMuMzggOTAxLjk3IDI1NC4wNDYgOTAx&#10;Ljk3NSAyNTQuNjA1IDkwMS42OTUgMjU1LjE3NSA5MDEuNDA4IDI1NS43NjIgOTAxLjgwNiAyNTYu&#10;NzkgOTAyLjA5NyAyNTcuNTU1IDkwMS45NzEgMjU4LjQwNyA5MDEuOTE1IDI1OS4wOCA5MDIuMjE4&#10;IDI1OS41NzQgOTAyLjM1IDI2MC4wOTUgOTAyLjI5NCAyNjAuNzUgOTAyLjU5MyAyNjEuMTc3IDkw&#10;Mi44ODkgMjYxLjY3OCA5MDMuMTMgMjYyLjE4MiA5MDIuNTI3IDI2My4yNjIgOTAzLjIzNCAyNjQu&#10;MTQ3IDkwMy43MzkgMjY0Ljg0MiA5MDQuMjU5IDI2NC45NzYgOTA0Ljk3NCAyNjUuMzA3IDkwNS42&#10;MTcgMjY1LjY4OCA5MDYuMjMzIDI2NS44MTMgOTA3LjA2OCAyNjYuMTczIDkwNy43NzUgMjY2LjI3&#10;NyA5MDguMTEzIDI2Ni44MTkgOTA4LjI5NyAyNjcuMzY0IDkwOC41OTggMjY4LjQ1NiA5MDguMzU3&#10;IDI2OS40OTEgOTA3Ljk0NiAyNjkuOTYxIDkwNy41MDUgMjcwLjI0MiA5MDcuMjA4IDI3MC42OTkg&#10;OTA3LjU3OSAyNzEuMzg4IDkwNy44MzEgMjcxLjgzMiA5MDcuOTg0IDI3Mi40NzMgOTA3Ljc2IDI3&#10;My4xOTcgOTA2Ljc5NyAyNzQuMzAyIDkwNi43OTkgMjc2LjM3OSA5MDYuODU1IDI3Ni45MzUgOTA3&#10;LjA2NCAyNzcuMzk0IDkwNy40NzUgMjc3LjY4IDkwOC4zMiAyNzguMDMzIDkwOC45NiAyNzguNDI5&#10;IDkwOS4zMTMgMjc4LjkzIDkwOS42MDUgMjc5LjY5MSA5MDkuOSAyODAuMjMyIDkwOS40MDkgMjgw&#10;Ljg0MiA5MDkuMjg4IDI4MS4zNSA5MDkuMzYzIDI4Mi4wMDIgOTA5LjI1OSAyODIuNzEzIDkwOC44&#10;OTMgMjgzLjM3OCA5MDguMzEgMjgzLjgzNyA5MDguMDU5IDI4NC4zMDggOTA3LjY1NCAyODQuNjIy&#10;IDkwNy45MjQgMjg1LjQxMyA5MDcuNzA1IDI4Ni4wNzQgOTA3LjI1MyAyODYuNjg2IDkwNi45NDkg&#10;Mjg3LjM3OSA5MDcuMzM3IDI4OC4wNzEgOTA3LjY4NyAyODguNTg5IDkwNy40MjIgMjg5LjI3IDkw&#10;Ni44NzMgMjkwLjAwNiA5MDYuODQ2IDI5MC42NjIgOTA2LjEzMiAyOTIuMjg0IDkwNS42MSAyOTIu&#10;NDgyIDkwNS4xIDI5My4wMDQgOTA0LjU0MSAyOTMuMjczIDkwNC4yNDUgMjkzLjg5NSA5MDMuNzk0&#10;IDI5NC41NDIgOTAzLjE4NSAyOTUuMDQ4IDkwMi40MzQgMjk1LjI4NCA5MDIuMjAyIDI5NS43NzYg&#10;OTAxLjgyOSAyOTYuMjg4IDkwMS4zNiAyOTYuNTk4IDkwMS4zMjYgMjk3LjEzNyA5MDEuMjg4IDI5&#10;Ny43NDggOTAxLjYzNyAyOTguNDA2IDkwMS42MzUgMjk4LjkxMyA5MDIuMTk3IDI5OS4wNzcgOTAz&#10;LjEwNSAyOTkuMzg0IDkwMy41NjcgMjk5LjgzNiA5MDMuODU5IDMwMC41OTcgOTAzLjg2OCAzMDEu&#10;ODM0IDkwMy43ODIgMzAyLjkzNiA5MDMuOTQ1IDMwMy41MTYgOTAzLjk1IDMwNC40MjEgOTA0LjYz&#10;OSAzMDUuMTY2IDkwNS4wNjkgMzA2LjA2NyA5MDUuNzA1IDMwNi42OTEgOTA2LjEzOCAzMDcuMTE0&#10;IDkwNi42MzYgMzA3Ljc0MyA5MDcuMjcgMzA3Ljk4NSA5MDcuMjkzIDMwOC41NCA5MDcuNTU0IDMw&#10;OS4wMjIgOTA3Ljk0MiAzMDkuOTc5IDkwNy44MyAzMTAuNzM4IDkwOC4wMjcgMzExLjM2NCA5MDcu&#10;ODAyIDMxMi4xODkgOTA4LjEyNyAzMTIuNzUzIDkwOC4xNzEgMzEzLjQxMSA5MDguMDU5IDMxNC4x&#10;NDYgOTA3LjU5OSAzMTQuNDczIDkwNy4yMDEgMzE0Ljg3IDkwNi40NTggMzE1LjYzMiA5MDYuMTI1&#10;IDMxNi4xNTkgOTA1LjU1OSAzMTcuMDUzIDkwNi4wMjcgMzE3Ljc4NSA5MDYuMjY1IDMxOC4yNTcg&#10;OTA2LjE4NSAzMTkuMDIyIDkwNi41MzcgMzE5LjczOSA5MDcuNjAzIDMyMC4wOTQgOTA4Ljg2NSAz&#10;MjAuNDAzIDkwOS4zNiAzMjAuNjY1IDkwOS42MDYgMzIxLjE5OCA5MTAuMTM2IDMyMS4yNTQgOTEw&#10;LjY3MSAzMjEuNTkyIDkxMS4xNjMgMzIyLjU0NyA5MTEuNzMgMzIyLjY1OSA5MTIuNTM3IDMyMy4w&#10;ODcgOTEzLjIwNCAzMjIuOTMxIDkxMy42OTIgMzIzLjI5OSA5MTQuNDM5IDMyMy40MiA5MTQuOTkx&#10;IDMyNC4xMTYgOTE1LjU0MiAzMjQuMTQxIDkxNi4xMDIgMzI0LjgxMyA5MTYuMjM2IDMyNS40MTIg&#10;OTE2LjU0NiAzMjUuODMxIDkxNi43NSAzMjYuNTUgOTE2LjQ3NSAzMjcuMTggOTE2LjQyNiAzMjcu&#10;OTE5IDkxNi4xNzggMzI4LjkyMyA5MTYuNTUgMzI5LjUxMSA5MTYuMDU3IDMyOS44MzMgOTE2LjU5&#10;OCAzMzEuMjEyIDkxNi44NjEgMzMxLjY0NiA5MTYuNTk2IDMzMi4xMDkgOTE3LjE3NiAzMzIuMzEx&#10;WiIgc3Ryb2tlPSIjRkZGRkZGIiBzdHJva2Utd2lkdGg9IjAuMzMzMzMzIiBzdHJva2UtbWl0ZXJs&#10;aW1pdD0iMiIgZmlsbD0iIzkyQkM3NiIvPjxwYXRoIGQ9Ik0xMTMyLjQ3IDM3NC44NzIgMTEzMy40&#10;MSAzNzQuNjEzIDExMzQuMTcgMzc0LjIxNiAxMTM0LjQ0IDM3My43NDQgMTEzMy45IDM3My40ODUg&#10;MTEzNC41NSAzNzMuMTU2IDExMzUuNDMgMzcyLjk4NCAxMTM1Ljg2IDM3Mi4xNDcgMTEzNi40NyAz&#10;NzEuMjk4IDExMzYuNDkgMzcwLjY0NCAxMTM3LjA2IDM3MC4zMzMgMTEzNy45IDM3MC4yMzggMTEz&#10;OC4yNCAzNjkuNSAxMTM4LjU0IDM2OC44OTYgMTEzOC42NyAzNjguMjI1IDExMzguOSAzNjcuNjM3&#10;IDExMzguNTQgMzY3LjIyNiAxMTM4LjIzIDM2Ni43MTMgMTEzOC4yOCAzNjYuMTA2IDExMzguNTcg&#10;MzY1LjQ4MiAxMTM4LjUxIDM2NC43ODggMTEzOC43OSAzNjQuMTQxIDExMzkuNTEgMzYzLjY0OCAx&#10;MTM5LjcgMzYyLjUxNyAxMTQwLjA5IDM2MS4wMTMgMTEzOS45OSAzNjAuNDc4IDExNDAuNCAzNjAu&#10;MDE5IDExNDAuOTYgMzYwLjg1NSAxMTQxLjUgMzYxLjQyMiAxMTQyLjQ5IDM2MS43NTYgMTE0Mi45&#10;IDM2Mi4wODIgMTE0My4yMyAzNjIuNjM1IDExNDMuODggMzYzLjE1MSAxMTQ0LjAxIDM2NC4wMjkg&#10;MTE0NC41NyAzNjQuNjg3IDExNDUuNTggMzY1LjMzMiAxMTQ2LjAyIDM2NS42MDkgMTE0Ni42IDM2&#10;NS44MjkgMTE0Ny4xMyAzNjUuODMxIDExNDcuMzQgMzY1LjI5NCAxMTQ3LjMyIDM2NC43MzEgMTE0&#10;Ny4wNyAzNjQuMTc5IDExNDcuNTggMzYzLjI1OSAxMTQ3Ljg3IDM2Mi42NjggMTE0OC4wNSAzNjIu&#10;MTQyIDExNDguMDUgMzYxLjUwMyAxMTQ4LjEyIDM2MC43NzMgMTE0OC4yMiAzNTkuNTg5IDExNDgu&#10;NTMgMzU5LjExMSAxMTQ3Ljk4IDM1OC4zOTkgMTE0Ni41MSAzNTguMjQ3IDExNDUuNSAzNTguMjAx&#10;IDExNDUuMzggMzU3LjU5OSAxMTQ1LjQ5IDM1Ny4xMDggMTE0NS43MiAzNTUuOTkzIDExNDUuNzQg&#10;MzU1LjIxIDExNDUuNDUgMzU0LjQ2MSAxMTQ1LjI3IDM1My41NTUgMTE0NS41NiAzNTMuMTMgMTE0&#10;Ni4wMyAzNTIuNzgyIDExNDYuNDMgMzUyLjI3NSAxMTQ3LjAzIDM1MS44NzIgMTE0Ny4wMiAzNTEu&#10;MjcxIDExNDYuNjQgMzUwLjczMSAxMTQ1LjY4IDM0OS45NSAxMTQ2LjA3IDM0OS41NzMgMTE0Ni43&#10;NSAzNDguOTAzIDExNDcuNCAzNDguNzQ5IDExNDguMTcgMzQ4LjcwOSAxMTQ4LjQyIDM0OS4xNDgg&#10;MTE0OS4zOSAzNDkuMTE1IDExNTAuNDEgMzQ5LjIwMiAxMTUxLjQyIDM0OS4yNDMgMTE1MiAzNDku&#10;NDAyIDExNTIuODMgMzQ5LjMwNSAxMTUzLjQyIDM0OC45MTYgMTE1NC4yNSAzNDguNDk3IDExNTQu&#10;ODcgMzQ5LjA2MyAxMTU1LjQyIDM0OC4zNDUgMTE1Ni4yIDM0OC42NjcgMTE1Ni40NyAzNDguMjQ0&#10;IDExNTcuMDQgMzQ3Ljk5NiAxMTU3LjYyIDM0Ny42ODUgMTE1Ny40MSAzNDcuMjA5IDExNTcuMjUg&#10;MzQ2LjM4MSAxMTU2Ljg2IDM0NS41NjYgMTE1Ny4wMSAzNDQuODY1IDExNTcuNjIgMzQ1LjExOCAx&#10;MTU4LjA3IDM0NS4zNyAxMTU4Ljk4IDM0NS42ODcgMTE2MC40IDM0NS40NTYgMTE2MC44IDM0NS4x&#10;NDUgMTE2MS40IDM0NS4xMzUgMTE2Mi4wNiAzNDUuNjg4IDExNjIuNTYgMzQ1LjQ1MyAxMTYyLjg1&#10;IDM0NC45MDMgMTE2My4zOCAzNDMuODExIDExNjMuNDMgMzQyLjkwNSAxMTYyLjkgMzQxLjM0OSAx&#10;MTYyLjQ5IDM0MC45MzIgMTE2Mi43IDM0MC40MDcgMTE2My4zIDM0MC4yMzYgMTE2My45NiAzNDAu&#10;MSAxMTY0LjQ4IDMzOS44ODkgMTE2NC45IDMzOS41NzggMTE2NS4xOCAzMzkuMDE2IDExNjUuMyAz&#10;MzguMDYxIDExNjUuMTUgMzM3LjAxMyAxMTY1LjM5IDMzNi40NTYgMTE2NS40OCAzMzUuODg4IDEx&#10;NjUuNzIgMzM1LjE2MiAxMTY2LjAyIDMzNC4zIDExNjYuNjIgMzMzLjQzOSAxMTY3LjIgMzMzLjIy&#10;NyAxMTY3LjcxIDMzMi45MyAxMTY4LjE4IDMzMi4zOTUgMTE2OC41OCAzMzEuNTg2IDExNjguOTIg&#10;MzMwLjgwNyAxMTY5LjE0IDMzMC4zNTMgMTE2OS4zNiAzMjkuODgyIDExNjkuOTUgMzI5LjQyMiAx&#10;MTcwLjExIDMyOC43MyAxMTcwLjI2IDMyOC4wNzEgMTE3MC40MiAzMjcuNTA5IDExNzAuMjYgMzI2&#10;Ljg5NSAxMTcwLjA2IDMyNi4yMjUgMTE2OS40OCAzMjUuNzE0IDExNjkuMDYgMzI2LjAxMSAxMTY4&#10;LjA3IDMyNi41MTMgMTE2Ny4wNyAzMjYuMzkgMTE2Ni40OSAzMjYuMzAyIDExNjYuNjcgMzI1LjIw&#10;NiAxMTY2LjkzIDMyMy41OTggMTE2Ny4wMSAzMjMuMDkgMTE2Ny4wNCAzMjIuMjEgMTE2Ni44NSAz&#10;MjEuNjk3IDExNjYuMyAzMjEuNTA2IDExNjUuNzggMzIxLjM1MyAxMTY1LjQ4IDMyMC40MTYgMTE2&#10;NS41OCAzMTkuNzM4IDExNjUuNjIgMzE5LjIxMyAxMTY0Ljk0IDMxOS4wNDMgMTE2NC4xMiAzMTcu&#10;NzkxIDExNjMuNzQgMzE3LjI0IDExNjMuMTEgMzE3LjAxIDExNjMuMTUgMzE1LjY0NyAxMTYzLjYz&#10;IDMxNC42MzQgMTE2NC4zMyAzMTQuMTc0IDExNjQuODUgMzEzLjg3MSAxMTY1LjU4IDMxMy4zNjUg&#10;MTE2Ni4yNCAzMTMuMDU1IDExNjYuODIgMzEzLjA1OCAxMTY3LjMzIDMxMy4yMjMgMTE2Ny43MiAz&#10;MTMuNTYzIDExNjguMzIgMzEzLjk0OSAxMTY4LjgzIDMxNC4yODQgMTE2OS42MiAzMTQuNTk4IDEx&#10;NzAuMzkgMzE0LjY4OCAxMTcxLjggMzE0Ljk4MyAxMTcyLjgzIDMxNS4zNzUgMTE3My4zNyAzMTUu&#10;NTc4IDExNzMuMzQgMzE0Ljc1MiAxMTczLjgxIDMxNC40MjIgMTE3NC40NCAzMTMuODI4IDExNzUu&#10;MDUgMzEzLjI3IDExNzQuOTMgMzEyLjIxNCAxMTc0LjgzIDMxMS4zNjYgMTE3NC43MyAzMTAuODUy&#10;IDExNzQuNDEgMzEwLjQzOCAxMTc0IDMxMC4wOTcgMTE3Mi43MSAzMDkuMTk5IDExNzEuOTEgMzA4&#10;LjYyNCAxMTcxLjc5IDMwNy41MDkgMTE3MS45OSAzMDYuNzQ2IDExNzEuNjUgMzA1Ljg4IDExNzEu&#10;MTUgMzA0LjYxNCAxMTcwLjczIDMwNC4yOCAxMTcwLjQ1IDMwMy44MzUgMTE3MSAzMDMuNjEyIDEx&#10;NzEuNiAzMDMuNjc5IDExNzIuNiAzMDMuNzkgMTE3Mi41OCAzMDMuMDg3IDExNzIuMjEgMzAyLjY0&#10;NiAxMTcyLjEyIDMwMi4wNCAxMTcyLjUgMzAxLjMyNyAxMTcxLjUzIDI5OS44MyAxMTcwLjYyIDI5&#10;OC40MjcgMTE2OS41MiAyOTguMjM5IDExNjguNTkgMjk4LjA4IDExNjcuNTggMjk4LjAwMSAxMTY3&#10;LjE5IDI5Ny4zNzMgMTE2Ny40IDI5Ni4zNzIgMTE2Ni41IDI5NS42NyAxMTY1LjY3IDI5NC44MTMg&#10;MTE2NC42NiAyOTQuNjMyIDExNjQuMTMgMjk0LjczMSAxMTYzLjgxIDI5NS4yMDUgMTE2My4xMSAy&#10;OTQuOTg5IDExNjIuNTYgMjk0LjU4NSAxMTYxLjk0IDI5NS41ODUgMTE2MS4zIDI5Ni4wNDUgMTE2&#10;MC41OCAyOTYuMTIzIDExNTkuODcgMjk2LjEzOSAxMTU5LjQ5IDI5Ni41NSAxMTU5LjUgMjk1Ljc3&#10;NCAxMTU5LjQ5IDI5NS4xNjEgMTE1OC43OSAyOTQuNzU3IDExNTguMTIgMjk0LjkyOSAxMTU3LjYg&#10;Mjk1LjIxMyAxMTU2Ljk5IDI5NS4zNSAxMTU2IDI5NC45NDUgMTE1NS45NCAyOTQuNDE4IDExNTYu&#10;MTQgMjkzLjc5NCAxMTU3LjE5IDI5My4yOTIgMTE1Ny44OCAyOTIuOTYyIDExNTcuNzkgMjkyLjE4&#10;NyAxMTU3Ljg1IDI5MS42NzggMTE1Ny43MiAyOTEuMTM0IDExNTcuMzEgMjkwLjU1NiAxMTU3LjE0&#10;IDI5MC4wODUgMTE1Ni45NyAyODkuNTE1IDExNTYuNDQgMjg5LjU3NiAxMTU1Ljg5IDI4OS41OTgg&#10;MTE1NS4zNCAyODkuMjcgMTE1NC44IDI4OC45NjcgMTE1NC40OSAyODguNTIyIDExNTQuNTUgMjg3&#10;LjkyOCAxMTU1LjE2IDI4Ny43NDIgMTE1NS45OSAyODYuODk2IDExNTYuNDggMjg2LjUxNSAxMTU3&#10;LjA4IDI4Ni4xMSAxMTU2LjYxIDI4NS40NDUgMTE1Ni41NSAyODQuOTMyIDExNTcuNDMgMjg0LjQ5&#10;NCAxMTU3LjUxIDI4My43ODUgMTE1Ny40OSAyODIuODU4IDExNTYuOTUgMjgyLjA3IDExNTYuNCAy&#10;ODEuNjk4IDExNTUuNDIgMjgxLjY2OSAxMTU0LjQ3IDI4MS44NjggMTE1My44OCAyODEuNTUzIDEx&#10;NTMuNTggMjgxLjA2MyAxMTUzLjA1IDI4MC41MjUgMTE1Mi44MSAyODAuMDQ1IDExNTIuNDQgMjc5&#10;LjU0OCAxMTUxLjQ1IDI3OS41NzcgMTE1MC41NSAyNzkuNzIyIDExNDkuOTYgMjc5LjM0NCAxMTQ5&#10;LjQ3IDI3OC40MiAxMTQ5LjE3IDI3Ny43MzggMTE0OC44MSAyNzcuMzQ4IDExNDguNDcgMjc2Ljgz&#10;NiAxMTQ4LjI1IDI3Ni4wMDcgMTE0OC4zOSAyNzUuNDY5IDExNDguODEgMjc0LjE2OCAxMTQ4LjY1&#10;IDI3My4yMjkgMTE0Ny40MyAyNzIuNjg1IDExNDYuOTYgMjcyLjE4MiAxMTQ3LjI3IDI3MS43MjEg&#10;MTE0Ni43OSAyNzEuNTU1IDExNDUuNDYgMjcxLjYxMyAxMTQ0LjQ3IDI3MS4yOTkgMTE0My45MyAy&#10;NzEuMDY4IDExNDMuNTggMjcwLjA2NCAxMTQzLjMxIDI2OS41ODcgMTE0Mi42OCAyNjkuMjk2IDEx&#10;NDEuOTggMjY4LjY0MiAxMTQxLjUgMjY4LjM1IDExNDAuOCAyNjcuOTQ4IDExNDAuMTkgMjY3Ljk5&#10;NSAxMTM5LjUzIDI2OC4xODkgMTEzOS4yIDI2OC42MjkgMTEzOS40MyAyNjkuMjMyIDExMzguNzQg&#10;MjcwLjE0MiAxMTM4LjA2IDI3MC4yNzcgMTEzNy4wMiAyNjkuOTM0IDExMzYuMDYgMjcwLjA2NyAx&#10;MTM1LjY0IDI3MC42NzcgMTEzNC43IDI3MS4xMTUgMTEzMy42OCAyNzEuMzY3IDExMzMuMTEgMjcx&#10;LjEyOSAxMTMxLjgxIDI3MC42MTIgMTEzMS4zOSAyNzEuMTQzIDExMzAuNzQgMjcxLjgwOSAxMTMw&#10;LjE0IDI3MS45NjkgMTEyOC44NSAyNzEuNDYyIDExMjguNzYgMjcwLjg3NCAxMTI4LjUyIDI3MC4z&#10;NTkgMTEyOC4xNSAyNjkuOTE5IDExMjcuNzkgMjY5LjUxOCAxMTI2Ljk5IDI2OS40NTEgMTEyNi4z&#10;IDI2OS4zNzMgMTEyNS44MiAyNjkuMjEgMTEyNC44NCAyNjguNzkyIDExMjMuODYgMjY4LjI3MyAx&#10;MTIyLjg3IDI2Ny41MTIgMTEyMi41OSAyNjYuNzc4IDExMjIuNjMgMjY2LjA2NCAxMTIyLjExIDI2&#10;NS44MjQgMTEyMS4zOCAyNjUuNDQ2IDExMjAuOSAyNjUuMTUyIDExMjAuMDIgMjY1LjA1MiAxMTE5&#10;LjUzIDI2NS40ODcgMTExOC45NSAyNjUuNTgyIDExMTguMTEgMjY1LjM0MyAxMTE3LjE4IDI2NS44&#10;MTUgMTExNi4wMSAyNjUuNTU1IDExMTUuMDMgMjY1LjE5OCAxMTE0LjgyIDI2NC4xNTIgMTExNC4x&#10;NiAyNjMuNzExIDExMTMuNzQgMjYzLjIxNiAxMTE0LjMgMjYyLjg1OSAxMTEzLjY4IDI2Mi4yMDcg&#10;MTExMy4wNyAyNjIuMSAxMTEyLjA5IDI2Mi45MTUgMTExMS4xMSAyNjMuOTExIDExMTAuNjYgMjY0&#10;LjM3MSAxMTEwLjEzIDI2NC41OTUgMTEwOS41NiAyNjQuNjc5IDExMDkuOTEgMjY1LjI3IDExMDku&#10;NTcgMjY1LjY1NiAxMTA5LjE2IDI2NS4zNjUgMTEwOC4xOCAyNjUuNjA2IDExMDcuNTUgMjY1Ljg5&#10;OCAxMTA2LjIyIDI2NS41MTIgMTEwNS4yNCAyNjUuNTI2IDExMDQuMjYgMjY1LjU0OCAxMTAzLjYz&#10;IDI2NS42NjcgMTEwMi42NCAyNjYuNDI5IDExMDIuMiAyNjYuODAxIDExMDIuMDMgMjY3LjMgMTEw&#10;MS44MiAyNjcuODc1IDExMDEuOTYgMjY4LjkwMyAxMTAxLjk5IDI2OS42MzYgMTEwMS45NCAyNzAu&#10;MjQyIDExMDIuMyAyNzAuNzI1IDExMDMuMjQgMjcwLjk4NyAxMTA0LjI2IDI3MS4wOTMgMTEwNC44&#10;MyAyNzIuMjgzIDExMDUgMjcyLjg0NCAxMTA0LjgyIDI3My4zMzUgMTEwNC4yNiAyNzMuNTc5IDEx&#10;MDQuMDEgMjc0LjM1OCAxMTA0LjQxIDI3NC44MjMgMTEwNC4yNiAyNzUuNDUyIDExMDMuMjcgMjc1&#10;LjUxNyAxMTAyLjI5IDI3NS4yNDMgMTEwMS43MiAyNzUuMjM2IDExMDAuOTIgMjc1LjMyMSAxMTAw&#10;LjMzIDI3NS4yMjQgMTA5OS43IDI3NC45MTUgMTA5OC44NSAyNzUuMjg3IDEwOTguMzYgMjc1LjQ3&#10;NiAxMDk3Ljc5IDI3Ni4wNDIgMTA5Ny4yMyAyNzYuMDU2IDEwOTYuNTEgMjc2Ljg1NCAxMDk2LjUg&#10;Mjc3LjY0MiAxMDk2LjM5IDI3OC40NzYgMTA5Ni4yNiAyNzkuMDY5IDEwOTYuMTMgMjc5Ljc0NSAx&#10;MDk2LjA5IDI4MC4yNTggMTA5Ni4xOSAyODAuNzYgMTA5Ni45OCAyODEuMDg4IDEwOTcuNSAyODAu&#10;OTkgMTA5Ny43MyAyODEuODI5IDEwOTcuNzMgMjgyLjQ1NiAxMDk3LjM2IDI4Mi44NTcgMTA5Ny4w&#10;MiAyODQuMDU3IDEwOTYuODcgMjg1LjA5OSAxMDk2LjM3IDI4NC45MzYgMTA5NS4zOSAyODQuNzY2&#10;IDEwOTQuNjQgMjg0LjcyNiAxMDkzLjQyIDI4NC43ODQgMTA5My4xOSAyODUuNjQ3IDEwOTIuOTUg&#10;Mjg2LjQyOSAxMDkyLjQzIDI4Ni40NzUgMTA5MS45NCAyODYuMDI0IDEwOTEuNTkgMjg1LjY0MSAx&#10;MDkwLjgxIDI4NS44NTcgMTA5MCAyODUuODQgMTA4OS40NyAyODUuNTEzIDEwODguNDkgMjg1LjU0&#10;NiAxMDg3Ljk0IDI4NS44NDQgMTA4Ny4zOSAyODYuMDY2IDEwODYuOTkgMjg2LjM3OCAxMDg2Ljk3&#10;IDI4Ny4yMjIgMTA4Ny4wNSAyODguMDMxIDEwODcuMzQgMjg4LjgyOCAxMDg3LjU0IDI4OS40MTEg&#10;MTA4Ny42NyAyOTAuMjUgMTA4Ny42OCAyOTAuOTE0IDEwODcuOTUgMjkxLjQ3OCAxMDg4IDI5Mi4w&#10;MzggMTA4Ny42NSAyOTIuNTc5IDEwODcuNjkgMjkzLjQxNyAxMDg4LjM4IDI5My45OTYgMTA4OC42&#10;NyAyOTQuODM2IDEwODkuMSAyOTUuMTM4IDEwOTAuMjkgMjk1LjY5NCAxMDkwLjY1IDI5Ni4xMTUg&#10;MTA4OS45OCAyOTYuNjY1IDEwODkuNDEgMjk3LjYyIDEwODguOTMgMjk4LjQ1NyAxMDg4LjYzIDI5&#10;OC45MTEgMTA4OC4xIDI5OS40NTMgMTA4Ny41IDI5OS43NDggMTA4Ni44MSAzMDEuMzkxIDEwODcu&#10;MyAzMDEuOTgzIDEwODcuMzIgMzAyLjUzOSAxMDg3LjM0IDMwMy40NzcgMTA4Ny4yMyAzMDMuOTk3&#10;IDEwODYuNjQgMzA0LjgyNyAxMDg2LjY2IDMwNS41MjIgMTA4Ni40OSAzMDYuMDQyIDEwODUuODYg&#10;MzA1LjgzIDEwODUuNDMgMzA2LjQxOCAxMDg1LjU1IDMwNy43MDQgMTA4NS40MiAzMDguNTcxIDEw&#10;ODUuMTggMzA5LjI2NCAxMDg0Ljg3IDMxMC4xNjUgMTA4NC44IDMxMC44NTkgMTA4NC4zOCAzMTAu&#10;NTUxIDEwODMuODggMzEwLjgxOCAxMDgzLjc1IDMxMC4yOTcgMTA4My43MSAzMDkuNzA2IDEwODMu&#10;NzYgMzA4LjgzOCAxMDg0LjAxIDMwOC4wNSAxMDg0LjAzIDMwNy4xMzggMTA4NC4xMiAzMDYuNDQ3&#10;IDEwODQuNDEgMzA1Ljk4MSAxMDg0LjczIDMwNS4xOTggMTA4NS4xIDMwNC4yNjIgMTA4NS4xOCAz&#10;MDMuNDkyIDEwODQuNDMgMzAzLjM3IDEwODMuODcgMzAyLjYwMyAxMDgzLjQ1IDMwMi4yNDggMTA4&#10;Mi44OSAzMDIuMTM1IDEwODIuNDYgMzAxLjg0MiAxMDgxLjUzIDMwMS43NzkgMTA4MC41NiAzMDIu&#10;MDc1IDEwODAgMzAyLjA0OSAxMDc5LjQ5IDMwMi4zMzcgMTA3OC41NyAzMDIuNzQzIDEwNzguMzUg&#10;MzAxLjg0MSAxMDc3LjUxIDMwMS42MjQgMTA3Ni42OCAzMDEuNDA4IDEwNzYuMzQgMzAyLjI1OCAx&#10;MDc2LjE1IDMwMi44MiAxMDc2LjIxIDMwNC4xMzUgMTA3NS41MSAzMDMuOTQgMTA3NC44MiAzMDQu&#10;MjggMTA3NC45MSAzMDUuMTY5IDEwNzUuMDQgMzA1Ljg1NyAxMDc0LjUgMzA1Ljg4MSAxMDczLjY3&#10;IDMwNi4wNzcgMTA3My45IDMwNi45NDMgMTA3NC4zNSAzMDcuNTU4IDEwNzQuMTMgMzA4LjU3MSAx&#10;MDczLjY1IDMwOC44MDYgMTA3My4yOCAzMDkuNDA3IDEwNzMuNzIgMzA5Ljk4MyAxMDczLjkzIDMx&#10;MC40NDggMTA3My40NiAzMTEuMTA3IDEwNzMuMTQgMzExLjgzNCAxMDczLjMzIDMxMi40NDkgMTA3&#10;Mi40NCAzMTMuMzE1IDEwNzEuNDQgMzE0LjM1NCAxMDcwLjg0IDMxNS4xODEgMTA3MC44OSAzMTUu&#10;NzE5IDEwNzEuNCAzMTUuODcgMTA3MS44OSAzMTYuMDExIDEwNzEuOTYgMzE2Ljc3NSAxMDcxLjYz&#10;IDMxNy41NjUgMTA3MS4wOCAzMTcuNjQ4IDEwNzEuMTggMzE4LjMzNyAxMDcxLjQ1IDMxOC44MTQg&#10;MTA3MC44NCAzMTkuOTEzIDEwNzEuMzggMzIwLjEzOCAxMDcxLjkxIDMyMC4zNTYgMTA3MS40IDMy&#10;MS4zNDMgMTA3MS4zNiAzMjIuMTM2IDEwNzEuMjggMzIzLjQwNyAxMDcxLjE0IDMyMy45NzUgMTA3&#10;MC45NyAzMjQuNjgzIDEwNzEuMTQgMzI1LjQxMSAxMDcxLjYgMzI1LjkzOSAxMDcxLjc4IDMyNi42&#10;MTUgMTA3MS44IDMyNy4xODggMTA3MS45NSAzMjguNDA3IDEwNzIuMDQgMzI5LjM4NCAxMDcxLjI4&#10;IDMyOS43MTggMTA3MC44NyAzMzAuMDE3IDEwNzAuNjggMzMwLjQ4IDEwNzAuMjggMzMxLjEwNCAx&#10;MDY5Ljk3IDMzMS45NzggMTA2OS43NSAzMzIuODMgMTA2OS40NiAzMzMuMjkyIDEwNjguMjUgMzMy&#10;Ljc0NCAxMDY3LjU0IDMzMi4yMDYgMTA2Ni45MyAzMzEuOTQ1IDEwNjYuMjYgMzMxLjY1OSAxMDY1&#10;LjI3IDMzMS4yMzYgMTA2NC42MyAzMzAuODY2IDEwNjQuMDUgMzMxLjE3NyAxMDYzLjUgMzMxLjM4&#10;OCAxMDYzLjM4IDMzMS45MDIgMTA2NC4wNSAzMzIuMjc5IDEwNjQuMzkgMzMyLjczIDEwNjQuMzgg&#10;MzMzLjI0NSAxMDY0LjUyIDMzMy45MzQgMTA2NC4yOCAzMzQuNDcxIDEwNjMuOSAzMzUuMTE1IDEw&#10;NjMuNTQgMzM1LjcyIDEwNjIuMjEgMzM1LjU3NSAxMDYxLjM5IDMzNS40ODUgMTA2MC43OCAzMzYu&#10;MzMzIDEwNjAuNjQgMzM2Ljk3MSAxMDYwLjQ3IDMzNy42MjIgMTA1OS41NSAzMzcuNTQyIDEwNTgu&#10;OTkgMzM3LjQyOCAxMDU4LjQ4IDMzNy44NjQgMTA1OC41NSAzMzguNzAzIDEwNTguNyAzMzkuMjI5&#10;IDEwNTguOCAzMzkuODU4IDEwNTkuMTQgMzQwLjQyMiAxMDU5LjQ4IDM0MC45NjEgMTA1OS40OSAz&#10;NDEuNDcgMTA1OS41MSAzNDIuMDYyIDEwNTkuNDYgMzQyLjgwMSAxMDU5LjYyIDM0My4zNzggMTA1&#10;OS4zNSAzNDQuMTY1IDEwNjAuMDkgMzQ0LjQyMSAxMDYwLjYxIDM0NC4yMzQgMTA2MS4wOSAzNDQu&#10;NTAyIDEwNjEuOSAzNDMuOTg4IDEwNjIuNDMgMzQ0LjA5MSAxMDYyLjUxIDM0NC43MTkgMTA2Mi4z&#10;OSAzNDUuMzkzIDEwNjIuNDQgMzQ2LjAwNiAxMDYyLjggMzQ2Ljk2IDEwNjIuMyAzNDcuNzM0IDEw&#10;NjIuMDQgMzQ4LjM4MSAxMDYxLjgyIDM0OC45NzEgMTA2Mi4xMiAzNDkuNTI0IDEwNjIuMDIgMzUw&#10;LjQ1MyAxMDYxLjc3IDM1MS4xMjMgMTA2MS45NiAzNTEuNzA2IDEwNjIuNzggMzUyLjExNSAxMDYz&#10;Ljg4IDM1Mi40MTcgMTA2NS4wMSAzNTIuMzE5IDEwNjYuMDEgMzUyLjM4NyAxMDY2LjQ0IDM1Mi43&#10;MTEgMTA2Ny4wMSAzNTMuMDUxIDEwNjcuODggMzUzLjQyNSAxMDY4LjM5IDM1NC4wNDEgMTA2OS4w&#10;MSAzNTMuODIyIDEwNjkuNjIgMzUzLjc2NCAxMDcxLjAyIDM1My44NjEgMTA3MS43NCAzNTQuNDI3&#10;IDEwNzIuNzMgMzU0Ljg4OCAxMDczLjE5IDM1NS40NTggMTA3NC4wMiAzNTUuNzUzIDEwNzQuNjEg&#10;MzU1LjE4OCAxMDc1LjAzIDM1NS40NTcgMTA3NS41MiAzNTYuMDg5IDEwNzYuMDMgMzU2Ljg3NCAx&#10;MDc2LjQgMzU3LjQ0OSAxMDc3LjAzIDM1Ni43MDMgMTA3Ny42MyAzNTYuMTA3IDEwNzguMDUgMzU1&#10;LjM2OSAxMDc4LjI5IDM1NC44NTQgMTA3OC42NyAzNTQuMDkyIDEwNzkuMjYgMzUzLjkzMSAxMDc5&#10;LjYzIDM1NC41MiAxMDc5Ljk0IDM1NS4yNjIgMTA3OS45MiAzNTYuMTI2IDEwODAuMzIgMzU2Ljk2&#10;NiAxMDgwLjcgMzU3LjczNCAxMDgyLjA0IDM1OC4yNjMgMTA4My4wMyAzNTkuMzU1IDEwODMuNjkg&#10;MzU5LjU4NSAxMDg0Ljc5IDM1OS42MTUgMTA4NS43MyAzNTkuNDY5IDEwODYuNDIgMzU5LjI4NCAx&#10;MDg3LjA4IDM1OS4wNjIgMTA4OC4wOSAzNTkuMjk3IDEwODkuMSAzNTkuMjk5IDEwODkuNzEgMzU4&#10;LjkyNCAxMDkwLjU3IDM1OS4xNjQgMTA5MS4wMiAzNTguNzc4IDEwOTIuMTIgMzU4LjYzIDEwOTMu&#10;MTMgMzU4LjUxNCAxMDkzLjc4IDM1OC42MjcgMTA5NC43OCAzNTkuNDE2IDEwOTUuNDQgMzU5Ljkz&#10;NyAxMDk1LjM4IDM1OS40MTggMTA5NS4yNCAzNTguNDU5IDEwOTUuMzQgMzU3LjgxMyAxMDk2LjE2&#10;IDM1Ni42OCAxMDk3LjE3IDM1Ni43NTQgMTA5OC4xNyAzNTcuMjU0IDEwOTkuMDQgMzU3LjY4NyAx&#10;MTAwLjE4IDM1OC40NjMgMTEwMC42NyAzNTguNzk1IDExMDEuMTkgMzU5LjQzMiAxMTAyLjE5IDM2&#10;MC4wMzMgMTEwMi45NSAzNjAuODM0IDExMDMuMiAzNjEuNDk2IDExMDMuNzYgMzYxLjE2MyAxMTA0&#10;LjMyIDM2MS4xNjYgMTEwNS4xOSAzNjEuODIgMTEwNS40MyAzNjIuMjcyIDExMDUuODggMzYzLjI4&#10;OCAxMTA2LjcgMzYzLjY1NSAxMTA3LjIzIDM2My4wNzkgMTEwNy42OCAzNjMuNTg0IDExMDguMTQg&#10;MzY0LjE2MyAxMTA5LjIgMzY0LjUyOSAxMTA5Ljc3IDM2NC43MDggMTExMS4yNyAzNjQuMzg1IDEx&#10;MTEuNzYgMzY0LjExNSAxMTEyLjE5IDM2My4zNzggMTExMi4xNyAzNjIuNzE1IDExMTEuNzggMzYx&#10;LjY4NiAxMTEyLjI3IDM2MS40MTQgMTExMi45NiAzNjEuMDMxIDExMTQuMjkgMzYwLjI5NiAxMTE1&#10;LjI0IDM2MC41NjEgMTExNS4yOSAzNjEuMzM5IDExMTUuMjggMzYyLjEwMiAxMTE1LjYgMzYyLjU3&#10;OSAxMTE2LjIzIDM2Mi43OTUgMTExNi43NSAzNjIuOTQ3IDExMTcuMzIgMzYyLjc1MyAxMTE4LjMy&#10;IDM2Mi41OTIgMTExOC4xNCAzNjMuMzI5IDExMTguNjkgMzYzLjc1NyAxMTE5LjA1IDM2NC4xMzQg&#10;MTExOS4yNCAzNjQuNzM2IDExMTkuNSAzNjUuMzAxIDExMjAgMzY1LjgxOCAxMTIwLjM2IDM2Ni43&#10;MDggMTEyMC42IDM2Ny4yOTYgMTEyMS4yNSAzNjcuOTM4IDExMjEuOSAzNjkuMDE2IDExMjIuMSAz&#10;NzAuMjcgMTEyMi4xNiAzNzEuMTM1IDExMjIuMjggMzcxLjYzNSAxMTIyLjg5IDM3Mi4xMTMgMTEy&#10;My40MiAzNzIuMjAyIDExMjQuMTEgMzcyLjAxOCAxMTI0LjI3IDM3MS41MzEgMTEyNS4xNyAzNzEu&#10;MTYgMTEyNS44OCAzNzAuOTQ5IDExMjYuMzUgMzcwLjYyNiAxMTI2Ljk3IDM3MC41NjcgMTEyNy40&#10;NSAzNzAuNzcxIDExMjguMjIgMzcxLjE5OCAxMTI4LjgzIDM3MS45MjYgMTEyOS4zOCAzNzIuMTgg&#10;MTEzMC41IDM3Mi40MTkgMTEzMC43MyAzNzMuNDI0IDExMzEuMSAzNzQuMzUyIDExMzIuMDEgMzc0&#10;LjgxOVoiIHN0cm9rZT0iI0ZGRkZGRiIgc3Ryb2tlLXdpZHRoPSIwLjMzMzMzMyIgc3Ryb2tlLW1p&#10;dGVybGltaXQ9IjIiIGZpbGw9IiM4NUFGNjgiLz48cGF0aCBkPSJNMTE1MS4yNSA0OTYuODY2IDEx&#10;NTEuNzEgNDk2LjE4NyAxMTUxLjUgNDk1LjM2NyAxMTUxLjc4IDQ5NC41OTQgMTE1Mi4wOSA0OTQu&#10;MDM1IDExNTIuMzQgNDkzLjUzOCAxMTUyLjExIDQ5Mi41NTEgMTE1Mi4zMSA0OTEuMjg0IDExNTIu&#10;OCA0OTAuNTQ0IDExNTMuMjkgNDg5LjMxOCAxMTUzLjU2IDQ4OC4yMzYgMTE1My45IDQ4Ny4zMjUg&#10;MTE1NC4zNCA0ODYuNzE2IDExNTQuNzIgNDg3LjMxMyAxMTU1LjM5IDQ4Ny4wOCAxMTU1LjU2IDQ4&#10;Ni4zNTcgMTE1NS45NCA0ODUuNjk1IDExNTYuNDEgNDg0Ljg4MSAxMTU3LjI5IDQ4NC41MDMgMTE1&#10;Ny42MiA0ODQuMSAxMTU4LjIyIDQ4NC4zMSAxMTU5LjUzIDQ4NC4wODUgMTE2MC41OCA0ODQuMTQ0&#10;IDExNjEuNDkgNDg0LjIxNyAxMTYyLjE5IDQ4NC4zNjQgMTE2Mi41NSA0ODMuOTkgMTE2Mi42OSA0&#10;ODMuNDcgMTE2Mi43MyA0ODIuNzc4IDExNjIuNjQgNDgxLjgzMyAxMTYyLjY5IDQ4MS4yNDcgMTE2&#10;Mi40OSA0ODAuNzg3IDExNjIuNyA0ODAuMTg3IDExNjMuMjcgNDgwLjA4MiAxMTY0LjA4IDQ4MC40&#10;NjIgMTE2NC42OSA0ODAuNDY4IDExNjUuMTMgNDc5Ljc2NyAxMTY1LjY0IDQ4MC43MzUgMTE2Ni43&#10;OSA0ODAuNzQ0IDExNjcuMiA0ODAuMzk4IDExNjcuNzEgNDgwLjEyNiAxMTY3Ljg3IDQ3OS4yOTUg&#10;MTE2OC41NiA0NzkuNDQzIDExNjkgNDc5LjEyNCAxMTY5LjU5IDQ3OS4yMjggMTE3MC4wOCA0Nzku&#10;Mzk0IDExNzAuNDQgNDc5LjgzOCAxMTcwLjk1IDQ4MC4xMDMgMTE3MS43IDQ4MC4zNTYgMTE3Mi4w&#10;MSA0ODAuODYyIDExNzIuODQgNDgxLjIwMiAxMTczLjkzIDQ4MS41NzcgMTE3NC41MyA0ODEuNzg2&#10;IDExNzUuMTYgNDgxLjUyMiAxMTc1LjkxIDQ4MS4zMzkgMTE3Ni4xIDQ4MC41MzggMTE3Ni41NyA0&#10;NzkuOTAyIDExNzYuNSA0NzkuMTE1IDExNzcuMTkgNDc5LjEwNCAxMTc3LjQ0IDQ3OS41NTcgMTE3&#10;Ny45NyA0NzkuNTYgMTE3OC40MyA0NzkuOTQxIDExNzguOTkgNDc5LjczIDExNzkuNzQgNDc5LjIz&#10;NyAxMTgwLjMyIDQ3OC44NTEgMTE4MS4wNSA0NzguNjM4IDExODEuMzUgNDc4LjEzMiAxMTgxLjU2&#10;IDQ3OC44MjEgMTE4Mi40IDQ3OS4zIDExODIuNTIgNDgwLjAyNiAxMTgzLjA1IDQ4MC4xNTUgMTE4&#10;Mi42NiA0ODAuODE5IDExODMuMjUgNDgxLjU0NSAxMTgzLjI5IDQ4Mi4yNiAxMTgzLjgyIDQ4Mi40&#10;NzIgMTE4NC40OSA0ODIuMjcxIDExODQuMjcgNDgyLjg4OSAxMTg1LjIgNDgyLjg4OCAxMTg1LjM1&#10;IDQ4My41NDMgMTE4NS41MiA0ODQuMjM2IDExODYuNTggNDg1LjAwOSAxMTg3LjI0IDQ4NC45MSAx&#10;MTg3Ljc2IDQ4NC40NDggMTE4OC4zIDQ4My45NzggMTE4OS41NSA0ODMuNjcgMTE5MC4yIDQ4My43&#10;NjggMTE5MC4wOSA0ODQuMzA4IDExOTAuNDcgNDg0Ljk2MSAxMTkwLjg1IDQ4Ni4xOTYgMTE5MS4x&#10;OCA0ODYuNjEgMTE5MS44NyA0ODYuOTk5IDExOTIuOTYgNDg2Ljc5MiAxMTkzLjc3IDQ4Ni4zNDYg&#10;MTE5NC41MSA0ODYuNTI3IDExOTQuNjQgNDg1LjQ3MiAxMTk0Ljg1IDQ4NC45MjMgMTE5NS4zNSA0&#10;ODQuNjY1IDExOTUuNjIgNDg0LjA1OCAxMTk1Ljk5IDQ4My4yODMgMTE5Ny4xMiA0ODIuMjggMTE5&#10;Ny42OCA0ODIuMzg0IDExOTguMyA0ODIuMjczIDExOTkuMTQgNDgyLjE0MiAxMTk5LjUyIDQ4MS43&#10;MzcgMTE5OS42NCA0ODEuMjQ5IDExOTkuMTcgNDgwLjgzMiAxMTk4LjcgNDgwLjMzIDExOTguMjQg&#10;NDgwLjAyIDExOTcuNjYgNDc5LjMxNiAxMTk3LjMgNDc4LjgyIDExOTcuMzUgNDc4LjI4NSAxMTk3&#10;Ljc5IDQ3Ny45MjcgMTE5OC41OCA0NzcuODAxIDExOTkuMDggNDc3LjY1NiAxMjAwLjA1IDQ3Ny43&#10;NyAxMjAwLjg4IDQ3Ny4wNTYgMTIwMS43IDQ3Ny4yOTggMTIwMi4yMiA0NzcuNzcgMTIwMi41NiA0&#10;NzguMjk5IDEyMDMuMjkgNDc4Ljg4MSAxMjA0LjAxIDQ3OS40MTQgMTIwNC41MyA0NzkuMzEyIDEy&#10;MDUuMDggNDc4Ljk0MyAxMjA1LjU5IDQ3OC4yMTQgMTIwNS4zNiA0NzcuNDM1IDEyMDUuNzQgNDc3&#10;LjAyOSAxMjA2LjM3IDQ3Ni43NjcgMTIwNy4zOSA0NzUuOTY4IDEyMDcuMzcgNDc1LjQ0MyAxMjA3&#10;Ljk2IDQ3NS4yMzQgMTIwOC40NSA0NzUuNDU0IDEyMDkuMTIgNDc1LjgxNSAxMjEwLjQ5IDQ3NS43&#10;OTMgMTIxMS4wMiA0NzUuNzk3IDEyMTEuNTcgNDc2LjIwMiAxMjEyLjMzIDQ3Ni44NCAxMjEyLjk5&#10;IDQ3Ny4wNDMgMTIxMy42NyA0NzYuNzY4IDEyMTQuMDUgNDc2LjM1NyAxMjE0LjIzIDQ3NS4xNjQg&#10;MTIxNC41MyA0NzQuNjUzIDEyMTQuODQgNDc0LjA3OCAxMjE0LjYxIDQ3My40ODYgMTIxNC4xMyA0&#10;NzMuMTYzIDEyMTMuNzkgNDcyLjU2MSAxMjE0LjExIDQ3Mi4xNSAxMjE0LjY3IDQ3Mi4wNTEgMTIx&#10;NC44NiA0NzEuNTIzIDEyMTQuNTMgNDcxLjAyIDEyMTMuODQgNDY5Ljk1MiAxMjEzLjQ0IDQ2OS4z&#10;NDQgMTIxMi44OSA0NjguNDkyIDEyMTIuNzUgNDY3LjQ2NyAxMjEyLjc3IDQ2Ni43NzkgMTIxMi4z&#10;MSA0NjYuNDUgMTIxMS4yOSA0NjYuMTYgMTIxMC44MiA0NjUuMjM1IDEyMTAuNTUgNDY0LjcwNiAx&#10;MjEwLjg0IDQ2NC4xMDcgMTIxMS4xNyA0NjMuNjIyIDEyMTEuODMgNDYyLjY1OCAxMjEyLjAyIDQ2&#10;MS45OTMgMTIxMS43NyA0NjAuODk1IDEyMTEuNDggNDYwLjQwNiAxMjExLjMxIDQ1OS41MTcgMTIx&#10;MS40IDQ1OC44MDYgMTIxMS41IDQ1Ny45NDEgMTIxMS4xMyA0NTcuNTAxIDEyMTAuNTMgNDU3LjIz&#10;IDEyMTAuNDkgNDU2LjI4NSAxMjEwLjMgNDU1LjYzNCAxMjA5Ljg3IDQ1NC42NzggMTIwOS41OSA0&#10;NTQuMDUyIDEyMDkuMzYgNDUzLjU0MiAxMjA4LjggNDUzLjQ3MiAxMjA3Ljc2IDQ1My4zNDQgMTIw&#10;Ny4xNyA0NTMuMjcyIDEyMDYuNyA0NTIuNzU0IDEyMDUuNjkgNDUxLjYxNSAxMjA0Ljk4IDQ1MS40&#10;IDEyMDQuMDUgNDUxLjI0NyAxMjAzLjM2IDQ1MS4yOTMgMTIwMi44OCA0NTEuNDI5IDEyMDIuMTkg&#10;NDUxLjQwMiAxMjAyLjM3IDQ0OS44NTIgMTIwMi40NSA0NDguOTAzIDEyMDIuMDIgNDQ4LjQ4NiAx&#10;MjAxLjU0IDQ0OC4xOTYgMTIwMC43NyA0NDcuNDQyIDEyMDEuMzcgNDQ3LjExOSAxMjAxLjg3IDQ0&#10;Ny4wOTYgMTIwMi40IDQ0Ny4wMjUgMTIwMy40MiA0NDYuNzM5IDEyMDQuMzUgNDQ2LjQyOSAxMjA1&#10;LjIgNDQ2LjYwOCAxMjA1LjA5IDQ0NS41NjkgMTIwNS4xNSA0NDQuODQ0IDEyMDUuNDEgNDQ0LjE1&#10;NSAxMjA2LjI5IDQ0NC4zMjIgMTIwNi44NCA0NDQuMjExIDEyMDcuNDggNDQzLjk3NCAxMjA4LjE3&#10;IDQ0My4yNjUgMTIwOC4yOSA0NDIuNzI3IDEyMDguMDcgNDQyLjEzOSAxMjA3Ljc2IDQ0MS43Mzcg&#10;MTIwNy41NCA0NDEuMjg3IDEyMDYuMzYgNDQwLjk0OCAxMjA1LjgzIDQ0MC45MjkgMTIwNS4zMyA0&#10;NDAuOTg1IDEyMDQuMyA0NDEuMSAxMjAzLjI2IDQ0MS4wMDcgMTIwMi43MiA0NDAuOTMxIDEyMDIu&#10;NTYgNDQwLjMyOSAxMjAyLjIgNDM5Ljg0OSAxMjAyLjA0IDQzOS4wMzkgMTIwMS44OCA0MzguNTYy&#10;IDEyMDEuMjIgNDM2Ljk1OCAxMjAxLjMzIDQzNi4xNyAxMjAxLjY0IDQzNS4zMjEgMTIwMi4wNiA0&#10;MzUuMDU4IDEyMDIuNjkgNDM0LjY3NCAxMjAzLjAxIDQzMy45NjIgMTIwMy4xNCA0MzMuMzk4IDEy&#10;MDEuOTkgNDMyLjU3NiAxMjAxLjE4IDQzMi4xMDMgMTIwMS40MiA0MzEuNTI4IDEyMDEuOTUgNDMx&#10;LjIyOCAxMjAyLjUgNDMwLjQ4MSAxMjAyLjY0IDQyOS45MyAxMjAxLjkxIDQyOS43MTcgMTIwMi4w&#10;OSA0MjkuMDkgMTIwMi45MiA0MjguOTIgMTIwMy40NiA0MjguODA3IDEyMDIuODkgNDI4LjEzIDEy&#10;MDIuNDQgNDI3LjcwMiAxMjAyLjU3IDQyNy4wMDIgMTIwMS44MyA0MjYuNzY1IDEyMDEuMDEgNDI2&#10;LjQ4MyAxMjAxLjA2IDQyNS44OTUgMTIwMS4yMyA0MjQuMzE5IDEyMDEuNTQgNDIzLjgyNCAxMjAx&#10;LjgyIDQyMy4zODIgMTIwMS43NCA0MjIuMjE0IDEyMDEuODYgNDIxLjA2OCAxMjAxLjgyIDQyMC4x&#10;MTYgMTIwMS40OSA0MTkuNzAyIDEyMDEuMDMgNDE5LjI3NSAxMjAwLjcgNDE4Ljc0OCAxMjAxLjE3&#10;IDQxOC41ODcgMTIwMS44NCA0MTguNDc3IDEyMDEuNTggNDE3Ljk2NSAxMjAwLjU4IDQxNy40Mzcg&#10;MTIwMC45MyA0MTYuMjA5IDEyMDEuMyA0MTUuODEzIDEyMDIuMDggNDE0Ljk3NCAxMjAyLjM3IDQx&#10;NC4xNzkgMTIwMi43OCA0MTMuNDM3IDEyMDMuNSA0MTMuMjI1IDEyMDMuNjYgNDEyLjUzOSAxMjAz&#10;LjQ1IDQxMS43NDIgMTIwMy4yNCA0MTAuOTQ2IDEyMDIuOTQgNDA5Ljc4NyAxMjAyLjM4IDQwOS45&#10;NDMgMTIwMS45OSA0MTAuMjY4IDEyMDEuOTIgNDEwLjk4NCAxMjAxLjY5IDQxMS41NDcgMTIwMC45&#10;NiA0MTEuNCAxMjAwLjUzIDQxMC40MSAxMTk5LjMxIDQxMC4wMyAxMTk4LjggNDEwLjIyMSAxMTk4&#10;LjUzIDQxMS4wMjkgMTE5Ny4zNyA0MTEuMzE3IDExOTYuODkgNDExLjY1MyAxMTk2LjMgNDEyLjM2&#10;MiAxMTk1Ljk4IDQxMi43NTEgMTE5NS4yOSA0MTIuNzc1IDExOTQuODEgNDEyLjU2MSAxMTk0LjI2&#10;IDQxMi43MTMgMTE5My40NCA0MTMuMDQ4IDExOTIuMjIgNDEzLjExNSAxMTkxLjIgNDEzLjE3IDEx&#10;OTAuMzIgNDE0LjIwMSAxMTg5LjY3IDQxNC4zODQgMTE4OS4xOCA0MTQuMDQ2IDExODguNjEgNDEz&#10;Ljg0MyAxMTg3LjU1IDQxNC41NjcgMTE4Ni44NCA0MTQuNjYyIDExODYuMTQgNDE1LjY5NyAxMTg1&#10;LjgzIDQxNi4xMSAxMTg1LjEyIDQxNS44MTUgMTE4NC4wNyA0MTQuOTg5IDExODMuMjUgNDE1LjEx&#10;MyAxMTgyLjg1IDQxNS41NjIgMTE4Mi41OCA0MTYuMjg2IDExODIuMTYgNDE2Ljg1MSAxMTgxLjM2&#10;IDQxNy4yMjkgMTE4MC44NiA0MTcuNjY5IDExODAuODEgNDE4Ljg3NyAxMTgwLjU3IDQxOS41Mzcg&#10;MTE4MC4wOCA0MTkuNzM2IDExNzkuNTMgNDIwLjI2MiAxMTc5LjA3IDQyMC40NzIgMTE3OC41MiA0&#10;MjAuNzIzIDExNzguMzcgNDIxLjI1MiAxMTc3LjgyIDQyMS4yNTkgMTE3Ny4wNCA0MjEuMjE2IDEx&#10;NzYuNDUgNDIwLjg5NiAxMTc2LjAxIDQyMS4yMjggMTE3NS4zMyA0MjEuNDA0IDExNzQuNSA0MjEu&#10;NzI2IDExNzMuOTcgNDIyLjIxMiAxMTczLjI5IDQyMS42MzMgMTE3Mi43NyA0MjEuMzY5IDExNzIu&#10;MTEgNDIxLjQ2NiAxMTcxLjE2IDQyMi4xNTIgMTE3MC42NCA0MjIuMjM2IDExNzAuMSA0MjIuMzIy&#10;IDExNjkuNTggNDIyLjQ1OCAxMTY4Ljg0IDQyMi40ODUgMTE2Ny44MiA0MjIuNjk0IDExNjcuMTcg&#10;NDIyLjU3MyAxMTY2LjUzIDQyMi41NDYgMTE2NS45NSA0MjIuNDMgMTE2Ni4wNCA0MjEuNzMgMTE2&#10;NS41MyA0MjEuMjAzIDExNjQuNzEgNDIwLjg3OCAxMTY0LjE5IDQyMC42NzIgMTE2NC4wMSA0MTku&#10;ODYgMTE2NC4zOCA0MTkuNDk2IDExNjUuMTQgNDE5LjExMSAxMTY0LjU3IDQxOC45NDYgMTE2My45&#10;MiA0MTguMjkyIDExNjMuMzEgNDE3Ljg2NCAxMTYyLjY5IDQxNy4yNiAxMTYyLjQ1IDQxNi42ODQg&#10;MTE2My4zNyA0MTUuOTM3IDExNjMuMTIgNDE1LjA2NSAxMTYyLjU1IDQxNC4xNDYgMTE2Mi4wMiA0&#10;MTMuNDgxIDExNjEuNTEgNDEzLjE1OSAxMTYxLjAxIDQxMy4yOTkgMTE2MC40OCA0MTMuMTkgMTE2&#10;MC41MiA0MTIuNTMzIDExNjAuNzkgNDEyLjEwOSAxMTYwLjQ2IDQxMS43MjYgMTE2MC41NyA0MTEu&#10;MjMyIDExNjEuMjEgNDExLjIyMSAxMTYxLjcgNDEwLjk0OCAxMTYyLjE1IDQxMC4yNzIgMTE2MS40&#10;MyA0MDguNzYyIDExNjAuOTYgNDA3Ljg2NiAxMTYwLjY1IDQwNy4wOSAxMTYwLjM3IDQwNi4zNzQg&#10;MTE2MC4wMSA0MDUuOTU5IDExNTkuNTMgNDA1LjU2OCAxMTU5LjE3IDQwNC44MTYgMTE1OS4yMiA0&#10;MDQuMzE2IDExNTkuMTUgNDAyLjQ2MyAxMTU4LjU1IDQwMi41NDggMTE1OC4wNyA0MDIuMDMzIDEx&#10;NTcuNDEgNDAxLjk2OCAxMTU2LjkgNDAxLjYwMyAxMTU2LjI5IDQwMC44OTggMTE1NS4zIDQwMC43&#10;NiAxMTU0LjYyIDQwMS4xOCAxMTU0LjE3IDQwMS40MjEgMTE1My42NSA0MDEuNDM4IDExNTMuMTUg&#10;NDAxLjE0MSAxMTUyLjU1IDQwMS4xNTkgMTE1MS43MSA0MDEuNTQ0IDExNTEuMTEgNDAxLjE2MyAx&#10;MTUwLjc4IDQwMC43MzggMTE1MC42MiA0MDAuMTM3IDExNTAuMDcgMzk5Ljg3MyAxMTQ5LjQ2IDM5&#10;OS44MDYgMTE0OS4wMSA0MDAuMDY4IDExNDguMzQgNDAwLjIwMiAxMTQ3LjkgMzk5LjY3NSAxMTQ3&#10;LjA3IDM5OS4yNjYgMTE0Ni4zOSAzOTguOTgxIDExNDUuNjIgMzk4LjU4OSAxMTQ1LjA5IDM5OC44&#10;IDExNDQuODIgMzk5LjI5MyAxMTQ0LjQyIDM5OS44MTEgMTE0NC4zOSA0MDAuOCAxMTQ0LjcxIDQw&#10;MS4yMTQgMTE0My45NyA0MDEuNjkyIDExNDIuOTUgNDAxLjc5NSAxMTQxLjk0IDQwMi4wMTcgMTE0&#10;MS41OSA0MDIuNDQxIDExNDEuNjQgNDAzLjAxNyAxMTQxLjkyIDQwMy41OTQgMTE0MC45MyA0MDMu&#10;ODMzIDExNDAuMzYgNDAzLjkxMyAxMTM5LjgxIDQwNC4xNTUgMTEzOS41OSA0MDUuMDExIDExMzgu&#10;OSA0MDUuMDQgMTEzOC4yNiA0MDUuMDY4IDExMzcuNzEgNDA0LjgyOCAxMTM3LjUxIDQwNC4yNzYg&#10;MTEzNyA0MDQuMzYyIDExMzYuMzcgNDA0LjY4NCAxMTM1Ljg0IDQwNC41ODYgMTEzNC44MiA0MDQu&#10;NjgxIDExMzQuMyA0MDQuNzc3IDExMzMuNzkgNDA0LjY0OCAxMTMzIDQwNC41OTUgMTEzMi40NCA0&#10;MDUuMDA3IDExMzEuOTEgNDA1LjE2NyAxMTMxLjI1IDQwNS44MzMgMTEzMC43NSA0MDYuNTI1IDEx&#10;MjkuODkgNDA2LjgxMSAxMTI5LjExIDQwNi44OTUgMTEyNy42OCA0MDcuMTEgMTEyNy4xOCA0MDcu&#10;MTI1IDExMjYuNjYgNDA2Ljk4NyAxMTI1LjY5IDQwNi4zMyAxMTI0LjY2IDQwNi4zNzUgMTEyMy42&#10;IDQwNy4yMSAxMTIzLjA0IDQwOC4xMDggMTEyMy40MSA0MDkuMDg3IDExMjMuNTEgNDA5LjYwMSAx&#10;MTIyLjc1IDQwOS43NiAxMTIyLjA2IDQwOS41NDUgMTEyMS41NiA0MDkuNjg2IDExMjEuMjYgNDEw&#10;LjIzIDExMjEuNyA0MTAuNjcgMTEyMi4yOCA0MTAuNjk3IDExMjMuMDcgNDExLjIyNyAxMTIzLjEy&#10;IDQxMi4yOTUgMTEyMy4xNSA0MTIuOTE3IDExMjIuNiA0MTMuMDkzIDExMjEuODUgNDEzLjMzNyAx&#10;MTIxLjAzIDQxMy4zNTggMTEyMC41NiA0MTMuMTY3IDExMTkuOTggNDEyLjg2NyAxMTE5LjI5IDQx&#10;My40MTQgMTExOC41MSA0MTMuNTQ2IDExMTcuNDkgNDEzLjUxMiAxMTE2LjY5IDQxMy43NDEgMTEx&#10;NS44NCA0MTQuODY0IDExMTUuNDUgNDE1LjIzNCAxMTE0Ljc5IDQxNS41MjIgMTExNC4wNSA0MTUu&#10;NTcgMTExNC4yIDQxNi4xNzEgMTExNC42OCA0MTcuMTM3IDExMTQuNzQgNDE3Ljc3NSAxMTE1LjI5&#10;IDQxOC4xNjYgMTExNS43MSA0MTguNTgxIDExMTYuMTQgNDE4Ljg4MyAxMTE2Ljg4IDQxOS40MjUg&#10;MTExNy4zNCA0MTkuNjM5IDExMTguMjIgNDE5Ljk3IDExMTkuMDUgNDIwLjA5OCAxMTE5LjU2IDQy&#10;MC4zMDMgMTEyMC4zNCA0MjAuNjQyIDExMTkuNjUgNDIxLjcxNSAxMTE5LjE2IDQyMi4yMjYgMTEx&#10;OC41NCA0MjIuMDYgMTExNy44MiA0MjIuODIyIDExMTcuMDMgNDIzLjIzMSAxMTE2LjQ5IDQyMy4y&#10;MjMgMTExNS44NiA0MjMuMjEzIDExMTYuMTMgNDIzLjc3OCAxMTE3LjIxIDQyMy45MzMgMTExNi44&#10;MiA0MjQuNTQ1IDExMTYuNTYgNDI1LjE0NiAxMTE2LjUgNDI1LjgwNyAxMTE1Ljg2IDQyNi40MzEg&#10;MTExNS4xOCA0MjYuNzUzIDExMTQuNDUgNDI2Ljk3IDExMTMuODIgNDI2Ljk5OCAxMTEyLjkxIDQy&#10;Ny4wNDMgMTExMy4wMSA0MjcuNjgzIDExMTMuMTIgNDI4LjIyMiAxMTEyLjYxIDQyOC41MDggMTEx&#10;Mi4wMiA0MjcuMzkxIDExMTEuMzcgNDI3Ljk2NSAxMTEwLjQ1IDQyOS45NjggMTExMC4wNyA0MzAu&#10;ODE1IDExMDkuODkgNDMxLjQ2NCAxMTEwLjM1IDQzMi4wOSAxMTA5Ljg3IDQzMi42MDQgMTEwOS4z&#10;MiA0MzIuNiAxMTA4LjMgNDMyLjkzOCAxMTA3LjUzIDQzMy4wMTEgMTEwNy40MiA0MzMuNTIyIDEx&#10;MDYuOTMgNDMzLjgxMSAxMTA2LjggNDM0LjU1NiAxMTA2LjQ2IDQzNS41NTQgMTEwNS41OSA0MzYu&#10;MzgxIDExMDUuMzIgNDM2LjkyNyAxMTA1LjU4IDQzNy4zOTQgMTEwNS41MSA0MzcuOTg0IDExMDUu&#10;MjMgNDM5LjI2IDExMDUuNTcgNDM5LjcyIDExMDUuMjUgNDQwLjIyOSAxMTA0LjM3IDQ0MC40NDgg&#10;MTEwNC43MyA0NDEuMTU0IDExMDUuMiA0NDEuNDY2IDExMDUuOTkgNDQxLjk5OCAxMTA2LjUgNDQy&#10;LjIgMTEwNy4wNSA0NDIuMjQxIDExMDcuODggNDQxLjc0MyAxMTA4LjIgNDQxLjM1NyAxMTA5LjMy&#10;IDQ0MC45NSAxMTA5LjU5IDQ0Mi43OSAxMTA5LjYxIDQ0My43OTIgMTEwOS40OSA0NDQuMzAzIDEx&#10;MDkuNDggNDQ0Ljg2NyAxMTA5LjMzIDQ0NS42MDUgMTEwOC42IDQ0NS45MjcgMTEwOC4xNyA0NDYu&#10;NDg4IDExMDggNDQ3LjA1MiAxMTA4LjMgNDQ3LjQ4MiAxMTA4LjQ1IDQ0Ny45OTEgMTEwOS4yMyA0&#10;NDcuNTk4IDExMTAuMTQgNDQ3LjEzNSAxMTEwLjgyIDQ0Ny4wMTMgMTExMS40IDQ0Ni45NzIgMTEx&#10;Mi40MyA0NDYuOTc0IDExMTMuMDggNDQ3LjA5OCAxMTEzLjk4IDQ0Ny41OTEgMTExNC4yNSA0NDgu&#10;MzY3IDExMTQuMjcgNDQ4Ljk2OCAxMTEzLjk3IDQ0OS40NTUgMTExNC4zMiA0NTAuNzk0IDExMTUu&#10;MiA0NTIuMzk0IDExMTUuNTUgNDUzLjAyIDExMTYuMDcgNDUzLjMwNyAxMTE2LjQ4IDQ1My41OTYg&#10;MTExNy40NSA0NTMuNTI2IDExMTguMjEgNDUzLjU3OSAxMTE4Ljg0IDQ1My44ODEgMTExOS40IDQ1&#10;NC4wNDYgMTExOS45MiA0NTMuODM2IDExMjAuNjYgNDUzLjk3NyAxMTIxLjAxIDQ1NC4zNTQgMTEy&#10;MS4zMiA0NTUuNTc4IDExMjEuMiA0NTYuNDA2IDExMjAuNzcgNDU2Ljk0NCAxMTE5LjcxIDQ1Ny43&#10;NTMgMTExOS4yNyA0NTguMjI3IDExMTkuMDggNDU4Ljc5MSAxMTE4LjY4IDQ1OS4xMjYgMTExOC40&#10;NSA0NjAuMSAxMTE5LjA3IDQ2MC4zOTQgMTExOS41OSA0NjAuNTMxIDExMjAuNzYgNDYwLjUxNyAx&#10;MTIxLjggNDYwLjcxOCAxMTIyLjY1IDQ2MS4zMiAxMTIyLjk5IDQ2MS45NzkgMTEyMi44NSA0NjIu&#10;NTczIDExMjIuOTUgNDYzLjU4MSAxMTIyLjkxIDQ2NC42MzYgMTEyMi42OCA0NjUuMTg1IDExMjIu&#10;MTggNDY1Ljk3NCAxMTIyLjQyIDQ2Ni42ODEgMTEyMi44NiA0NjcuMTk1IDExMjMuNTQgNDY3LjQ0&#10;OSAxMTI0LjE2IDQ2Ny44MTUgMTEyNC42OSA0NjguMzQ4IDExMjQuOTUgNDY5LjI1IDExMjUuMDkg&#10;NDY5Ljk4IDExMjUuMjggNDcxLjA3MiAxMTI1LjQ5IDQ3MS41NzkgMTEyNS44OCA0NzIuNjU4IDEx&#10;MjYuMDQgNDczLjE3OSAxMTI2LjMzIDQ3NC4xMjUgMTEyNi42NCA0NzQuNzc4IDExMjcuMDUgNDc1&#10;LjY0NiAxMTI3LjYxIDQ3Ni4zNzMgMTEyOC4xMyA0NzYuNDIgMTEyOC40NSA0NzcuMDI0IDExMjgu&#10;NzMgNDc3LjUwMSAxMTI5LjI3IDQ3Ny42MSAxMTMwLjAyIDQ3Ny4xMTYgMTEzMC4xNiA0NzcuOTU4&#10;IDExMzAuNSA0NzguODQ1IDExMzAuMjMgNDc5LjQ4MiAxMTMwLjAyIDQ4MC4wMDEgMTEyOS44IDQ4&#10;MC40OTggMTEzMS4wOSA0ODAuNjk1IDExMzIuMzMgNDgwLjgxMSAxMTMzLjI0IDQ4MS4xNCAxMTMz&#10;Ljg0IDQ4MS44MTYgMTEzNC4zOSA0ODEuNTUyIDExMzQuNzQgNDgxLjEyOCAxMTM1LjIzIDQ4MC4z&#10;NjIgMTEzNi4yNiA0ODAuMDU1IDExMzYuODYgNDgwLjIxMSAxMTM3LjM3IDQ4MC41ODcgMTEzNy40&#10;MiA0ODEuMTA1IDExMzcuMzQgNDgxLjk2NiAxMTM3LjU3IDQ4Mi41NzkgMTEzNy43NiA0ODMuMDkx&#10;IDExMzcuOTUgNDgzLjk3NCAxMTM3Ljc1IDQ4NC42OCAxMTM3Ljg0IDQ4NS42MjUgMTEzOC4xNCA0&#10;ODYuNjAyIDExMzcuODIgNDg3LjUwOSAxMTM3LjY0IDQ4OC4wMjYgMTEzNy42OSA0ODguNjAyIDEx&#10;MzguMjMgNDg4LjcxMSAxMTM4LjU4IDQ4OS4xMDEgMTEzOC44NSA0ODkuNzY1IDExMzcuOTEgNDkw&#10;LjQzNCAxMTM3LjM5IDQ5MS4wMTMgMTEzNy4yNSA0OTEuODE5IDExMzYuODkgNDkyLjMyNCAxMTM2&#10;LjMzIDQ5My4zMzMgMTEzNi4zIDQ5My45MzEgMTEzNi4xMyA0OTQuNjIyIDExMzYuMjkgNDk1LjE4&#10;OCAxMTM3IDQ5NS4zODggMTEzNy40NiA0OTUuNzY5IDExMzcuOTkgNDk1LjUxOCAxMTM4LjcgNDk1&#10;LjQ5NCAxMTM5LjQ2IDQ5NS42ODcgMTEzOS45MSA0OTUuOTYzIDExNDAuNDIgNDk1Ljc1NyAxMTQw&#10;Ljk0IDQ5NS43NjEgMTE0MS40NyA0OTUuNDg0IDExNDEuODggNDk1LjE4OCAxMTQyLjY2IDQ5NC4y&#10;NzkgMTE0Mi45MSA0OTMuNzY2IDExNDMuOTUgNDkyLjkyMiAxMTQ1IDQ5Mi44ODQgMTE0NS44MyA0&#10;OTMuMTM3IDExNDYuNzMgNDkzLjE1OCAxMTQ3LjI2IDQ5My43NDQgMTE0Ny43NSA0OTMuOTY0IDEx&#10;NDcuOTYgNDk0LjQ3MyAxMTQ4LjE3IDQ5NS4wOTkgMTE0OC42OSA0OTUuNTE3IDExNDkuMjIgNDk1&#10;Ljc1NCAxMTUwLjI4IDQ5Ni4zODMgMTE1MS4yNSA0OTYuODY2WiIgc3Ryb2tlPSIjRkZGRkZGIiBz&#10;dHJva2Utd2lkdGg9IjAuMzMzMzMzIiBzdHJva2UtbWl0ZXJsaW1pdD0iMiIgZmlsbD0iIzk3QzA3&#10;QiIvPjxwYXRoIGQ9Ik0xMjEzLjA1IDM2MS4zMjMgMTIxMy42NyAzNjAuOTA5IDEyMTQuMDkgMzYw&#10;LjYyOCAxMjE0LjUzIDM2MC4zMyAxMjE0Ljc3IDM1OS40NjYgMTIxNS40MiAzNTkuNTQ1IDEyMTUu&#10;MjggMzU5LjA0MiAxMjE1LjIxIDM1OC4zNjYgMTIxNi4wMSAzNTcuNzg1IDEyMTYuNzcgMzU4LjI4&#10;NSAxMjE3LjM1IDM1OC4yMzcgMTIxOC4wMyAzNTcuNzExIDEyMTguODcgMzU3LjQ2NyAxMjE5LjQx&#10;IDM1Ny41OTUgMTIxOS45MiAzNTcuNTM1IDEyMjAuNzcgMzU3LjUwMSAxMjIwLjY1IDM1Ni40NDkg&#10;MTIyMS4zNSAzNTYuNDAxIDEyMjIuMDIgMzU2LjUzNiAxMjIyLjc4IDM1Ni40ODQgMTIyMy4zIDM1&#10;Ni43NiAxMjIzLjQ3IDM1Ny4yMzcgMTIyMy42MyAzNTcuOTUxIDEyMjMuOTkgMzU4LjM3NyAxMjI0&#10;LjY1IDM1OC42MDUgMTIyNS41MyAzNTguNDQ3IDEyMjYuMDkgMzU4LjU5OSAxMjI2LjUzIDM1OC44&#10;ODkgMTIyNy4xNSAzNTkuMDMzIDEyMjcuOCAzNTguODIgMTIyNy44NCAzNTguMzA2IDEyMjcuNzEg&#10;MzU3Ljc1NCAxMjI4LjAyIDM1Ny4yNDIgMTIyOC4xNyAzNTYuNjMgMTIyOC41MiAzNTYuMjMgMTIy&#10;OC4zOSAzNTUuNTg5IDEyMjguMTQgMzU0LjEzNiAxMjI3LjkxIDM1Mi40MzMgMTIyOC4xNCAzNTEu&#10;NDQ5IDEyMjguNCAzNTAuNzc2IDEyMjguMzkgMzUwLjAxIDEyMjcuOTIgMzQ5LjE4OCAxMjI3LjQ3&#10;IDM0OC41OTMgMTIyNy41OCAzNDcuNTk2IDEyMjcuNjkgMzQ2LjU2MiAxMjI3Ljg3IDM0NS45ODIg&#10;MTIyOC4wOCAzNDUuMjkxIDEyMjguMzIgMzQ0LjM2IDEyMjguMjYgMzQyLjc1OCAxMjI4LjcgMzQy&#10;LjI0IDEyMjkuNTQgMzQyLjAzMyAxMjI5LjgyIDM0MS4zMDYgMTIyOS40OSAzNDAuODE4IDEyMjgu&#10;NTQgMzQxLjAxMyAxMjI3LjQ4IDM0MC42NDkgMTIyOC40NSAzMzkuNjU0IDEyMjkuMTggMzM3Ljk3&#10;NCAxMjI5LjYgMzM3LjI3NSAxMjI5LjY5IDMzNi42MzggMTIyOS45NiAzMzUuNTI1IDEyMjkuODEg&#10;MzM0LjY3OCAxMjI5LjM2IDMzNC4yMDcgMTIyOC40NCAzMzQuNTI5IDEyMjcuOTIgMzM0LjE4OSAx&#10;MjI3LjQxIDMzMy43MjQgMTIyNyAzMzMuMzA5IDEyMjYuNTEgMzMyLjkwNyAxMjI2LjIgMzMyLjM1&#10;NSAxMjI2LjYyIDMzMS41ODYgMTIyNy4xMyAzMzEuMDc1IDEyMjcuNTcgMzMwLjU0NiAxMjI4LjEx&#10;IDMzMC40MTcgMTIyOC42MyAzMzAuNDg4IDEyMjkuMTIgMzMwLjcwNCAxMjI5LjY1IDMzMC4zNjgg&#10;MTIyOS43MyAzMjkuODY3IDEyMzAgMzI4LjI1MyAxMjMwLjI1IDMyNi43MTggMTIyOS40NyAzMjYu&#10;NTkgMTIyOS40IDMyNS44MDkgMTIyOS42MyAzMjUuMDU3IDEyMjkuNjMgMzI0LjA3NyAxMjI5LjI3&#10;IDMyMy40NjYgMTIyOC44MiAzMjIuNzI2IDEyMjguNzcgMzIyLjE5MiAxMjI4LjU5IDMyMS4zOTgg&#10;MTIyOC4zNyAzMjAuNzI3IDEyMjcuODcgMzIwLjMwOSAxMjI3LjE1IDMyMC4zMDIgMTIyNi40NyAz&#10;MjAuNDQxIDEyMjUuNzUgMzIwLjU5MSAxMjI0Ljc1IDMyMC42MDUgMTIyMy43NSAzMjAuNDkyIDEy&#10;MjIuNzUgMzIwLjM2NSAxMjIxLjkxIDMyMC4yNTkgMTIyMS40MyAzMTkuOTQzIDEyMjAuOTkgMzE5&#10;LjQyOSAxMjIwLjc2IDMxOC45NTkgMTIyMC4zNiAzMTguMTM3IDEyMTkuOTMgMzE3LjYzNCAxMjE5&#10;LjQ2IDMxNy4zOTkgMTIxOC45MyAzMTcuMTMgMTIxOS4zMyAzMTUuOCAxMjE5LjU4IDMxNC45OTYg&#10;MTIxOS44MiAzMTQuMTc5IDEyMjAuNTMgMzEzLjg5OCAxMjIxLjE4IDMxNC41OTkgMTIyMi4wOCAz&#10;MTUuMjkyIDEyMjIuNTggMzE1LjQwOCAxMjIzLjA1IDMxNS41OTYgMTIyMy42MyAzMTYuOTg3IDEy&#10;MjQuMTcgMzE3LjE3NyAxMjI0LjYyIDMxNi44ODIgMTIyNC45OSAzMTYuNDY3IDEyMjQuNzMgMzE1&#10;LjYyOCAxMjI0LjgyIDMxNC44MDMgMTIyNS41MyAzMTQuNTM3IDEyMjYuMzEgMzE0LjQwOSAxMjI2&#10;Ljk3IDMxNC41NSAxMjI3LjUxIDMxNC4zMjEgMTIyNy44OSAzMTMuODkgMTIyOC40MiAzMTMuMjA0&#10;IDEyMjguNjkgMzEyLjI1NSAxMjI5LjIgMzExLjYxOCAxMjMwLjExIDMxMS4wMzQgMTIzMC40OSAz&#10;MTAuNjA5IDEyMzEuMDkgMzEwLjcxMiAxMjMxLjIxIDMxMC4xMTEgMTIzMS4xIDMwOS42MTIgMTIz&#10;MC40NCAzMDkuNTU5IDEyMzAuMTcgMzA5LjAwNyAxMjMwLjA5IDMwOC40MDYgMTIzMC4wNCAzMDcu&#10;ODggMTIyOS41OCAzMDcuNjY1IDEyMjguODMgMzA3LjU3NCAxMjI4LjMzIDMwNi45OTYgMTIyOC44&#10;OSAzMDYuODI0IDEyMjkuMjEgMzA2LjQyMiAxMjI5LjkgMzA1LjgxNSAxMjMxLjE2IDMwNS40NzQg&#10;MTIzMS41OCAzMDQuODM0IDEyMzIuMTMgMzA0Ljg3IDEyMzIuNTkgMzA0LjQ2MiAxMjMyLjk2IDMw&#10;NC4wNyAxMjMzLjcyIDMwMy4yNjYgMTIzMy4yNCAzMDIuNzc2IDEyMzIuOTQgMzAyLjE3NCAxMjMy&#10;LjgzIDMwMS40NDcgMTIzMi40OSAzMDAuODc4IDEyMzIuMTIgMzAwLjI1NSAxMjMxLjQ3IDI5OS45&#10;NTIgMTIzMC45NiAzMDAuMzY3IDEyMzAuMzcgMzAwLjY0OCAxMjI5Ljc1IDMwMC42MzMgMTIyOSAz&#10;MDAuODg1IDEyMjguNzQgMzAwLjM0IDEyMjguMjcgMjk5LjkxMyAxMjI4LjU0IDI5OS40MjMgMTIy&#10;OC45NyAyOTkuMTE1IDEyMjkuOTEgMjk4LjgyMSAxMjMwLjM4IDI5OC40MzMgMTIzMC42MiAyOTcu&#10;NzQgMTIzMC44NCAyOTcuMTMgMTIzMS4yNCAyOTYuMjk3IDEyMzEuMTggMjk1LjY5NiAxMjMwLjk1&#10;IDI5NS4yNDQgMTIzMC40NSAyOTQuNTM4IDEyMjkuNyAyOTMuMjQ3IDEyMjkuNTMgMjkyLjY4NSAx&#10;MjI5LjQ0IDI5Mi4xODQgMTIyOS42MiAyOTEuMzYgMTIzMC4xOSAyOTAuMTQ3IDEyMzEuMTIgMjg5&#10;LjY5OCAxMjMyLjUgMjg5LjAzNSAxMjMzLjA3IDI4OS4wODQgMTIzMy44MSAyODkuMDg3IDEyMzQu&#10;NDMgMjg4LjY5MSAxMjM0Ljc5IDI4Ny45NTEgMTIzNS4zMSAyODcuNDQyIDEyMzUuOTIgMjg3LjI0&#10;NiAxMjM2LjM3IDI4Ni45MzEgMTIzNy4zNiAyODYuOTI0IDEyMzguMzcgMjg3LjUxMiAxMjM4Ljg1&#10;IDI4Ny43ODggMTIzOS4zOCAyODcuOTkzIDEyNDAuMzYgMjg4LjA2NyAxMjQwLjkzIDI4Ny43MDMg&#10;MTI0MS4zMSAyODcuMjU4IDEyNDEuNjQgMjg2LjE0NiAxMjQyLjI1IDI4NS45MjQgMTI0My4yNSAy&#10;ODYuMjYzIDEyNDQuMjYgMjg2LjYzIDEyNDQuODkgMjg2Ljg2MSAxMjQ1LjcgMjg3LjAxNSAxMjQ2&#10;LjIxIDI4Ny4wOTMgMTI0Ni44MiAyODcuMDMzIDEyNDcuMzUgMjg2Ljc3MyAxMjQ3Ljc1IDI4Ni4z&#10;MzcgMTI0OC4wNCAyODUuNzk3IDEyNDguMzMgMjg1LjI2MyAxMjQ4Ljg5IDI4NC44MTYgMTI0OS40&#10;MiAyODUuMTMxIDEyNDkuNDMgMjg1LjczNiAxMjQ5LjQ0IDI4Ni45NTcgMTI1MC4wMiAyODcuMjYx&#10;IDEyNTAuODggMjg3LjM3OCAxMjUxLjcgMjg2LjkwNSAxMjUyLjE2IDI4Ni42ODggMTI1My4xMyAy&#10;ODYuNDE4IDEyNTQuMDQgMjg2LjIyOSAxMjU0LjUxIDI4NS43OTMgMTI1NC45OSAyODUuMTk0IDEy&#10;NTUuNjYgMjg0LjM3MiAxMjU1LjkgMjgzLjg0MSAxMjU2LjA4IDI4Mi43NzMgMTI1Ni40NiAyODIu&#10;MjA5IDEyNTcuMjIgMjgxLjk2NCAxMjU3LjgzIDI4Mi4xNDYgMTI1OC4yNSAyODIuNjU3IDEyNTgu&#10;OCAyODMuMjQ4IDEyNTkuNTggMjgzLjI1MiAxMjU5LjkyIDI4My43NTMgMTI2MC43MyAyODMuOTQ1&#10;IDEyNjEuOTIgMjg0LjM3NCAxMjYyLjcyIDI4NS4xMjYgMTI2My44OSAyODQuMjk1IDEyNjQuMzIg&#10;MjgzLjg1IDEyNjQuNTUgMjgzLjM4NyAxMjY0LjcxIDI4Mi41NzUgMTI2NC43MSAyODEuOTg2IDEy&#10;NjQuNiAyODEuNDI0IDEyNjQuMzkgMjgwLjg4NSAxMjY0IDI4MC4yNDggMTI2NC4xIDI3OS43MiAx&#10;MjY0LjQ1IDI3OS4zNTggMTI2NC44IDI3OC44NDcgMTI2NS41NyAyNzguMzUyIDEyNjYuMTcgMjc4&#10;LjQ2NiAxMjY2LjU4IDI3OC44MjUgMTI2Ny4xNyAyNzkuMTU5IDEyNjcuOTMgMjc5LjQ1IDEyNjgu&#10;NTYgMjc5LjU3OCAxMjY5LjE1IDI3OS45MzEgMTI2OS42NCAyODAuODQzIDEyNzAuMjMgMjgxLjM2&#10;MiAxMjcwLjc2IDI4MS4zNjYgMTI3MS4yIDI4MC42MTcgMTI3MS43NiAyODAuMzk0IDEyNzIuMzcg&#10;MjgwLjUxIDEyNzMuMjEgMjgwLjk4OSAxMjczLjY5IDI4MS4zNjkgMTI3NC42MSAyODEuNTMyIDEy&#10;NzUuMzcgMjgwLjc4NiAxMjc1LjIzIDI4MC4yMjIgMTI3NC45OCAyNzkuNjk4IDEyNzQuODUgMjc5&#10;LjA5NSAxMjc1LjQzIDI3OC4zMDUgMTI3Ni4xNiAyNzcuOTUxIDEyNzYuNjcgMjc4LjEyOCAxMjc3&#10;LjExIDI3OC40NDMgMTI3Ny41OCAyNzguMjU3IDEyNzcuNzEgMjc3LjY3IDEyNzYuODkgMjc3LjA1&#10;MyAxMjc2LjQzIDI3Ni41MjcgMTI3Ni40NyAyNzUuOTUxIDEyNzcuMjMgMjc1LjIxMyAxMjc3Ljcy&#10;IDI3NC43MzcgMTI3OC4xNyAyNzQuMzAyIDEyNzguNjEgMjczLjUxIDEyNzkuMDkgMjczLjE2MiAx&#10;MjgwLjA4IDI3My4xNDIgMTI4MC43NyAyNzMuMDgyIDEyODIuMDYgMjczLjQ0OSAxMjgyLjYzIDI3&#10;My4xMjkgMTI4Mi4wOCAyNzIuODk5IDEyODEuMzkgMjcyLjYxIDEyODAuOTMgMjcyLjMwNyAxMjgw&#10;LjMyIDI3MS40NjYgMTI4MC4yOCAyNzAuODE2IDEyODAuNTUgMjcwLjA2NyAxMjgwLjg3IDI2OS42&#10;MDUgMTI4MS4zMSAyNjkuMTk1IDEyODEuODEgMjY4Ljg4NiAxMjgyLjQ5IDI2OC40IDEyODIuNzQg&#10;MjY3LjkyMyAxMjgzLjA1IDI2Ny4zNTIgMTI4My42NSAyNjYuNDUgMTI4NC4zMiAyNjUuMzY3IDEy&#10;ODMuODQgMjY0Ljc3NSAxMjgzLjA0IDI2NC45NTYgMTI4Mi42MSAyNjUuNDQ1IDEyODIuMTMgMjY2&#10;LjE2MyAxMjgxLjYgMjY2LjIzNiAxMjgwLjg4IDI2NS42MzcgMTI4MS4yOCAyNjQuOTEzIDEyODAu&#10;ODkgMjYzLjM5MiAxMjgwLjUxIDI2Mi45MjUgMTI3OS41MSAyNjIuNTk4IDEyNzguODggMjYyLjEx&#10;NyAxMjc4LjUzIDI2Mi41MTIgMTI3Ny45MSAyNjIuMDcyIDEyNzguMDkgMjYxLjU3MyAxMjc3LjU4&#10;IDI2MS42OTUgMTI3Ny4yIDI2MC42NjcgMTI3Ni43MiAyNjAuMjAxIDEyNzUuNDQgMjU5LjgxNCAx&#10;Mjc0LjkxIDI1OS43IDEyNzQuNDcgMjU5Ljk5MiAxMjczLjcyIDI2MC40OTUgMTI3Mi44MiAyNjAu&#10;Nzc2IDEyNzIuMzcgMjYwLjQ1OCAxMjcxLjg4IDI2MS4wNDggMTI3MS4wMyAyNjAuNjMzIDEyNzAu&#10;MjkgMjYwLjYxMiAxMjY5Ljg5IDI2MC4xODkgMTI2OS4yNyAyNTkuOTAxIDEyNjguNiAyNjAuMDgz&#10;IDEyNjcuOTIgMjYwLjA1MiAxMjY3LjU5IDI1OS42MDggMTI2Ni44NCAyNTkuMjYgMTI2Ni4zNCAy&#10;NTkuNTE2IDEyNjUuNjMgMjU5LjUzIDEyNjUuMzcgMjU5LjAzNSAxMjY0LjYyIDI1OC44NDIgMTI2&#10;My44NiAyNTguODk2IDEyNjMuNDcgMjU5LjI0MyAxMjYyLjk4IDI1OC45NDUgMTI2Mi41IDI1OS4x&#10;ODMgMTI2MS42OSAyNTguOTY5IDEyNjEuMzkgMjU5LjM5OSAxMjYwLjk5IDI1OC44NTggMTI2MC41&#10;NyAyNTguNTcyIDEyNTkuOTYgMjU4LjY4NCAxMjU5LjYyIDI1OS4wNjIgMTI1OS40MSAyNTguNDkg&#10;MTI1OC44NyAyNTguMzk3IDEyNTguNSAyNTcuNDM2IDEyNTcuOTUgMjU3LjA5MSAxMjU3Ljc2IDI1&#10;Ni40NjQgMTI1Ny41NCAyNTUuODMyIDEyNTcuNjcgMjU0Ljg2NCAxMjU4LjA0IDI1NC40MzkgMTI1&#10;OC4wMSAyNTMuODIxIDEyNTcuMSAyNTQuMTQxIDEyNTYuNzUgMjUzLjQ4IDEyNTYuMzUgMjUzLjAy&#10;NCAxMjU2LjA2IDI1Mi4zMDkgMTI1Ni4yNCAyNTEuNzIgMTI1Ni40MiAyNTEuMTI4IDEyNTYuNDMg&#10;MjUwLjM1NSAxMjU2LjY1IDI0OS45MDMgMTI1Ni4zNSAyNDkuMTczIDEyNTUuNyAyNDguNTM1IDEy&#10;NTUuMzEgMjQ4LjExOSAxMjU0Ljg4IDI0Ny4zMzkgMTI1NC4zNCAyNDYuOTkzIDEyNTMuNzMgMjQ2&#10;LjI1MiAxMjUzLjM1IDI0NS40MzIgMTI1Mi4zOCAyNDQuNTExIDEyNTEuODQgMjQ0LjQ4MyAxMjUx&#10;LjQ2IDI0NC4wOTMgMTI1MS4yNCAyNDMuNDkgMTI1MS45MiAyNDIuOTg3IDEyNTIuMzYgMjQyLjUx&#10;OSAxMjUyLjkyIDI0MS4yNzMgMTI1My40NCAyNDAuNzggMTI1My4yOCAyMzkuNzM1IDEyNTIuOTUg&#10;MjM5LjAzIDEyNTIuNzEgMjM4LjUwNiAxMjUyLjQ2IDIzNy40NDggMTI1Mi4zMiAyMzUuODQ5IDEy&#10;NTIuNDIgMjM0LjI0IDEyNTIuNTIgMjMyLjg3NSAxMjUyLjUxIDIzMS4wMjYgMTI1Mi41IDIzMC4x&#10;NDkgMTI1MS43OSAyMjkuNDUzIDEyNTAuNzcgMjI5LjQ5OSAxMjQ5LjYgMjI5LjYxIDEyNDkuMDYg&#10;MjI5LjYzOCAxMjQ5LjUzIDIzMC40ODQgMTI0OC42OSAyMzAuOTM2IDEyNDcuOTIgMjMxLjE1MSAx&#10;MjQ3LjAzIDIzMi40NzMgMTI0Ni43OCAyMzEuNjE5IDEyNDYuNTkgMjMwLjk2OSAxMjQ1Ljc4IDIz&#10;MS4wMDcgMTI0NC43OCAyMzAuMzQ0IDEyNDQuNTIgMjI5Ljc3NSAxMjQ0IDIyOC40NzggMTI0My43&#10;MSAyMjcuOTg1IDEyNDMuMTEgMjI2Ljk3NCAxMjQzLjQ5IDIyNi41NzQgMTI0NC4wMiAyMjYuNTg2&#10;IDEyNDQuNjMgMjI2Ljk2OCAxMjQ1LjI1IDIyNi43MzQgMTI0NS41OCAyMjYuMzQ0IDEyNDUuODUg&#10;MjI1LjY5OCAxMjQ0Ljg5IDIyNS43MzIgMTI0NC4zMSAyMjUuODE3IDEyNDQuNTUgMjI0Ljk4MyAx&#10;MjQ0LjggMjIzLjk1NCAxMjQ0LjI1IDIyMy4zNjcgMTI0My41MSAyMjMuMzAxIDEyNDIuNTQgMjIz&#10;LjMzNCAxMjQxLjg5IDIyMy4yNjQgMTI0MS41NyAyMjMuNjYzIDEyNDEuNzcgMjI0Ljg3OCAxMjQw&#10;LjY5IDIyNS4yNzEgMTI0MC4xNSAyMjUuMjY5IDEyMzkuMjQgMjI1LjkxNSAxMjM4LjQgMjI1Ljc5&#10;OCAxMjM3LjgyIDIyNi4xMyAxMjM3LjAxIDIyNS4zNDEgMTIzNi41MSAyMjUuNDg4IDEyMzYuMTcg&#10;MjI2LjQxMyAxMjM1LjMyIDIyNi4wMzMgMTIzNC42NiAyMjYuMDU0IDEyMzQuMTUgMjI1LjkwMSAx&#10;MjM0LjA2IDIyNS4zOTUgMTIzMy44NyAyMjQuMzY2IDEyMzMuNjQgMjIzLjgwNyAxMjMzLjExIDIy&#10;My44MjcgMTIzMi41MiAyMjMuOTMgMTIzMi42MSAyMjIuNTE2IDEyMzIuMzMgMjIxLjY2NCAxMjMy&#10;Ljc4IDIyMS4xOCAxMjMzLjIyIDIyMC43MDUgMTIzMy4zNiAyMTkuOTY5IDEyMzIuODEgMjE5LjQ4&#10;OSAxMjMyLjU4IDIxOS4wMzUgMTIzMS45MiAyMTcuNzc0IDEyMzEuMDggMjE3LjQ4OSAxMjI5Ljk0&#10;IDIxNy40MyAxMjI4Ljg3IDIxNy4yNzUgMTIyNy43NiAyMTYuNDY5IDEyMjcuMzIgMjE2LjIzNSAx&#10;MjI2Ljc3IDIxNS42MjYgMTIyNi4zNCAyMTQuNDg0IDEyMjYuNyAyMTMuODczIDEyMjcuMTUgMjEz&#10;LjI0MyAxMjI3LjQ3IDIxMi41NTcgMTIyNy45MiAyMTIuNzk4IDEyMjguNTUgMjEyLjg2MyAxMjI4&#10;LjU5IDIxMS43NjEgMTIyOC43IDIxMS4xNjQgMTIyOC45MiAyMTAuNTI1IDEyMjguNjQgMjA5Ljkx&#10;MSAxMjI4LjA0IDIwOS44NTcgMTIyNy41MyAyMTAuMzc1IDEyMjcuMTUgMjEwLjc2NiAxMjI2LjU5&#10;IDIxMS4wMTggMTIyNi4wNiAyMTAuOTYxIDEyMjUuNjIgMjEwLjY3MSAxMjI0LjY0IDIxMC4wNCAx&#10;MjIzLjYgMjA4LjIzMSAxMjIyLjYxIDIwNy42IDEyMjEuOTcgMjA3LjcxMiAxMjIxLjI5IDIwNy4y&#10;MDkgMTIyMC43NCAyMDcuMzMxIDEyMjAuNDUgMjA4LjAwNSAxMjE5LjcyIDIwNy41ODQgMTIxOS4w&#10;MyAyMDYuNzA4IDEyMTguNzIgMjA2LjMwNiAxMjE4LjU0IDIwNS4xMjEgMTIxOC41MyAyMDQuMjMg&#10;MTIxOC4xOSAyMDMuNTI5IDEyMTcuNjUgMjAyLjQyMyAxMjE3LjQ3IDIwMS45NTEgMTIxNi44NyAy&#10;MDAuMzY3IDEyMTYuNTYgMTk5LjU0OCAxMjE2LjI2IDE5OC43ODMgMTIxNS42NiAxOTcuMjAxIDEy&#10;MTYuNDcgMTk3LjA5OSAxMjE2Ljk5IDE5Ni45MTYgMTIxNy4wOSAxOTUuOTc4IDEyMTYuOCAxOTUu&#10;NTU3IDEyMTYuOSAxOTQuMTg4IDEyMTcgMTkzLjMyNSAxMjE3LjYzIDE5Mi45NDEgMTIxOC4yNCAx&#10;OTIuODMyIDEyMTguNzkgMTkyLjczNCAxMjE4LjU2IDE5Mi4yODYgMTIxNy44NyAxOTEuOTkyIDEy&#10;MTcuNTcgMTkxLjM5IDEyMTYuOTkgMTkxLjc2MiAxMjE2LjI5IDE5MS44ODIgMTIxNi44NiAxOTEu&#10;MDQ4IDEyMTYuNTkgMTkwLjUwOSAxMjE3LjE3IDE4OS42MTMgMTIxNy4zOCAxODkuMTIgMTIxNi45&#10;NyAxODguODIyIDEyMTYuMjkgMTg4Ljc5MyAxMjE2LjE1IDE4Ny45OSAxMjE1LjIyIDE4Ni42NzQg&#10;MTIxNC43NSAxODYuMzg1IDEyMTQuNjkgMTg1LjM1OCAxMjE0LjEzIDE4NC42NTUgMTIxMy42NiAx&#10;ODMuMzc2IDEyMTMuMzIgMTgyLjg0NSAxMjEzLjg2IDE4Mi4zMjcgMTIxMy4zNSAxODEuNTA3IDEy&#10;MTIuNDIgMTgxLjQ5MyAxMjA5LjI2IDE4MS45NDUgMTIwOC4zMSAxODIuMTg2IDEyMDcuMzcgMTgy&#10;LjUzMiAxMjA2Ljg5IDE4Mi43MDUgMTIwNi40MyAxODIuOTM3IDEyMDYuMjYgMTgzLjUgMTIwNi40&#10;NiAxODQuMDI1IDEyMDYuOTEgMTg0LjY0MSAxMjA2LjMzIDE4NC42ODggMTIwNS42NiAxODQuOTM1&#10;IDEyMDQuNyAxODUuNTMxIDEyMDMuOTYgMTg1LjI3NyAxMjAzLjQyIDE4NS43MjUgMTIwMy4xMyAx&#10;ODYuMzgxIDEyMDIuNDUgMTg2LjE5NiAxMjAxLjg5IDE4Ni4wNjcgMTIwMS4zMyAxODUuNzg5IDEy&#10;MDAuOCAxODYuMjU5IDEyMDAuMzcgMTg2LjU3MiAxMjAwLjI1IDE4NS45NDcgMTIwMC4wMyAxODUu&#10;MzU3IDExOTguODggMTg1Ljk0IDExOTcuOTMgMTg2LjM4IDExOTcuMzkgMTg2LjYzMiAxMTk2Ljk5&#10;IDE4Ny4wMTkgMTE5Ni42IDE4Ny40MDQgMTE5Ni4wNiAxODcuNzM3IDExOTUuNDUgMTg4LjExIDEx&#10;OTUuMTMgMTg4LjU4MSAxMTk0LjQyIDE4OS4xNDQgMTE5NC4wNiAxODkuNTY4IDExOTMuNzggMTkw&#10;LjMwNCAxMTkzLjI3IDE5MC43NzIgMTE5Mi4zMyAxOTEuMzAxIDExOTEuODggMTkxLjUxNyAxMTkx&#10;LjM5IDE5MS45NDcgMTE5MC40NiAxOTIuODAyIDExOTAuMDYgMTkzLjE2OSAxMTg5LjUgMTkyLjc1&#10;MiAxMTg4LjkxIDE5MS45MjkgMTE4OC41MSAxOTEuNTE0IDExODcuNTQgMTkxLjA0NiAxMTg2Ljgx&#10;IDE5MC40MTkgMTE4NS45OCAxOTAuMzY1IDExODQuNjYgMTkwLjYzIDExODMuOTIgMTkwLjk1NSAx&#10;MTgzLjQ3IDE5MS40NDEgMTE4My4zOCAxOTEuOTUzIDExODMuNiAxOTIuNjY4IDExODQuMjMgMTkz&#10;LjMxOCAxMTg0LjY2IDE5My43NjIgMTE4NC4xNSAxOTMuODM4IDExODMuNSAxOTQuMTg4IDExODIu&#10;OTggMTk0LjE3NyAxMTgxLjg3IDE5NC4yNjIgMTE4MS4yMyAxOTQuODQzIDExODAuOTQgMTk1LjU0&#10;MiAxMTgwLjc1IDE5Ni4wMzMgMTE4MC4zMiAxOTUuNjk3IDExNzkuMTIgMTk1LjUwMiAxMTc4LjA2&#10;IDE5NS4xMDUgMTE3Ny4xIDE5NC44ODcgMTE3Ni40NyAxOTQuOTQ4IDExNzUuOTIgMTk0LjkwOCAx&#10;MTc1LjMzIDE5NC43MDQgMTE3NS40MyAxOTUuMzMxIDExNzQuOTMgMTk1LjYyOCAxMTc0LjMxIDE5&#10;Ni4xMDEgMTE3NC4wMiAxOTYuNzYxIDExNzMuNzIgMTk3LjczNyAxMTczLjM0IDE5OC4yOCAxMTcz&#10;LjA4IDE5OC44NzIgMTE3Mi4zOSAxOTkuMDk1IDExNzEuNDMgMTk5LjA4OSAxMTcwLjkyIDE5OS4w&#10;ODYgMTE3MC40OSAxOTkuNjkxIDExNzAuMzQgMjAwLjI5OCAxMTY5LjY2IDIwMC4xODIgMTE2OS4w&#10;OSAyMDAuMzc5IDExNjguNzcgMjAwLjc5MSAxMTY4LjEyIDIwMS4xMzcgMTE2Ni42NyAyMDAuODEx&#10;IDExNjQuNzQgMjAwLjI5MiAxMTY0LjI1IDIwMC4xNiAxMTYyLjg0IDIwMS4zNDYgMTE2Mi40OSAy&#10;MDEuNzczIDExNjEuOTYgMjAxLjg0NyAxMTYwLjk0IDIwMi40MSAxMTYwLjY2IDIwMi45NzkgMTE2&#10;MC44MiAyMDMuNDkyIDExNjAuNzQgMjA0LjA4MSAxMTYxLjU1IDIwNC42NDggMTE2MS4yNCAyMDUu&#10;MTA5IDExNjEuMiAyMDUuODIyIDExNjAuMzIgMjA1LjY4MSAxMTU5LjkxIDIwNi4xMDQgMTE2MC4y&#10;MyAyMDYuNTY5IDExNTkuMSAyMDcuMDMgMTE1OC41OCAyMDcuMDIzIDExNTguMTQgMjA3LjI4MiAx&#10;MTU3LjE4IDIwNy4yMzkgMTE1Ni4yMSAyMDcuMTU3IDExNTUuMzMgMjA3LjEzMyAxMTU0LjUxIDIw&#10;Ni43MzcgMTE1My43NyAyMDYuMzc2IDExNTIuMzUgMjA2LjI4IDExNTEuNCAyMDYuMjE0IDExNTAu&#10;OCAyMDYuNTM2IDExNTAuNDggMjA2LjkzNiAxMTQ5LjkgMjA2LjgwNCAxMTQ5LjY0IDIwNi4yOTQg&#10;MTE0OS4zMiAyMDUuNzc5IDExNDguNzYgMjA1LjQ4OSAxMTQ3LjgxIDIwNS43MjEgMTE0Ny4zMyAy&#10;MDYuMzQ1IDExNDYuNTkgMjA2LjQwOSAxMTQ1LjYzIDIwNi43NTUgMTE0NS4wNCAyMDYuNTg1IDEx&#10;NDQuMTggMjA2Ljg3NyAxMTQzLjQ3IDIwNy4wNTMgMTE0Mi45OCAyMDYuODkxIDExNDIuNTUgMjA2&#10;LjQ4NSAxMTQxLjk5IDIwNS45NDUgMTE0MC44NyAyMDUuMzM5IDExNDAuMjggMjA0LjcyMyAxMTQw&#10;LjI0IDIwNC4xODQgMTE0MC41NyAyMDMuNzEzIDExNDAuNzggMjAzLjE1NyAxMTQwLjM4IDIwMi4z&#10;MjEgMTEzOS44MSAyMDIuMjEyIDExMzguODYgMjAyLjk3NCAxMTM3Ljk4IDIwMy41NjIgMTEzNi45&#10;NiAyMDQuNDcxIDExMzYuNzggMjA1LjA4MiAxMTM3LjMzIDIwNS44ODYgMTEzNy4zNSAyMDYuOTUy&#10;IDExMzcgMjA3LjMxMSAxMTM2LjAyIDIwNy4wODYgMTEzNS41MSAyMDYuOTY5IDExMzQuMDkgMjA2&#10;LjY0NCAxMTMzLjIxIDIwNi40NDIgMTEzMi43IDIwNi45OTQgMTEzMi4xOCAyMDcuNDQ4IDExMzEu&#10;NTcgMjA3LjgzNiAxMTMxLjMyIDIwOC4zOTkgMTEzMC45IDIwOC43NzIgMTEzMC4yNyAyMDkuMDA1&#10;IDExMjkuNDkgMjA5LjY0MiAxMTI4LjM1IDIwOS43NTYgMTEyNy44NSAyMDkuNzM0IDExMjcuOTIg&#10;MjEwLjIzNyAxMTI4LjAyIDIxMC45MjUgMTEyOC4yOSAyMTEuODM4IDExMjguNiAyMTIuNDE3IDEx&#10;MjguNTMgMjEzLjIwNCAxMTI4LjYzIDIxMy44MDUgMTEyOS4xNCAyMTQuNTk3IDExMjkuOTcgMjE0&#10;Ljk4OCAxMTMwLjEzIDIxNS42NCAxMTMwLjQxIDIxNi4yNTQgMTEzMC4xIDIxNi45MjkgMTEyOS44&#10;OCAyMTcuNjU0IDExMjkuNzUgMjE4LjE1NCAxMTI5Ljc5IDIxOC42NzkgMTEzMC4xOSAyMTkuODQg&#10;MTEzMC41MSAyMjAuNzYgMTEyOS40MyAyMjEuMzgxIDExMjguOTcgMjIwLjgyOSAxMTI4LjQyIDIy&#10;MC41NTEgMTEyNy45MiAyMjAuMzg1IDExMjcuMjEgMjIwLjE0NSAxMTI2LjcxIDIxOS44NjUgMTEy&#10;NS44IDIxOS4wMjQgMTEyNS4yMyAyMTguNjQ2IDExMjQuNzcgMjE5LjA3IDExMjUuMDkgMjE5Ljg3&#10;NSAxMTI1LjM0IDIyMC4zMjQgMTEyNS44MyAyMjAuODAyIDExMjYuMjQgMjIxLjM0MiAxMTI1LjY3&#10;IDIyMS40MDMgMTEyNC44OSAyMjEuNDggMTEyNC4xMyAyMjEuODk2IDExMjMuNzEgMjIyLjQ3IDEx&#10;MjMuMTIgMjIyLjcxNyAxMTIxLjY3IDIyMi4zMDkgMTEyMC45MSAyMjIuMTE5IDExMjAuMjUgMjIy&#10;LjI3OSAxMTIwLjM2IDIyMy4xMDcgMTEyMC42IDIyNC43MDggMTEyMC43MiAyMjUuMjM0IDExMjEu&#10;NjggMjI2LjMwNyAxMTIyLjU0IDIyNy4yNTggMTEyMi41MSAyMjcuOTA2IDExMjEuNzggMjI3Ljkx&#10;OCAxMTIxLjIxIDIyNy43NjUgMTEyMC43OSAyMjguNjg5IDExMTkuNzcgMjI5LjQ2NyAxMTE5LjI3&#10;IDIyOS45MzUgMTExOS4xMSAyMzAuNjcyIDExMTkuMTkgMjMxLjIxMSAxMTE5Ljc4IDIzMS40NjEg&#10;MTEyMC4zNSAyMzEuNzggMTEyMC45MyAyMzEuNjMyIDExMjEuNTIgMjMxLjczNCAxMTIxLjggMjMy&#10;LjIxMSAxMTIyLjY5IDIzMi42NTMgMTEyMy4yMSAyMzIuODU2IDExMjMuMjUgMjMzLjQwMSAxMTIy&#10;Ljc2IDIzNC4zMTkgMTEyMi4xNSAyMzUuNDExIDExMjIuMjUgMjM1LjkyNCAxMTIyLjcxIDIzNi4y&#10;NTUgMTEyMy4xNCAyMzYuNTkxIDExMjIuNzIgMjM3LjA4NiAxMTIyLjI5IDIzNy41MjYgMTEyMi42&#10;NSAyMzguMzcgMTEyMi41OCAyMzkuMDI4IDExMjEuODYgMjM4LjkzMiAxMTIwLjc4IDIzOC40Njkg&#10;MTEyMC4zIDIzOC4yNjMgMTEyMC4xIDIzOS4xNDEgMTExOS44MiAyMzkuOTQ2IDExMTkuNjcgMjQw&#10;LjUzOCAxMTIwLjA4IDI0MS4yNDEgMTExOS44NiAyNDEuODc5IDExMTkuMzUgMjQxLjY2NCAxMTE5&#10;LjAyIDI0Mi4zNTIgMTExNy45MiAyNDMuOTYxIDExMTcuMTUgMjQ1LjAwOCAxMTE3Ljg5IDI0NS40&#10;NyAxMTE4Ljg3IDI0Ni4wNjggMTExOS44MyAyNDYuNjYxIDExMTkuMzYgMjQ3LjE2MSAxMTE4Ljg3&#10;IDI0Ny40MTUgMTExOC4zMiAyNDcuNTkzIDExMTguMTEgMjQ4LjE4IDExMTcuNzQgMjQ4Ljc3MSAx&#10;MTE3LjI1IDI0OS4xOSAxMTE1Ljk2IDI0OS41OTkgMTExNS44NyAyNTAuMzgxIDExMTUuODEgMjUx&#10;Ljk4NSAxMTE1Ljc4IDI1Mi41NjQgMTExNi43NyAyNTIuNzY5IDExMTcuMjcgMjUyLjk0NiAxMTE3&#10;LjY5IDI1My4yODYgMTExNy45NSAyNTMuNzYzIDExMTcuMyAyNTQuMDM1IDExMTYuNzYgMjU0LjU1&#10;OCAxMTE2LjM0IDI1NS4xOSAxMTE1Ljk4IDI1NS43NDQgMTExNS42MiAyNTYuMjkzIDExMTUuMzkg&#10;MjU2Ljc5NyAxMTE1LjEgMjU3LjQ0MyAxMTE0LjU4IDI1Ny45NjYgMTExNC4wMyAyNTcuOTg5IDEx&#10;MTMuMDYgMjU4LjA5NyAxMTEyLjU0IDI1OC4xOTUgMTExMi4wOCAyNTguODAyIDExMTIuNDMgMjU5&#10;LjI3MSAxMTEzLjAyIDI1OS41NzQgMTExMy4yMyAyNjEuNjEyIDExMTMuNjggMjYyLjIwNyAxMTE0&#10;LjA0IDI2Mi42MDUgMTExMy43NSAyNjMuMTk1IDExMTQuMDUgMjYzLjY5NiAxMTE0LjU3IDI2My43&#10;NzUgMTExNC44NiAyNjQuODAzIDExMTYuMDEgMjY1LjU1NSAxMTE2LjY4IDI2NS44IDExMTcuNzMg&#10;MjY1LjQ5MSAxMTE4LjkzIDI2NS41ODUgMTExOS41MyAyNjUuNDg3IDExMTkuOTIgMjY1LjEzNCAx&#10;MTIwLjU0IDI2NC45MjggMTEyMS4zOCAyNjUuNDQ2IDExMjEuODggMjY1LjcwOCAxMTIyLjYzIDI2&#10;Ni4wNjQgMTEyMi41OSAyNjYuNzc4IDExMjIuNTkgMjY3LjI5IDExMjMuNDggMjY3Ljk4OCAxMTI0&#10;LjU4IDI2OC42NzcgMTEyNS41OSAyNjkuMTMyIDExMjYuMyAyNjkuMzczIDExMjYuOCAyNjkuNDMg&#10;MTEyNy43OCAyNjkuNTE4IDExMjguMTUgMjY5LjkxOSAxMTI4LjUyIDI3MC4zNTkgMTEyOC43NiAy&#10;NzAuODc0IDExMjguODUgMjcxLjQ2MiAxMTI5LjY5IDI3MS44OTIgMTEzMC42MiAyNzEuODk2IDEx&#10;MzEuMTUgMjcxLjUxIDExMzEuNSAyNzAuOTczIDExMzIuNyAyNzAuOTM1IDExMzMuNTUgMjcxLjM5&#10;NiAxMTM0LjMgMjcxLjIzNiAxMTM1LjI1IDI3MC45NTMgMTEzNS45MyAyNzAuNDY4IDExMzYuNTUg&#10;MjY5Ljk5NiAxMTM3LjU5IDI3MC4xNDcgMTEzOC41NyAyNzAuMTc1IDExMzkuMzYgMjY5LjcwNyAx&#10;MTM5LjIgMjY4LjYyOSAxMTM5LjUyIDI2OC4xOTIgMTE0MC4xOSAyNjcuOTk1IDExNDAuOCAyNjcu&#10;OTQ4IDExNDEuNSAyNjguMzUgMTE0MS45OCAyNjguNjQyIDExNDIuNDggMjY5LjExNiAxMTQyLjk3&#10;IDI2OS40MjkgMTE0My40NyAyNjkuODcgMTE0My43OSAyNzAuNjkgMTE0NC40NyAyNzEuMjk5IDEx&#10;NDUuMjMgMjcxLjYyMyAxMTQ2LjQ0IDI3MS41NzEgMTE0Ny4yNyAyNzEuNzIxIDExNDYuOTYgMjcy&#10;LjE4MiAxMTQ3LjI2IDI3Mi41ODQgMTE0OC4zNCAyNzIuOTY0IDExNDguOTEgMjczLjg0MyAxMTQ4&#10;LjQ1IDI3NS4zMDIgMTE0OC4yNSAyNzYuMDA3IDExNDguMzUgMjc2LjU1NyAxMTQ4LjgxIDI3Ny4z&#10;NDggMTE0OS4xNyAyNzcuNzM4IDExNDkuNDcgMjc4LjQyIDExNDkuNyAyNzguOTU1IDExNTAuNDcg&#10;Mjc5LjY3MSAxMTUxLjQ1IDI3OS41NzcgMTE1Mi4yMSAyNzkuNDU0IDExNTIuNyAyNzkuNjU3IDEx&#10;NTIuOTggMjgwLjQ1OSAxMTUzLjQ0IDI4MC45MjMgMTE1My44OCAyODEuNTUzIDExNTQuNDQgMjgx&#10;Ljg0OSAxMTU1LjM3IDI4MS42NzIgMTE1Ni4wOCAyODEuNjI1IDExNTYuNzQgMjgxLjc3OCAxMTU3&#10;LjQgMjgyLjczNCAxMTU3LjUxIDI4My42NjQgMTE1Ny42MiAyODQuMzk4IDExNTYuOTMgMjg0Ljc0&#10;NiAxMTU2LjU5IDI4NS4yODIgMTE1Ni43OSAyODUuODA5IDExNTYuNDggMjg2LjUxNSAxMTU1Ljk5&#10;IDI4Ni44OTYgMTE1NS41MSAyODcuMzk0IDExNTQuNTUgMjg3LjkyOCAxMTU0LjQ5IDI4OC41MjIg&#10;MTE1NC44IDI4OC45NjcgMTE1NS4zNCAyODkuMjcgMTE1NS44OSAyODkuNTk4IDExNTYuNDQgMjg5&#10;LjU3NiAxMTU2Ljk3IDI4OS41MTUgMTE1Ny4xNCAyOTAuMDg1IDExNTcuMzEgMjkwLjU1NiAxMTU3&#10;LjcyIDI5MS4xMzQgMTE1Ny44NSAyOTEuNjc4IDExNTcuNzkgMjkyLjE4NyAxMTU4LjE3IDI5Mi42&#10;NzYgMTE1Ny41NyAyOTMuMTEyIDExNTYuNTkgMjkzLjU4IDExNTUuOTQgMjk0LjQxOCAxMTU2IDI5&#10;NC45NDUgMTE1Ni42MSAyOTUuMTkzIDExNTcuNDggMjk1LjI3NiAxMTU4LjEyIDI5NC45MjkgMTE1&#10;OC43OSAyOTQuNzU3IDExNTkuNDkgMjk1LjE2MSAxMTU5LjUgMjk1Ljc3NCAxMTU5LjE0IDI5Ni4y&#10;NjEgMTE1OS44NyAyOTYuMTM5IDExNjAuMzcgMjk2LjA3OCAxMTYxLjMgMjk2LjA0NSAxMTYxLjk0&#10;IDI5NS41ODUgMTE2Mi4zMSAyOTQuOTM1IDExNjIuODYgMjk0LjgwMiAxMTYzLjUzIDI5NS4xMTgg&#10;MTE2NC4xIDI5NC43OCAxMTY0LjY2IDI5NC42MzIgMTE2NS4zNiAyOTQuNzU4IDExNjYuMDkgMjk1&#10;LjQyOCAxMTY3LjEyIDI5Ni4wMzMgMTE2Ny4zMiAyOTYuOTczIDExNjcuNTMgMjk3LjkyNiAxMTY4&#10;LjUzIDI5OC4wNzYgMTE2OS41MiAyOTguMjM5IDExNzAuNTEgMjk4LjQwOCAxMTcxLjI5IDI5OS40&#10;NTcgMTE3Mi4zMSAzMDEuMDQgMTE3Mi4yIDMwMS42MjYgMTE3Mi4xMyAzMDIuNTUzIDExNzIuNDUg&#10;MzAyLjk1NSAxMTcyLjg2IDMwMy4zNzEgMTE3MS42IDMwMy42NzkgMTE3MSAzMDMuNjEyIDExNzAu&#10;NDUgMzAzLjgzNSAxMTcwLjczIDMwNC4yOCAxMTcxLjE1IDMwNC42MTQgMTE3MS42NCAzMDUuODY2&#10;IDExNzEuOTkgMzA2Ljc0NiAxMTcxLjggMzA3LjQ2NiAxMTcxLjcxIDMwOC4xOTggMTE3Mi4zNyAz&#10;MDguOTYzIDExNzMuNzEgMzA5Ljg5OSAxMTc0LjQxIDMxMC40MzggMTE3NC43MyAzMTAuODUyIDEx&#10;NzQuODMgMzExLjM2NiAxMTc0LjkzIDMxMi4yMTQgMTE3NS4wNSAzMTMuMjcgMTE3NC40NyAzMTMu&#10;NzMgMTE3NC4yMyAzMTQuMzQyIDExNzMuNzEgMzE0LjQ0MSAxMTczLjM2IDMxNS40NTUgMTE3Mi44&#10;MyAzMTUuMzc1IDExNzEuODMgMzE0Ljk5NSAxMTcwLjgzIDMxNC43ODEgMTE2OS44MyAzMTQuNjI0&#10;IDExNjkuMTggMzE0LjUwNyAxMTY4LjMyIDMxMy45NDkgMTE2Ny44MyAzMTMuNjMxIDExNjcuMzMg&#10;MzEzLjIyMyAxMTY2Ljg0IDMxMy4wNTggMTE2Ni4yNCAzMTMuMDU1IDExNjUuNTggMzEzLjM2NSAx&#10;MTY0Ljg1IDMxMy44NzEgMTE2NC4zMyAzMTQuMTc0IDExNjMuODcgMzE0LjQ3NiAxMTYzLjE2IDMx&#10;NS4yNzEgMTE2My4xMSAzMTcuMDEgMTE2My43NCAzMTcuMjQgMTE2NC4xMiAzMTcuNzkxIDExNjQu&#10;NjcgMzE4LjgyOCAxMTY1LjI1IDMxOS4wMSAxMTY1LjU4IDMxOS43MzggMTE2NS40NCAzMjAuMjg4&#10;IDExNjUuNzggMzIxLjM1MyAxMTY2LjMgMzIxLjUwNiAxMTY2Ljg1IDMyMS42OTcgMTE2Ny4wNCAz&#10;MjIuMjEgMTE2Ny4wNiAzMjIuNzk5IDExNjYuOTMgMzIzLjU5OCAxMTY2LjY3IDMyNS4yMDYgMTE2&#10;Ni40OSAzMjYuMzAyIDExNjcuMDcgMzI2LjM5IDExNjguMDIgMzI2LjUzNCAxMTY4LjY4IDMyNi4y&#10;NzQgMTE2OS4wOSAzMjUuOTg4IDExNjkuOSAzMjUuNzc5IDExNzAuMTUgMzI2LjQ4MSAxMTcwLjQy&#10;IDMyNy41MDkgMTE3MC4yNiAzMjguMDcxIDExNzAuMTEgMzI4LjczIDExNjkuOTUgMzI5LjQyMiAx&#10;MTY5LjM2IDMyOS44ODIgMTE2OS4xNCAzMzAuMzUzIDExNjguOTIgMzMwLjgwNyAxMTY4LjYgMzMx&#10;LjU1NyAxMTY4LjMxIDMzMi4xNjkgMTE2OC4wNSAzMzIuNjMxIDExNjcuMzMgMzMzLjE3OSAxMTY2&#10;LjYyIDMzMy40MzkgMTE2Ni4yMSAzMzQuMDI0IDExNjUuOSAzMzQuNzEzIDExNjUuNDggMzM1Ljg4&#10;OCAxMTY1LjM5IDMzNi40NTYgMTE2NS4xNSAzMzcuMDEzIDExNjUuMjcgMzM3Ljc1MiAxMTY2LjEy&#10;IDMzOC4wNDcgMTE2Ny4yIDMzOC40MjMgMTE2OC4zIDMzOC41MzYgMTE2OS4wNyAzMzguOTA4IDEx&#10;NjkuMzEgMzM5LjM1NiAxMTY4Ljk4IDM0MC4xNTkgMTE2OC4zMyAzNDAuMjcxIDExNjguMzQgMzQx&#10;LjA1OCAxMTY4Ljk5IDM0MS4yIDExNjkuMTEgMzQxLjc4OCAxMTcwLjAyIDM0MS45MDMgMTE3MC4x&#10;NSAzNDIuNzgyIDExNzAuMzggMzQ0LjM4MiAxMTcwLjUxIDM0NS4zMTEgMTE3MC43MyAzNDUuOTc5&#10;IDExNzEuNDUgMzQ2LjAzOCAxMTcxLjk2IDM0NS4zNDIgMTE3Mi40MyAzNDQuOTk3IDExNzMuMjkg&#10;MzQ1LjAxIDExNzQuMDQgMzQ1LjUxNCAxMTc0LjQ2IDM0NS44ODggMTE3NS4xIDM0Ni40NyAxMTc1&#10;LjkyIDM0Ny4wMzYgMTE3Ni40OSAzNDcuMjkzIDExNzcuMTkgMzQ3LjY1NiAxMTc3LjUxIDM0OC4w&#10;NjggMTE3Ny43IDM0OS4wNDMgMTE3Ny41OCAzNDkuNTg1IDExNzYuOTggMzUwLjIyMSAxMTc2Ljcx&#10;IDM1MC45NDcgMTE3Ni45NiAzNTIuMDg2IDExNzcuNiAzNTIuMTQzIDExNzguMTMgMzUxLjc2NiAx&#10;MTc4LjM2IDM1MC42MzIgMTE3OC44NyAzNTAuMjE3IDExNzkuNTIgMzUwLjYwNyAxMTgwLjA0IDM1&#10;MC45MjMgMTE4MC42IDM1MS4xNTYgMTE4MS4yMSAzNTEuNjY3IDExODEuNzggMzUxLjY4MSAxMTgy&#10;LjQ0IDM1MS40ODMgMTE4Mi45MiAzNTEuNzI0IDExODMuMzMgMzUyLjEyNiAxMTgzLjY0IDM1Mi41&#10;MzMgMTE4NC4zIDM1My4xNTYgMTE4NS4xMSAzNTMuMzM1IDExODUuMyAzNTIuNTk2IDExODUuOTUg&#10;MzUzLjE3NSAxMTg2LjY3IDM1My4wMDIgMTE4Ni4zNSAzNTIuMDU0IDExODYuMTUgMzUxLjQ3MyAx&#10;MTg2LjIyIDM1MC44NDkgMTE4Ni41OSAzNTAuNDQ0IDExODcuMTMgMzUwLjMyNyAxMTg3LjU2IDM1&#10;MC42OTEgMTE4OC40NiAzNTEuMjgzIDExODguNjUgMzUxLjc4NSAxMTg5LjIyIDM1Mi4yNTIgMTE4&#10;OS4zOSAzNTEuNTUgMTE4OS45MyAzNTEuMzkgMTE5MC41NiAzNTEuMjA0IDExOTEuMzggMzUxLjA3&#10;MSAxMTkxLjMxIDM1MS45MzEgMTE5Mi4wMyAzNTIuMTM3IDExOTIuNDkgMzUxLjkwMSAxMTkyLjcz&#10;IDM1MS40MjYgMTE5My41NiAzNTEuMzkyIDExOTQuMyAzNTEuMTk0IDExOTQuNTggMzUwLjU5NSAx&#10;MTk0LjY0IDM1MC4wNDEgMTE5NC43MiAzNDguNzgxIDExOTQuNTggMzQ3Ljg0NSAxMTk0LjUgMzQ3&#10;LjI2NSAxMTk1LjU4IDM0Ny42MDQgMTE5Ni40OSAzNDcuODg3IDExOTYuNzIgMzQ4LjU4IDExOTcu&#10;MDEgMzQ5LjQ5MiAxMTk2LjY1IDM0OS45NzEgMTE5Ni4wMiAzNTAuODAyIDExOTYuMTcgMzUxLjM1&#10;NCAxMTk2LjYzIDM1MS43NjkgMTE5Ny4wNCAzNTIuMTQ2IDExOTcuNDUgMzUyLjY3MyAxMTk3Ljk5&#10;IDM1My4wMjYgMTE5OC42MSAzNTMuMTQxIDExOTkuMDIgMzUzLjc1NiAxMTk4LjU4IDM1NC4yMDUg&#10;MTE5OC42MyAzNTQuODU2IDExOTguNTEgMzU2LjM3MSAxMTk5LjA0IDM1Ni44MzYgMTE5OS44NiAz&#10;NTYuNzcgMTIwMC44NiAzNTYuNjg5IDEyMDEuODcgMzU2LjYwOSAxMjAzLjg4IDM1Ni40NDcgMTIw&#10;NC44MSAzNTYuMzcgMTIwNS44OSAzNTYuMjgyIDEyMDYuODkgMzU2LjIgMTIwNy44NiAzNTYuMTIg&#10;MTIwOC4wOSAzNTcuNDYxIDEyMDguNzggMzU3LjU5IDEyMDguOTQgMzU4LjA5IDEyMDkuNDQgMzU4&#10;LjIzIDEyMDkuOCAzNTkuMzMzIDEyMTAuMTIgMzU5Ljc4NSAxMjEwLjY3IDM1OS45NjIgMTIxMS42&#10;MiAzNjAuMjU1IDEyMTIuMDcgMzYwLjUwMSAxMjEyLjU0IDM2MC44ODQgMTIxMy4wNSAzNjEuMzIz&#10;WiIgc3Ryb2tlPSIjRkZGRkZGIiBzdHJva2Utd2lkdGg9IjAuMzMzMzMzIiBzdHJva2UtbWl0ZXJs&#10;aW1pdD0iMiIgZmlsbD0iIzlBQzM3RSIvPjxwYXRoIGQ9Ik0xMDQ3LjE2IDQzOC40OCAxMDQ3Ljc4&#10;IDQzOC4zNjkgMTA0OC40OCA0MzguMzU2IDEwNDkuMzkgNDM4LjAwNyAxMDQ5Ljk4IDQzNy41ODIg&#10;MTA1MC41NiA0MzcuMTM1IDEwNTEuNiA0MzYuMzYzIDEwNTIuMTQgNDM1Ljk1NiAxMDUyLjY1IDQz&#10;NS40NjMgMTA1My4zNCA0MzUuNjc5IDEwNTMuNzUgNDM2LjAxMiAxMDU0LjM2IDQzNi4zNzggMTA1&#10;NS4wNSA0MzYuNDIgMTA1NS4yMSA0MzUuODc0IDEwNTUuMiA0MzUuMTg4IDEwNTUuMiA0MzQuNjA0&#10;IDEwNTUuMDQgNDM0LjAzNiAxMDU0LjIgNDM0LjA2MiAxMDUzLjcgNDM0LjMyMSAxMDUzLjIxIDQz&#10;NC4yMDggMTA1My40NCA0MzIuNzcxIDEwNTMuODkgNDMyLjQ1IDEwNTQuNzYgNDMyLjI2MiAxMDU0&#10;LjkyIDQzMS4yMDQgMTA1NS41NSA0MzAuMTU1IDEwNTUuODMgNDI5LjYyMiAxMDU2LjQ2IDQyOC44&#10;MiAxMDU2LjI1IDQyOC4yMzEgMTA1Ni4zNyA0MjcuMzY3IDEwNTUuODYgNDI3LjAyIDEwNTUuNzQg&#10;NDI2LjM5MyAxMDU1Ljg4IDQyNS44NTIgMTA1Ni4wNyA0MjUuMjY0IDEwNTYuMjggNDI0LjcgMTA1&#10;Ni45MyA0MjQuMTc0IDEwNTcuNjYgNDIzLjk5NCAxMDU4LjIzIDQyMy45MDkgMTA1OC45MiA0MjQu&#10;MDEzIDEwNTkuMyA0MjMuMjM4IDEwNjAuMDMgNDIyLjk1IDEwNjAuNjUgNDIyLjc4IDEwNjEuNjEg&#10;NDIzLjA2IDEwNjIuMjIgNDIzLjEyNiAxMDYyLjg4IDQyMi43NzggMTA2NC4xNCA0MjIuNzY3IDEw&#10;NjQuNzIgNDIyLjc2MyAxMDY0LjM2IDQyMi4yNTggMTA2NC40NSA0MjEuNzAyIDEwNjUuMDggNDIx&#10;LjMzNCAxMDY1LjUzIDQyMS4wOTkgMTA2NS43MiA0MjAuNTgzIDEwNjYuMjIgNDIwLjUwMiAxMDY2&#10;LjkzIDQyMC4xMjkgMTA2OC4xNSA0MTkuNzg2IDEwNjguOTQgNDE4LjkgMTA3MC4zNCA0MTguODcx&#10;IDEwNzAuODUgNDE4Ljg1OSAxMDcxLjExIDQxOC4xODQgMTA3Mi40IDQxOC41NDEgMTA3My4wNCA0&#10;MTguNzY5IDEwNzIuOTggNDE3Ljg5MyAxMDcyLjk0IDQxNy4yOTIgMTA3Mi40MSA0MTcuMjE3IDEw&#10;NzEuOTYgNDE2Ljk3NyAxMDcyLjA2IDQxNi4xMSAxMDcxLjk5IDQxNS41MSAxMDcxLjQ1IDQxNC44&#10;NjkgMTA3MS4xOSA0MTQuNDQyIDEwNzEuMjkgNDEzLjc2NSAxMDcxLjUxIDQxMy4wNzkgMTA3MS40&#10;NCA0MTIuNTc4IDEwNzAuNjcgNDExLjE5NyAxMDcwLjc5IDQxMC41NTIgMTA3MS4xNSA0MTAuMTU5&#10;IDEwNzAuNjUgNDA5LjUzMSAxMDcxLjQ3IDQwOS4xMDcgMTA3MS4xNyA0MDcuOTY5IDEwNzAuNTIg&#10;NDA3LjM0NCAxMDcwLjU1IDQwNi43OSAxMDcwLjQ1IDQwNi4xODggMTA3MC41MSA0MDUuNTM4IDEw&#10;NzEuMyA0MDQuOTI4IDEwNzEuNDkgNDA0LjQxNiAxMDcxLjM1IDQwMi41NDMgMTA3MS4yOCA0MDEu&#10;NjYgMTA3Mi40NiA0MDIuMjE2IDEwNzMuMTcgNDAyLjQzMiAxMDc0LjM1IDQwMi40MzggMTA3NC41&#10;NCA0MDMuMDAyIDEwNzUuNjEgNDAzLjEzMSAxMDc1LjY5IDQwMi41ODUgMTA3NS40MiA0MDEuNzky&#10;IDEwNzUuMTMgNDAwLjk3NyAxMDc0LjYxIDQwMC42ODEgMTA3NC4wOCAzOTkuNTA4IDEwNzMuNjEg&#10;Mzk5LjEyMiAxMDcyLjkgMzk4Ljg1MSAxMDczLjI0IDM5Ny43NTIgMTA3My40NSAzOTcuMDUgMTA3&#10;My45OCAzOTYuODQgMTA3NC42NSAzOTYuNzMxIDEwNzUuNjcgMzk2Ljc0OSAxMDc2LjQ4IDM5Ni43&#10;ODggMTA3Ny43IDM5Ny4xNTMgMTA3OC43MiAzOTcuNDU0IDEwNzkuMzcgMzk3LjI3OCAxMDgwLjEx&#10;IDM5Ni45MTggMTA4MC43NiAzOTYuOTIgMTA4MS42OCAzOTcuMTg3IDEwODEuNzggMzk2LjM2NyAx&#10;MDgxLjk2IDM5NS43MjQgMTA4MS42OSAzOTUuMjcyIDEwODEuMTIgMzk0Ljc2OCAxMDgwLjk4IDM5&#10;NC4wMTcgMTA4MS4xMiAzOTMuMDEgMTA4MC43OSAzOTIuNTY0IDEwNzkuNzggMzkyLjE0MiAxMDc4&#10;Ljc2IDM5MS43NDggMTA3OC4xMyAzOTEuNSAxMDc3LjggMzkwLjUzNSAxMDc3LjUgMzkwLjA1NyAx&#10;MDc3LjYyIDM4OS40NDQgMTA3Ny41NiAzODguOTMxIDEwNzYuOTIgMzg4LjU0IDEwNzYuODMgMzg4&#10;LjAzOCAxMDc2LjQ5IDM4Ny4zODYgMTA3Ni43NyAzODYuNzc2IDEwNzYuMzIgMzg1Ljg3IDEwNzYu&#10;NzggMzg1LjQxOSAxMDc3LjI4IDM4NC45NjQgMTA3Ny42IDM4NC4xNDkgMTA3OC44MyAzODMuNzM3&#10;IDEwNzkuNjggMzgzLjU2OSAxMDc5Ljc0IDM4Mi44MDcgMTA4MC43NCAzODIuMzg1IDEwODAuMjEg&#10;MzgxLjc4MSAxMDc5LjU2IDM4MS40MDMgMTA3OS4zMSAzODAuOTYzIDEwNzguODYgMzgwLjQ0OCAx&#10;MDc4LjM1IDM4MC4xOTUgMTA3OC4yNiAzNzkuMzMxIDEwNzcuODYgMzc4LjcyMiAxMDc4Ljg3IDM3&#10;OC4wMjkgMTA3OS44NyAzNzcuNzg2IDEwNzkuOTIgMzc2Ljk2OSAxMDc5Ljk3IDM3Ni4xNTkgMTA4&#10;MC4xNCAzNzUuNTQ2IDEwODAuOTIgMzc1LjE0NCAxMDgxLjY5IDM3NC43NTIgMTA4Mi4zIDM3NC41&#10;NzggMTA4Mi40NSAzNzMuOTc0IDEwODIuOSAzNzMuNDM5IDEwODMuMTUgMzcyLjE4MyAxMDgzLjI1&#10;IDM3MS42ODggMTA4My44MiAzNzAuNTg0IDEwODMuOTcgMzY5LjcwOCAxMDgzLjc5IDM2OS4yMzYg&#10;MTA4My40NyAzNjguNjEyIDEwODMuMDUgMzY4LjI2IDEwODIuNzQgMzY3LjU3IDEwODIuNzMgMzY3&#10;LjAwNSAxMDgzLjAxIDM2Ni41NzEgMTA4NC4wMiAzNjYuMDc1IDEwODQuNjYgMzY1Ljc4IDEwODQu&#10;ODIgMzY1LjA1IDEwODQuODUgMzY0LjQyNCAxMDg0LjQ1IDM2My42NDYgMTA4NC44IDM2My4xMiAx&#10;MDg1LjU0IDM2Mi45ODcgMTA4Ni4wMyAzNjIuNTgxIDEwODYuMDYgMzYyLjA1IDEwODUuNjEgMzYw&#10;Ljk3NSAxMDg1LjEyIDM1OS44NDIgMTA4NC4xMyAzNTkuNTM3IDEwODMuMDggMzU5LjQwNyAxMDgy&#10;LjA2IDM1OC4yODIgMTA4MS4wNSAzNTcuOTc0IDEwODAuMzIgMzU2Ljk2NiAxMDgwLjA2IDM1Ni40&#10;NjUgMTA3OS44NSAzNTUuNjc0IDEwNzkuNzEgMzU0LjYzNCAxMDc5LjI2IDM1My45MzEgMTA3OC42&#10;NyAzNTQuMDkyIDEwNzguMjkgMzU0Ljg1NCAxMDc4LjA1IDM1NS4zNjkgMTA3Ny43NyAzNTUuOTc4&#10;IDEwNzcuMjMgMzU2LjQ3NyAxMDc2LjQgMzU3LjQ0OSAxMDc2LjAzIDM1Ni44NzQgMTA3NS41MiAz&#10;NTYuMDg5IDEwNzUuMDMgMzU1LjQ1NyAxMDc0LjYxIDM1NS4xODggMTA3NC4wNSAzNTUuNzYxIDEw&#10;NzMuMTkgMzU1LjQ1OCAxMDcyLjg0IDM1NS4wNjcgMTA3Mi4xMSAzNTQuNDY2IDEwNzEuMDMgMzUz&#10;Ljg1OSAxMDcwLjA1IDM1My45MzMgMTA2OS4wOSAzNTMuNzcgMTA2OC4zOSAzNTQuMDQxIDEwNjgu&#10;MDEgMzUzLjU4MiAxMDY3LjE5IDM1My4xNTggMTA2Ni41NyAzNTIuNzg3IDEwNjYuMTMgMzUyLjQg&#10;MTA2NS4yMSAzNTIuMzAyIDEwNjQgMzUyLjQwNyAxMDYzIDM1Mi4zMyAxMDYyLjIzIDM1MS45NTQg&#10;MTA2MS44NyAzNTEuMzQ1IDEwNjEuMDEgMzUxLjE3MSAxMDU5Ljk5IDM1MS44MjUgMTA1OS4xOSAz&#10;NTIuMzI4IDEwNTguNTMgMzUyLjIzNyAxMDU4LjAyIDM1Mi4wNDcgMTA1Ny42NyAzNTIuNDU5IDEw&#10;NTcuMzYgMzUzLjEyMSAxMDU2Ljk1IDM1My41MDMgMTA1NS45MyAzNTQuMTEyIDEwNTQuOTIgMzU0&#10;LjY0MSAxMDUzLjkgMzU1LjE3MSAxMDUyLjkyIDM1NS40NTUgMTA1MS44OSAzNTUuNDU4IDEwNTEu&#10;MiAzNTUuNDU5IDEwNTAuMzcgMzU1Ljc2NCAxMDQ5Ljg2IDM1Ni4wMzEgMTA0OC44NiAzNTYuMTk0&#10;IDEwNDguNDEgMzU1LjgzNSAxMDQ3Ljg2IDM1NS42OTUgMTA0Ni44NSAzNTUuNjM0IDEwNDYuMjIg&#10;MzU1LjI1IDEwNDUuODcgMzU0LjQ0NiAxMDQ2LjAxIDM1My43NDYgMTA0Ni40OSAzNTMuMzM1IDEw&#10;NDYuNzYgMzUyLjc2IDEwNDcuMDcgMzUxLjg5NyAxMDQ3LjE5IDM1MS4wMzQgMTA0Ni45NCAzNTAu&#10;NDk0IDEwNDYuNTkgMzQ5LjkxNyAxMDQ1Ljk2IDM0OS40NzEgMTA0NS40OSAzNDkuMjYzIDEwNDQu&#10;OTYgMzQ5LjA4IDEwNDQuNDEgMzQ5LjI0MyAxMDQzLjE5IDM0OS4zNTEgMTA0Mi40MiAzNDkuODc1&#10;IDEwNDEuOTMgMzUwLjExNSAxMDQxLjA4IDM1MC4zMzIgMTA0MC44IDM1MC43NzggMTAzOS45IDM1&#10;MC44ODUgMTAzOS4yNCAzNTAuNzQ3IDEwMzcuOSAzNTAuNjIxIDEwMzcuMDIgMzUwLjQ2NCAxMDM2&#10;LjUxIDM1MC4yNjEgMTAzNi4wMiAzNDkuODcgMTAzNS4yOSAzNTAuMjU1IDEwMzQuMjkgMzUwLjIy&#10;NiAxMDMzLjk3IDM1MC44MzggMTAzMy4yOCAzNTEuNjYgMTAzMy4yMiAzNTIuMTYyIDEwMzMuNDgg&#10;MzUyLjY1MSAxMDM0LjI0IDM1Mi45NTUgMTAzNC40NSAzNTMuNjQ0IDEwMzQuNzMgMzU0LjI0NyAx&#10;MDM0LjIxIDM1NS4zMzMgMTAzNC4xNyAzNTUuODU5IDEwMzQuMzIgMzU2LjM4NSAxMDM0LjQ4IDM1&#10;Ni45NzQgMTAzNC4zMSAzNTcuNTEyIDEwMzMuODEgMzU3LjkxMSAxMDMyLjcxIDM1OC4wOTQgMTAz&#10;Mi4wNCAzNTguNDAzIDEwMzEuOCAzNTguOTI4IDEwMzEuOTEgMzU5LjU0MiAxMDMyLjEgMzYwLjIy&#10;IDEwMzEuNzUgMzYxLjE2OSAxMDMxLjYyIDM2MS43NzMgMTAzMS4xOSAzNjIuNDE4IDEwMzEuMzEg&#10;MzYzLjAwNyAxMDMxLjkyIDM2My40MjMgMTAzMi41OCAzNjMuODY3IDEwMzIuODUgMzY0LjM3OSAx&#10;MDMyLjM0IDM2NC41MTQgMTAzMS41NiAzNjQuNDg3IDEwMzAuNzUgMzY0LjcxOSAxMDMxLjE1IDM2&#10;NS4yNzIgMTAzMS4xIDM2NS43OTcgMTAzMC41MiAzNjUuNjk0IDEwMjkuNzEgMzY1LjY2NiAxMDI5&#10;LjE0IDM2NS41MTMgMTAyOC41IDM2NS41MjEgMTAyNy43OCAzNjUuODk2IDEwMjcuNzQgMzY2LjQw&#10;OCAxMDI3LjY3IDM2OC4xMzggMTAyNy42IDM2OS4zNTEgMTAyNy4wOSAzNjkuNzM5IDEwMjYuNCAz&#10;NjkuMTc0IDEwMjUuNjIgMzY4LjcwNCAxMDI0Ljg2IDM2OC40NTcgMTAyNC4zNyAzNjkuMjIzIDEw&#10;MjQuMTQgMzY5LjY5NyAxMDI0LjM1IDM3MC4yMzkgMTAyNS4zNSAzNzAuNTU3IDEwMjUuODcgMzcw&#10;LjkwNiAxMDI1LjkzIDM3MS41MzIgMTAyNS40MiAzNzEuODU2IDEwMjUuMDggMzcyLjQ5MyAxMDI0&#10;Ljc0IDM3Mi44NjcgMTAyNC4yNyAzNzMuMzA4IDEwMjMuODMgMzczLjU1MiAxMDIzLjI1IDM3My43&#10;MDcgMTAyMi44NyAzNzQuMTYgMTAyMy4yMyAzNzQuNzc3IDEwMjMuMjEgMzc1LjUzOSAxMDIyLjY4&#10;IDM3NS43NDkgMTAyMy4xOCAzNzYuNjA3IDEwMjMuNjkgMzc3LjIwNiAxMDIzLjggMzc3LjczMiAx&#10;MDIzLjc1IDM3OC41OTUgMTAyMy4yNyAzNzkuMDMxIDEwMjEuMTIgMzc3LjkyMyAxMDIwLjU1IDM3&#10;OC4xMTggMTAyMC4wOSAzNzguNTc4IDEwMTkuNiAzNzkuMDY1IDEwMjAuMDYgMzc5LjcxMyAxMDIw&#10;LjgzIDM4MC44MDEgMTAyMS4xOSAzODEuMzAxIDEwMjAuMDIgMzgxLjM0NiAxMDE5LjI1IDM4Mi4z&#10;NjQgMTAxOC42OSAzODMuMTU0IDEwMTguMDcgMzgzLjUwMSAxMDE3LjY3IDM4My44MTIgMTAxNy43&#10;MyAzODQuNDUxIDEwMTguMzMgMzg0Ljc2OCAxMDE4LjkxIDM4NC45NjEgMTAxOS40IDM4NS40NiAx&#10;MDE4Ljg5IDM4NS44OTggMTAxOC4zMiAzODcuMTUxIDEwMTcuODggMzg4LjM5NiAxMDE3Ljg0IDM4&#10;OC44OTYgMTAxOC4yNSAzOTAuMzU2IDEwMTguMTMgMzkwLjkxMiAxMDE3LjUzIDM5MS4xMjIgMTAx&#10;Ni43MiAzOTAuOTY1IDEwMTYuMDEgMzkwLjgyOCAxMDE0LjY4IDM5MS4wNTIgMTAxMy42NiAzOTEu&#10;MTk4IDEwMTIuNzkgMzkxLjYyNSAxMDExLjk3IDM5My4zOTYgMTAxMS41NCAzOTQuMTI4IDEwMTEu&#10;MDEgMzk0Ljk3MiAxMDEwLjQ5IDM5NS41MDMgMTAxMCAzOTYuMDkzIDEwMDkuOTIgMzk2LjYwNiAx&#10;MDEwLjI0IDM5Ny44NDcgMTAwOS43OSAzOTguNjA5IDEwMDkuNzYgMzk5LjM3MSAxMDA5LjU5IDQw&#10;MC4zNDcgMTAwOS4zMSA0MDAuOTA1IDEwMDkuMDUgNDAxLjQzMyAxMDA4LjM2IDQwMS42MTggMTAw&#10;Ny40MyA0MDEuNDAyIDEwMDcuMDUgNDAxLjA0NSAxMDA2LjQ4IDQwMS4wNzEgMTAwNS44MSA0MDAu&#10;NTUyIDEwMDUuMjQgNDAwLjUxMiAxMDA0LjY5IDQwMC4zMTEgMTAwNC4yIDQwMS4xODEgMTAwMy43&#10;IDQwMi4wNzIgMTAwMy4xNCA0MDIuNTI3IDEwMDIuNTUgNDAyLjc0MSAxMDAyLjE3IDQwMy4xMDYg&#10;MTAwMi44MSA0MDMuMDQ2IDEwMDMuMjcgNDAzLjQyNyAxMDAzLjkzIDQwMy43ODkgMTAwNC45IDQw&#10;NC40MTYgMTAwNi4xMyA0MDQuOTI1IDEwMDcuMTUgNDA1LjA3MiAxMDA3Ljc2IDQwNS4xMjggMTAw&#10;OC4xNiA0MDUuNTQzIDEwMDguNTMgNDA2LjA2MiAxMDA5LjE3IDQwNS45MjkgMTAwOS42NSA0MDYu&#10;MTU5IDEwMTAuMTggNDA2LjMyOSAxMDExLjIgNDA2LjI0NyAxMDExLjc2IDQwNi43MTQgMTAxMS43&#10;NyA0MDcuMzQ4IDEwMTIuNDYgNDA3LjM5IDEwMTIuODggNDA3Ljg1MyAxMDEzLjUyIDQwOC4wMzIg&#10;MTAxNC4xOSA0MDcuODg5IDEwMTQuNjggNDA4LjAzIDEwMTUuMjUgNDA3Ljc5OSAxMDE1LjgxIDQw&#10;Ny45MzIgMTAxNS4zMiA0MDguNjA2IDEwMTUuOSA0MDkuNTM3IDEwMTcuMTYgNDEwLjc2NiAxMDE3&#10;LjY4IDQxMS4xODggMTAxOC4yMiA0MTEuNjI2IDEwMTkuMjIgNDEyLjQzOSAxMDIwLjI0IDQxMi43&#10;OTggMTAyMS4yNyA0MTIuNTc5IDEwMjEuODUgNDEyLjM5NCAxMDIyLjUyIDQxMi4xMiAxMDIzLjA4&#10;IDQxMi41NDQgMTAyMi40MSA0MTIuNzEyIDEwMjEuODQgNDEyLjc2NyAxMDIyLjIgNDEzLjMxNSAx&#10;MDIyLjc0IDQxMy4zNzIgMTAyMi42OCA0MTQuNTIyIDEwMjIuMyA0MTUuNDc4IDEwMjIuMzkgNDE2&#10;LjExNyAxMDIyLjk1IDQxNi43OTUgMTAyMy40MSA0MTcuMjI5IDEwMjMuMzUgNDE2LjU0NiAxMDIz&#10;LjM0IDQxNS44NTggMTAyNC4yNyA0MTUuNTc5IDEwMjUuMyA0MTUuMzE1IDEwMjUuODUgNDE1LjU3&#10;MSAxMDI1LjUyIDQxNS45NzMgMTAyNS4wNiA0MTYuMjI3IDEwMjUuNiA0MTYuMjg0IDEwMjYuMiA0&#10;MTYuNDkyIDEwMjYuMzYgNDE3LjExMyAxMDI2LjM4IDQxNy44MTggMTAyNy4yOSA0MTcuODc0IDEw&#10;MjcuNjQgNDE3LjIwNSAxMDI4LjM0IDQxNi42ODkgMTAyOS4zNyA0MTYuNTA0IDEwMzAuMjUgNDE2&#10;LjMyNSAxMDMxLjM0IDQxNi42NDggMTAzMi40NCA0MTYuNjIyIDEwMzMuNDcgNDE2LjQxIDEwMzQu&#10;MDUgNDE2LjI4OCAxMDM0LjM2IDQxNi43MzcgMTAzNS4wMiA0MTcuMDQ2IDEwMzUuNTIgNDE2Ljc4&#10;OCAxMDM2LjU1IDQxNi40MzggMTAzNy40OCA0MTUuNjUyIDEwMzguMTIgNDE1LjA2MiAxMDM4LjYg&#10;NDE0LjU0MSAxMDM4LjQgNDEzLjI2OCAxMDM4LjU4IDQxMi42MzQgMTAzOS4yNSA0MTMuMTAxIDEw&#10;NDAuMDkgNDEzLjU1MiAxMDQwLjY0IDQxNC40MDMgMTA0MS40NCA0MTQuNDg2IDEwNDEuNjUgNDE0&#10;Ljk0NCAxMDQxLjE0IDQxNS43MzQgMTA0MC43NiA0MTYuNTIxIDEwNDAuNDQgNDE3LjM4NyAxMDQw&#10;LjYyIDQxNy45OTQgMTA0MC45MiA0MTguNTYxIDEwNDEuNjIgNDE5LjAwNCAxMDQxLjg2IDQxOS41&#10;ODYgMTA0MS43NiA0MjAuNzA5IDEwNDEuNyA0MjEuMzQ4IDEwNDAuODEgNDIxLjg1NyAxMDQwLjA0&#10;IDQyMS41NTcgMTAzOS41MSA0MjIuMDMxIDEwMzkuMzYgNDIyLjgzOSAxMDM4LjY4IDQyMy4zOCAx&#10;MDM3Ljc2IDQyMy4xNDkgMTAzNy4xNiA0MjMuNTc1IDEwMzYuNDggNDIzLjY5MSAxMDM1LjM2IDQy&#10;NC4wNiAxMDM0Ljc4IDQyNC4xMTQgMTAzNCA0MjQuMjkzIDEwMzMuODkgNDI0LjgzMiAxMDM0LjMx&#10;IDQyNS41NTggMTAzNC43NiA0MjYuMDE5IDEwMzUuMzEgNDI2LjQ1MyAxMDM2LjIxIDQyNy4wNTMg&#10;MTAzNi40MSA0MjcuNjU2IDEwMzcuMDMgNDI4LjQ2IDEwMzcuNzQgNDI4LjY2IDEwMzguMzYgNDI4&#10;LjE3NyAxMDM5LjE2IDQyOC41OCAxMDQwLjE1IDQyOS4wMTggMTA0MC41NSA0MjkuMzQyIDEwNDAu&#10;NzEgNDI5Ljk3MSAxMDQxLjA3IDQzMC44NDQgMTA0MS4zOSA0MzEuMzUxIDEwNDEuNjUgNDMxLjgw&#10;NiAxMDQxLjkyIDQzMi41NzQgMTA0Mi4yNSA0MzMuMzg0IDEwNDIuMzcgNDM0LjExNCAxMDQyLjQ3&#10;IDQzNC43NzMgMTA0My4zMyA0MzUuNTc5IDEwNDQuMDEgNDM2LjM0OSAxMDQ0LjM3IDQzNy4wODkg&#10;MTA0NC43NSA0MzcuNDM0IDEwNDUuMzkgNDM3LjgxNSAxMDQ2LjA0IDQzOC4wNTUgMTA0Ny4xNiA0&#10;MzguNDhaIiBzdHJva2U9IiNGRkZGRkYiIHN0cm9rZS13aWR0aD0iMC4zMzMzMzMiIHN0cm9rZS1t&#10;aXRlcmxpbWl0PSIyIiBmaWxsPSIjN0RBODYwIi8+PHBhdGggZD0iTTEyODQuNDYgNTA1LjMgMTI4&#10;NS4xMiA1MDUuMTI4IDEyODUuNjMgNTA0Ljg5NCAxMjg1Ljg0IDUwNC4zNTIgMTI4NS42NSA1MDMu&#10;ODU0IDEyODUuMjYgNTAzLjQ4MSAxMjg1LjA1IDUwMy4wMjQgMTI4NS4zNiA1MDIuNjA1IDEyODQu&#10;NzcgNTAyLjU5OSAxMjg0Ljg0IDUwMi4wOCAxMjg0Ljk3IDUwMS40OTUgMTI4NC41NSA1MDEuMDc0&#10;IDEyODQuNDUgNTAwLjU4MyAxMjg0Ljc4IDUwMC4xODQgMTI4NC44NCA0OTkuNjUgMTI4NS4zMiA0&#10;OTkuNDYzIDEyODUuNDcgNDk4LjkxOCAxMjg1LjYyIDQ5OC40MzUgMTI4NS4xMSA0OTguMzE2IDEy&#10;ODQuNjEgNDk4LjE4NiAxMjg0LjEyIDQ5OC4wNTcgMTI4My45NiA0OTcuNTI1IDEyODMuNjIgNDk3&#10;LjExNiAxMjgzLjIyIDQ5Ny40NjkgMTI4Mi43IDQ5Ny40NDYgMTI4Mi42MyA0OTYuOTExIDEyODIu&#10;MjIgNDk2LjU5NSAxMjgxLjcyIDQ5Ni40NDQgMTI4MS41IDQ5NS45MjYgMTI4MC45NSA0OTUuNjIx&#10;IDEyODAuNyA0OTUuMDM4IDEyODAuNjUgNDk0LjQ4NSAxMjgwLjE3IDQ5NC4yODMgMTI3OS40NSA0&#10;OTQuNDgxIDEyNzguOTIgNDk0LjQ4NSAxMjc4LjQyIDQ5NC4zMyAxMjc4LjIxIDQ5My43NDIgMTI3&#10;OC40NSA0OTMuMTgxIDEyNzguNzMgNDkyLjcwOCAxMjc4LjQgNDkyLjI4MyAxMjc3LjkzIDQ5Mi40&#10;NTMgMTI3Ny41OSA0OTMuMDIzIDEyNzcuNCA0OTMuNTA0IDEyNzYuOSA0OTMuNjA1IDEyNzYuNTYg&#10;NDkzLjEyMiAxMjc2LjgzIDQ5Mi40NzMgMTI3Ny4xMSA0OTIuMDMzIDEyNzcuNCA0OTEuNDk1IDEy&#10;NzcuNTYgNDkxIDEyNzcuNzQgNDkwLjQ4OSAxMjc4LjE5IDQ5MC4xMDMgMTI3Ny43NiA0ODkuODQ1&#10;IDEyNzcuMjUgNDg5LjcyOCAxMjc2LjczIDQ4OS4zMDggMTI3Ni43OCA0ODguNjI2IDEyNzcuODMg&#10;NDg3LjcyOCAxMjc3Ljg0IDQ4Ny4wNjYgMTI3Ny44MiA0ODUuNTgzIDEyNzcuODQgNDg1LjAwNCAx&#10;Mjc3Ljg2IDQ4My45NyAxMjc3Ljk3IDQ4My4zOTMgMTI3OC4xMiA0ODIuNjYgMTI3Ny44NCA0ODEu&#10;Nzk2IDEyNzcuNjggNDgxLjI3NyAxMjc3LjcxIDQ4MC42NjYgMTI3Ny43NiA0NzkuNiAxMjc3LjYg&#10;NDc4LjgwMiAxMjc3LjA0IDQ3Ny4wMjMgMTI3Ni41OCA0NzUuOTMgMTI3Ni40IDQ3NS40NSAxMjc2&#10;LjA4IDQ3NC40ODUgMTI3NS44NyA0NzMuOTQxIDEyNzUuNzMgNDczLjM1NSAxMjc1LjQ5IDQ3Mi4y&#10;ODcgMTI3NS4xOCA0NzAuODIgMTI3NS4xIDQ3MC4yNjQgMTI3NC45IDQ2OS43ODUgMTI3My45MSA0&#10;NjkuNjk1IDEyNzMuMDUgNDY5LjE5OSAxMjcyLjM0IDQ2Ny44MTYgMTI3Mi43MyA0NjYuOTcyIDEy&#10;NzMuMTYgNDY2LjY4MiAxMjczLjYzIDQ2NS45NjIgMTI3My43OSA0NjUuMDUyIDEyNzQuMDMgNDY0&#10;LjMzOSAxMjc0LjMxIDQ2My44MDYgMTI3NC42MyA0NjMuMjY2IDEyNzQuOTggNDYyLjY4NyAxMjc1&#10;LjQ1IDQ2Mi4wNzggMTI3NS44MSA0NjEuNDQgMTI3Ni41NyA0NjAuMjczIDEyNzYuOTEgNDU5Ljc1&#10;IDEyNzcuMjcgNDU5LjM2NiAxMjc4LjQxIDQ1Ny43OTQgMTI3OC40MyA0NTcuMTcgMTI3OC41MyA0&#10;NTYuMzY4IDEyNzguODYgNDU1LjgyOCAxMjc5LjMzIDQ1NS4wOSAxMjc5Ljg4IDQ1NS4wMDQgMTI4&#10;MC40NCA0NTQuNjE0IDEyODEuMjYgNDUzLjc3NiAxMjgxLjQgNDUzLjExMiAxMjgxLjc2IDQ1Mi40&#10;MTkgMTI4Mi4xNSA0NTEuODEgMTI4Mi44OCA0NTEuMTc2IDEyODMuMzYgNDUwLjY4MSAxMjgzLjQy&#10;IDQ0OS42OTIgMTI4My45NyA0NDguOTQgMTI4NC4yOCA0NDguNDkyIDEyODQuNzggNDQ3Ljc1MiAx&#10;Mjg1LjI1IDQ0Ny4zMTUgMTI4NS45MyA0NDYuNzI1IDEyODYgNDQ2LjE0OSAxMjg2LjE5IDQ0NS40&#10;NTcgMTI4Ni40NyA0NDQuNDU1IDEyODcuMTUgNDQzLjk0MyAxMjg3LjcxIDQ0My43OTQgMTI4OC4x&#10;MyA0NDIuOTggMTI4OS4wOCA0NDEuMjk2IDEyODkuMzMgNDQwLjg0NSAxMjkwLjAzIDQzOS44MTYg&#10;MTI5MC43MyA0MzguNzk3IDEyOTEuNTcgNDM3Ljc2MiAxMjkxLjk2IDQzNy4yMTEgMTI5Mi41OCA0&#10;MzYuMjQxIDEyOTIuODMgNDM1LjMxNyAxMjkzLjY2IDQzNC40MzkgMTI5NC4xMSA0MzQuMDIxIDEy&#10;OTQuNjEgNDMzLjI2NiAxMjk0Ljk1IDQzMi43NjIgMTI5NS42NyA0MzEuNjk1IDEyOTYuMDYgNDMx&#10;LjE0NSAxMjk2Ljc0IDQzMC4xMjYgMTI5Ny4xNiA0MjkuNDc4IDEyOTcuMjQgNDI4LjI3NyAxMjk4&#10;LjE5IDQyNy43NjYgMTI5OC42MyA0MjcuMTM5IDEyOTkuMjQgNDI2LjEwMSAxMjk5LjU4IDQyNS42&#10;ODYgMTMwMC4wNCA0MjUuMjgyIDEyOTkuOTggNDI0LjQ1NCAxMzAwLjQ4IDQyNC4xODggMTMwMC44&#10;NSA0MjMuNzE5IDEzMDEuMyA0MjMuNDEgMTMwMS45MyA0MjIuOCAxMzAyLjQ2IDQyMi4wODkgMTMw&#10;Mi43NyA0MjEuNjY5IDEzMDMuMyA0MjEuMDUzIDEzMDQuMzkgNDE5Ljc2MyAxMzA0LjgyIDQxOS4z&#10;NTggMTMwNS4zNiA0MTguODc2IDEzMDYuMzQgNDE4LjAwNiAxMzA2LjcgNDE3LjY0MiAxMzA3LjIg&#10;NDE2LjkxNSAxMzA3Ljg1IDQxNS45NjkgMTMwOC4yNCA0MTUuMzg5IDEzMDkuMjMgNDE0LjY2MyAx&#10;MzA5LjkxIDQxNC4yNCAxMzEwLjg1IDQxMy4zNzggMTMxMS44NCA0MTIuNTE5IDEzMTEuNDEgNDEy&#10;LjE3OCAxMzEwLjggNDEyLjIyNiAxMzEwLjUyIDQxMS4yMzggMTMxMC4zNSA0MTAuNjUgMTMxMC4z&#10;IDQxMC4xMzYgMTMwOS45NSA0MDkuNjAzIDEzMDkuMjkgNDA5LjYzMyAxMzA4LjUgNDA5Ljk5NCAx&#10;MzA4IDQwOS43NzkgMTMwNy4yMiA0MDkuMjI2IDEzMDYuNSA0MDkuMTI0IDEzMDUuODIgNDA5LjE1&#10;NiAxMzA1LjI4IDQwOS4xOTQgMTMwNS4yOSA0MDguNjMzIDEzMDUuNTIgNDA4LjA3OSAxMzA1Ljcz&#10;IDQwNy41NyAxMzA2LjE5IDQwNi40MzIgMTMwNS42NCA0MDYuMTI1IDEzMDUuMTQgNDA1Ljg5MyAx&#10;MzA0Ljc1IDQwNS41NTQgMTMwNC40OSA0MDUuMDA0IDEzMDQuMDMgNDA0LjUyNyAxMzAzLjUxIDQw&#10;My43IDEzMDMuODIgNDAyLjY1IDEzMDMuNjUgNDAxLjc3NSAxMzAzLjAzIDQwMS41MjMgMTMwMi4z&#10;MSA0MDEuNjk3IDEzMDEuODUgNDAyLjA5NCAxMzAxLjMyIDQwMi4zNDcgMTMwMC43OCA0MDIuNTkg&#10;MTMwMC4zNCA0MDMuMTI2IDEyOTkuOTcgNDAzLjU4NCAxMjk5LjQ4IDQwNC4wNDkgMTI5OC41OSA0&#10;MDQuMzIxIDEyOTguMTkgNDA0Ljg4MiAxMjk3LjM3IDQwNC45MiAxMjk2LjMyIDQwNC4zNTggMTI5&#10;NS40NSA0MDMuODk4IDEyOTQuOTMgNDAzLjczNCAxMjk0LjI5IDQwMy44OTQgMTI5My40MiA0MDQu&#10;NDU0IDEyOTIuMjkgNDA1LjU3MyAxMjkxLjQ4IDQwNi4zNzMgMTI5MS4xMiA0MDYuODk3IDEyOTAu&#10;ODggNDA3Ljg1OSAxMjkwLjM5IDQwOC4yNzIgMTI4OS41NCA0MDguOTgxIDEyODguOTYgNDEwLjA0&#10;MiAxMjg4Ljc5IDQxMC42MjYgMTI4OC4yNCA0MTEuMjAyIDEyODcuNzMgNDExLjQ3NiAxMjg3LjIz&#10;IDQxMS43NSAxMjg2LjQ3IDQxMS43NTggMTI4NS40NCA0MTEuNjY1IDEyODQuNDEgNDExLjY2NCAx&#10;MjgzLjM5IDQxMS42OTIgMTI4Mi4zNSA0MTEuNTEgMTI4MS4zMiA0MTEuMjcyIDEyODAuMyA0MTEu&#10;NDA5IDEyNzkuMjcgNDExLjMwMiAxMjc4LjUgNDExLjE2NSAxMjc3LjIgNDEwLjkzNSAxMjc2LjI2&#10;IDQxMC43NjggMTI3NS40MiA0MTAuNjQ3IDEyNzQuMzkgNDEwLjczOSAxMjczLjE4IDQxMS4zMTQg&#10;MTI3Mi42IDQxMS4zMjQgMTI3Mi4wOCA0MTEuMDg4IDEyNzEuMjMgNDExLjA1OCAxMjcwLjAxIDQx&#10;MC43MjcgMTI2OS40NCA0MTAuNzIyIDEyNjguMDcgNDEwLjMyMyAxMjY3LjkxIDQwOS43MiAxMjY4&#10;LjIyIDQwOS4yNyAxMjY4LjY1IDQwOC45MzQgMTI2OS4yOCA0MDguNzg3IDEyNjkuOTEgNDA4Ljc0&#10;NiAxMjcwLjUzIDQwOC43OTEgMTI3MS4zNSA0MDguNTE4IDEyNzEuODQgNDA4LjE4MiAxMjcwLjg4&#10;IDQwNy41MzMgMTI2OS44NCA0MDcuMjI3IDEyNjkuMzEgNDA3LjA3MiAxMjY4LjgxIDQwNy4xNjIg&#10;MTI2Ny45OCA0MDcuNTA1IDEyNjcuNTUgNDA3Ljg0MiAxMjY2Ljc4IDQwNy41OTEgMTI2Ni4yNCA0&#10;MDcuMjYyIDEyNjUuNzQgNDA3LjIxNyAxMjY1LjE0IDQwNy4zMjEgMTI2NC42MSA0MDcuNDgxIDEy&#10;NjMuODUgNDA4LjAxNiAxMjYzLjMgNDA4LjQ1MiAxMjYyLjcyIDQwOC4yMyAxMjYxLjg1IDQwNy43&#10;NDcgMTI2MS4xNCA0MDcuNDQ0IDEyNjAuNjIgNDA3LjA2IDEyNjAuNTQgNDA2LjU0MSAxMjYwLjU2&#10;IDQwNS43NzEgMTI2MC4yNiA0MDUuMTUxIDEyNTkuODYgNDA0LjczNyAxMjU4LjU5IDQwNC42ODMg&#10;MTI1OC41OSA0MDQuMDk2IDEyNTkuMTMgNDAzLjIyMSAxMjYwLjE1IDQwMy4zNjMgMTI2MC42MyA0&#10;MDIuODE0IDEyNjAuOSA0MDIuMDAxIDEyNjAuMzUgNDAxLjIxMSAxMjYwLjAzIDQwMC41MjIgMTI2&#10;MC40MyA0MDAuMTczIDEyNjEuMzMgNDAwLjM1OSAxMjYyLjM2IDQwMC41NzIgMTI2Mi45MyA0MDAu&#10;Njg4IDEyNjMuMTkgMzk5Ljg0NSAxMjYzLjY4IDQwMC4wMjIgMTI2NC4yMSA0MDAuNjI3IDEyNjQu&#10;NzUgNDAwLjg2NCAxMjY1LjM5IDM5OS44MzcgMTI2Ni4wNSAzOTkuMjggMTI2Ni41NCAzOTguOTU2&#10;IDEyNjYuOSAzOTguNDgzIDEyNjYuMzUgMzk4LjQ1MSAxMjY1LjU2IDM5OC44MDMgMTI2NS4wNyAz&#10;OTguOTI2IDEyNjQuMzMgMzk4Ljg5NiAxMjYzLjcxIDM5OC42NzEgMTI2NC4zMSAzOTguMzkgMTI2&#10;NS4yNyAzOTcuOTM5IDEyNjUuNzkgMzk3LjQ2NiAxMjY2LjExIDM5Ni42NTQgMTI2NS4yNCAzOTYu&#10;NTIyIDEyNjQuMzggMzk1LjgwNiAxMjY0LjA2IDM5NS4zOTQgMTI2My45MiAzOTQuNjE5IDEyNjMu&#10;MTcgMzk0Ljc0MiAxMjYzLjI0IDM5My45MTYgMTI2My43MiAzOTMuNTU1IDEyNjMuNjggMzkyLjk4&#10;IDEyNjMuNCAzOTEuNTA3IDEyNjIuOTUgMzkxLjI2MyAxMjYyLjQ4IDM5MS4wNjEgMTI2Mi4wOSAz&#10;OTEuNTk3IDEyNjEuNCAzOTEuMTMgMTI2MSAzOTAuODE3IDEyNTkuODggMzkwLjg4NSAxMjU4Ljk0&#10;IDM5MS4yNDMgMTI1Ny45IDM5MC4xNTUgMTI1Ny41NCAzODkuODA0IDEyNTYuOTEgMzg5Ljc2MyAx&#10;MjU2LjI3IDM4OS42NjEgMTI1NS44MSAzODkuNDM1IDEyNTUuNDkgMzg5LjAzMyAxMjU0LjY4IDM4&#10;OC42NjcgMTI1My42NiAzODguNjE0IDEyNTIuOTQgMzg4LjU5OSAxMjUyLjQxIDM4OC40NDYgMTI1&#10;MS44OCAzODguNDQ1IDEyNTAuODYgMzg3Ljg2NSAxMjUwLjU1IDM4Ny4xMzYgMTI1MC4wNCAzODYu&#10;MjYgMTI0OS41OCAzODUuNTk1IDEyNDguOCAzODUuMjY4IDEyNDcuNzUgMzg1LjEyNSAxMjQ2Ljg1&#10;IDM4NS4yODQgMTI0Ni4zNCAzODUuMjMzIDEyNDUuNjMgMzg0Ljk1NCAxMjQ2LjM0IDM4My45NiAx&#10;MjQ3LjAyIDM4My4wMjEgMTI0Ny4xNCAzODIuMTI5IDEyNDcuOCAzODAuNDk3IDEyNDguMTkgMzc5&#10;LjYwOSAxMjQ4LjQ4IDM3OC45NzIgMTI0OC41NSAzNzguNDYgMTI0OC4xMiAzNzcuOTUgMTI0Ny41&#10;MyAzNzcuNjI5IDEyNDYuODUgMzc3LjYwMiAxMjQ2LjQ3IDM3Ni44NSAxMjQ2LjUyIDM3NS43Mzcg&#10;MTI0NS45OSAzNzUuNTcyIDEyNDUuNDcgMzc1LjU1NyAxMjQ0Ljk3IDM3NS4yNzUgMTI0My45MyAz&#10;NzQuNzQ3IDEyNDIuOSAzNzQuMzc3IDEyNDEuODggMzc0LjI2MyAxMjQxLjI3IDM3NC4yMjcgMTI0&#10;MC44OSAzNzQuNzggMTI0MC4yIDM3NS41ODcgMTIzOS43MSAzNzYuMDE1IDEyMzkuMDUgMzc2LjY4&#10;NCAxMjM3Ljk0IDM3Ni45NiAxMjM2Ljk1IDM3Ny43MTcgMTIzNS45NCAzNzcuODEzIDEyMzQuOTMg&#10;Mzc3Ljg0IDEyMzQuNCAzNzcuODU0IDEyMzMuNDYgMzc3Ljc3NSAxMjMyLjkxIDM3Ny4wNzIgMTIz&#10;Mi42NSAzNzYuMzk2IDEyMzIuMTkgMzc1LjkzMiAxMjMyLjA3IDM3Ni45OTEgMTIzMS44OCAzNzcu&#10;NzQyIDEyMzEuMTcgMzc4Ljc5NCAxMjMxLjEzIDM3OS41NTMgMTIzMS40MyAzODAuOTIzIDEyMzEu&#10;MDEgMzgxLjYgMTIzMC42OCAzODIuNDE0IDEyMzAuNTIgMzgzLjQ2NCAxMjMwLjMgMzg0LjAxNiAx&#10;MjI5LjkzIDM4NC41MTIgMTIyOS40MSAzODQuNjg1IDEyMjkuMTEgMzg1LjIwMSAxMjI4Ljc0IDM4&#10;Ni4wNTggMTIyOC41NCAzODcuMDk1IDEyMjguNjUgMzg3LjY2NyAxMjI4LjIgMzg4LjAyMSAxMjI3&#10;LjU5IDM4Ny43MDUgMTIyNy4wMyAzODguMDUgMTIyNi4yNyAzODguMjYgMTIyNS45NSAzODguODM0&#10;IDEyMjUuMTkgMzg5LjM1NyAxMjI0LjY5IDM4OS40ODQgMTIyNC4yIDM5MC4wNDQgMTIyMy44MyAz&#10;OTAuNDI1IDEyMjMuNjMgMzkxLjA1MyAxMjIzLjI2IDM5Mi4yMzQgMTIyMy4wNCAzOTIuOTMgMTIy&#10;Mi43NSAzOTMuNzM4IDEyMjIuMzEgMzk0LjIzIDEyMjEuODcgMzk0LjcyNCAxMjIxLjM0IDM5NS44&#10;MiAxMjIxIDM5Ni41MyAxMjIwLjQ4IDM5Ny4xMzggMTIxOS43NSAzOTcuMTc2IDEyMTguNjcgMzk3&#10;LjAyMiAxMjE4IDM5Ny4xNzMgMTIxNy4zMyAzOTcuNjQ4IDEyMTYuMzMgMzk4LjM1MyAxMjE1Ljc1&#10;IDM5OC43NjMgMTIxNS4yMyAzOTguOTg2IDEyMTQuMzEgMzk5LjE1NSAxMjEzLjY0IDM5OS4zNzIg&#10;MTIxMy43OCA0MDEuMDA2IDEyMTMuNzcgNDAxLjU5IDEyMTMuMzggNDAxLjkwMiAxMjEyLjQ0IDQw&#10;Mi42NTIgMTIxMS43NiA0MDMuMTk2IDEyMTAuOTQgNDAzLjE3MyAxMjEwLjQzIDQwMy4wNjEgMTIw&#10;OS4zNSA0MDMuNTQgMTIwOC42NCA0MDQuMTMxIDEyMDguMTcgNDA0LjMzMyAxMjA3LjQ0IDQwNC42&#10;MjIgMTIwNyA0MDUuMjA3IDEyMDYuNTMgNDA1LjM3NyAxMjA2LjE1IDQwNi4wNTEgMTIwNS45MSA0&#10;MDYuOTQ2IDEyMDUuMzYgNDA3LjA3MiAxMjA0Ljg4IDQwNy42OTIgMTIwNC41NCA0MDguMjUzIDEy&#10;MDMuOTEgNDA4LjQxOCAxMjAzLjQyIDQwOS4zMzggMTIwMi45NCA0MDkuNzg3IDEyMDMuMjQgNDEw&#10;Ljk0NiAxMjAzLjQ1IDQxMS43NDIgMTIwMy42NiA0MTIuNTM5IDEyMDMuODIgNDEzLjEyOCAxMjAy&#10;Ljc4IDQxMy40MzcgMTIwMi40OSA0MTMuODY2IDEyMDIuMjYgNDE0LjYxMiAxMjAxLjUxIDQxNS41&#10;ODEgMTIwMC45MyA0MTYuMjA5IDEyMDAuNTQgNDE3LjI5NiAxMjAxLjU4IDQxNy45NjUgMTIwMi4y&#10;MiA0MTguMzAzIDEyMDEuNiA0MTguNTE4IDEyMDAuNyA0MTguNzQ4IDEyMDEuMDMgNDE5LjI3NSAx&#10;MjAxLjQ5IDQxOS43MDIgMTIwMS44MiA0MjAuMTE2IDEyMDEuODYgNDIxLjA2OCAxMjAxLjczIDQy&#10;Mi4xMTkgMTIwMS44MiA0MjMuMzgyIDEyMDEuNTQgNDIzLjgyNCAxMjAxLjIzIDQyNC4zMTkgMTIw&#10;MC45MSA0MjUuNDQ1IDEyMDEuMDEgNDI2LjQ4MyAxMjAxLjcgNDI2LjcyNCAxMjAyLjU3IDQyNy4w&#10;MDEgMTIwMi40NCA0MjcuNzAyIDEyMDIuODkgNDI4LjEzIDEyMDMuMjggNDI4LjU4NSAxMjAyLjA5&#10;IDQyOS4wOSAxMjAxLjgxIDQyOS42OSAxMjAyLjY0IDQyOS45MyAxMjAyLjUgNDMwLjQ4MSAxMjAy&#10;LjE3IDQzMC44NjcgMTIwMS44OCA0MzEuMzQyIDEyMDEuMjkgNDMxLjg0NyAxMjAxLjk5IDQzMi41&#10;NzYgMTIwMi44NCA0MzMuMDcyIDEyMDMuMDYgNDMzLjc2OCAxMjAyLjY5IDQzNC42NzQgMTIwMi4x&#10;MSA0MzUuMDMxIDEyMDEuNjQgNDM1LjMyMSAxMjAxLjMzIDQzNi4xNyAxMjAxLjIyIDQzNi45NTgg&#10;MTIwMS41OCA0MzguMjM3IDEyMDIuMDQgNDM5LjAzOSAxMjAyLjEyIDQzOS43NTIgMTIwMi41NiA0&#10;NDAuMzI5IDEyMDIuNzIgNDQwLjkzMSAxMjAzLjI2IDQ0MS4wMDcgMTIwNC4wOCA0NDEuMTIzIDEy&#10;MDUuMzMgNDQwLjk4NSAxMjA1LjgzIDQ0MC45MjkgMTIwNi4zNiA0NDAuOTQ4IDEyMDcuMzkgNDQw&#10;Ljk4NSAxMjA3Ljc2IDQ0MS43MzcgMTIwOC4wNyA0NDIuMTM5IDEyMDguMjkgNDQyLjcyNyAxMjA4&#10;LjE3IDQ0My4yNjUgMTIwNy44NyA0NDMuNzE0IDEyMDcuMjUgNDQ0LjEyNSAxMjA2LjQ2IDQ0NC4y&#10;OSAxMjA1Ljg0IDQ0NC4yNTcgMTIwNS4yNiA0NDQuNTYgMTIwNS4wOSA0NDUuNTY5IDEyMDUuMTUg&#10;NDQ2LjE2NyAxMjA0LjQ1IDQ0Ni40MjkgMTIwMy40MiA0NDYuNzM5IDEyMDIuNjggNDQ2Ljk4NiAx&#10;MjAxLjg3IDQ0Ny4wOTYgMTIwMS4zNyA0NDcuMTE5IDEyMDAuNzcgNDQ3LjQ0MiAxMjAxLjIyIDQ0&#10;Ny44ODIgMTIwMi4wMiA0NDguNDg2IDEyMDIuNDUgNDQ4Ljg3NSAxMjAyLjUxIDQ0OS40MDEgMTIw&#10;Mi4yMyA0NTEuMDYgMTIwMi44OCA0NTEuNDI5IDEyMDMuMzYgNDUxLjI5MyAxMjA0LjA1IDQ1MS4y&#10;NDcgMTIwNC41OSA0NTEuMzE1IDEyMDUuNjMgNDUxLjU5OSAxMjA2LjUxIDQ1Mi41MzkgMTIwNy4x&#10;NyA0NTMuMjcyIDEyMDcuNzYgNDUzLjM0NCAxMjA4LjggNDUzLjQ3MiAxMjA5LjM2IDQ1My41NDIg&#10;MTIwOS41OSA0NTQuMDUyIDEyMDkuODcgNDU0LjY3OCAxMjEwLjMgNDU1LjYzNCAxMjEwLjQ5IDQ1&#10;Ni4yODUgMTIxMC40NSA0NTYuNzg3IDEyMTAuOTkgNDU3LjQ0MSAxMjExLjUgNDU3Ljk0MSAxMjEx&#10;LjQgNDU4LjgwNiAxMjExLjMxIDQ1OS41MTcgMTIxMS4yNiA0NjAuMDMgMTIxMS43NyA0NjAuODk1&#10;IDEyMTIuMTQgNDYxLjU4NCAxMjExLjgzIDQ2Mi42NTggMTIxMS4xOCA0NjMuNjAxIDEyMTAuODQg&#10;NDY0LjEwNyAxMjEwLjU1IDQ2NC43MDYgMTIxMC44MiA0NjUuMjM1IDEyMTEuMjYgNDY2LjA5MiAx&#10;MjEyIDQ2Ni4zNjMgMTIxMi43MiA0NjYuNTY2IDEyMTIuODQgNDY3LjA1NCAxMjEyLjcxIDQ2OC4x&#10;MTcgMTIxMy40NCA0NjkuMzQ0IDEyMTMuODQgNDY5Ljk1MiAxMjE0LjUzIDQ3MS4wMiAxMjE0Ljg2&#10;IDQ3MS41MjMgMTIxNC42NyA0NzIuMDUxIDEyMTQuMTEgNDcyLjE1IDEyMTMuNzkgNDcyLjU2MSAx&#10;MjE0LjEzIDQ3My4xNDkgMTIxNC42MSA0NzMuNDc3IDEyMTQuODQgNDc0LjA3OCAxMjE0LjUzIDQ3&#10;NC42NTMgMTIxNC4yMyA0NzUuMTY0IDEyMTQuMSA0NzUuODkgMTIxNC4wMSA0NzYuNzQ4IDEyMTQu&#10;NzQgNDc3LjQ0IDEyMTUuMzggNDc3LjkxOCAxMjE2LjE0IDQ3OC4wMTkgMTIxNi44NCA0NzcuODYg&#10;MTIxNy40IDQ3Ny45MDQgMTIxNy44NyA0NzcuMzQyIDEyMTguMjYgNDc2LjkyMyAxMjE4LjkxIDQ3&#10;Ny4zNjcgMTIxOS41OSA0NzcuNTkzIDEyMTkuNzkgNDc2LjkzOSAxMjIwLjI4IDQ3Ni41MjMgMTIy&#10;MC45NiA0NzYuMjM4IDEyMjEuNDMgNDc1Ljc4MiAxMjIyIDQ3Ni4wNjQgMTIyMi43NSA0NzYuMzQ3&#10;IDEyMjMuMjQgNDc2LjA1NyAxMjI0LjA3IDQ3NS42MTkgMTIyNC41NiA0NzUuMzg0IDEyMjUuMTIg&#10;NDc1LjY3NiAxMjI1LjcyIDQ3Ni40NDEgMTIyNS45OSA0NzcuMDUyIDEyMjYuNDUgNDc3LjQ4NSAx&#10;MjI3LjI3IDQ3Ny42NzYgMTIyNy45NCA0NzcuNDk4IDEyMjguNDYgNDc3LjUwOSAxMjI5LjIyIDQ3&#10;Ny43MDMgMTIyOS4yOCA0NzguMzg1IDEyMzAgNDc5LjAyOCAxMjMwLjQ3IDQ3OS4zMjggMTIzMS4x&#10;NyA0NzkuOTA0IDEyMzEuMjcgNDgwLjQ3NiAxMjMxLjUxIDQ4MS4zNTQgMTIzMi4wNiA0ODEuNTE2&#10;IDEyMzIuNTYgNDgwLjY3NSAxMjMyLjc4IDQ4MC4xNzggMTIzMy42MSA0NzkuNjIgMTIzNC42NCA0&#10;NzkuMDIgMTIzNS40MyA0NzkuNjY3IDEyMzUuNzMgNDgwLjI3NCAxMjM2LjYyIDQ4MC4zODcgMTIz&#10;Ny4xNSA0ODAuNjE3IDEyMzcuNDEgNDgxLjA3MSAxMjM3LjgzIDQ4MS42MTQgMTIzOC41NyA0ODEu&#10;NTk5IDEyMzkuMzggNDgxLjg4NSAxMjM5Ljk4IDQ4Mi4wMSAxMjQwLjUgNDgxLjg5NSAxMjQxLjAz&#10;IDQ4Mi4yMTkgMTI0MS41NSA0ODMuNDA1IDEyNDEuNzQgNDgzLjk0OSAxMjQyLjE3IDQ4NC42MSAx&#10;MjQyLjQ4IDQ4NS4wOTggMTI0My4yNyA0ODUuODY5IDEyNDQuMDQgNDg2LjQzNSAxMjQ0LjM1IDQ4&#10;Ni45ODggMTI0NC4zOCA0ODcuNTEyIDEyNDQuNTggNDg4LjA5NSAxMjQ0LjczIDQ4OC43NTMgMTI0&#10;NC42NCA0ODkuNTAxIDEyNDQuNzUgNDkwLjc2MSAxMjQ1LjEyIDQ5MS4yNzkgMTI0NS41OSA0OTEu&#10;NTIxIDEyNDYuNjUgNDkxLjgwMyAxMjQ3LjYyIDQ5Mi4wMjkgMTI0OC4yOSA0OTIuNDQyIDEyNDku&#10;NzIgNDkyLjQxNiAxMjQ5LjkyIDQ5Mi44NzQgMTI1MC4xOCA0OTMuNDMxIDEyNTAuNzcgNDkzLjQ4&#10;MiAxMjUxLjY5IDQ5My43MTUgMTI1Mi4yOCA0OTQuMTkyIDEyNTMuMDIgNDkzLjcyMyAxMjUzLjkg&#10;NDkzLjYxNSAxMjU0LjI3IDQ5NC4xMDggMTI1NC4yNiA0OTQuNjkyIDEyNTQuMTUgNDk1LjcxNiAx&#10;MjU1LjIyIDQ5NS45MzMgMTI1Ni4yOCA0OTYuMTMxIDEyNTYuNzkgNDk2LjI1NiAxMjU3LjM0IDQ5&#10;Ni40NjUgMTI1OC4yNiA0OTYuODA4IDEyNTkuMjUgNDk2LjAyOCAxMjYwLjQ3IDQ5NS45MTQgMTI2&#10;MS4xMiA0OTYuMjc3IDEyNjEuNTYgNDk2Ljg2NSAxMjYyLjM0IDQ5OC4wNjggMTI2Mi42OSA0OTgu&#10;NTEgMTI2My40OSA0OTkuMDIgMTI2NC4wMSA0OTguOTcxIDEyNjQuODEgNDk4Ljk0NyAxMjY1LjY1&#10;IDQ5OC45MjUgMTI2Ni4xNiA0OTkuMzU0IDEyNjYuNjcgNDk5LjY3NiAxMjY3LjU1IDQ5OS40ODkg&#10;MTI2OS4wMiA0OTkuNDA1IDEyNjkuOTQgNDk5LjU4NSAxMjcwLjQzIDQ5OS40MzQgMTI3MC44NyA0&#10;OTkuMDE2IDEyNzEuNDkgNDk5LjE4NCAxMjcxLjg5IDQ5OS42ODMgMTI3Mi4zOCA0OTkuOTA2IDEy&#10;NzIuOTkgNTAwLjE1NiAxMjczLjMxIDUwMC41OCAxMjczLjQzIDUwMS4xMTUgMTI3My43MyA1MDEu&#10;NjIzIDEyNzQuMSA1MDEuOTYgMTI3NC40OCA1MDIuMzEyIDEyNzUuMTggNTAyLjQzNSAxMjc1LjQ3&#10;IDUwMi44ODIgMTI3Ni4wNCA1MDIuOTcgMTI3Ni40IDUwMi41MzIgMTI3Ny4xIDUwMi4xMDMgMTI3&#10;Ny41OCA1MDEuOTczIDEyNzguMzQgNTAyLjE3OCAxMjc4Ljg2IDUwMi4zOTUgMTI3OS4zOCA1MDIu&#10;NDg1IDEyNzkuNTkgNTAxLjg5MiAxMjgwLjEzIDUwMS44ODcgMTI4MC43NiA1MDIuMjMyIDEyODEu&#10;MjIgNTAyLjczIDEyODEuODUgNTAzLjAyMyAxMjgyLjE1IDUwMy43MzEgMTI4Mi42OSA1MDMuODc4&#10;IDEyODMuMTMgNTAzLjYxNCAxMjgzLjQ5IDUwNC4xODMgMTI4My43IDUwNC42NTYgMTI4My44NCA1&#10;MDUuMjI1IDEyODQuNDYgNTA1LjNaIiBzdHJva2U9IiNGRkZGRkYiIHN0cm9rZS13aWR0aD0iMC4z&#10;MzMzMzMiIHN0cm9rZS1taXRlcmxpbWl0PSIyIiBmaWxsPSIjNTQ4MjM1Ii8+PHBhdGggZD0iTTEy&#10;ODUuODMgMjY2LjAzOSAxMjg2LjU2IDI2NS44MDIgMTI4Ni41MyAyNjUuMjI4IDEyODYuNzkgMjY0&#10;LjYxMiAxMjg3LjM5IDI2My4xNzQgMTI4Ny44OCAyNjIuMDExIDEyODguMjMgMjYxLjMxOCAxMjg4&#10;LjkxIDI1OS45MjQgMTI4OS4yOCAyNTkuMjcyIDEyODkuOTggMjU4LjAwOCAxMjkwLjQgMjU3LjI1&#10;MiAxMjkwLjk1IDI1Ni43NDEgMTI5MS4zMyAyNTYuMzk1IDEyOTEuNzQgMjU1LjYyOCAxMjkxLjc5&#10;IDI1NC44MTggMTI5Mi43IDI1My4xMjQgMTI5My40MiAyNTEuNzkyIDEyOTQuNDggMjUwLjEwNyAx&#10;Mjk1LjMyIDI0OC44MjIgMTI5NS42NyAyNDguMjcxIDEyOTYuMDYgMjQ3Ljc4OSAxMjk2LjQyIDI0&#10;Ny4zNTMgMTI5Ni44MiAyNDYuODUgMTI5Ny4yIDI0Ni41MTUgMTI5Ny43NSAyNDYuMDM5IDEyOTgu&#10;MSAyNDUuMzU0IDEyOTguOTcgMjQ0LjYzNCAxMjk5LjUzIDI0NC4xNjcgMTI5OS45NyAyNDMuODQy&#10;IDEzMDAuOTEgMjQzLjE1IDEzMDEuODUgMjQyLjU4OCAxMzAyLjc5IDI0Mi4wNTMgMTMwMy4yNiAy&#10;NDEuNzc4IDEzMDMuNzQgMjQxLjU3NCAxMzA0LjY4IDI0MS4xMTMgMTMwNS41OCAyNDAuNjU5IDEz&#10;MDcuNTUgMjQwLjIwNyAxMzA4LjI2IDI0MC4wNDUgMTMwOC45NSAyMzkuOTI0IDEzMDkuNDggMjQw&#10;LjI2NCAxMzA5Ljk5IDI0MC4wMjkgMTMxMC40OCAyMzkuODk2IDEzMTEuMDEgMjM5LjU3IDEzMTEu&#10;MzIgMjM5LjE3NSAxMzEyLjMgMjM4LjE4NyAxMzEzLjE2IDIzNy4zMjcgMTMxNC4xMyAyMzYuMzU3&#10;IDEzMTQuODggMjM1LjYwOCAxMzE1Ljc2IDIzNC43MyAxMzE2LjM0IDIzNC42OTMgMTMxNi42IDIz&#10;My44ODkgMTMxNy43OCAyMzIuNTk4IDEzMTguMTcgMjMyLjE3OSAxMzE4LjE0IDIzMS4wOTkgMTMx&#10;OC4xMSAyMzAuNTc2IDEzMTguMDMgMjI5LjE5MiAxMzE3LjkyIDIyNy4zNzYgMTMxNy44MiAyMjUu&#10;Nzc1IDEzMTcuNzcgMjI0LjgzOSAxMzE3LjM4IDIyNC4xOTcgMTMxNy4wMyAyMjMuNjA2IDEzMTYu&#10;OTkgMjIyLjc3MSAxMzE2Ljg3IDIyMS44NzEgMTMxNi44MyAyMjEuMDIgMTMxNi43OSAyMjAuMTYy&#10;IDEzMTYuNzcgMjE5LjQxNyAxMzE2Ljc1IDIxOC42NCAxMzE2LjQgMjE4LjIyMyAxMzE2LjE4IDIx&#10;Ni4yNDIgMTMxNi42MyAyMTUuMTUgMTMxNy4wOCAyMTQuNTc2IDEzMTYuNjIgMjEyLjk5OSAxMzE2&#10;LjY1IDIxMi4wOTQgMTMxNi41MSAyMTEuNCAxMzE2LjMzIDIxMC40NjkgMTMxNi4yIDIwOS44MTQg&#10;MTMxNS45MSAyMDkuMzY0IDEzMTUuNDkgMjA5LjAyMSAxMzE1LjY4IDIwOC40NTggMTMxNS4zNCAy&#10;MDguMDg5IDEzMTQuODkgMjA3Ljg0OCAxMzE0Ljk1IDIwNy4zNDggMTMxNC42NCAyMDYuODE0IDEz&#10;MTQuMTYgMjA2LjY3MyAxMzEzLjk1IDIwNi4xNzUgMTMxMy44MiAyMDUuNjI1IDEzMTMuNjIgMjA1&#10;LjE2MiAxMzEzLjg4IDIwNC42NSAxMzEzLjg3IDIwNC4xMDUgMTMxNC4xNCAyMDMuNjEgMTMxMy45&#10;OSAyMDMuMTIxIDEzMTQuMTUgMjAyLjYzNSAxMzE0LjQyIDIwMi4yMTMgMTMxNC41MSAyMDEuNjg2&#10;IDEzMTQuODYgMjAxLjI2NSAxMzE1LjE0IDIwMC44MzkgMTMxNC44NCAyMDAuNDA0IDEzMTUuMSAx&#10;OTkuOTcxIDEzMTUgMTk5LjQ0MiAxMzE0LjY5IDE5OS4wMjQgMTMxNC4zOSAxOTguNTAzIDEzMTMu&#10;ODggMTk4LjI1IDEzMTMuNDcgMTk3Ljg4NSAxMzEzLjA3IDE5Ny40OTYgMTMxMi42MyAxOTcuMjE0&#10;IDEzMTIuNTEgMTk2LjcwOSAxMzEyLjI3IDE5Ni4xNTMgMTMxMi40MSAxOTUuNjIzIDEzMTIuMDgg&#10;MTk0LjU5NiAxMzExLjQxIDE5NC4yNzQgMTMxMC40MyAxOTMuODEgMTMwOS44NCAxOTIuNTU0IDEz&#10;MDkuNDMgMTkxLjY3IDEzMDkuMTcgMTkwLjk5MSAxMzA4Ljk1IDE5MC4zOTkgMTMwOC41NCAxODku&#10;NDI1IDEzMDguMTUgMTg4LjQ4NyAxMzA3Ljg5IDE4Ny44NTkgMTMwNy41OSAxODcuMTEyIDEzMDcu&#10;MyAxODYuMjkxIDEzMDcgMTg1LjQyNCAxMzA2Ljc1IDE4NC43MTkgMTMwNi4xOSAxODMuMjk0IDEz&#10;MDUuODYgMTgyLjU3NiAxMzA1LjYzIDE4Mi4wNzYgMTMwNS40IDE4MS41OTMgMTMwNC43NyAxODAu&#10;MjQ1IDEzMDQuMDcgMTc4LjQ2NCAxMzAzLjgyIDE3Ny43NSAxMzAzLjYxIDE3Ny4yMTcgMTMwMi44&#10;NyAxNzUuMzI3IDEzMDIuNjEgMTc0LjY3MyAxMzAyLjI3IDE3NC4wMjkgMTMwMS43OCAxNzIuMzgy&#10;IDEzMDEuMzEgMTcwLjk5OCAxMzAwLjYgMTY5LjA0NCAxMzAwLjMzIDE2OC4xNzEgMTMwMC4xNCAx&#10;NjcuNDg1IDEyOTkuNjkgMTY1Ljg4OCAxMjk5LjI2IDE2NC4zMDkgMTI5OC45MyAxNjMuMjcxIDEy&#10;OTguNzYgMTYyLjczNCAxMjk4LjU0IDE2Mi4wNTggMTI5OC4zOSAxNjEuNTM5IDEyOTguMiAxNjAu&#10;ODMzIDEyOTguMTggMTYwLjI4NSAxMjk4LjE3IDE1OS43MDEgMTI5OC4xMSAxNTkuMTgxIDEyOTcu&#10;ODkgMTU4LjA2NCAxMjk2LjYyIDE1Ni42ODkgMTI5Ni4yMiAxNTUuMzUxIDEyOTYuMDUgMTU0LjM0&#10;NSAxMjk2LjAyIDE1My4yNjYgMTI5NS45OSAxNTIuMTQ3IDEyOTYuMjkgMTUxLjcyOCAxMjk2LjE4&#10;IDE1MS4wODMgMTI5NS44OCAxNTAuNTc0IDEyOTUuOTcgMTUwLjA1NyAxMjk1LjQ5IDE0OS44NTEg&#10;MTI5NS4wNSAxNDkuNjEzIDEyOTQuOTQgMTQ5LjEwMiAxMjk0Ljc1IDE0OC41MjYgMTI5NC4zOCAx&#10;NDYuOTQzIDEyOTQuMiAxNDYuMjIgMTI5NC4xIDE0NS42OTYgMTI5NC4wNSAxNDQuNzc3IDEyOTQu&#10;MDggMTQzLjc1IDEyOTQuMDYgMTQyLjg1NSAxMjkzLjg1IDE0Mi4yMjYgMTI5Mi45NyAxNDAuNjA2&#10;IDEyOTIuOTkgMTM5IDEyOTMuNiAxMzcuOTkyIDEyOTMuNzMgMTM3LjM1IDEyOTMuNzcgMTM2Ljgz&#10;OSAxMjkzLjY1IDEzNS43NDkgMTI5My40OCAxMzQuMTUzIDEyOTMuMzUgMTMyLjkzNiAxMjkyLjkz&#10;IDEzMC45NzYgMTI5Mi41NiAxMjkuNTQ1IDEyOTIuMDkgMTI4LjYxMyAxMjkxLjI5IDEyOC4xNyAx&#10;MjkwLjUyIDEyNy45MDkgMTI4OS4yNCAxMjYuOTMgMTI4OC44MSAxMjYuNDA2IDEyODguMTMgMTI1&#10;LjI3NiAxMjg3LjUgMTI0LjI5NSAxMjg2LjI2IDEyMy4zNDQgMTI4NS4xOCAxMjIuODggMTI4NC4y&#10;MiAxMjIuNjU3IDEyODMuNSAxMjIuNTM2IDEyODIuMzMgMTIyLjI5OSAxMjgxLjc4IDEyMi4xODgg&#10;MTI4MS4wNyAxMjEuNzQ1IDEyODAuMzYgMTIwLjY5OCAxMjc5Ljc4IDExOS44IDEyNzkuMzUgMTE5&#10;LjUzNyAxMjc4LjczIDExOS40MjEgMTI3OC4yMyAxMTkuMjEzIDEyNzcuNzQgMTE4LjY4NyAxMjc3&#10;LjM5IDExNy45OTMgMTI3Ni45IDExNy44NDMgMTI3NS42NyAxMTguNTYxIDEyNzQuOTEgMTE4Ljk0&#10;OSAxMjc0LjI0IDExOC45NDggMTI3My42NyAxMTguNTQ5IDEyNzIuNzEgMTE3Ljk4OCAxMjcyLjY4&#10;IDExNy40NjkgMTI3Mi45NyAxMTYuMjA3IDEyNzIuNjEgMTE1LjQxNCAxMjcxLjcxIDExNS4yNzUg&#10;MTI3MC45MSAxMTUuMTU5IDEyNzAuNDggMTE0LjY5IDEyNzAuMzYgMTE0LjA2NiAxMjcwLjQ2IDEx&#10;My40MjEgMTI3MC4xNCAxMTIuNzUyIDEyNjkuNiAxMTIuNDM5IDEyNjkuMDkgMTEyLjM0MSAxMjY4&#10;LjY4IDExMi42ODUgMTI2OC4xMSAxMTIuNzQ5IDEyNjcuNDYgMTEyLjIzOSAxMjY2Ljc4IDExMi4x&#10;NDIgMTI2Ni4wMSAxMTEuNjQyIDEyNjUuNTMgMTEwLjg2MSAxMjY0Ljg5IDExMC4yMjEgMTI2NCAx&#10;MTAuMTc3IDEyNjMuMzEgMTEwLjU1OSAxMjYyLjQ4IDExMS4xNzcgMTI2Mi4wOCAxMTEuNTg2IDEy&#10;NjEuNjkgMTExLjk4MSAxMjYyLjAyIDExMi40MjYgMTI2Mi41MSAxMTIuNTcxIDEyNjIuNTggMTEz&#10;LjI5NyAxMjYyLjY5IDExMy44NTkgMTI2Mi42NSAxMTQuODcgMTI2Mi4yNiAxMTUuMTk1IDEyNjEu&#10;NzQgMTE1LjYyNiAxMjYyLjIzIDExNS45NjcgMTI2Mi41MSAxMTYuNjExIDEyNjIuMjMgMTE3LjI1&#10;NCAxMjYxLjY3IDExOC4yMzggMTI2MS4xMSAxMTguNDU5IDEyNjAuNTUgMTE4LjU1NSAxMjU5LjY0&#10;IDExOS4wNDggMTI1OS4xOSAxMTkuMzYgMTI1OC40OCAxMTkuNTY4IDEyNTcuOTcgMTE5LjY0IDEy&#10;NTYuODQgMTE5LjIzOCAxMjU2LjMgMTE5LjAzIDEyNTUuODIgMTE5LjMzOSAxMjU1LjU2IDEyMC4x&#10;NjMgMTI1NS4yMyAxMjAuNjg1IDEyNTQuMTEgMTIwLjk3MyAxMjUzLjMyIDEyMS4wMzUgMTI1Mi40&#10;MSAxMjEuNzY3IDEyNTEuOSAxMjEuOTQxIDEyNTEuMzUgMTIyLjEyNyAxMjUxLjAzIDEyMy4yMjEg&#10;MTI1MC43OCAxMjQuMjU3IDEyNTAuMjMgMTI0LjUyOSAxMjQ5Ljc4IDEyNC45ODggMTI0OS4zNCAx&#10;MjUuMjY3IDEyNDkuNjUgMTI1LjgwMiAxMjUwLjU2IDEyNi4xMTggMTI1MC44MyAxMjYuODAyIDEy&#10;NTEuMTkgMTI3LjY3MiAxMjUyLjAxIDEyNy45ODggMTI1Mi40OCAxMjkuMjkyIDEyNTMuMDcgMTI5&#10;LjQwNyAxMjUzLjU3IDEyOS4zMTkgMTI1NC4zNSAxMjguODI4IDEyNTUuMDYgMTI5LjgxIDEyNTUu&#10;NSAxMzAuNDI3IDEyNTUuOSAxMzAuOTc0IDEyNTYuNDMgMTMyLjgxNCAxMjU1LjgxIDEzMy40NDcg&#10;MTI1NS40IDEzNC42MDYgMTI1NS4yOCAxMzUuMjA3IDEyNTUuNDQgMTM1LjczMiAxMjU2LjMxIDEz&#10;Ni4xNjcgMTI1Ny40MiAxMzYuNzE5IDEyNTcuODggMTM3LjEyMiAxMjU4LjA3IDEzNy42ODcgMTI1&#10;OC42MyAxMzkuMjQgMTI1OS4zNSAxNDAuMTY4IDEyNTkuNjcgMTQwLjgxNyAxMjYwLjQ0IDE0Mi4z&#10;ODMgMTI2MC44NCAxNDMuMTg4IDEyNjEuMDkgMTQzLjY5IDEyNjEuODUgMTQ0LjQzOSAxMjYyLjYg&#10;MTQ1LjQ4NSAxMjYyLjk1IDE0Ni4wMTQgMTI2My4xNiAxNDYuNjY1IDEyNjMuMjIgMTQ4LjMwMyAx&#10;MjYzLjYgMTQ5LjY1NSAxMjYzLjQ4IDE1MC4yNTUgMTI2My4xMiAxNTAuOTQzIDEyNjIuNyAxNTEu&#10;NTI1IDEyNjIuMjcgMTUyLjQyMyAxMjYxLjM5IDE1My4xOCAxMjYxLjAxIDE1My45NTMgMTI2MS4y&#10;MiAxNTUuMTY3IDEyNjEuMTEgMTU2LjI3OCAxMjYwLjg1IDE1Ni44MDUgMTI2MC41OSAxNTcuMzM0&#10;IDEyNjAuMjYgMTU4LjA3MyAxMjU5LjkgMTU4LjQ1NSAxMjU5LjI2IDE1OC41NDMgMTI1OC44MiAx&#10;NTkuNDI4IDEyNTguMDkgMTU5LjY2MSAxMjU3LjY1IDE1OS45NTggMTI1Ny4yNyAxNTkuNDE4IDEy&#10;NTYuNzQgMTU5LjY3OCAxMjU2LjY0IDE2MC4yMTggMTI1Ni4zNSAxNjEuODE0IDEyNTUuNzMgMTYx&#10;Ljk5OCAxMjU1LjEgMTYxLjQ4OCAxMjU0LjI5IDE2MS45MzQgMTI1My4yNyAxNjIuOTUxIDEyNTIu&#10;ODcgMTYzLjM0NCAxMjUyLjM1IDE2My41NTMgMTI1MS40IDE2My43MTQgMTI1MC43MSAxNjMuODcg&#10;MTI1MC4zOCAxNjQuNDI5IDEyNTAuMzkgMTY1LjMyNSAxMjUwLjMxIDE2Ni4yNDMgMTI0OS44MSAx&#10;NjYuNDI3IDEyNDkuMjkgMTY2LjAxMiAxMjQ4LjY0IDE2NS42MDIgMTI0OC4wOCAxNjUuMjU0IDEy&#10;NDcuNyAxNjUuNzk2IDEyNDcuMzQgMTY2LjI4OCAxMjQ2Ljc4IDE2Ni42MTMgMTI0Ni4xOSAxNjcu&#10;MTE5IDEyNDUuNTggMTY3LjMyOCAxMjQ1LjA0IDE2OC4xMjYgMTI0NC4xNiAxNjguODEzIDEyNDMu&#10;OTUgMTY5LjY5NSAxMjQzLjE4IDE3MC4wNDIgMTI0Mi43OCAxNzAuNDc4IDEyNDIuMjIgMTcxLjA5&#10;NCAxMjQxLjMxIDE3Mi4wODcgMTI0MC40NSAxNzMuMDI3IDEyMzkuNjMgMTczLjgyMSAxMjM4LjU3&#10;IDE3NC44NDUgMTIzNy42NCAxNzUuNDc5IDEyMzYuNzEgMTc2LjA4OSAxMjM2LjA5IDE3Ni40OTIg&#10;MTIzNS4wOCAxNzYuNDk3IDEyMzQuNTQgMTc2Ljc2NSAxMjMzLjg4IDE3Ni43MTggMTIzMy4wNCAx&#10;NzcuMzAyIDEyMzIuNyAxNzguMjU4IDEyMzIuNDkgMTc4Ljg3NiAxMjMyLjA4IDE3OS4zNiAxMjMx&#10;LjczIDE3OS43NjkgMTIzMS4xNyAxNzguOTgxIDEyMzAuNzkgMTc4LjM2NiAxMjMwLjE2IDE3OC4w&#10;MjggMTIyOS4xOCAxNzguNTA5IDEyMjguMjQgMTc4LjgzIDEyMjcuNTUgMTc4LjYwNyAxMjI3LjA2&#10;IDE3OS4xNDEgMTIyNi4zOCAxNzkuODgyIDEyMjYuMjkgMTgwLjc3NCAxMjI2LjAxIDE4MS42Njcg&#10;MTIyNS41NiAxODIuMTM1IDEyMjUuMDkgMTgyLjQyNCAxMjI0LjU2IDE4Mi41MDEgMTIyMy41OCAx&#10;ODEuOTYgMTIyMi42NiAxODEuNDQ3IDEyMjEuNzUgMTgxLjEzIDEyMjAuOTUgMTgwLjk3MiAxMjIw&#10;LjE4IDE4MC44MjEgMTIxOC43NiAxODAuNDc2IDEyMTguMTMgMTgwLjQyMiAxMjE2Ljg2IDE4MC45&#10;NjUgMTIxNi4xMiAxODEuMTg3IDEyMTUuMjMgMTgxLjUzMyAxMjE0LjAyIDE4MS41MTYgMTIxMy4z&#10;NSAxODEuNTA3IDEyMTMuODIgMTgyLjEyNSAxMjEzLjI3IDE4Mi43NzQgMTIxMy42NiAxODMuMzc2&#10;IDEyMTMuOTcgMTg0LjQyNyAxMjE0LjY5IDE4NS4zNTggMTIxNC43MyAxODYuMDA0IDEyMTUuMTUg&#10;MTg2LjYyOSAxMjE1Ljk1IDE4Ny41NjYgMTIxNi4yOSAxODguNzkzIDEyMTYuOTcgMTg4LjgyMiAx&#10;MjE3LjM4IDE4OS4xMiAxMjE3LjE3IDE4OS42MTMgMTIxNi41OCAxOTAuMjM0IDEyMTYuNzEgMTkw&#10;Ljc0OCAxMjE2LjI3IDE5MS40NzcgMTIxNi41OSAxOTEuOTIzIDEyMTcuMjQgMTkxLjYwMyAxMjE3&#10;Ljg3IDE5MS45OTIgMTIxOC40OCAxOTIuMTQ1IDEyMTguNzkgMTkyLjczNCAxMjE4LjI0IDE5Mi44&#10;MzIgMTIxNy42MyAxOTIuOTQxIDEyMTcuMTQgMTkzLjEyNiAxMjE2LjkzIDE5My45NDkgMTIxNi43&#10;NiAxOTUuNTEzIDEyMTcuMDkgMTk1Ljk3OCAxMjE3LjA5IDE5Ni44MDQgMTIxNi41IDE5Ny4xMDEg&#10;MTIxNS42IDE5Ny4wNDUgMTIxNi4yNiAxOTguNzgzIDEyMTYuNTYgMTk5LjU0OCAxMjE2Ljg3IDIw&#10;MC4zNjcgMTIxNy40NyAyMDEuOTUxIDEyMTcuNjUgMjAyLjQyMyAxMjE4LjE5IDIwMy41MjkgMTIx&#10;OC41MyAyMDQuMjMgMTIxOC41NCAyMDUuMTIxIDEyMTguNTUgMjA2LjA5MyAxMjE5LjAzIDIwNi43&#10;MDggMTIxOS43MiAyMDcuNTg0IDEyMjAuMTIgMjA4LjA5MSAxMjIwLjY4IDIwNy40NjIgMTIyMS4y&#10;OSAyMDcuMjA5IDEyMjEuOTcgMjA3LjcxMiAxMjIyLjQ4IDIwNy41MjcgMTIyMy40NCAyMDguMDcz&#10;IDEyMjQuNDYgMjA5LjcxOSAxMjI1LjYyIDIxMC42NzEgMTIyNi4wNiAyMTAuOTYxIDEyMjYuNTYg&#10;MjExLjAyNiAxMjI3LjE1IDIxMC43NjYgMTIyNy41MyAyMTAuMzc1IDEyMjguMDQgMjA5Ljg1NyAx&#10;MjI4LjY0IDIwOS45MTEgMTIyOC45MiAyMTAuNTI1IDEyMjguNyAyMTEuMTY0IDEyMjguNTkgMjEx&#10;Ljc2MSAxMjI4Ljc2IDIxMi43NTEgMTIyOC4xNiAyMTIuOTIzIDEyMjcuNjIgMjEyLjYzNyAxMjI3&#10;LjE1IDIxMy4yNDMgMTIyNi43IDIxMy44NzMgMTIyNi4zMiAyMTQuNDAzIDEyMjYuNTkgMjE1LjQz&#10;NiAxMjI3LjE0IDIxNi4wMzcgMTIyNy43NiAyMTYuNDY5IDEyMjguNjYgMjE2LjkzOSAxMjI5Ljcz&#10;IDIxNy40IDEyMzAuNyAyMTcuNDI3IDEyMzEuNjggMjE3LjY5MSAxMjMyLjU4IDIxOS4wMzUgMTIz&#10;Mi44MSAyMTkuNDg5IDEyMzMuMzYgMjE5Ljk2OSAxMjMzLjI2IDIyMC42MTMgMTIzMi43OCAyMjEu&#10;MTggMTIzMi4zMyAyMjEuNjY0IDEyMzIuNTIgMjIyLjI0NiAxMjMyLjQ1IDIyMy42NzkgMTIzMi44&#10;OSAyMjQuMDIyIDEyMzMuMzUgMjIzLjY5NiAxMjMzLjgxIDIyMy45ODYgMTIzNC4wNiAyMjUuMzk1&#10;IDEyMzQuMTUgMjI1LjkwMSAxMjM0LjY2IDIyNi4wNTQgMTIzNS4zMiAyMjYuMDMzIDEyMzUuODkg&#10;MjI2LjI4NyAxMjM2LjUxIDIyNS40ODggMTIzNy4wMSAyMjUuMzQxIDEyMzcuMzcgMjI1Ljk2OCAx&#10;MjM4LjQgMjI1Ljc5OCAxMjM5LjI0IDIyNS45MTUgMTIzOS43MyAyMjUuNDQ4IDEyNDAuNjkgMjI1&#10;LjI3MSAxMjQxLjY2IDIyNS4yNzcgMTI0MS42IDIyMy44NDYgMTI0MS42OSAyMjMuMjc2IDEyNDIu&#10;NTQgMjIzLjMzNCAxMjQzLjExIDIyMy4zOTUgMTI0NC4wNCAyMjMuMTc2IDEyNDQuNDkgMjIzLjU4&#10;MiAxMjQ0Ljc0IDIyNC41OTMgMTI0NC4yNiAyMjUuNTY1IDEyNDQuODkgMjI1LjczMiAxMjQ1LjUg&#10;MjI1LjM4NCAxMjQ1LjYgMjI2LjMyMyAxMjQ1LjI1IDIyNi43MzQgMTI0NC42NCAyMjYuOTY4IDEy&#10;NDQuMDIgMjI2LjU4NiAxMjQzLjQ5IDIyNi41NzQgMTI0My4xMSAyMjYuOTc0IDEyNDMuNzEgMjI3&#10;Ljk4NSAxMjQ0IDIyOC40NzggMTI0NC40NCAyMjkuNTk0IDEyNDQuNzUgMjMwLjMwOCAxMjQ1LjQg&#10;MjMwLjk5NiAxMjQ2LjI0IDIzMS4wMTggMTI0Ni42OCAyMzEuMjg2IDEyNDcuMDMgMjMyLjQ3MyAx&#10;MjQ3LjcyIDIzMS4zODcgMTI0OC4yMSAyMzEuMDUyIDEyNDkuMjcgMjMwLjc5NCAxMjQ5LjE0IDIy&#10;OS43ODEgMTI1MC4zNyAyMjkuNTczIDEyNTEuNDcgMjI5LjM3MyAxMjUyLjMgMjI5LjkyMyAxMjUy&#10;LjUxIDIzMS4wMjYgMTI1Mi41MiAyMzIuNjMgMTI1Mi40MiAyMzQuMjQgMTI1Mi4zMSAyMzUuNzAx&#10;IDEyNTIuNDIgMjM3LjI5IDEyNTIuNzEgMjM4LjUwNiAxMjUyLjk0IDIzOS4wMTMgMTI1My4yOCAy&#10;MzkuNzM1IDEyNTMuNjkgMjQwLjYwMiAxMjUzLjMgMjQxLjE2IDEyNTIuNzMgMjQyLjI1MSAxMjUy&#10;LjE0IDI0Mi45IDEyNTEuNjEgMjQzLjQxMiAxMjUxLjQgMjQzLjkxNiAxMjUxLjg0IDI0NC40ODMg&#10;MTI1Mi4zOCAyNDQuNTExIDEyNTIuOTkgMjQ1LjExOSAxMjUzLjczIDI0Ni4yNTIgMTI1NC4xNiAy&#10;NDYuODczIDEyNTQuODggMjQ3LjMzOSAxMjU1IDI0Ny45MzIgMTI1NS42MSAyNDguMzA2IDEyNTUu&#10;OTEgMjQ5LjA4OCAxMjU2LjY1IDI0OS45MDMgMTI1Ni40MyAyNTAuMzU1IDEyNTYuNDIgMjUxLjEy&#10;OCAxMjU2LjI0IDI1MS43MiAxMjU2LjA2IDI1Mi4zMDkgMTI1Ni4zNSAyNTMuMDI0IDEyNTYuNzUg&#10;MjUzLjQ4IDEyNTcuMSAyNTQuMTQxIDEyNTcuNzYgMjUzLjc5IDEyNTguMjEgMjU0LjA5MSAxMjU3&#10;LjY4IDI1NC43ODQgMTI1Ny42IDI1NS4zOTIgMTI1Ny42MyAyNTYuMDUzIDEyNTcuOCAyNTYuODUy&#10;IDEyNTguNSAyNTcuNDM2IDEyNTguNyAyNTcuOTY0IDEyNTkuNDEgMjU4LjQ5IDEyNTkuNjIgMjU5&#10;LjA2MiAxMjU5Ljk2IDI1OC42ODQgMTI2MC41NyAyNTguNTcyIDEyNjAuOTkgMjU4Ljg1OCAxMjYx&#10;LjE5IDI1OS4zOCAxMjYxLjUyIDI1OC45MDMgMTI2Mi4yMSAyNTkuMTg3IDEyNjIuNzkgMjU4Ljky&#10;NiAxMjYzLjI0IDI1OS4yNjIgMTI2My44NiAyNTguODk2IDEyNjQuNDkgMjU4LjgzMyAxMjY1LjE4&#10;IDI1OC44ODMgMTI2NS40OSAyNTkuMzA1IDEyNjUuOTMgMjU5LjU5NyAxMjY2LjYgMjU5LjM4MiAx&#10;MjY3LjUzIDI1OS41MTIgMTI2Ny45MiAyNjAuMDUyIDEyNjguNCAyNjAuMjE3IDEyNjguOTQgMjU5&#10;Ljg1OSAxMjY5LjU4IDI2MC4wNDIgMTI3MC4yOSAyNjAuNjEyIDEyNzAuOTcgMjYwLjU5NSAxMjcx&#10;LjUxIDI2MC45OSAxMjcyLjE2IDI2MC41NzUgMTI3Mi44MiAyNjAuNzc2IDEyNzMuMzUgMjYwLjcz&#10;NiAxMjc0LjQ3IDI1OS45OTIgMTI3NC45MSAyNTkuNyAxMjc1LjQ0IDI1OS44MTQgMTI3Ni4zNSAy&#10;NjAuMDExIDEyNzYuODUgMjYwLjMzMiAxMjc3LjM5IDI2MS4zNzQgMTI3OC4wOSAyNjEuNTczIDEy&#10;NzcuOTEgMjYyLjA3MiAxMjc4LjI3IDI2Mi41MyAxMjc4Ljg4IDI2Mi4xMTcgMTI3OS40NSAyNjIu&#10;NTk0IDEyODAuMjkgMjYyLjY0OCAxMjgwLjg0IDI2My4zMzEgMTI4MS4yOSAyNjQuOTAzIDEyODAu&#10;ODQgMjY1LjQyMiAxMjgxLjMzIDI2Ni4xMDYgMTI4Mi4xMyAyNjYuMTYzIDEyODIuNjEgMjY1LjQ0&#10;NSAxMjgzLjA0IDI2NC45NTYgMTI4My41NSAyNjQuNzUxIDEyODQuMzIgMjY1LjM2NyAxMjg1LjAz&#10;IDI2NS42MTQgMTI4NS41MiAyNjUuOTk0WiIgc3Ryb2tlPSIjRkZGRkZGIiBzdHJva2Utd2lkdGg9&#10;IjAuMzMzMzMzIiBzdHJva2UtbWl0ZXJsaW1pdD0iMiIgZmlsbD0iIzZFOUE1MSIvPjxwYXRoIGQ9&#10;Ik0xMDMwLjIgMTgwLjI5OCAxMDMwLjM0IDE3OS43NTUgMTAzMC42NiAxNzkuMzMyIDEwMzAuNjgg&#10;MTc4LjYxOSAxMDMwLjk1IDE3Ny45NzIgMTAzMS40MSAxNzcuMzY5IDEwMzEuNTQgMTc2LjQ0NSAx&#10;MDMxLjM4IDE3NS43NjQgMTAzMS4zMSAxNzUuMTY4IDEwMzEuNzMgMTc0LjM2OSAxMDMxLjkgMTcz&#10;LjU1NyAxMDMyLjgxIDE3Mi44NiAxMDMzLjM2IDE3Mi44MTIgMTAzMy42OSAxNzIuNDI1IDEwMzQu&#10;NDUgMTcyLjQwMiAxMDM0Ljg5IDE3Mi4xMTIgMTAzNS41NSAxNzEuNjMxIDEwMzYuMTkgMTcxLjU0&#10;NyAxMDM2LjE4IDE3Mi4xMjIgMTAzNi4yNSAxNzIuNjcgMTAzNi4zNyAxNzMuMzQ5IDEwMzYuNDgg&#10;MTc0LjAzNyAxMDM3LjExIDE3NC4yOTIgMTAzNy42OSAxNzQuNTMgMTAzOC40MiAxNzQuNjQ1IDEw&#10;MzkuMDMgMTc0LjMzMyAxMDM5LjYyIDE3My42NTkgMTA0MC4yOSAxNzMuNjM5IDEwNDAuNzggMTc0&#10;LjE0IDEwNDEuMjUgMTc0LjM3OSAxMDQxLjgyIDE3NS40NDcgMTA0Mi40IDE3NS4zNzMgMTA0Mi44&#10;MyAxNzQuODUgMTA0Mi40NiAxNzQuNDU5IDEwNDIuMjYgMTczLjU5NyAxMDQzLjQzIDE3My40NSAx&#10;MDQ0LjM4IDE3My41NTEgMTA0NC45OCAxNzMuNDcgMTA0NS4xNiAxNzIuODU0IDEwNDYuMjggMTcz&#10;LjU3IDEwNDYuOTEgMTczLjcwMiAxMDQ3LjIzIDE3My4xNCAxMDQ3LjkyIDE3Mi42OTMgMTA0OC4y&#10;MSAxNzIuMDQ4IDEwNDguNTQgMTcxLjU2OSAxMDQ3LjI4IDE3MC43NTUgMTA0Ni44MSAxNzAuNTEy&#10;IDEwNDYuMzQgMTcwLjE3IDEwNDYuMjYgMTY5LjY2OSAxMDQ1LjY3IDE2OC42MDUgMTA0NS43OCAx&#10;NjguMDU3IDEwNDUuOTIgMTY3LjM2NyAxMDQ2LjM1IDE2Ni45NDQgMTA0Ni44NSAxNjYuOTk3IDEw&#10;NDcuMzUgMTY3LjA4NCAxMDQ3LjcyIDE2Ni43MzcgMTA0OC4zIDE2Ny4wMjEgMTA0OC44NSAxNjcu&#10;MTMgMTA0OS45MiAxNjYuNzg0IDEwNTAuNzQgMTY2LjU0NSAxMDUxLjE3IDE2Ni4yMDQgMTA1MS41&#10;NSAxNjUuNzg5IDEwNTIuMTMgMTY1LjU2IDEwNTIuMzIgMTY0Ljk2OSAxMDUyLjU1IDE2NC4wNzkg&#10;MTA1Mi4xNiAxNjMuNyAxMDUyLjA2IDE2My4wMTQgMTA1MS41NyAxNjIuNTM2IDEwNTAuOTIgMTYy&#10;LjQwOSAxMDUxLjE3IDE2MS43NDMgMTA1Mi4xMyAxNjIuMTUxIDEwNTMuMTMgMTYyLjIxMyAxMDUz&#10;Ljc4IDE2Mi4yMzMgMTA1NC4zIDE2Mi4zODQgMTA1NC43NyAxNjIuMDEyIDEwNTQuOTcgMTYyLjY4&#10;NyAxMDU1LjAxIDE2My4xODkgMTA1NS41NCAxNjMuNDE5IDEwNTYuODYgMTY0LjQ5NiAxMDU3LjQ1&#10;IDE2NC43OTkgMTA1Ny45OCAxNjQuNzI2IDEwNTguNCAxNjQuNDI3IDEwNTkuMDcgMTY0LjA3OSAx&#10;MDU4Ljk2IDE2My40NzMgMTA1OC45NSAxNjIuOTY2IDEwNTkuNDcgMTYyLjgzMSAxMDU5Ljk2IDE2&#10;MS44ODQgMTA2MC4yMSAxNjAuMjg2IDEwNjAuNzQgMTYwLjgxOCAxMDYxLjI5IDE2MS40MTIgMTA2&#10;MS42NyAxNjEuNzc5IDEwNjIuNjIgMTYxLjM5IDEwNjMuNSAxNjEuOTM0IDEwNjQuMSAxNjIuODM3&#10;IDEwNjQuNTEgMTYyLjM4OSAxMDY0Ljk3IDE2Mi4wMjYgMTA2NS40NSAxNjIuNzAzIDEwNjYuMDUg&#10;MTYyLjU1NyAxMDY2LjYgMTYzLjEzNSAxMDY3LjM0IDE2My4yMDYgMTA2Ny44NiAxNjMuMzE0IDEw&#10;NjguMjcgMTY0LjE3OSAxMDY4LjI5IDE2NC44NTUgMTA2Ny44IDE2NS40MjkgMTA2Ny45NiAxNjYu&#10;MDMgMTA2OS4yIDE2Ni4zNiAxMDcwLjE1IDE2Ni42MTIgMTA3MS4wOSAxNjYuNzk0IDEwNzIuMDQg&#10;MTY2LjkxNCAxMDcyLjk5IDE2Ny4wMzQgMTA3My45NCAxNjcuMDM3IDEwNzQuODkgMTY3LjAwMiAx&#10;MDc1Ljg0IDE2Ni45NjQgMTA3Ni43OCAxNjcuMDQyIDEwNzYuODUgMTY2LjQ1NCAxMDc3Ljc0IDE2&#10;Ni4xMjggMTA3OC42OSAxNjYuMzM2IDEwNzkuMDIgMTY2LjkxNCAxMDc5LjYzIDE2OC4wNDkgMTA3&#10;OS44OCAxNjguNTI1IDEwODAuNTYgMTY4Ljg3MiAxMDgwLjYgMTY5LjM3MyAxMDgwLjgyIDE2OS44&#10;MjQgMTA4MS40OCAxNjkuOTAyIDEwODEuNTggMTY4LjUzOSAxMDgyLjQ3IDE2OC4zOTcgMTA4My4x&#10;NSAxNjguNDU4IDEwODMuNzggMTY4LjI5OCAxMDg0LjM1IDE2Ny44NjIgMTA4NS4wMiAxNjcuMDY1&#10;IDEwODUuNSAxNjYuNzkxIDEwODYuMjIgMTY2LjgxOCAxMDg3LjIyIDE2Ni43MzcgMTA4Ny45NyAx&#10;NjYuOTc5IDEwODguNTYgMTY3LjIwNSAxMDg5LjEzIDE2Ny40NzcgMTA5MC4wNSAxNjcuOTI0IDEw&#10;ODkuNzMgMTY4LjU5MSAxMDg5LjExIDE2OS44NSAxMDg4Ljg3IDE3MC4zNDYgMTA4OC43NiAxNzEu&#10;MTA4IDEwODguODcgMTcxLjc5MiAxMDg5LjA0IDE3Mi41NDkgMTA4OS40IDE3My4zMjYgMTA5MC4w&#10;NCAxNzMuNDI4IDEwOTAuOTkgMTczLjU3OCAxMDkxLjc3IDE3My42OTggMTA5Mi45IDE3My43OTcg&#10;MTA5My44NSAxNzMuODgxIDEwOTQuOCAxNzMuOTYyIDEwOTUuNTUgMTc0LjAyOCAxMDk2LjAzIDE3&#10;NC4xNjcgMTA5Ni4yMSAxNzQuODU3IDEwOTYuNDcgMTc1LjQ3IDEwOTcuMDIgMTc1LjAzMiAxMDk3&#10;LjY1IDE3NC44MjkgMTA5OC4zNCAxNzQuODAzIDEwOTkuNTUgMTc0LjQ5NyAxMTAwLjM0IDE3NC4y&#10;OTkgMTEwNC4zMSAxNzQuMTI3IDExMDUuMjUgMTc0LjI1NyAxMTA2LjIxIDE3NC43NTggMTEwNi4w&#10;OSAxNzMuODg2IDExMDYuMTUgMTczLjI0OCAxMTA3LjA1IDE3Mi4yMzkgMTEwNy40NCAxNzEuODM5&#10;IDExMDguMTIgMTcxLjE0NiAxMTA4LjU2IDE3MC44ODIgMTEwOS4wNyAxNzEuMDQgMTEwOS42MyAx&#10;NzEuMTQ5IDExMDkuODIgMTcwLjU4NyAxMTA5LjcyIDE2OS4zNjEgMTExMC4wMSAxNjguODA5IDEx&#10;MTAuMDkgMTY4LjE2MSAxMTA5Ljg5IDE2Ny40NiAxMTA5Ljk5IDE2Ni43NDYgMTExMC45NiAxNjUu&#10;NzIzIDExMTEuOTEgMTY0Ljc2MiAxMTEyLjgzIDE2NC4xMzIgMTExMy4yOCAxNjMuNjM0IDExMTMu&#10;NCAxNjMuMTM1IDExMTMuNDMgMTYyLjU5NyAxMTEzLjM1IDE2MS43NTggMTExMy40IDE2MS4wNTcg&#10;MTExMy42NSAxNjAuNjExIDExMTQuMDEgMTYwLjE0NyAxMTEzLjc5IDE1OS4xNzEgMTExNC43MyAx&#10;NTguMTc2IDExMTUuNjggMTU4LjA3NiAxMTE2LjM1IDE1OC4yNTUgMTExNy41NyAxNTguNjA3IDEx&#10;MTguNTIgMTU4LjgxIDExMTkuMjEgMTU4Ljk1OCAxMTE5Ljc2IDE1OS4yNDcgMTEyMC4xMyAxNTku&#10;NjEyIDExMjAuMDggMTYwLjM2MiAxMTIwLjQzIDE2MC44NDggMTEyMS4wMSAxNjEuMDA0IDExMjAu&#10;NzQgMTYwLjI2NSAxMTIxLjM2IDE1OS4yMTYgMTEyMS42NyAxNTguNjE4IDExMjEuNDMgMTU3Ljk2&#10;NyAxMTIxLjU2IDE1Ny40MjkgMTEyMi4yOCAxNTYuMzk0IDExMjIuNzggMTU1Ljg5NiAxMTIyLjc4&#10;IDE1NS4yNyAxMTIzLjIyIDE1NC4xNjIgMTEyMy41MyAxNTMuMzg1IDExMjMuOTQgMTUyLjU1NSAx&#10;MTI0LjQxIDE1MS45MjUgMTEyNC41MSAxNTAuOTQ5IDExMjQuNjMgMTUwLjMxMyAxMTI1LjEgMTQ5&#10;LjkyNiAxMTI1LjU3IDE0OS41NjcgMTEyNS41NiAxNDguMDE2IDExMjUgMTQ4LjE2NCAxMTI0LjE0&#10;IDE0OC4yMDcgMTEyMy4yIDE0OC4zMjIgMTEyMi4yNSAxNDguMjMgMTEyMS40NCAxNDguNDM2IDEx&#10;MjAuNTEgMTQ4LjYwNiAxMTIwLjA1IDE0OC44MDMgMTExOS40MyAxNDkuMTU4IDExMTguNjEgMTQ5&#10;LjYyMiAxMTE3Ljk5IDE0OS42NDUgMTExNy43NiAxNDkuMTQ0IDExMTcuMjQgMTQ4Ljg3OCAxMTE2&#10;Ljg1IDE0OC4yMjcgMTExNi44IDE0Ny4zMjYgMTExNi45MSAxNDYuNjc1IDExMTcuMTMgMTQ2LjE3&#10;NyAxMTE3LjUzIDE0NS44MDkgMTExOCAxNDUuMzU1IDExMTcuNzkgMTQ0LjgxNiAxMTE3LjA4IDE0&#10;NC42MzcgMTExNi41OCAxNDQuNTE0IDExMTUuNjQgMTQ0LjEyNyAxMTE0Ljc1IDE0My41MzggMTEx&#10;NC4wNSAxNDMuMTk4IDExMTMuMzYgMTQzLjQwNyAxMTEzLjAxIDE0My44MzEgMTExMi41NSAxNDMu&#10;NDYzIDExMTEuODcgMTQzLjE3OSAxMTExLjczIDE0Mi42MiAxMTEyLjgxIDE0Mi4xNzkgMTExMy43&#10;MiAxNDEuODA2IDExMTIuODUgMTQxLjM4MiAxMTExLjk3IDE0MS4yMjYgMTExMC45MiAxNDAuNTQ2&#10;IDExMTAuMzkgMTQwLjIwNSAxMTA5Ljg5IDE0MC4wNTIgMTEwOS43NiAxMzkuNTY0IDExMTAuMTYg&#10;MTM5LjExNSAxMTEwLjkgMTM4LjYxOSAxMTEwLjkyIDEzNy43MjkgMTExMC42NCAxMzYuODI5IDEx&#10;MTAuNzEgMTM2LjA0MiAxMTExLjQ0IDEzNC45NzUgMTExMS44NSAxMzQuMzggMTExMi4wNCAxMzMu&#10;ODA5IDExMTEuODUgMTMzLjIwNyAxMTExLjE5IDEzMi42MjkgMTExMS44NCAxMzEuODM5IDExMTIu&#10;MzIgMTMxLjQ5MSAxMTEzLjE2IDEzMS4xNDQgMTExMy43MiAxMzAuODExIDExMTQuMTYgMTMwLjE2&#10;MiAxMTE0LjA5IDEyOS40NTMgMTExMy43MyAxMjguNjQ0IDExMTMuNyAxMjcuOTExIDExMTMuNDkg&#10;MTI3LjI5MSAxMTEyLjc3IDEyNi41MyAxMTExLjgzIDEyNS45MDEgMTExMS4yNSAxMjUuNTg2IDEx&#10;MTEuMjggMTIzLjc2IDExMTEuMjggMTIyLjM0NyAxMTEwLjg5IDEyMS41MSAxMTA5Ljk1IDEyMS4w&#10;NTQgMTExMC4zMSAxMjAuNTU2IDExMTAuODkgMTIwLjIzIDExMTEuODIgMTIwLjA3NCAxMTEyLjc2&#10;IDExOS45MTggMTExMy42OSAxMTkuNzYxIDExMTQuNjMgMTE5LjYwNSAxMTE1LjU2IDExOS40NDgg&#10;MTExNi40OSAxMTkuMDk3IDExMTcuMjMgMTE4Ljc5MiAxMTE5LjI5IDExNy43OTkgMTEyMC4xOCAx&#10;MTcuMzIyIDExMjEuMTYgMTE2Ljc4NyAxMTIyLjA5IDExNi4yNzcgMTEyMy4wMiAxMTUuNzY3IDEx&#10;MjMuOTUgMTE1LjI1NyAxMTI1LjgxIDExNC4yMzYgMTEyNi43NCAxMTMuNDYgMTEyNy42NyAxMTIu&#10;NTQ5IDExMjguMyAxMTEuOTI5IDExMjcuNjYgMTExLjY4NyAxMTI2LjczIDExMi4xMTQgMTEyNi4y&#10;MyAxMTIuNDg0IDExMjUuOCAxMTIuNzk0IDExMjQuODcgMTEzLjQ3NCAxMTI0LjE5IDExMy45NzIg&#10;MTEyMy4wMiAxMTQuOTM1IDExMjIuMjQgMTE1LjU2OSAxMTIxLjE1IDExNS45NTcgMTEyMC4yMiAx&#10;MTYuMjkxIDExMTkuMjkgMTE2LjYyNCAxMTE4LjM2IDExNi45NTUgMTExNy43NCAxMTcuMTc3IDEx&#10;MTUuNTYgMTE4LjMzNCAxMTE0Ljc0IDExOC43NzEgMTExMS44MiAxMTguODk3IDExMTAuODkgMTE4&#10;LjkzOCAxMTA5Ljk1IDExOC45NzYgMTEwOS4wMiAxMTkuMDk3IDExMDguMDggMTE5LjIyNCAxMTA3&#10;LjE1IDExOS4zNTEgMTEwNi4yMSAxMTkuNDc4IDExMDUuNDggMTE5LjU3NyAxMTA0LjM0IDExOS42&#10;MzUgMTEwMy40MSAxMTkuNjgxIDExMDIuNDcgMTE5LjcyNyAxMTAxLjU1IDExOS43NzIgMTA5OS4y&#10;MyAxMTkuNzY4IDEwOTguNzMgMTE5LjQ1MyAxMDk3Ljk2IDExOC45NzIgMTA5Ny4zNCAxMTkuODA5&#10;IDEwOTYuNzUgMTE5Ljg3MSAxMDk1LjkzIDExOS43NTkgMTA5NC45OSAxMTkuNjY5IDEwOTQuMDYg&#10;MTE5LjQxNCAxMDkzLjM0IDExOS4xNTQgMTA5Mi43OSAxMTguOTI5IDEwOTIuMTkgMTE4LjY4MSAx&#10;MDkxLjI2IDExOC4yOTYgMTA5MC41OCAxMTcuOTcgMTA4OS40NCAxMTcuOTAzIDEwODguNyAxMTcu&#10;NjEzIDEwODguMTggMTE3LjEzNCAxMDg3LjkyIDExNi40NjggMTA4Ny41NCAxMTUuODQxIDEwODYu&#10;NiAxMTUuNDI0IDEwODUuODEgMTE1LjExOCAxMDg1LjA3IDExNS4yNzMgMTA4NC4yMiAxMTQuNzU4&#10;IDEwODMuODEgMTE0LjQyNiAxMDgzLjM3IDExNC4wNjggMTA4Mi44OCAxMTMuNTYyIDEwODIuMTUg&#10;MTEyLjYxNiAxMDgxLjk2IDExMi4wMiAxMDgxLjggMTExLjUwMiAxMDgxLjgzIDExMC44NTMgMTA4&#10;MS45OCAxMTAuMDExIDEwODIgMTA5LjI1MSAxMDgxLjYgMTA4LjIzNCAxMDgxLjM3IDEwNy43NTEg&#10;MTA4MS4yOSAxMDYuODMgMTA4MS4yOSAxMDYuMSAxMDgxLjU5IDEwNS42ODMgMTA4MS42NSAxMDQu&#10;ODEgMTA4MS41MyAxMDQuMDM4IDEwODEuMzkgMTAzLjQ2NSAxMDgxLjIgMTAyLjgzOCAxMDgwLjg0&#10;IDEwMi4xOSAxMDgwLjQ2IDEwMS42MTQgMTA4MC4xOSAxMDAuOTkzIDEwNzkuODMgMTAwLjExNyAx&#10;MDc5LjgzIDk5LjQ4MTkgMTA4MC4wMSA5OC42NTg3IDEwODAuMDEgOTguMDg3OCAxMDc5Ljg4IDk4&#10;LjYyNTcgMTA3OS40MiA5OS4wMDI5IDEwNzguNTMgOTkuMDI2NyAxMDc4IDk4LjY3MyAxMDc4LjE3&#10;IDk4LjAwNjEgMTA3Ny44NSA5Ny4xNzg1IDEwNzcuODkgOTYuNDAyMSAxMDc3Ljk0IDk1LjM2OTgg&#10;MTA3OC4wNiA5NC44MDI1IDEwNzcuODYgOTQuMjI2NCAxMDc3LjIgOTMuNzc2IDEwNzYuNzIgOTMu&#10;MTg4MiAxMDc2LjIyIDkyLjYyNDMgMTA3NS42MyA5Mi4yMDg2IDEwNzQuOTQgOTEuODE3NSAxMDc1&#10;IDkxLjE1MSAxMDc1LjI1IDkwLjIwMDcgMTA3NS40IDg5LjY5MzggMTA3NS44OSA4OC44NDE3IDEw&#10;NzYuMDYgODguMDgxOCAxMDc2LjYgODguMDY1NyAxMDc3LjI5IDg4LjM0NzcgMTA3Ny45MSA4OC44&#10;NjA3IDEwNzguMzQgODkuMTUwOCAxMDc4Ljg2IDg5LjQwODkgMTA3OS4zNiA4OS43NDk1IDEwNzku&#10;OTUgODkuOTkwMSAxMDgwLjU1IDkwLjU5OTEgMTA4MS4yIDkwLjc4NzQgMTA4MS43NCA5MS4xNzk5&#10;IDEwODIuNDIgOTEuNTM0OCAxMDgzLjA0IDkyLjAwNzYgMTA4My45NyA5Mi40ODI5IDEwODQuNTQg&#10;OTIuNzU2OCAxMDg0Ljg5IDkzLjE2NDQgMTA4NS40MiA5My43Nzg5IDEwODUuOCA5NC4xMjk4IDEw&#10;ODYuMzEgOTQuMzU2OCAxMDg2LjczIDk0LjcwNzMgMTA4Ny40NSA5NC43NzU0IDEwODguMDcgOTUu&#10;MzgyMiAxMDg4LjU4IDk2LjEyNDkgMTA4OC44OSA5Ni41OTMzIDEwODkuNDggOTcuNDg2MSAxMDg5&#10;Ljc5IDk3LjkwMDYgMTA5MC4xMyA5OC4zNDY3IDEwOTAuNDIgOTguNzk1MyAxMDkwLjcgOTkuMzMy&#10;OSAxMDkwLjk3IDEwMC4wMDIgMTA5MS4wMSAxMDAuNTEgMTA5MS42NyAxMDEuMDIxIDEwOTIuMjMg&#10;MTAyLjA3MSAxMDkzLjA1IDEwMS40MDggMTA5My4yIDEwMC44NjcgMTA5My4yIDEwMC4zMyAxMDkz&#10;LjA3IDk5Ljc4OTIgMTA5Mi40OSA5OC45MjkzIDEwOTEuODcgOTguMTAyMSAxMDkxLjM2IDk3LjY0&#10;MTQgMTA5MC40NSA5Ni44MjM2IDEwODkuNTggOTUuODY3NCAxMDg4LjU5IDk1LjA3NzEgMTA4Ny42&#10;NiA5NC4zNDUxIDEwODYuOTYgOTMuNzg5MiAxMDg2LjA2IDkzLjI2MzMgMTA4NC44OSA5Mi42MDc4&#10;IDEwODMuOTcgOTIuMDk4IDEwODMuMjMgOTEuNjQxNyAxMDgxLjIgOTAuMzQzOSAxMDgwLjcgOTAu&#10;MDE5OCAxMDc5LjgxIDg5LjQ0OTYgMTA3OS4zNiA4OS4yMTA4IDEwNzguNjYgODguODM2MiAxMDc4&#10;LjAyIDg4LjM5NTYgMTA3Ny41MiA4OC4wNjEzIDEwNzYuODUgODcuNjc2NCAxMDc2LjIgODcuMjI1&#10;NiAxMDc1LjggODYuODQwMyAxMDc1LjE0IDg2LjQ1MzYgMTA3My44NCA4NS42MzQ4IDEwNzMuMjUg&#10;ODUuMTk2IDEwNzIuOTMgODQuNzM5NCAxMDcyLjAxIDg0LjA4NjQgMTA3MC43NyA4My44OTM0IDEw&#10;NzAuMTYgODQuMDI2NCAxMDY5LjM3IDg0LjE5OTIgMTA2Ny4zOSA4NC4xOTU5IDEwNjYuNDYgODQu&#10;MTkzNyAxMDYzLjc3IDg0LjE1ODkgMTA2MC45MiA4NC4wNTM4IDEwNjAuMTkgODQuMTQ5OCAxMDU5&#10;LjA3IDg0LjI4NjQgMTA1OC4xNCA4NC4zOTgxIDEwNTcuMjEgODQuNTA5OCAxMDU2LjI5IDg0LjYy&#10;MjIgMTA1NS4zNiA4NC43MjY5IDEwNTQuNDQgODQuODI2MiAxMDUzLjUxIDg0LjkyMzYgMTA1Mi41&#10;OCA4NS4wMjI4IDEwNTEuNjYgODUuMTIwMiAxMDUxLjAyIDg1LjE4ODcgMTA0OC44NyA4NS45MTIg&#10;MTA0Ny45NCA4Ni4yMjM2IDEwNDcuMSA4Ni41MDIzIDEwNDYuMDcgODYuODUyMSAxMDQ1LjE0IDg3&#10;LjE2ODEgMTA0NC4zNCA4Ny40NDAyIDEwNDMuMjggODcuNjQ1MyAxMDQyLjM1IDg3LjgyNjkgMTA0&#10;MS40MiA4OC4wMDc0IDEwNDAuNDkgODguMTg4NCAxMDM5Ljc0IDg4LjMzNDEgMTAzNi43NyA4OC44&#10;MzY5IDEwMzUuODUgODguOTQwMiAxMDMzLjk5IDg5LjEyNTUgMTAzMy40MSA4OS4xODE5IDEwMzIu&#10;MTMgODkuNDA0OSAxMDMxLjIgODkuNTY1MyAxMDMwLjI3IDg5LjcyNTcgMTAyOS4zOCA4OS44Nzc3&#10;IDEwMjguNCA5MC4xNjUyIDEwMjcuNDcgOTAuNDM3NiAxMDI2LjU4IDkwLjY5ODcgMTAyNS42IDkx&#10;LjE1MDYgMTAyNC42NiA5MS42NiAxMDIzLjcyIDkyLjE2OTEgMTAyMy4xMiA5Mi40OTAyIDEwMjEu&#10;ODMgOTMuMjIzIDEwMjAuOSA5My43NTExIDEwMTkuOTUgOTQuMjQ2NiAxMDE5LjAxIDk0LjczIDEw&#10;MTguMjMgOTUuMTMwNiAxMDE3LjExIDk2LjIwMDMgMTAxNi40NSA5Ni44Mjg0IDEwMTUuMjEgOTcu&#10;NzU3MSAxMDE0LjMzIDk4LjM2ODcgMTAxMy4zMSA5OS4wNzUxIDEwMTIuMzYgOTkuNzI1OCAxMDEx&#10;LjQxIDEwMC4zNzIgMTAxMC43IDEwMC44NTYgMTAwOC42MyAxMDAuNzkxIDEwMDcuNjcgMTAxLjAy&#10;MiAxMDA2LjczIDEwMS4yNDkgMTAwNS43OSAxMDEuNDc1IDEwMDQuODUgMTAxLjczIDEwMDMuOTEg&#10;MTAxLjk4NyAxMDAzLjg5IDEwMi42NTMgMTAwNC42NiAxMDMuNTk1IDEwMDQuNiAxMDQuNDc1IDEw&#10;MDQuNzMgMTA1LjUxMSAxMDA0Ljg5IDEwNi4wODcgMTAwNS41NCAxMDcuNTEgMTAwNi4zNiAxMDcu&#10;NSAxMDA2Ljg1IDEwNy43NTMgMTAwNy40NCAxMDguMTE2IDEwMDcuOTMgMTA5LjM5MSAxMDA4LjMx&#10;IDExMC4wOTggMTAwOC4zIDExMS4wMDUgMTAwNy45IDExMi4xMDQgMTAwNy43OCAxMTIuNzY2IDEw&#10;MDguMTcgMTEzLjUwNCAxMDA4LjMgMTE0LjIxIDEwMDguNCAxMTQuNzA1IDEwMDguODggMTE1LjUw&#10;NiAxMDA4LjcxIDExNi4wNTUgMTAwOC4yNCAxMTUuODExIDEwMDcuNjEgMTE2LjExNCAxMDA3LjEy&#10;IDExNS43NzUgMTAwNi44NiAxMTYuNTM2IDEwMDcuMDggMTE3LjAzNyAxMDA3LjUzIDExNy41NzYg&#10;MTAwNy41OSAxMTguMzE0IDEwMDcuMjggMTE4Ljk4NiAxMDA2LjkyIDExOS43NzQgMTAwNy42NSAx&#10;MjAuMzI1IDEwMDguMjYgMTIwLjMwMiAxMDA4LjYzIDEyMC45MyAxMDA4Ljg3IDEyMS44NTEgMTAw&#10;OS4yNSAxMjMuMTY5IDEwMDkuMTMgMTIzLjg1NCAxMDA4LjggMTI0LjIzMyAxMDA3Ljk2IDEyNS4w&#10;MjcgMTAwNy4xNSAxMjUuMzk0IDEwMDUuOTUgMTI1LjQyNSAxMDA1IDEyNS43MDkgMTAwNC40NCAx&#10;MjUuOTY0IDEwMDMuNjkgMTI2LjAzNyAxMDAzLjEgMTI2LjY5NyAxMDAyLjY3IDEyNy4zNzEgMTAw&#10;Mi42OCAxMjcuOTIxIDEwMDMuMTggMTI4LjIyMyAxMDAzLjI4IDEyOS43MzYgMTAwMy45IDEzMC42&#10;NTkgMTAwNC44MSAxMzEuNzE3IDEwMDUuMTUgMTMyLjM2NiAxMDA1LjIyIDEzMy4zNDggMTAwNS4y&#10;NyAxMzQuMDc5IDEwMDUuNjYgMTM0LjQwMyAxMDA2IDEzNC44MDcgMTAwNS42MiAxMzUuNTQ1IDEw&#10;MDUuMzYgMTM2LjI5MiAxMDA1LjU4IDEzNy4wMzggMTAwNiAxMzcuODk1IDEwMDUuNjcgMTM5Ljc3&#10;NSAxMDA1LjQ2IDE0MC41MDcgMTAwNS4xNCAxNDEuMTU0IDEwMDUuMjkgMTQxLjk2NyAxMDA1LjYg&#10;MTQyLjU3MyAxMDA1Ljc3IDE0My41NTUgMTAwNS42NiAxNDQuMzY1IDEwMDYuMDQgMTQ0LjkzOCAx&#10;MDA2LjAzIDE0NC4zODggMTAwNi4yNyAxNDMuODE3IDEwMDYuNjggMTQzLjAxNCAxMDA3LjI2IDE0&#10;My40MDYgMTAwNy45NCAxNDQuMjQgMTAwOC4yMyAxNDQuNjY2IDEwMDguNjUgMTQ2LjAxNyAxMDA4&#10;LjI2IDE0Ni42MDMgMTAwOS4wMSAxNDcuMDU2IDEwMDkuNjMgMTQ3LjkxNyAxMDEwLjc2IDE0OC45&#10;MTMgMTAxMS42NiAxNDkuNTU0IDEwMTIuNzIgMTUwLjAzNSAxMDEzLjA2IDE1MS4yMjYgMTAxMy4w&#10;OCAxNTEuOTQ3IDEwMTIuNjUgMTUyLjIxNSAxMDExLjcxIDE1Mi4yMiAxMDEwLjc2IDE1Mi4xMDYg&#10;MTAwOS45NiAxNTEuOTk4IDEwMDkuMDUgMTUyLjE1OSAxMDA4LjI5IDE1Mi42ODUgMTAwOC4xNyAx&#10;NTMuNTU1IDEwMDguMyAxNTQuMjg4IDEwMDguNCAxNTQuOTA2IDEwMDguNzYgMTU1LjU5MSAxMDA5&#10;LjA4IDE1Ni4wODQgMTAwOS42OSAxNTYuMTMzIDEwMTAuMTkgMTU2LjkzOCAxMDEwLjQzIDE1Ny41&#10;MTQgMTAxMS4wMyAxNTcuNjA0IDEwMTEuNTUgMTU3LjQzNCAxMDEyLjI4IDE1OC4xNDYgMTAxMS45&#10;NCAxNTguNTgzIDEwMTEuMTUgMTU4Ljc2NyAxMDEwLjY1IDE1OS4xMjggMTAwOS44MyAxNTkuMzEz&#10;IDEwMDkgMTYwLjIxIDEwMDguMDggMTYwLjQzMSAxMDA3LjcyIDE2MC44NDIgMTAwNy45MyAxNjEu&#10;NjY5IDEwMDguMDQgMTYyLjI5OCAxMDA4LjMzIDE2My42NzEgMTAwOC4zNiAxNjUuNDk3IDEwMDgu&#10;NDIgMTY2LjI0NyAxMDA4LjczIDE2Ny4xMyAxMDA4LjkyIDE2Ny42ODggMTAwOS4wMSAxNjguNzI1&#10;IDEwMDguODYgMTY5LjQ2MyAxMDA4Ljk3IDE3MC4zNDQgMTAwOS4yNCAxNzAuNzg3IDEwMDkuMjQg&#10;MTcxLjM0NiAxMDA5LjcgMTcxLjk3IDEwMTAuMTEgMTcyLjUzNyAxMDEwLjI4IDE3My41OTEgMTAx&#10;MC41NCAxNzQuNjMgMTAxMC43MSAxNzUuMjA4IDEwMTAuOTkgMTc2LjEwNCAxMDExLjE1IDE3Ni42&#10;NTkgMTAxMS45IDE3Ni4xMDIgMTAxMi43MSAxNzUuNzA1IDEwMTMuMjQgMTc1LjY1NiAxMDEzLjY2&#10;IDE3Ni4yNzEgMTAxNC4zNSAxNzYuNzI0IDEwMTMuOTUgMTc3LjMzNSAxMDE0LjE4IDE3OC4wNzQg&#10;MTAxNC43NCAxNzguMTExIDEwMTUuMzYgMTc4LjE1MyAxMDE2LjE3IDE3Ny41MDYgMTAxNi42NCAx&#10;NzcuMDY5IDEwMTcuMzUgMTc2LjgyMyAxMDE3Ljk3IDE3Ni44NSAxMDE4LjU4IDE3Ny4wOTYgMTAx&#10;OS4xNiAxNzcuMzI5IDEwMjAuMDIgMTc3LjQ1NyAxMDIwLjk4IDE3Ny40MjQgMTAyMS40OCAxNzcu&#10;MzM5IDEwMjIuMzkgMTc3LjM2MiAxMDIzLjE0IDE3Ny4zODIgMTAyMy43NyAxNzcuMzk3IDEwMjQu&#10;MjkgMTc3LjM0MSAxMDI0LjgzIDE3Ny4yMDcgMTAyNi4wOCAxNzcuOTU1IDEwMjYuNTMgMTc4LjI0&#10;NSAxMDI3LjAzIDE3OC40NzIgMTAyNy40NSAxNzguODM3IDEwMjcuNjQgMTc5LjM4OCAxMDI4LjIx&#10;IDE3OS40MTYgMTAyOC45NyAxODAuMDU2IDEwMjkuOTQgMTgwLjI0NloiIHN0cm9rZT0iI0ZGRkZG&#10;RiIgc3Ryb2tlLXdpZHRoPSIwLjMzMzMzMyIgc3Ryb2tlLW1pdGVybGltaXQ9IjIiIGZpbGw9IiM5&#10;MUJBNzUiLz48cGF0aCBkPSJNMTEwMS4wOSA0ODEuMTg3IDExMDEuNzMgNDgwLjk2OCAxMTAyLjA2&#10;IDQ4MC40MDcgMTEwMi4yNyA0NzkuOTEzIDExMDIuOSA0NzkuODggMTEwMy40NCA0NzkuNTEyIDEx&#10;MDQuMTEgNDc5LjU4MiAxMTA0LjUgNDgwLjA3NCAxMTA1LjE5IDQ4MC4zNjIgMTEwNS43NiA0ODAu&#10;NTkzIDExMDYuMjMgNDgwLjM0NCAxMTA2LjYxIDQ4MC4wMTEgMTEwNy4xNiA0ODAuMjUgMTEwNy43&#10;IDQ4MC4wOTQgMTEwOC4yMiA0NzkuNzI5IDExMDguOTkgNDc5Ljc2MyAxMTA5LjE0IDQ3OC44MjIg&#10;MTEwOC44OSA0NzguMzQzIDExMDkuMTcgNDc3LjQ0MyAxMTA5LjcxIDQ3Ny4wMjIgMTExMC4yMSA0&#10;NzcuMDAxIDExMTAuNTEgNDc2LjQzOCAxMTEwLjUzIDQ3NS44ODcgMTExMC4zNiA0NzUuMTEgMTEx&#10;MC43NCA0NzMuODU2IDExMTEuMSA0NzMuNDUzIDExMTEgNDcyLjY2NyAxMTExLjQ0IDQ3Mi4yMTEg&#10;MTExMS45MiA0NzEuNzA4IDExMTIuMzEgNDcxLjA2MyAxMTEyLjk4IDQ3MC45MjEgMTExMy41MiA0&#10;NzAuNzk1IDExMTQuNTYgNDcwLjY0MyAxMTE1LjIgNDcwLjk3OSAxMTE2LjAxIDQ3MC43OTcgMTEx&#10;Ni41OSA0NzAuNTU5IDExMTcuMTQgNDcwLjQ1NCAxMTE3LjM4IDQ2OS4wNTYgMTExNy41NSA0Njgu&#10;NDExIDExMTguMzkgNDY4LjAwOCAxMTE4Ljk5IDQ2Ny42NjEgMTExOS4yNCA0NjYuODAxIDExMTku&#10;NzUgNDY2LjQ4MSAxMTIwLjQyIDQ2Ni4yODMgMTEyMS4xMiA0NjYuMDYgMTEyMS43NyA0NjUuOTk5&#10;IDExMjIuNjMgNDY1LjI5OSAxMTIyLjg2IDQ2NC43NjMgMTEyMyA0NjMuODc0IDExMjIuODUgNDYz&#10;LjAyOCAxMTIyLjk3IDQ2Mi4yNzIgMTEyMy4wMiA0NjEuNjIyIDExMjEuOTcgNDYwLjc3OCAxMTIx&#10;LjIgNDYwLjUxMiAxMTE5LjcyIDQ2MC41MjkgMTExOS4wNyA0NjAuMzk0IDExMTguNDUgNDYwLjEg&#10;MTExOC4zNiA0NTkuMjg3IDExMTkuMDMgNDU4Ljk1MiAxMTE5LjI3IDQ1OC4yMjcgMTExOS43MSA0&#10;NTcuNzUzIDExMjAuNDYgNDU3LjE4NCAxMTIxLjIgNDU2LjQwNiAxMTIxLjMyIDQ1NS41ODIgMTEy&#10;MS4wMSA0NTQuMzU0IDExMjAuNjYgNDUzLjk3NyAxMTIwLjI1IDQ1My41MzYgMTExOS43IDQ1My45&#10;MjcgMTExOS4xOSA0NTMuOTgzIDExMTguNjYgNDUzLjc5NSAxMTE3LjYyIDQ1My41MzcgMTExNi41&#10;OSA0NTMuNTg5IDExMTYuMDcgNDUzLjMwNyAxMTE1LjU1IDQ1My4wMiAxMTE1LjIgNDUyLjM5NCAx&#10;MTE0LjUxIDQ1MS4xNDUgMTExMy44MyA0NDkuOTE3IDExMTQuMTMgNDQ5LjE5MyAxMTE0LjI1IDQ0&#10;OC4zNjcgMTExMy45OCA0NDcuNTkxIDExMTMuNDggNDQ3LjI3NCAxMTEyLjYyIDQ0Ni45ODMgMTEx&#10;MS44MiA0NDYuOTQyIDExMTAuODIgNDQ3LjAxMyAxMTEwLjE0IDQ0Ny4xMzUgMTEwOS4zMyA0NDcu&#10;NTQ3IDExMDguNDUgNDQ3Ljk5MSAxMTA4LjMgNDQ3LjQ4MiAxMTA4IDQ0Ny4wNTIgMTEwOC4xNyA0&#10;NDYuNDg4IDExMDguNTUgNDQ1Ljk5NSAxMTA5LjI5IDQ0NS43MDQgMTEwOS40OCA0NDQuODY3IDEx&#10;MDkuNDkgNDQ0LjMwMyAxMTA5LjYxIDQ0My43OTIgMTEwOS42NiA0NDMuMjUzIDExMDkuMzYgNDQx&#10;LjE4NyAxMTA4LjY3IDQ0MS4xODggMTEwNy44OCA0NDEuNzQzIDExMDcuNDUgNDQyLjEwNCAxMTA2&#10;LjUgNDQyLjIgMTEwNS45OSA0NDEuOTk4IDExMDUuMiA0NDEuNDY2IDExMDQuNzMgNDQxLjE1NCAx&#10;MTA0LjM3IDQ0MC40NDggMTEwNC44NyA0NDAuNDI1IDExMDUuNTUgNDM5Ljk1NSAxMTA1LjIzIDQz&#10;OS4yNiAxMTA1LjYxIDQzOC4yNiAxMTA1LjQ0IDQzNy43NzEgMTEwNS40MSA0MzcuMDkzIDExMDUu&#10;NDQgNDM2LjUxNSAxMTA2LjIzIDQzNS43NjkgMTEwNi44IDQzNC43NzggMTEwNi45MyA0MzMuODEx&#10;IDExMDcuNDIgNDMzLjUyMiAxMTA3LjUzIDQzMy4wMTEgMTEwOC4yOSA0MzIuOTM5IDExMDguODQg&#10;NDMyLjU5NyAxMTA5Ljg3IDQzMi42MDQgMTExMC4zNSA0MzIuMjI0IDExMDkuOTYgNDMxLjc0MyAx&#10;MTEwLjA3IDQzMC44MTUgMTExMC4zNCA0MzAuMjExIDExMTEuMTcgNDI4LjM2NCAxMTEyLjAyIDQy&#10;Ny4zOTEgMTExMi40IDQyOC4xMDYgMTExMi44NyA0MjguMzYgMTExMy4wMSA0MjcuNjgzIDExMTIu&#10;OTEgNDI3LjA0MyAxMTEzLjQyIDQyNy4wNDMgMTExNC4yNyA0MjcgMTExNC44NiA0MjYuOTAyIDEx&#10;MTUuNDggNDI2LjYxMiAxMTE2LjUgNDI1LjgyIDExMTYuNTYgNDI1LjE0NiAxMTE2LjgyIDQyNC41&#10;NDUgMTExNy40OSA0MjQuMzEgMTExNi41NyA0MjMuOTQzIDExMTYuMDIgNDIzLjU0NCAxMTE2LjQ5&#10;IDQyMy4yMjMgMTExNy4wMyA0MjMuMjMxIDExMTcuNTIgNDIyLjk5OSAxMTE4LjM3IDQyMi4xNjEg&#10;MTExOC45IDQyMS44NSAxMTE5LjQ0IDQyMS45MyAxMTIwLjM0IDQyMC42NDIgMTExOS42MiA0MjAu&#10;MzI2IDExMTkuMDUgNDIwLjA5OCAxMTE4LjU0IDQyMC4wMTggMTExNy41MSA0MTkuNzAyIDExMTYu&#10;ODggNDE5LjQyNSAxMTE2LjE0IDQxOC44ODMgMTExNS43MSA0MTguNTgxIDExMTUuMjkgNDE4LjE2&#10;NiAxMTE0Ljc0IDQxNy43NzUgMTExNC42OCA0MTcuMTM3IDExMTQuNjEgNDE2LjM4NiAxMTEzLjg0&#10;IDQxNS45OTQgMTExNC40MiA0MTUuNTQ2IDExMTUuMzYgNDE1LjMxMyAxMTE1Ljg0IDQxNC44NjQg&#10;MTExNi40NyA0MTQuMDM4IDExMTcuMjUgNDEzLjUwNSAxMTE4LjM4IDQxMy41MzUgMTExOS4yOSA0&#10;MTMuNDE0IDExMTkuNTMgNDEyLjk1MyAxMTIwLjQ0IDQxMy4xMTggMTEyMS4wMyA0MTMuMzU4IDEx&#10;MjEuNTggNDEzLjM1OSAxMTIyLjYgNDEzLjA5MyAxMTIzLjE1IDQxMi45MTcgMTEyMy4xMiA0MTIu&#10;Mjk1IDExMjMuMDcgNDExLjIyNyAxMTIyLjczIDQxMC43NDkgMTEyMS43IDQxMC42NyAxMTIxLjI2&#10;IDQxMC4yMyAxMTIxLjUgNDA5LjcwNSAxMTIyLjA2IDQwOS41NDUgMTEyMi41OSA0MDkuNzEgMTEy&#10;My4yMSA0MDkuOTc2IDExMjMuNDEgNDA5LjA4OSAxMTIzLjA0IDQwOC4xMDggMTEyMy4yMiA0MDcu&#10;NTA5IDExMjQuNjEgNDA2LjQwOSAxMTI1LjIxIDQwNi4yNzcgMTEyNi4yOCA0MDYuNjk1IDExMjYu&#10;NzQgNDA3LjA0NyAxMTI3LjY4IDQwNy4xMSAxMTI4LjcxIDQwNy4wODIgMTEyOS41NCA0MDYuNTcy&#10;IDExMzAuNjcgNDA2LjYxNCAxMTMxLjAzIDQwNi4xNzcgMTEzMS41IDQwNS40NDEgMTEzMi40NCA0&#10;MDUuMDA3IDExMzMgNDA0LjU5NSAxMTMzLjc5IDQwNC42NDggMTEzNC4zIDQwNC43NzcgMTEzNC44&#10;MiA0MDQuNjgxIDExMzUuNTQgNDA0LjUzMSAxMTM2LjM3IDQwNC42ODQgMTEzNi44NiA0MDQuNDM2&#10;IDExMzcuNTEgNDA0LjI3NiAxMTM3LjcxIDQwNC44MjggMTEzOC4yNiA0MDUuMDY4IDExMzguOSA0&#10;MDUuMDQgMTEzOS41OSA0MDUuMDExIDExMzkuNTYgNDA0LjM3MyAxMTQwLjM2IDQwMy45MTMgMTE0&#10;MC45MyA0MDMuODMzIDExNDEuNSA0MDMuNzU1IDExNDEuNjQgNDAzLjAxNyAxMTQxLjU5IDQwMi40&#10;NDEgMTE0MS45NCA0MDIuMDE5IDExNDIuODMgNDAxLjgwNyAxMTQzLjU1IDQwMS43MzUgMTE0NC43&#10;MiA0MDEuNjE1IDExNDQuNDcgNDAwLjkgMTE0NC4xMyA0MDAuMDcyIDExNDMuMzEgMzk5Ljc0NCAx&#10;MTQyLjY1IDM5OS4zMTYgMTE0Mi4yNiAzOTguNzg4IDExNDEuOTQgMzk3LjkxIDExNDEuNDQgMzk3&#10;LjE4MiAxMTQwLjg2IDM5Ni45NzggMTEzOS44NCAzOTYuNTUgMTEzOS4zIDM5Ni4zMjIgMTEzOC43&#10;NSAzOTYuMjQ0IDExMzcuOCAzOTYuMjExIDExMzYuNzggMzk2LjE3NiAxMTM2LjI4IDM5Ni4xNTkg&#10;MTEzNi43NyAzOTUuNDQgMTEzNy40MyAzOTUuMDg3IDExMzcuODYgMzk0Ljc2NCAxMTM4LjMxIDM5&#10;NC4wMDIgMTEzOC43OSAzOTMuMzcyIDExMzkuMSAzOTIuOTQxIDExMzkuNDggMzkxLjgxNiAxMTM5&#10;Ljk4IDM5MS40OTIgMTE0MC40OSAzOTEuMzI0IDExNDEuODIgMzkxLjIxOSAxMTQyLjA2IDM5MC43&#10;MzggMTE0Mi40MyAzOTAuMTc2IDExNDIuODIgMzg5LjczNiAxMTQyLjQ0IDM4OS4zOTkgMTE0MS44&#10;IDM4OS42OTIgMTE0MS4wMSAzODkuNjA2IDExNDAuNiAzODkuMjUzIDExNDAuMDMgMzg5LjMxMyAx&#10;MTM5LjM2IDM4OS4xNzQgMTEzOS4yNSAzODguNTcyIDExMzkuMTggMzg4LjAzMyAxMTM5LjcyIDM4&#10;Ny40MzQgMTE0MC4yOCAzODcuMjI0IDExNDAuNjggMzg2LjUxMSAxMTM5Ljc4IDM4NS44ODIgMTEz&#10;OS40NiAzODUuMjE4IDExMzguNzkgMzg0LjcxNCAxMTM4LjIgMzg0Ljc0OSAxMTM3LjY5IDM4NC40&#10;MjcgMTEzNy4zOCAzODQuMDE5IDExMzYuNzYgMzgzLjg2NiAxMTM1LjgzIDM4NC4yMTMgMTEzNC43&#10;NiAzODQuMjIxIDExMzMuNzEgMzgzLjk5MiAxMTMzLjc1IDM4My40NjYgMTEzNC4xNSAzODIuOTU0&#10;IDExMzMuNjEgMzgyLjU1OSAxMTMzLjE1IDM4Mi4xNzQgMTEzMi45MyAzODEuMzIyIDExMzMuNTEg&#10;MzgxLjMxMSAxMTMzLjk5IDM4MS40MzkgMTEzNC42IDM4MS42OTIgMTEzNS4wOSAzODEuNDcgMTEz&#10;NS42MiAzODAuNTcyIDExMzUuOTUgMzgwLjAzMiAxMTM2LjMxIDM3OS40OTUgMTEzNi4wMyAzNzgu&#10;NzA2IDExMzYuNSAzNzguMTQ0IDExMzYuNjggMzc3LjUzMiAxMTM2LjgyIDM3Ni45MyAxMTM3LjYy&#10;IDM3Ny4wODEgMTEzOC41OCAzNzcuNTI2IDExMzguNTMgMzc2LjkxMyAxMTM4LjY0IDM3Ni4wMzcg&#10;MTEzNy45IDM3NS4zMTYgMTEzNi41OCAzNzQuMzM1IDExMzUuNTcgMzczLjk5OSAxMTM0LjU2IDM3&#10;My43NDMgMTEzNC4xNyAzNzQuMjE2IDExMzMuNTUgMzc0LjU3MiAxMTMyLjU0IDM3NC44NTIgMTEz&#10;Mi4wMSAzNzQuODE5IDExMzEuNTIgMzc0LjU3MSAxMTMxLjAxIDM3My43NzEgMTEzMC42OSAzNzIu&#10;NDYgMTEyOS40OCAzNzIuMjAxIDExMjguODMgMzcxLjkyNiAxMTI4LjQ0IDM3MS41NzQgMTEyNy43&#10;MSAzNzAuODgzIDExMjcuMDMgMzcwLjU5MiAxMTI2LjQ0IDM3MC42MTggMTEyNS44OCAzNzAuOTQ5&#10;IDExMjUuMTcgMzcxLjE2IDExMjQuNTggMzcxLjI0NSAxMTI0LjExIDM3Mi4wMTggMTEyMy42MSAz&#10;NzIuMjE1IDExMjIuODkgMzcyLjExMyAxMTIyLjQgMzcxLjczMSAxMTIyLjE2IDM3MS4xMzUgMTEy&#10;Mi4xMiAzNzAuNjE5IDExMjIuMDEgMzY5LjM5MyAxMTIxLjYxIDM2OC4xMTQgMTEyMC44MyAzNjcu&#10;Njk3IDExMjAuMzYgMzY2LjcwOCAxMTIwIDM2NS44MTggMTExOS41IDM2NS4zMDEgMTExOS4yNCAz&#10;NjQuNzM2IDExMTkuMDggMzY0LjIxOSAxMTE4LjY5IDM2My43NTcgMTExOC4xNCAzNjMuMzI5IDEx&#10;MTguMzIgMzYyLjYxOSAxMTE3LjQgMzYyLjYxMSAxMTE3LjA5IDM2My4xNDkgMTExNi4zMSAzNjIu&#10;ODE3IDExMTUuNzQgMzYyLjYyNyAxMTE1LjMgMzYyLjEzNSAxMTE1LjI5IDM2MS4zMzkgMTExNS4y&#10;NCAzNjAuNTYxIDExMTQuNDIgMzYwLjIyIDExMTMuMjggMzYwLjg1NSAxMTEyLjI3IDM2MS40MTQg&#10;MTExMS43OCAzNjEuNjg2IDExMTIuMTQgMzYyLjYzNiAxMTEyLjE5IDM2My4zNzggMTExMS43NiAz&#10;NjQuMTE1IDExMTEuMjcgMzY0LjM4NSAxMTEwLjI2IDM2NC42MDMgMTEwOS4yNSAzNjQuNTQ1IDEx&#10;MDguMzggMzY0LjI0MyAxMTA3LjY4IDM2My41ODQgMTEwNy4zIDM2My4wNTcgMTEwNi43OCAzNjMu&#10;MjQzIDExMDYuMjYgMzYzLjU2NSAxMTA1LjUyIDM2Mi43MzYgMTEwNS4yMiAzNjEuODY5IDExMDQu&#10;MzIgMzYxLjE2NiAxMTAzLjc2IDM2MS4xNjMgMTEwMy4zMSAzNjEuNTg2IDExMDIuOTcgMzYxLjAz&#10;NiAxMTAyLjUgMzYwLjE5NCAxMTAxLjI5IDM1OS41NjIgMTEwMC42NyAzNTguNzk1IDExMDAuMTgg&#10;MzU4LjQ2MyAxMDk5LjI0IDM1Ny44MjQgMTA5OC4xNyAzNTcuMjU0IDEwOTcuMTcgMzU2Ljc1NCAx&#10;MDk2LjQgMzU2LjM3MyAxMDk1LjQzIDM1Ny42MDkgMTA5NS4yNCAzNTguNDU5IDEwOTUuMzggMzU5&#10;LjQxOCAxMDk1LjQ0IDM1OS45MzcgMTA5NC43OCAzNTkuNDE2IDEwOTQuMTQgMzU4LjkxIDEwOTMu&#10;MzcgMzU4LjQ4OCAxMDkyLjM3IDM1OC41OTcgMTA5MS4xMiAzNTguNzY1IDEwOTAuNTcgMzU5LjE2&#10;NCAxMDkwLjExIDM1OC44OTMgMTA4OS4xNCAzNTkuMjk2IDEwODguMjkgMzU5LjM0MyAxMDg3LjA5&#10;IDM1OS4wNjMgMTA4Ni40MiAzNTkuMjg0IDEwODUuNzMgMzU5LjQ2OSAxMDg1LjEyIDM1OS44NDIg&#10;MTA4NS42MSAzNjAuOTc1IDEwODYuMDYgMzYyLjAxMiAxMDg2LjA2IDM2Mi41NTkgMTA4NS41NCAz&#10;NjIuOTg3IDEwODUuMDUgMzYzLjA3NyAxMDg0LjQ1IDM2My42NDYgMTA4NC43MiAzNjQuMTc2IDEw&#10;ODQuODIgMzY1LjA1IDEwODQuODMgMzY1LjcgMTA4NC4wMiAzNjYuMDc1IDEwODMuMDMgMzY2LjUz&#10;MSAxMDgyLjczIDM2Ny4wMDUgMTA4Mi43NCAzNjcuNTcgMTA4Mi45OSAzNjguMTM3IDEwODMuNDcg&#10;MzY4LjYxMiAxMDgzLjc5IDM2OS4yMzYgMTA4My45NyAzNjkuNzA4IDEwODMuODMgMzcwLjU1NiAx&#10;MDgzLjI1IDM3MS42ODggMTA4My4xNSAzNzIuMTgzIDEwODIuOTYgMzczLjEyNSAxMDgyLjYxIDM3&#10;My43ODIgMTA4Mi4zMyAzNzQuMzE5IDEwODEuOTQgMzc0LjY4MSAxMDgwLjkyIDM3NS4xNDQgMTA4&#10;MC4xNCAzNzUuNTQ2IDEwNzkuOTcgMzc2LjE1OSAxMDc5LjkyIDM3Ni45NjkgMTA3OS44NyAzNzcu&#10;Nzg2IDEwNzguODcgMzc4LjAyOSAxMDc3Ljg2IDM3OC4yNzcgMTA3OC4xNyAzNzguODY4IDEwNzgu&#10;MzUgMzc5Ljc5NCAxMDc4LjgyIDM4MC40MTEgMTA3OS4zMSAzODAuOTYzIDEwNzkuNTYgMzgxLjQw&#10;MyAxMDgwLjIxIDM4MS43ODEgMTA4MC43NCAzODIuMzg1IDEwODAuMSAzODIuNTQ1IDEwNzkuNyAz&#10;ODMuMzgxIDEwNzguODcgMzgzLjcyOCAxMDc3Ljk1IDM4My45MjUgMTA3Ny40IDM4NC43ODYgMTA3&#10;Ny4wOSAzODUuMjM2IDEwNzYuNjMgMzg1LjUxIDEwNzYuNzggMzg2LjQ5IDEwNzYuNDkgMzg3LjM4&#10;NiAxMDc2Ljc2IDM4Ny45MDQgMTA3Ni45MiAzODguNTQgMTA3Ny41NiAzODguOTMxIDEwNzcuNjIg&#10;Mzg5LjQ0NCAxMDc3LjUgMzkwLjA1NyAxMDc3LjggMzkwLjUzNSAxMDc4LjA5IDM5MS4zODQgMTA3&#10;OC43NiAzOTEuNzQ4IDEwNzkuNzggMzkyLjE0MiAxMDgwLjc2IDM5Mi41MjYgMTA4MS4xMiAzOTIu&#10;OTkgMTA4MC45OCAzOTQuMDE3IDEwODEuMDkgMzk0LjYxNCAxMDgxLjY5IDM5NS4yNzIgMTA4MS45&#10;NiAzOTUuNzI0IDEwODEuOCAzOTYuMjIyIDEwODEuNzggMzk2Ljg4MyAxMDgxLjE3IDM5Ni45MjIg&#10;MTA4MC41MSAzOTYuOTE5IDEwNzkuNzQgMzk3LjA5OCAxMDc4Ljc1IDM5Ny40NjIgMTA3Ny43IDM5&#10;Ny4xNTMgMTA3Ni42OSAzOTYuODUgMTA3NS42NyAzOTYuNzQ5IDEwNzQuOCAzOTYuNzA2IDEwNzMu&#10;OTggMzk2Ljg0IDEwNzMuNDUgMzk3LjA1IDEwNzMuMjQgMzk3Ljc1MiAxMDcyLjkgMzk4Ljg1MSAx&#10;MDczLjU4IDM5OS4xMDQgMTA3NC4wOCAzOTkuNTA4IDEwNzQuNDYgNDAwLjY2MSAxMDc1LjA0IDQw&#10;MC43MzggMTA3NS40MiA0MDEuNzkyIDEwNzUuNjIgNDAyLjI5MyAxMDc1Ljg0IDQwMy4xNTkgMTA3&#10;NC41OSA0MDMuMDA4IDEwNzQuMzUgNDAyLjQzOCAxMDczLjU4IDQwMi40MzQgMTA3Mi41NiA0MDIu&#10;MjQ1IDEwNzEuNjkgNDAxLjggMTA3MS4zNSA0MDIuNTQzIDEwNzEuNDcgNDA0LjE0NyAxMDcxLjMg&#10;NDA0LjkyOCAxMDcwLjg5IDQwNS4yMjcgMTA3MC40OSA0MDUuNzQgMTA3MC40NyA0MDYuMzM3IDEw&#10;NzAuNDkgNDA3LjMxNiAxMDcxLjE3IDQwNy45NjkgMTA3MS40NyA0MDguODM1IDEwNzAuOTIgNDA5&#10;LjE1OCAxMDcxLjE1IDQwOS43NDcgMTA3MC44MiA0MTAuNDA5IDEwNzAuNjcgNDExLjE5NyAxMDcx&#10;LjIgNDEyLjE1OSAxMDcxLjUxIDQxMy4wNzkgMTA3MS4yOSA0MTMuNzY1IDEwNzEuMTkgNDE0LjQ0&#10;MiAxMDcxLjQ1IDQxNC44NjkgMTA3MS44NyA0MTUuMzczIDEwNzIuMDYgNDE2LjExIDEwNzEuOTYg&#10;NDE2Ljk3NyAxMDcyLjQxIDQxNy4yMTcgMTA3Mi45NCA0MTcuMjkyIDEwNzIuOTggNDE3Ljg5MyAx&#10;MDczLjAyIDQxOC41OTEgMTA3Mi41MiA0MTguNTg2IDEwNzEuNTggNDE4LjI1IDEwNzAuOTYgNDE4&#10;LjU3IDEwNzAuMzQgNDE4Ljg3MSAxMDY5LjMyIDQxOC44OTMgMTA2OC4zNSA0MTkuMzYxIDEwNjcu&#10;MjYgNDE5Ljk0NSAxMDY2LjI1IDQyMC41MDQgMTA2NS42NyA0MjAuNDUzIDEwNjUuNTMgNDIxLjA5&#10;OSAxMDY1LjAyIDQyMS4yNzIgMTA2NC40OCA0MjEuNTY0IDEwNjQuMzYgNDIyLjI1OCAxMDY1LjEg&#10;NDIyLjU4OCAxMDY0LjE0IDQyMi43NjcgMTA2My4xMSA0MjIuNzc3IDEwNjIuMjIgNDIzLjEyNiAx&#10;MDYxLjYxIDQyMy4wNiAxMDYxLjA4IDQyMi44ODMgMTA2MC4wNyA0MjIuOTUzIDEwNTkuNDcgNDIy&#10;Ljg4OSAxMDU4Ljk5IDQyMy44NjIgMTA1OC4yMyA0MjMuOTA5IDEwNTcuNjYgNDIzLjk5NCAxMDU3&#10;LjA3IDQyMy45MTcgMTA1Ni43MSA0MjQuNjAzIDEwNTYuMjQgNDI0Ljc5OCAxMDU1Ljg4IDQyNS44&#10;NTIgMTA1NS43NCA0MjYuMzkzIDEwNTUuNzggNDI2Ljk2NSAxMDU2LjM3IDQyNy4zNjcgMTA1Ni4z&#10;OCA0MjguMDA2IDEwNTYuNDYgNDI4LjgyIDEwNTUuOTcgNDI5LjQzMSAxMDU1LjU1IDQzMC4xNTUg&#10;MTA1NS4xNiA0MzAuODA1IDEwNTQuODEgNDMyLjIwNSAxMDU1LjYzIDQzMi44MDMgMTA1Ni40OCA0&#10;MzMuNTMzIDEwNTcuMDEgNDMzLjY0MSAxMDU3LjAzIDQzNC4zODEgMTA1Ny40OSA0MzQuNzYyIDEw&#10;NTcuNyA0MzUuMzI1IDEwNTcuNiA0MzUuOTE4IDEwNTcuNzkgNDM2LjQ3OCAxMDU4LjM5IDQzNy4w&#10;NjEgMTA1OC44OCA0MzcuMjggMTA1OS41NCA0MzcuNTM3IDEwNjAuMDUgNDM3LjkxMiAxMDYwLjc4&#10;IDQzNy43MzkgMTA2MC44MSA0MzYuOTk0IDEwNjEuMzYgNDM2LjU3MyAxMDYxLjkxIDQzNi41NzQg&#10;MTA2Mi42NiA0MzYuOTI4IDEwNjIuODcgNDM3LjQ5MSAxMDYyLjg2IDQzOC40OTkgMTA2My4wNyA0&#10;MzkuMTE0IDEwNjMuNjMgNDM5LjQzMyAxMDY0LjY3IDQzOS4yODMgMTA2NS43MSA0MzkuNjExIDEw&#10;NjUuOTggNDQwLjg1NiAxMDY2LjAxIDQ0MS43IDEwNjYuODEgNDQyLjM2NyAxMDY3LjcxIDQ0Mi45&#10;MiAxMDY4LjMxIDQ0Mi41ODMgMTA2OS4wNiA0NDIuMDY3IDEwNjguMzkgNDQxLjE3MSAxMDY5LjA4&#10;IDQ0MC45OCAxMDY5Ljg2IDQ0MS41MTMgMTA3MS4xIDQ0MS43MzUgMTA3Mi4xNiA0NDEuNzkzIDEw&#10;NzIuOTUgNDQyLjI5MSAxMDczLjY1IDQ0Mi42MzggMTA3NC4xNiA0NDIuODkgMTA3NS4yNCA0NDMu&#10;NjA5IDEwNzYuMTUgNDQ0LjA3MyAxMDc3LjEgNDQ0LjAyIDEwNzcuOCA0NDMuOTE5IDEwNzguMTIg&#10;NDQzLjMzNyAxMDc4LjI3IDQ0Mi42NzggMTA3OC44OCA0NDIuNjgzIDEwNzkuNCA0NDIuNjg4IDEw&#10;ODAuMDcgNDQzLjU4MyAxMDc5LjkgNDQ0LjI5NCAxMDc5LjcxIDQ0NS4wNTUgMTA3OS41IDQ0NS44&#10;OTMgMTA3OS41NCA0NDYuNjM1IDEwODAuMTggNDQ2LjcgMTA4MC45OCA0NDYuODIxIDEwODAuODMg&#10;NDQ3LjUwNyAxMDgwLjM4IDQ0OC4xMDIgMTA4MC4wMiA0NDguNTQ1IDEwNzkuNjggNDQ5LjA3NSAx&#10;MDc5LjczIDQ0OS42MzkgMTA4MC4wNSA0NTAuMTUgMTA4MC4zNiA0NTAuNjQyIDEwODEuMTEgNDUy&#10;LjMxNiAxMDgxLjM4IDQ1Mi45MTkgMTA4MS43NCA0NTMuOTIyIDEwODEuOTIgNDU0LjU0NCAxMDgy&#10;LjIxIDQ1NS41MjkgMTA4Mi4yMyA0NTYuNzM5IDEwODIuMzYgNDU3LjYzMyAxMDgyLjcyIDQ1OC43&#10;MzcgMTA4My4wNiA0NTkuMzU0IDEwODMuNTQgNDU5LjUxNiAxMDgzLjQ0IDQ1OC43NDIgMTA4My4z&#10;NSA0NTguMDYzIDEwODQuMTcgNDU4LjA5MiAxMDg0LjY4IDQ1OC40NDIgMTA4NS4yOSA0NTguMTQ3&#10;IDEwODUuOCA0NTguMjg1IDEwODYuMTQgNDU4LjczIDEwODYuNCA0NTkuNjA1IDEwODYuODQgNDYw&#10;LjA0MiAxMDg3LjM4IDQ2MC4zNjggMTA4Ny45IDQ2MC4zOTIgMTA4OC41NiA0NjAuMDkyIDEwODku&#10;MjkgNDU5LjkxOSAxMDkwLjE3IDQ2MC4yODggMTA5MC42NSA0NjAuNjE0IDEwOTAuOTEgNDYxLjgw&#10;NyAxMDkxLjExIDQ2Mi44MiAxMDkxLjI4IDQ2My41OTEgMTA5MS40OSA0NjQuNjM3IDEwOTEuNTgg&#10;NDY1LjE5NSAxMDkxLjYzIDQ2Ni4zOTggMTA5MS43NyA0NjcuMDIgMTA5Mi4wNCA0NjguMjY2IDEw&#10;OTIuMzMgNDY4LjgyMiAxMDkyLjcgNDY5LjM1NiAxMDkzLjAyIDQ3MC4wMDggMTA5Mi45MSA0NzAu&#10;NTE0IDEwOTIuNCA0NzEuMjI0IDEwOTIuNTcgNDcxLjk0OSAxMDkzLjYxIDQ3Mi4wMzggMTA5NC4z&#10;IDQ3Mi4zNDQgMTA5NC45IDQ3Mi4zNDEgMTA5NS44MiA0NzIuMTY4IDEwOTYuODYgNDcyLjA3NyAx&#10;MDk3Ljc0IDQ3Mi40NDYgMTA5OC4xNyA0NzIuODMgMTA5OC4zNSA0NzMuMzE3IDEwOTcuOTcgNDc0&#10;LjMwNSAxMDk3Ljk2IDQ3NC44MjkgMTA5OC4yMiA0NzUuNjU3IDEwOTguMDUgNDc2LjMwOSAxMDk4&#10;LjE2IDQ3Ni45MzQgMTA5OC41NyA0NzcuNDI1IDEwOTguNzIgNDc3LjkxNCAxMDk5IDQ3OC4zNjUg&#10;MTA5OS4wNCA0NzkuMDQ5IDEwOTguNjEgNDc5LjUxMyAxMDk4LjQ2IDQ4MC40MjcgMTA5OC43NyA0&#10;ODAuOTI3IDEwOTkuNTIgNDgxLjEyIDExMDAuMDQgNDgwLjk2NyAxMTAxLjAxIDQ4MS4xNzJaIiBz&#10;dHJva2U9IiNGRkZGRkYiIHN0cm9rZS13aWR0aD0iMC4zMzMzMzMiIHN0cm9rZS1taXRlcmxpbWl0&#10;PSIyIiBmaWxsPSIjQTBDODg0Ii8+PHBhdGggZD0iTTExNjcuNzkgNDIyLjcwMSAxMTY4LjY2IDQy&#10;Mi40OTEgMTE2OS41OCA0MjIuNDU4IDExNzAuMSA0MjIuMzIyIDExNzAuNjQgNDIyLjIzNiAxMTcx&#10;LjE2IDQyMi4xNTIgMTE3MS43OSA0MjEuNzY2IDExNzIuNzcgNDIxLjM2OSAxMTczLjI5IDQyMS42&#10;MzMgMTE3My45MyA0MjIuMjUgMTE3NC41IDQyMS43MjYgMTE3NC45OSA0MjEuNTE4IDExNzUuNzgg&#10;NDIxLjQxOCAxMTc2LjQ1IDQyMC44OTYgMTE3Ny4wMyA0MjEuMjE0IDExNzcuNjEgNDIxLjUyNyAx&#10;MTc4LjEyIDQyMS41MDUgMTE3OC41MiA0MjAuNzIzIDExNzkuMDcgNDIwLjQ3MiAxMTc5LjUzIDQy&#10;MC4yNjIgMTE4MC4wOCA0MTkuNzM2IDExODAuNTcgNDE5LjUzNyAxMTgwLjgxIDQxOC44NzcgMTE4&#10;MC43MyA0MTguMDMgMTE4MS4wNiA0MTcuNDk1IDExODIuMDcgNDE2Ljg5NyAxMTgyLjUxIDQxNi40&#10;OTIgMTE4Mi44NSA0MTUuNTYyIDExODMuMjUgNDE1LjExMyAxMTgzLjc0IDQxNC45NDMgMTE4NC44&#10;MyA0MTUuNDE0IDExODUuMzUgNDE2LjEyOCAxMTg2LjExIDQxNS44MjIgMTE4Ni40MSA0MTQuNjc4&#10;IDExODcuMTQgNDE0LjY0OCAxMTg4LjE1IDQxMy45NzIgMTE4OS4wNyA0MTMuOTc2IDExODkuNjcg&#10;NDE0LjM4NCAxMTkwLjIxIDQxNC4yODEgMTE5MC45MiA0MTMuMTg2IDExOTIuMjIgNDEzLjExNSAx&#10;MTkzLjI1IDQxMy4wNTggMTE5My45MyA0MTIuOTExIDExOTQuNDcgNDEyLjU4NiAxMTk1LjI4IDQx&#10;Mi43NyAxMTk1Ljk2IDQxMi43NzcgMTE5Ni4zIDQxMi4zNjIgMTE5Ni44OSA0MTEuNjUzIDExOTcu&#10;MyA0MTEuMzY0IDExOTguMzIgNDExLjE5OCAxMTk4LjggNDEwLjIyMSAxMTk5LjMxIDQxMC4wMyAx&#10;MjAwLjE4IDQxMC4wNjkgMTIwMC43OSA0MTEuMDE1IDEyMDEuMjQgNDExLjYxMyAxMjAxLjkgNDEx&#10;LjIxMyAxMjAxLjk5IDQxMC4yNjggMTIwMi4zOCA0MDkuOTQzIDEyMDIuOTQgNDA5Ljc4NyAxMjAz&#10;LjM5IDQwOS4zOTUgMTIwMy45MSA0MDguNDE4IDEyMDQuNTQgNDA4LjI1MyAxMjA0Ljg4IDQwNy42&#10;OTIgMTIwNS4yNiA0MDcuMDk2IDEyMDUuOTEgNDA2Ljk0NiAxMjA2LjE1IDQwNi4wNTcgMTIwNi4z&#10;NCA0MDUuNTg1IDEyMDcgNDA1LjIwNyAxMjA3LjM0IDQwNC43NTkgMTIwOC4wMiA0MDQuMzkyIDEy&#10;MDguNjQgNDA0LjEzMSAxMjA5LjIgNDAzLjYyIDEyMTAuMDIgNDAzLjE1OCAxMjEwLjgzIDQwMy4w&#10;OCAxMjExLjM4IDQwMy4xODUgMTIxMi4zOCA0MDIuNjk2IDEyMTMuMzggNDAxLjkwMiAxMjEzLjc3&#10;IDQwMS41OSAxMjEzLjc4IDQwMS4wMDYgMTIxMy41MSAzOTkuNjMyIDEyMTMuODYgMzk5LjIzOCAx&#10;MjE1LjIzIDM5OC45ODYgMTIxNS43NSAzOTguNzYzIDEyMTYuMzMgMzk4LjM1MyAxMjE3LjI3IDM5&#10;Ny42ODUgMTIxOCAzOTcuMTczIDEyMTguNjcgMzk3LjAyMiAxMjE5LjM1IDM5Ny4xMTggMTIyMC4z&#10;NyAzOTcuMTQ0IDEyMjEgMzk2LjUzIDEyMjEuMjggMzk1Ljk0NyAxMjIxLjg3IDM5NC43MjQgMTIy&#10;Mi4yNCAzOTQuMzExIDEyMjIuNzUgMzkzLjczOCAxMjIzLjA0IDM5Mi45MyAxMjIzLjI2IDM5Mi4y&#10;MzQgMTIyMy42MyAzOTEuMDUzIDEyMjMuODMgMzkwLjQyNSAxMjI0LjIgMzkwLjA0NCAxMjI0LjU4&#10;IDM4OS42NDkgMTIyNS4wOCAzODkuMzk5IDEyMjUuNjUgMzg5LjE5NSAxMjI2LjE4IDM4OC40MjUg&#10;MTIyNy4wMyAzODguMDUgMTIyNy41MiAzODcuNTc1IDEyMjcuNzggMzg4LjA1MiAxMjI4LjcyIDM4&#10;Ny45ODMgMTIyOC41NCAzODcuMDk1IDEyMjguNjUgMzg2LjMzMyAxMjI4LjkyIDM4NS41MjUgMTIy&#10;OS40MSAzODQuNjg1IDEyMjkuOTMgMzg0LjUxMiAxMjMwLjMgMzg0LjAxNiAxMjMwLjUyIDM4My40&#10;NjQgMTIzMC42MiAzODIuNzgxIDEyMzAuODcgMzgxLjgzIDEyMzEuMjkgMzgxLjE1MyAxMjMxLjEx&#10;IDM3OS43NzQgMTIzMS4xNyAzNzguNzk0IDEyMzEuNzcgMzc3LjkyNiAxMjMyLjA1IDM3Ny4yNzIg&#10;MTIzMi4wNCAzNzYuMzQgMTIzMS45OCAzNzUuNDEyIDEyMzEuNjggMzc0Ljk1MyAxMjMxLjM3IDM3&#10;NC40MjYgMTIzMS4wOSAzNzMuNDIzIDEyMzEuMSAzNzIuNzk4IDEyMzEuMTIgMzcyLjIxMSAxMjMw&#10;Ljk0IDM3MS41MzkgMTIzMC42NyAzNzAuODk0IDEyMzAuNDEgMzY5Ljk1NSAxMjMwLjA4IDM2OC40&#10;NTEgMTIyOS45NSAzNjcuNjYyIDEyMjkuNjIgMzY2LjkxIDEyMjkuNDMgMzY2LjIxMSAxMjI5LjI3&#10;IDM2NS42NDEgMTIyOS4zOSAzNjUuMDU2IDEyMjkuNTQgMzY0LjI4MiAxMjI5LjM5IDM2My41NzUg&#10;MTIyOS42MyAzNjIuNzQxIDEyMjkuNDQgMzYxLjk2OSAxMjI5LjI4IDM2MS4wNzkgMTIyOC45NiAz&#10;NjAuNTMxIDEyMjguNTEgMzYwLjI2MSAxMjI4LjQ5IDM1OS42NiAxMjI5LjE3IDM1OS4xOTUgMTIy&#10;OS41IDM1OC41NTYgMTIyOS40NSAzNTcuNzY2IDEyMjkuMSAzNTcuMzcxIDEyMjguNTIgMzU2LjIz&#10;IDEyMjguMTcgMzU2LjYzIDEyMjguMDMgMzU3LjIwOCAxMjI3LjcxIDM1Ny43NTQgMTIyNy44NCAz&#10;NTguMzA2IDEyMjcuOCAzNTguODIgMTIyNy4xNSAzNTkuMDMzIDEyMjYuNTMgMzU4Ljg4OSAxMjI2&#10;LjA5IDM1OC41OTkgMTIyNS41MyAzNTguNDQ3IDEyMjQuNjUgMzU4LjYwNSAxMjI0LjEgMzU4LjQx&#10;NiAxMjIzLjYzIDM1Ny45NTEgMTIyMy40OSAzNTcuMzcxIDEyMjMuMyAzNTYuNzYgMTIyMi43OCAz&#10;NTYuNDg0IDEyMjIuMDIgMzU2LjUzNiAxMjIxLjM1IDM1Ni40MDEgMTIyMC42NSAzNTYuNDQ5IDEy&#10;MjAuNzcgMzU3LjQ2NSAxMjIwLjAzIDM1Ny41MzEgMTIxOS40MSAzNTcuNTk1IDEyMTguODcgMzU3&#10;LjQ2NyAxMjE4LjMyIDM1Ny41MDQgMTIxNy42NiAzNTcuOTY0IDEyMTcuMDQgMzU4LjI2NCAxMjE2&#10;LjI4IDM1Ny42ODMgMTIxNS40NCAzNTguMDA1IDEyMTUuMDMgMzU4LjY5NiAxMjE1LjM0IDM1OS4y&#10;NTEgMTIxNC43NyAzNTkuNDY2IDEyMTQuNTEgMzU5LjkwMyAxMjE0LjA5IDM2MC42MjggMTIxMy42&#10;NyAzNjAuOTA5IDEyMTMuMSAzNjEuMjg5IDEyMTIuNjEgMzYwLjk0MyAxMjEyLjA3IDM2MC41MDEg&#10;MTIxMS42MiAzNjAuMjU1IDEyMTEuMDggMzYwLjEwMiAxMjEwLjEyIDM1OS43ODUgMTIwOS44IDM1&#10;OS4zMzMgMTIwOS43NiAzNTguNDgxIDEyMDguOTcgMzU4LjA5OCAxMjA4Ljc4IDM1Ny41OSAxMjA4&#10;LjA5IDM1Ny40NjEgMTIwNy45MSAzNTYuMzg0IDEyMDYuODkgMzU2LjIgMTIwNS44OSAzNTYuMjgy&#10;IDEyMDQuODggMzU2LjM2NCAxMjAzLjg4IDM1Ni40NDcgMTIwMS44NyAzNTYuNjA5IDEyMDAuODYg&#10;MzU2LjY4OSAxMTk5Ljg2IDM1Ni43NyAxMTk5LjA0IDM1Ni44MzYgMTE5OC41MSAzNTYuMzcxIDEx&#10;OTguNjIgMzU0Ljk0NCAxMTk4LjU4IDM1NC4yMDUgMTE5OS4wMiAzNTMuNzU2IDExOTguNzUgMzUz&#10;LjIwNiAxMTk3Ljk5IDM1My4wMjYgMTE5Ny40NSAzNTIuNjczIDExOTcuMDQgMzUyLjE0NiAxMTk2&#10;LjY1IDM1MS43OSAxMTk2LjE3IDM1MS4zNTQgMTE5Ni4wMiAzNTAuODAyIDExOTYuNDkgMzUwLjE5&#10;IDExOTcuMDEgMzQ5LjQ5MiAxMTk2LjcyIDM0OC41OCAxMTk2LjQ5IDM0Ny44ODcgMTE5NS41OCAz&#10;NDcuNjA0IDExOTQuNTcgMzQ3LjI4NyAxMTk0LjU4IDM0Ny44NDUgMTE5NC43IDM0OC42MzQgMTE5&#10;NC42OCAzNDkuNzMzIDExOTQuNjIgMzUwLjI0IDExOTQuMyAzNTEuMTk0IDExOTMuNjcgMzUxLjM2&#10;MyAxMTkzLjAzIDM1MS4xMjggMTE5Mi42NyAzNTEuNTM4IDExOTIuNDQgMzUyLjAwMiAxMTkxLjY4&#10;IDM1Mi4xMjkgMTE5MS4zOCAzNTEuMDcxIDExOTAuODkgMzUwLjg2NyAxMTg5LjkzIDM1MS4zOSAx&#10;MTg5LjM5IDM1MS41NSAxMTg5LjIyIDM1Mi4yNTIgMTE4OC42NSAzNTEuNzg1IDExODguNDYgMzUx&#10;LjI4MyAxMTg3LjYyIDM1MC43MzEgMTE4Ny4xMyAzNTAuMzI3IDExODYuNjEgMzUwLjQxNyAxMTg2&#10;LjIyIDM1MC44NDkgMTE4Ni4xNSAzNTEuNDczIDExODYuMzUgMzUyLjA1NCAxMTg2LjY3IDM1Mi44&#10;NjQgMTE4NS45NSAzNTMuMTc1IDExODUuMyAzNTIuNTk2IDExODUuMTEgMzUzLjMzNSAxMTg0LjMg&#10;MzUzLjE1NiAxMTgzLjc5IDM1Mi43NDIgMTE4My40NCAzNTIuMjM5IDExODIuOTIgMzUxLjcyNCAx&#10;MTgyLjQ0IDM1MS40ODMgMTE4MS43OCAzNTEuNjgxIDExODEuMjEgMzUxLjY2NyAxMTgwLjYgMzUx&#10;LjE1NiAxMTgwLjA0IDM1MC45MjMgMTE3OS41OCAzNTAuNjQ3IDExNzguODcgMzUwLjIxNyAxMTc4&#10;LjM2IDM1MC42MzIgMTE3OC4xMyAzNTEuNzY2IDExNzcuNzEgMzUyLjE1MiAxMTc2Ljk2IDM1Mi4w&#10;ODYgMTE3Ni43MSAzNTAuOTQ3IDExNzYuOTggMzUwLjIyMSAxMTc3LjU1IDM0OS42MjYgMTE3Ny43&#10;IDM0OS4wNDMgMTE3Ny43NSAzNDguMzcyIDExNzcuMTkgMzQ3LjY1NiAxMTc2LjY4IDM0Ny4zNzgg&#10;MTE3NS45MiAzNDcuMDM2IDExNzUuNDggMzQ2LjczMSAxMTc0LjQ3IDM0NS45MDMgMTE3NC4wNCAz&#10;NDUuNTE0IDExNzMuNDQgMzQ1LjExOCAxMTcyLjU3IDM0NC44OTUgMTE3MS45NiAzNDUuMzQyIDEx&#10;NzEuNjIgMzQ1Ljk2MSAxMTcwLjg0IDM0Ni4xNzYgMTE3MC41MSAzNDUuMzExIDExNzAuNDIgMzQ0&#10;LjY2MSAxMTcwLjE1IDM0Mi43ODIgMTE3MC4wMiAzNDEuOTAzIDExNjkuMzYgMzQxLjgxOSAxMTY5&#10;LjA0IDM0MS4yMTEgMTE2OC4zNCAzNDEuMDU5IDExNjguMTkgMzQwLjI5MyAxMTY4Ljk4IDM0MC4x&#10;NTkgMTE2OS4zMiAzMzkuNzkgMTE2OS4yOCAzMzkuMjQ3IDExNjguNDcgMzM4LjU1NSAxMTY3LjI5&#10;IDMzOC40MzMgMTE2Ni4yOCAzMzguMTA2IDExNjUuMjggMzM3Ljc1NSAxMTY1LjM1IDMzOC42MTYg&#10;MTE2NC45IDMzOS41NzggMTE2NC40OCAzMzkuODg5IDExNjMuOTYgMzQwLjEgMTE2My4zMiAzNDAu&#10;MjMyIDExNjIuNyAzNDAuNDA3IDExNjIuNDkgMzQwLjkzMiAxMTYyLjg2IDM0MS4zMTEgMTE2My4z&#10;NiAzNDIuNjk2IDExNjMuNiAzNDMuNDA0IDExNjIuOTkgMzQ0LjUxNiAxMTYyLjU2IDM0NS40NTMg&#10;MTE2Mi4wNiAzNDUuNjg4IDExNjEuNCAzNDUuMTM1IDExNjAuOCAzNDUuMTQ1IDExNjAuNCAzNDUu&#10;NDU2IDExNTkuNDUgMzQ1LjY4OSAxMTU4LjUgMzQ1LjU5OCAxMTU3LjYyIDM0NS4xMTggMTE1Ny4w&#10;MSAzNDQuODY1IDExNTYuODYgMzQ1LjU2NiAxMTU3LjEgMzQ2LjAwNSAxMTU3LjI0IDM0Ni45MzIg&#10;MTE1Ny42MiAzNDcuNjg1IDExNTcuMDQgMzQ3Ljk5NiAxMTU2LjQ3IDM0OC4yNDQgMTE1Ni4yIDM0&#10;OC42NjcgMTE1NS41NiAzNDguMTY0IDExNTQuODcgMzQ5LjA2MyAxMTU0LjI1IDM0OC40OTcgMTE1&#10;My40MiAzNDguOTE2IDExNTIuODMgMzQ5LjMwNSAxMTUyIDM0OS40MDIgMTE1MS40MiAzNDkuMjQz&#10;IDExNTAuNDEgMzQ5LjIwMiAxMTQ5Ljg4IDM0OS4xNzkgMTE0OC44NyAzNDkuMTUgMTE0OC4xNyAz&#10;NDguNzA5IDExNDcuNTIgMzQ4LjcxOSAxMTQ2Ljc1IDM0OC45MDMgMTE0Ni4wNyAzNDkuNTczIDEx&#10;NDUuNjggMzQ5Ljk1IDExNDYuNDEgMzUwLjU0MyAxMTQ2Ljk0IDM1MS4xNjYgMTE0Ny4wMyAzNTEu&#10;ODcyIDExNDYuNDkgMzUyLjIwNyAxMTQ2LjAzIDM1Mi43ODIgMTE0NS41NiAzNTMuMTMgMTE0NS4y&#10;NyAzNTMuNTU1IDExNDUuMzEgMzU0LjA4MSAxMTQ1Ljc0IDM1NS4yMSAxMTQ1Ljc4IDM1NS43MjMg&#10;MTE0NS40OSAzNTcuMTA4IDExNDUuMzggMzU3LjU5OSAxMTQ1LjQ5IDM1OC4yIDExNDYuNTEgMzU4&#10;LjI0NyAxMTQ3LjUxIDM1OC4yOTUgMTE0OC41MyAzNTguNzUyIDExNDguMjIgMzU5LjU4OSAxMTQ4&#10;LjEyIDM2MC43NzMgMTE0OC4wNSAzNjEuNTAzIDExNDguMDUgMzYyLjE0MiAxMTQ3Ljg3IDM2Mi42&#10;NjggMTE0Ny41OCAzNjMuMjU5IDExNDcuMTcgMzYzLjk5MSAxMTQ3LjMyIDM2NC43MzEgMTE0Ny4z&#10;NCAzNjUuMjk0IDExNDcuMTMgMzY1LjgzMSAxMTQ2LjYgMzY1LjgyOSAxMTQ2LjAyIDM2NS42MDkg&#10;MTE0NS41OCAzNjUuMzMyIDExNDQuNTcgMzY0LjY4NyAxMTQ0LjA2IDM2NC4zNjYgMTE0My44OCAz&#10;NjMuMTUxIDExNDMuNTMgMzYyLjY5OCAxMTQyLjkgMzYyLjA4MiAxMTQyLjQ5IDM2MS43NTYgMTE0&#10;MS43NCAzNjEuNTY0IDExNDEuMjQgMzYxLjI2MiAxMTQwLjY3IDM2MC4zNzEgMTEzOS45OSAzNjAu&#10;NDc4IDExNDAuMDkgMzYxLjAxMyAxMTM5LjcxIDM2Mi40NzIgMTEzOS42NCAzNjMuNDc2IDExMzku&#10;MjMgMzY0LjAyNSAxMTM4LjUxIDM2NC43ODggMTEzOC41MiAzNjUuMzY1IDExMzguMjggMzY2LjEw&#10;NiAxMTM4LjIzIDM2Ni43MTMgMTEzOC41NCAzNjcuMjI2IDExMzguOSAzNjcuNjM3IDExMzguNjcg&#10;MzY4LjIyNSAxMTM4LjU1IDM2OC44NTkgMTEzOC4yNCAzNjkuNSAxMTM3LjkgMzcwLjIzOCAxMTM3&#10;LjA2IDM3MC4zMzMgMTEzNi41NyAzNzAuNTE5IDExMzYuNDcgMzcxLjI5OCAxMTM2LjEyIDM3MS45&#10;OTUgMTEzNS43IDM3Mi42OTUgMTEzNC43MiAzNzMuMTU0IDExMzQuMTcgMzczLjE2MSAxMTM0LjQ2&#10;IDM3My43MTYgMTEzNS41NyAzNzMuOTk5IDExMzYuNCAzNzQuMjEyIDExMzcuNiAzNzUuMDMyIDEx&#10;MzguNjIgMzc2LjAxNyAxMTM4LjcgMzc2LjUyNSAxMTM4LjQ1IDM3Ny4xIDExMzcuNjIgMzc3LjA4&#10;MSAxMTM2Ljg3IDM3Ni43MzEgMTEzNi42OCAzNzcuNTMyIDExMzYuNSAzNzguMTQ0IDExMzYuMTcg&#10;Mzc4LjUzOSAxMTM1Ljk5IDM3OS4yNDQgMTEzNS45NSAzODAuMDMyIDExMzUuNjIgMzgwLjU3MiAx&#10;MTM1LjA5IDM4MS40NyAxMTM0LjYyIDM4MS42ODQgMTEzMy45OSAzODEuNDM5IDExMzMuNTEgMzgx&#10;LjMxMSAxMTMyLjkzIDM4MS4zMjIgMTEzMy4xNSAzODIuMTc0IDExMzMuNjEgMzgyLjU1OSAxMTM0&#10;LjE1IDM4Mi45NTQgMTEzMy44MyAzODMuMzY5IDExMzMuNzEgMzgzLjk5MiAxMTM0LjY0IDM4NC4x&#10;OTYgMTEzNS4zNiAzODQuMjI0IDExMzYuMzQgMzgzLjk3OSAxMTM3LjM4IDM4NC4wMTkgMTEzNy42&#10;OSAzODQuNDI3IDExMzguMiAzODQuNzQ5IDExMzguNzEgMzg0LjcxOSAxMTM5LjQ2IDM4NS4yMTgg&#10;MTEzOS43MyAzODUuNzc4IDExNDAuNDQgMzg2LjA5OCAxMTQwLjI4IDM4Ny4yMjQgMTEzOS43NSAz&#10;ODcuNDIzIDExMzkuMTkgMzg3LjYwOCAxMTM5LjE5IDM4OC4xMyAxMTM5LjM2IDM4OS4xNzQgMTE0&#10;MC4wMyAzODkuMzEzIDExNDAuNiAzODkuMjUzIDExNDEuMDEgMzg5LjYwNiAxMTQxLjc1IDM4OS43&#10;MDcgMTE0Mi40NCAzODkuMzk5IDExNDIuODQgMzg5LjcxNCAxMTQyLjQzIDM5MC4xNzYgMTE0Mi4w&#10;NiAzOTAuNzM4IDExNDEuODIgMzkxLjIxOSAxMTQwLjggMzkxLjI5NiAxMTM5Ljk4IDM5MS40OTIg&#10;MTEzOS40OCAzOTEuODE2IDExMzkuMzYgMzkyLjU0MSAxMTM5LjAyIDM5My4wNjUgMTEzOC42MSAz&#10;OTMuNjE0IDExMzcuOTggMzk0LjU1NSAxMTM3LjQzIDM5NS4wODcgMTEzNi44NyAzOTUuMzczIDEx&#10;MzYuNCAzOTUuNzA5IDExMzYuNjEgMzk2LjE3MSAxMTM3LjggMzk2LjIxMSAxMTM4Ljc1IDM5Ni4y&#10;NDQgMTEzOS4zIDM5Ni4zMjIgMTEzOS44NCAzOTYuNTUgMTE0MC44MyAzOTYuOTY2IDExNDEuNDQg&#10;Mzk3LjE4MiAxMTQxLjg4IDM5Ny43MjIgMTE0Mi4yNiAzOTguNzg4IDExNDIuNjUgMzk5LjMxNiAx&#10;MTQzLjMxIDM5OS43NDQgMTE0My45NSA0MDAuMDIxIDExNDQuNDIgMzk5LjgxMSAxMTQ0LjgyIDM5&#10;OS4yOTMgMTE0NS4wOSAzOTguOCAxMTQ1LjYyIDM5OC41ODkgMTE0Ni4zOSAzOTguOTgxIDExNDcg&#10;Mzk5LjIzNyAxMTQ3LjQ4IDM5OS40MzYgMTE0OC4wMyAzOTkuODMzIDExNDkuMDEgNDAwLjA2OCAx&#10;MTQ5LjQ2IDM5OS44MDYgMTE1MC4wNyAzOTkuODczIDExNTAuNjIgNDAwLjEzNyAxMTUwLjc4IDQw&#10;MC43MzggMTE1MS4xMSA0MDEuMTYzIDExNTEuNzEgNDAxLjU0NCAxMTUyLjIzIDQwMS4zOTYgMTE1&#10;My4xNSA0MDEuMTQxIDExNTMuNjUgNDAxLjQzOCAxMTU0LjE3IDQwMS40MjEgMTE1NC42MiA0MDEu&#10;MTggMTE1NS4xMSA0MDAuNzgyIDExNTUuODUgNDAwLjY5NyAxMTU2LjkgNDAxLjYwMyAxMTU3LjQx&#10;IDQwMS45NjggMTE1OC4wNyA0MDIuMDMzIDExNTguNTUgNDAyLjU0OCAxMTU5LjE1IDQwMi40NjMg&#10;MTE1OS4zIDQwMy44NjUgMTE1OS4xNyA0MDQuODE2IDExNTkuMzMgNDA1LjMwNyAxMTYwLjAxIDQw&#10;NS45NTkgMTE2MC4zNiA0MDYuMzQ4IDExNjAuNjUgNDA3LjA5IDExNjAuOTYgNDA3Ljg2NiAxMTYx&#10;LjM5IDQwOC42ODIgMTE2Mi4yIDQxMC4xOTkgMTE2MS43IDQxMC45NDggMTE2MS4yMSA0MTEuMjIx&#10;IDExNjAuNTcgNDExLjIzMiAxMTYwLjQ2IDQxMS43MjYgMTE2MC43OSA0MTIuMTA5IDExNjAuNTIg&#10;NDEyLjUzMyAxMTYwLjQ1IDQxMy4xODMgMTE2MS4wMSA0MTMuMjk5IDExNjEuNTEgNDEzLjE1OSAx&#10;MTYyLjAyIDQxMy40ODEgMTE2Mi41NSA0MTQuMTQ2IDExNjMuMDEgNDE0LjczNCAxMTYzLjI1IDQx&#10;NS40NjEgMTE2Mi44MyA0MTYuNDk4IDExNjIuNTkgNDE3LjAzMSAxMTYzLjI3IDQxNy40NjMgMTE2&#10;My42NCA0MTguMDkzIDExNjQuNTcgNDE4Ljk0NiAxMTY1LjE0IDQxOS4xMTEgMTE2NC42OCA0MTku&#10;NDI5IDExNjQuMDQgNDE5LjcyIDExNjMuOSA0MjAuMzQ1IDExNjQuNzEgNDIwLjg3OCAxMTY1LjUz&#10;IDQyMS4yMDMgMTE2Ni4wNCA0MjEuNzMgMTE2NS45NSA0MjIuNDMgMTE2Ni41MyA0MjIuNTQ2IDEx&#10;NjcuMTcgNDIyLjU3MyAxMTY3Ljc5IDQyMi43MDFaIiBzdHJva2U9IiNGRkZGRkYiIHN0cm9rZS13&#10;aWR0aD0iMC4zMzMzMzMiIHN0cm9rZS1taXRlcmxpbWl0PSIyIiBmaWxsPSIjNjU5MjQ3Ii8+PHBh&#10;dGggZD0iTTExNTcuODMgMjA3LjQ1OCAxMTU4LjU4IDIwNy4wMjMgMTE1OS4xIDIwNy4wMyAxMTYw&#10;LjA1IDIwNi43MjQgMTE2MC4wNCAyMDYuMTg5IDExNjAuMzIgMjA1LjY4MSAxMTYxIDIwNi4wOSAx&#10;MTYxLjE0IDIwNS4zOTYgMTE2MS40OSAyMDQuODYxIDExNjAuOTcgMjA0LjQ1MiAxMTYwLjgyIDIw&#10;My40OTIgMTE2MC42NiAyMDIuOTc5IDExNjAuOTQgMjAyLjQxIDExNjEuODkgMjAxLjg4NyAxMTYy&#10;LjQ5IDIwMS43NzMgMTE2Mi44NCAyMDEuMzQ2IDExNjMuNzggMjAwLjIxNSAxMTY0Ljc0IDIwMC4y&#10;OTIgMTE2Ni42NyAyMDAuODExIDExNjcuNjMgMjAxLjA2OSAxMTY4LjQ3IDIwMS4wMjcgMTE2OS4w&#10;OSAyMDAuMzc5IDExNjkuNjYgMjAwLjE4MiAxMTcwLjE0IDIwMC4zMzQgMTE3MC40OSAxOTkuNjkx&#10;IDExNzAuOTIgMTk5LjA4NiAxMTcxLjQzIDE5OS4wODkgMTE3Mi4zOSAxOTkuMDk1IDExNzMuMDgg&#10;MTk4Ljg3MiAxMTczLjI5IDE5OC4zNzkgMTE3My43MiAxOTcuNzM3IDExNzMuOTcgMTk2Ljg2MSAx&#10;MTc0LjI1IDE5Ni4yNDQgMTE3NC41MiAxOTUuNTc2IDExNzUuMiAxOTUuNzAzIDExNzUuMzMgMTk1&#10;LjEyOSAxMTc1LjY2IDE5NC43NDQgMTE3Ni4xNCAxOTQuOTcgMTE3Ni42NyAxOTQuODE1IDExNzcu&#10;NjYgMTk0Ljk1OCAxMTc5LjAzIDE5NS40NjYgMTE3OS45OSAxOTUuNjQzIDExODAuNzUgMTk2LjAz&#10;MyAxMTgwLjk0IDE5NS41NDIgMTE4MS4xNiAxOTQuOTk2IDExODEuNjcgMTk0LjM1NyAxMTgyLjU3&#10;IDE5My45MjMgMTE4My41IDE5NC4xODggMTE4NC4xNSAxOTMuODM4IDExODQuNjkgMTk0LjAyMSAx&#10;MTg0LjIzIDE5My4zMTggMTE4My43NSAxOTIuODI0IDExODMuNDUgMTkyLjMxNyAxMTgzLjM3IDE5&#10;MS43MzUgMTE4My42NiAxOTEuMjE3IDExODQuMzMgMTkwLjY5NSAxMTg1LjYxIDE5MC40NCAxMTg2&#10;LjU2IDE5MC40MDMgMTE4Ny40OSAxOTEuMDIzIDExODguNDkgMTkxLjQ5MSAxMTg4LjkxIDE5MS45&#10;MjkgMTE4OS4xNSAxOTIuNDEyIDExODkuOTMgMTkzLjE3MiAxMTkwLjQ2IDE5Mi44MDIgMTE5MS4z&#10;OSAxOTEuOTQ3IDExOTEuODQgMTkxLjUzNCAxMTkyLjMzIDE5MS4zMDEgMTE5My4wOSAxOTAuOTM5&#10;IDExOTMuNzggMTkwLjMwNCAxMTk0LjA2IDE4OS41NjggMTE5NC40MiAxODkuMTQ0IDExOTUuMTMg&#10;MTg4LjU4MSAxMTk1LjQ1IDE4OC4xMSAxMTk2LjA2IDE4Ny43MzcgMTE5Ni42IDE4Ny40MDQgMTE5&#10;Ni45OSAxODcuMDE5IDExOTcuMzkgMTg2LjYzMiAxMTk3LjkzIDE4Ni4zOCAxMTk4Ljg4IDE4NS45&#10;NCAxMTk5Ljc4IDE4NS41MTkgMTIwMC4zMiAxODUuNjMzIDEyMDAuMjQgMTg2LjMyMSAxMjAwLjgg&#10;MTg2LjI1OSAxMjAxLjEgMTg1LjgxMyAxMjAxLjc0IDE4NS45OTcgMTIwMi40NSAxODYuMTk2IDEy&#10;MDIuOTQgMTg2LjM4NyAxMjAzLjQyIDE4NS43MjUgMTIwMy45NiAxODUuMjc3IDEyMDQuNTkgMTg1&#10;LjE3IDEyMDUuMzIgMTg1LjIzNSAxMjA2LjMzIDE4NC42ODggMTIwNi45MSAxODQuNjQxIDEyMDYu&#10;NDYgMTg0LjAyNSAxMjA2LjI2IDE4My41IDEyMDYuNDMgMTgyLjkzNyAxMjA2Ljg5IDE4Mi43MDUg&#10;MTIwNy4zNyAxODIuNTMyIDEyMDguMzEgMTgyLjE4NiAxMjA4Ljc5IDE4Mi4wMTIgMTIxMi4xMSAx&#10;ODEuNTM4IDEyMTMuMDYgMTgxLjUwMyAxMjE0LjAyIDE4MS41MTYgMTIxNC45NyAxODEuNTI5IDEy&#10;MTUuOSAxODEuMTY1IDEyMTYuNDYgMTgxLjEzOSAxMjE3LjggMTgwLjU2MiAxMjE4LjcxIDE4MC40&#10;NjQgMTIxOS43MiAxODAuNzA5IDEyMjAuNjggMTgwLjkyIDEyMjEuNjQgMTgxLjEwOSAxMjIyLjYx&#10;IDE4MS40MzEgMTIyMy41OCAxODEuOTYgMTIyNC40NiAxODIuNDQ3IDEyMjUuMDkgMTgyLjQyNCAx&#10;MjI1LjU2IDE4Mi4xMzUgMTIyNi4wMSAxODEuNjY3IDEyMjYuMjkgMTgwLjg2IDEyMjYuMzcgMTc5&#10;Ljk1NCAxMjI3LjA2IDE3OS4xNDEgMTIyNy41NSAxNzguNjA3IDEyMjguMTkgMTc4Ljg0NSAxMjI4&#10;Ljk1IDE3OC42MiAxMjMwLjEyIDE3OC4wNTEgMTIzMC43OSAxNzguMzY2IDEyMzEuMSAxNzguODEy&#10;IDEyMzEuNDYgMTc5Ljc1NiAxMjMyLjA4IDE3OS4zNiAxMjMyLjQ1IDE3OC45MyAxMjMyLjcgMTc4&#10;LjI1OCAxMjMyLjc4IDE3Ny41ODIgMTIzMy40OCAxNzYuODQ1IDEyMzQuNTQgMTc2Ljc2NSAxMjM1&#10;LjA4IDE3Ni40OTcgMTIzNS43NSAxNzYuNTY2IDEyMzYuNTIgMTc2LjIxOSAxMjM3LjU5IDE3NS41&#10;MTEgMTIzOC41IDE3NC45MTcgMTIzOS40OSAxNzMuOTU5IDEyNDAuNCAxNzMuMDc1IDEyNDEuMjYg&#10;MTcyLjE0OCAxMjQyLjIyIDE3MS4wOTQgMTI0Mi43OCAxNzAuNDc4IDEyNDMuMTMgMTcwLjEgMTI0&#10;My45NSAxNjkuNjk1IDEyNDQuMDMgMTY4Ljk1NiAxMjQ0Ljk1IDE2OC4xOTYgMTI0NS41OCAxNjcu&#10;MzI4IDEyNDYuMTkgMTY3LjExOSAxMjQ2LjY4IDE2Ni42NzIgMTI0Ny4zNCAxNjYuMjg4IDEyNDcu&#10;NyAxNjUuNzk2IDEyNDguMDggMTY1LjI1NCAxMjQ4LjY0IDE2NS42MDIgMTI0OS4yOSAxNjYuMDEy&#10;IDEyNDkuODEgMTY2LjQyNyAxMjUwLjMxIDE2Ni4yNDMgMTI1MC4zOSAxNjUuMzI1IDEyNTAuMzgg&#10;MTY0LjQyOSAxMjUwLjcxIDE2My44NyAxMjUxLjQgMTYzLjcxNCAxMjUyLjA1IDE2My42NjQgMTI1&#10;Mi44NyAxNjMuMzQ0IDEyNTMuMjcgMTYyLjk1MSAxMjU0LjE4IDE2Mi4wNTEgMTI1NC45IDE2MS4z&#10;MjkgMTI1NS41OCAxNjEuODczIDEyNTYuMDcgMTYyLjA0OSAxMjU2LjY0IDE2MC4yMTggMTI1Ni43&#10;NCAxNTkuNjc4IDEyNTcuMjcgMTU5LjQxOCAxMjU3LjY1IDE1OS45NTggMTI1OC4wOSAxNTkuNjYx&#10;IDEyNTguOCAxNTkuNDM0IDEyNTkuMjYgMTU4LjU0MyAxMjU5LjkgMTU4LjQ1NSAxMjYwLjI2IDE1&#10;OC4wNzMgMTI2MC41NyAxNTcuMzc1IDEyNjAuODUgMTU2LjgwNSAxMjYxLjExIDE1Ni4yNzggMTI2&#10;MS4yOSAxNTUuNjI5IDEyNjEuMDEgMTUzLjk1MyAxMjYxLjM0IDE1My4yNDUgMTI2Mi4yNSAxNTIu&#10;NDQxIDEyNjIuNTEgMTUxLjkwOCAxMjYzLjEyIDE1MC45NDMgMTI2My40OCAxNTAuMjU1IDEyNjMu&#10;NiAxNDkuNjU1IDEyNjMuMzIgMTQ4LjY1NyAxMjYzLjE3IDE0Ny4wNjEgMTI2Mi45NSAxNDYuMDE0&#10;IDEyNjIuNiAxNDUuNDg1IDEyNjIuMDMgMTQ0LjYyMSAxMjYxLjM0IDE0My45NDMgMTI2MC44NCAx&#10;NDMuMTg4IDEyNjAuNDQgMTQyLjM4MyAxMjU5Ljc5IDE0MS4wNjcgMTI1OS4zNSAxNDAuMTY4IDEy&#10;NTguNzcgMTM5LjQxOCAxMjU4LjIzIDEzOC4xNDkgMTI1Ny44OCAxMzcuMTIyIDEyNTcuNDIgMTM2&#10;LjcxOSAxMjU2LjczIDEzNi4zNzkgMTI1NS43NyAxMzUuODk3IDEyNTUuMjggMTM1LjIwNyAxMjU1&#10;LjQgMTM0LjYwNiAxMjU1LjU5IDEzMy43NDcgMTI1Ni4yNCAxMzMuMSAxMjU2LjAxIDEzMS4zNjkg&#10;MTI1NS41IDEzMC40MjcgMTI1NS4wNiAxMjkuODEgMTI1NC41IDEyOS4wMzIgMTI1My41NyAxMjku&#10;MzE5IDEyNTMuMDcgMTI5LjQwNyAxMjUyLjQ4IDEyOS4yOTIgMTI1Mi4xNCAxMjguMzQ2IDEyNTEu&#10;NjIgMTI3Ljg0IDEyNTAuODMgMTI2LjgwMiAxMjUwLjYxIDEyNi4yNDMgMTI1MC4wNiAxMjUuOTc3&#10;IDEyNDkuMDYgMTI1LjU5NyAxMjQ5LjQ0IDEyNS4xNDkgMTI1MC4yMyAxMjQuNTI5IDEyNTAuNzgg&#10;MTI0LjI1NyAxMjUwLjk0IDEyMy41ODkgMTI1MC45NiAxMjIuMjU5IDEyNTEuOSAxMjEuOTQxIDEy&#10;NTIuNDEgMTIxLjc2NyAxMjUyLjk3IDEyMS4yMzMgMTI1NC4xMSAxMjAuOTczIDEyNTQuNzkgMTIw&#10;LjkyIDEyNTUuNTIgMTIwLjI4NiAxMjU1LjgyIDExOS4zMzkgMTI1Ni4zIDExOS4wMyAxMjU2Ljc3&#10;IDExOS4yMDcgMTI1Ny40OCAxMTkuNTI0IDEyNTguNDggMTE5LjU2OCAxMjU5LjE5IDExOS4zNiAx&#10;MjU5LjY0IDExOS4wNDggMTI2MC4yMyAxMTguNjQxIDEyNjEuMTEgMTE4LjQ1OSAxMjYxLjYzIDEx&#10;OC4yNTkgMTI2Mi4yMyAxMTcuMjU0IDEyNjIuNSAxMTYuNzE5IDEyNjIuNDIgMTE2LjA5MyAxMjYx&#10;LjkyIDExNS43OSAxMjYyLjI2IDExNS4xOTUgMTI2Mi42NSAxMTQuODcgMTI2Mi44NSAxMTQuMjU5&#10;IDEyNjIuMzkgMTEzLjUxOSAxMjYyLjA2IDExMy45MTUgMTI2MS40NyAxMTQuNjcgMTI2MC42MSAx&#10;MTUuMDY2IDEyNTkuNzcgMTE1LjIxNCAxMjU3LjU5IDExNS40OTcgMTI1Ni42NiAxMTUuNjE2IDEy&#10;NTQuOCAxMTUuODU2IDEyNTMuODcgMTE1Ljk3NiAxMjUyLjk0IDExNi4wOTYgMTI1Mi4yNCAxMTYu&#10;MTg1IDEyNTEuMDggMTE2LjI4MyAxMjUwLjE1IDExNi4zNTkgMTI0OC4yOCAxMTYuNTE0IDEyNDcu&#10;MzUgMTE2LjU5MSAxMjQ2LjQyIDExNi42NjcgMTI0NS40OSAxMTYuNzQzIDEyNDQuNTUgMTE2Ljgx&#10;OSAxMjQyLjY5IDExNi45NyAxMjQxLjc1IDExNy4wNDUgMTI0MC44MiAxMTcuMTIgMTI0MC4wOSAx&#10;MTcuMTc5IDEyMzguOTYgMTE3LjMwMiAxMjM2LjE2IDExNy42MTIgMTIzNS4yMyAxMTcuNzEzIDEy&#10;MzMuMzcgMTE3LjkxNyAxMjMyLjQ5IDExOC4wMTIgMTIzMC41NyAxMTguMTY1IDEyMjkuNjQgMTE4&#10;LjIzOSAxMjI4LjcgMTE4LjMxMyAxMjI3Ljc3IDExOC4zODYgMTIyNi44NCAxMTguNDU5IDEyMjUu&#10;OSAxMTguNTMyIDEyMjQuOTcgMTE4LjYwNCAxMjI0LjA0IDExOC42NzYgMTIyMy4xIDExOC43NDkg&#10;MTIyMi4xNyAxMTguODIxIDEyMjEuMjQgMTE4Ljg5MiAxMjIwLjMgMTE4Ljk2MiAxMjE5LjM3IDEx&#10;OS4wMzQgMTIxOC40NCAxMTkuMTA1IDEyMTcuNSAxMTkuMTc1IDEyMTYuNTcgMTE5LjI0NSAxMjE1&#10;LjY3IDExOS4zMTIgMTIxMi44NCAxMTkuNTc5IDEyMTEuOSAxMTkuNjY2IDEyMTAuMDQgMTE5Ljg0&#10;IDEyMDkuNTIgMTE5Ljg4OCAxMjA4LjkgMTE5LjgyMSAxMjA4LjE2IDExOS43NzMgMTIwNi4yOSAx&#10;MTkuNjU0IDEyMDUuMzUgMTE5LjU5NCAxMjAzLjQ4IDExOS40NzMgMTIwMi41NCAxMTkuNDEyIDEx&#10;OTkuNzIgMTE5LjIyNiAxMTk4Ljg4IDExOS4xNjkgMTE5Ny44NSAxMTkuMTAyIDExOTYuOTEgMTE5&#10;LjAzOSAxMTk0LjEgMTE4Ljg0OSAxMTkzLjE2IDExOC44NDMgMTE5Mi4yMyAxMTguODM4IDExOTAu&#10;MzYgMTE4LjgyNSAxMTg5LjQyIDExOC44MTggMTE4OC40OSAxMTguODExIDExODcuNTUgMTE4Ljc5&#10;MSAxMTg2LjYxIDExOC43NTkgMTE4NS42OCAxMTguNzI2IDExODQuNzQgMTE4LjY5NCAxMTgzLjgx&#10;IDExOC42NjEgMTE4Mi44NyAxMTguNjI5IDExODEuOTMgMTE4LjU5NiAxMTgxLjA3IDExOC41NjUg&#10;MTE4MC4wNiAxMTguNDk3IDExNzkuMTIgMTE4LjQzNSAxMTc4LjE5IDExOC4zNzMgMTE3Ny4yNSAx&#10;MTguMzEyIDExNzYuMzEgMTE4LjI1NCAxMTc1LjM4IDExOC4xOTcgMTE3NC40NSAxMTguMTM5IDEx&#10;NzMuNTEgMTE4LjA1NSAxMTcyLjU3IDExNy45NzUgMTE3MS42MyAxMTcuODk0IDExNzAuNyAxMTcu&#10;ODExIDExNjkuNzYgMTE3LjcyOSAxMTY4LjgyIDExNy42NDcgMTE2Ny44OSAxMTcuNTY1IDExNjYu&#10;OTUgMTE3LjQ4MSAxMTY2LjEyIDExNy40MDggMTE2NS4wOCAxMTcuMjc1IDExNjQuMTQgMTE3LjE1&#10;NSAxMTYzLjIgMTE3LjAzNCAxMTYyLjI3IDExNi45MTQgMTE2MS43IDExNi44NDIgMTE1Ny41OCAx&#10;MTYuMTEyIDExNTYuODkgMTE1Ljk4OCAxMTU0Ljc3IDExNS42MTEgMTE1My44MyAxMTUuNDQzIDEx&#10;NTIuOSAxMTUuMjc2IDExNTIuMTYgMTE1LjE0MyAxMTUxLjAzIDExNS4wMDEgMTE0OS4xNiAxMTQu&#10;NzY2IDExNDguMjIgMTE0LjY0NyAxMTQ3LjI4IDExNC41MjkgMTE0NS40MSAxMTQuMjkzIDExNDQu&#10;NDggMTE0LjE3MyAxMTQzLjU0IDExNC4wNTQgMTE0Mi42MiAxMTMuOTM1IDExNDEuNjcgMTEzLjgx&#10;NCAxMTQwLjc0IDExMy42OTQgMTEzOS44MSAxMTMuNTczIDExMzguODcgMTEzLjQ1MiAxMTM3Ljk0&#10;IDExMy4yNzUgMTEzNyAxMTMuMDU4IDExMzYuMDcgMTEyLjg0MSAxMTM1LjEzIDExMi42MjMgMTEz&#10;NC41OCAxMTIuNDk2IDExMzQuMiAxMTMuMDY5IDExMzMuNjMgMTEzLjMwNCAxMTMzIDExMy4zNjEg&#10;MTEzMi4zNCAxMTMuNTA4IDExMzEuOTEgMTE0LjA0MiAxMTMyLjEzIDExNC41MTMgMTEzMS44MyAx&#10;MTQuOTg1IDExMzEuMDUgMTE1LjYxNSAxMTMwLjc1IDExNi4xOSAxMTMwLjU3IDExNi45MjEgMTEy&#10;OS43IDExNy45MTYgMTEyOS41MiAxMTguNTQyIDExMjkuMDQgMTE4Ljg3MiAxMTI3Ljk4IDExOS42&#10;OTggMTEyNy4zOCAxMjAuMTE5IDExMjYuNzkgMTIwLjI2MSAxMTI2LjAxIDEyMC4yMzIgMTEyNC44&#10;MiAxMjAuMjM5IDExMjQuMTMgMTIwLjUwNCAxMTIzLjQgMTIwLjg3MiAxMTIyLjk4IDEyMS4yOTEg&#10;MTEyMi4xMiAxMjEuNTMgMTEyMS41NSAxMjEuOTI0IDExMjAuOTggMTIyLjQ0NiAxMTIwLjM3IDEy&#10;Mi45NyAxMTE5LjcyIDEyMy43MzQgMTExOC45OCAxMjQuMTIyIDExMTguNDMgMTI0Ljc0OCAxMTE3&#10;Ljg2IDEyNS4zNDQgMTExNy40NSAxMjUuODIyIDExMTcuMDggMTI2Ljk0OCAxMTE2LjggMTI4LjA4&#10;NiAxMTE2LjU3IDEyOC41NTIgMTExNi4xNiAxMjguOTcyIDExMTUuODYgMTI4LjQ1MyAxMTE2LjE2&#10;IDEyNy45ODMgMTExNi41MiAxMjcuMTk0IDExMTYuNzMgMTI2LjczMiAxMTE3LjE3IDEyNS4zNDYg&#10;MTExNi41NSAxMjUuNzk2IDExMTUuNTggMTI1LjYxNyAxMTE1LjE1IDEyNS4zMzIgMTExNC42NCAx&#10;MjUuMjUgMTExMy43IDEyNS4wOTggMTExMi43NyAxMjQuOTUyIDExMTIuMjYgMTI0Ljg3IDExMTEu&#10;ODMgMTI1LjIxOCAxMTExLjI1IDEyNS41ODYgMTExMS44MyAxMjUuOTAxIDExMTIuNTMgMTI2LjI3&#10;NiAxMTEzLjE4IDEyNi45NTkgMTExMy43IDEyNy45MTEgMTExMy43MiAxMjguNTYxIDExMTQuMTQg&#10;MTI5LjAzMSAxMTE0LjE4IDEzMC4wNjUgMTExMy44IDEzMC43NjIgMTExMy4xNiAxMzEuMTQ0IDEx&#10;MTIuMzIgMTMxLjQ5MSAxMTExLjg0IDEzMS44MzkgMTExMS4yOCAxMzIuMjUzIDExMTEuODIgMTMz&#10;LjE1NyAxMTEyLjA0IDEzMy44MDkgMTExMS44NSAxMzQuMzggMTExMS40NCAxMzQuOTc1IDExMTAu&#10;OTEgMTM1Ljc0NCAxMTEwLjU2IDEzNi40MDMgMTExMC45MiAxMzcuNzI5IDExMTAuOTIgMTM4LjU2&#10;MiAxMTEwLjE2IDEzOS4xMTUgMTEwOS43NiAxMzkuNTY0IDExMDkuODkgMTQwLjA1MiAxMTEwLjM5&#10;IDE0MC4yMDUgMTExMC45MiAxNDAuNTQ2IDExMTEuODYgMTQxLjE1MyAxMTEyLjcxIDE0MS4zMDMg&#10;MTExMy40MiAxNDEuNzA2IDExMTMuMTUgMTQyLjEzIDExMTEuOTYgMTQyLjMwMyAxMTExLjY4IDE0&#10;Mi43OTIgMTExMi41NSAxNDMuNDYzIDExMTIuOTYgMTQzLjgwNyAxMTEzLjM2IDE0My40MDcgMTEx&#10;NC4wNSAxNDMuMTk4IDExMTQuNjkgMTQzLjQ4NSAxMTE1LjQgMTQzLjk5MiAxMTE2LjExIDE0NC4z&#10;OTUgMTExNi44MyAxNDQuNTc1IDExMTcuNTIgMTQ0Ljc0OSAxMTE4IDE0NS4zNTUgMTExNy41MyAx&#10;NDUuODA5IDExMTcuMTMgMTQ2LjE3NyAxMTE2LjkxIDE0Ni42NzUgMTExNi44IDE0Ny4zMjYgMTEx&#10;Ni44NSAxNDguMjI3IDExMTYuODUgMTQ4LjkwMSAxMTE3LjUgMTQ4Ljg2NyAxMTE3Ljc5IDE0OS4z&#10;OCAxMTE4LjIxIDE0OS43NDUgMTExOS4wNSAxNDkuMzc1IDExMjAuMDUgMTQ4LjgwMyAxMTIwLjUx&#10;IDE0OC42MDYgMTEyMS4yIDE0OC41NzEgMTEyMS43NiAxNDguMjYxIDExMjMuMDYgMTQ4LjM0MiAx&#10;MTIzLjkgMTQ4LjIyMSAxMTI0LjUzIDE0OC4xODcgMTEyNS4wOSAxNDguMTQgMTEyNS41NiAxNDku&#10;MzQxIDExMjUuMSAxNDkuOTI2IDExMjQuNjMgMTUwLjMxMyAxMTI0LjUxIDE1MC45NDkgMTEyNC40&#10;MSAxNTEuOTI1IDExMjMuOTYgMTUyLjUyNCAxMTIzLjUzIDE1My4zODUgMTEyMy4yMyAxNTQuMTM3&#10;IDExMjIuNzggMTU1LjI3IDExMjIuNzggMTU1Ljg5NiAxMTIyLjMgMTU2LjM3NyAxMTIxLjYgMTU3&#10;LjM3NSAxMTIxLjQzIDE1Ny45NjcgMTEyMS42NyAxNTguNjE4IDExMjEuMzYgMTU5LjIxNiAxMTIw&#10;Ljc0IDE2MC4yNjUgMTEyMS4yNSAxNjAuNzQyIDExMjAuNzIgMTYwLjk2NSAxMTIwLjI0IDE2MC42&#10;ODkgMTEyMC4xMyAxNTkuNjEyIDExMTkuNzYgMTU5LjI0NyAxMTE5LjI3IDE1OC45ODkgMTExOC41&#10;MiAxNTguODEgMTExNy41OSAxNTguNjEyIDExMTYuNjMgMTU4LjMzMyAxMTE1Ljc0IDE1OC4wNzgg&#10;MTExNC44NSAxNTguMDYyIDExMTMuOTIgMTU5LjAwNyAxMTEzLjk4IDE1OS42OTcgMTExMy45NSAx&#10;NjAuMzM0IDExMTMuNDcgMTYwLjgzMyAxMTEzLjM1IDE2MS4zODIgMTExMy4zOSAxNjIuMjE0IDEx&#10;MTMuNCAxNjMuMTM1IDExMTMuMjggMTYzLjYzNCAxMTEyLjg1IDE2NC4xMDIgMTExMiAxNjQuNjY3&#10;IDExMTEuMjUgMTY1LjQyNCAxMTEwLjE4IDE2Ni41MSAxMTA5LjkyIDE2Ny4wMSAxMTEwLjAxIDE2&#10;Ny44OTEgMTExMC4xIDE2OC42MzEgMTEwOS43MiAxNjkuMDk5IDExMDkuNzkgMTcwLjIzNCAxMTA5&#10;Ljc5IDE3MC45MTIgMTEwOS4yNyAxNzEuMTA5IDExMDguNTYgMTcwLjg4MiAxMTA4LjEyIDE3MS4x&#10;NDYgMTEwNy40NCAxNzEuODM5IDExMDcuMDUgMTcyLjIzOSAxMTA2LjM4IDE3Mi44OTkgMTEwNi4x&#10;MiAxNzMuNDQyIDExMDYuMjEgMTc0LjMyMiAxMTA2LjM3IDE3NC44MzkgMTEwNy4wOCAxNzUuMjU0&#10;IDExMDcuOTUgMTc1LjM1OCAxMTA4LjY5IDE3NS45NzUgMTEwOC45MiAxNzYuNjQ2IDExMDguODkg&#10;MTc3LjMwMiAxMTA5LjY1IDE3OC4xNjggMTEwOS43OSAxNzguNjY5IDExMDkuNyAxNzkuMjk1IDEx&#10;MDkuMDcgMTc5LjgzOSAxMTA4LjkxIDE4MC4zNTUgMTEwOS40MyAxODEuMDcxIDExMDkuODQgMTgx&#10;LjY0NyAxMTEwLjM1IDE4Mi4wNzUgMTExMC40OCAxODIuODUyIDExMTAuODEgMTgzLjM2NiAxMTEw&#10;LjMyIDE4NC4zNjUgMTExMC45OSAxODQuMDk5IDExMTEuMTMgMTg0LjY0NCAxMTExLjM3IDE4NS40&#10;MDggMTExMS43MSAxODUuOTIyIDExMTEuNzIgMTg2LjQ5OCAxMTExLjIyIDE4Ni43OTcgMTExMC43&#10;MiAxODcuMDgyIDExMTEuNTEgMTg3Ljg2MyAxMTExLjk1IDE4OC41NTcgMTExMi43OCAxODguODU1&#10;IDExMTMuMjIgMTg5LjI5NSAxMTEzLjcgMTg5LjQ2MyAxMTEzLjU2IDE4OC41NTkgMTExMy44NiAx&#10;ODguMTYgMTExNC40IDE4Ny43ODYgMTExNC44MiAxODguMTQ0IDExMTUuNTMgMTg4LjMwNSAxMTE2&#10;LjQ0IDE4Ny44NTkgMTExNy4wMSAxODcuNzYxIDExMTcuMzUgMTg4LjMzOCAxMTE3LjM1IDE4OC45&#10;MTQgMTExOC4wNiAxODkuNDQ5IDExMTguNjUgMTg5Ljc2IDExMTkuNTIgMTg5Ljg4NyAxMTE5Ljkx&#10;IDE5MC4yNCAxMTE5LjYxIDE5MC45MTMgMTExOS44NSAxOTEuMzY1IDExMjAuMjkgMTkxLjA0MiAx&#10;MTIwLjYyIDE5MC42NDIgMTEyMS4yMSAxOTAuODU4IDExMjIuMzggMTkwLjc2MyAxMTIyLjc3IDE5&#10;MS4zMDQgMTEyMy4zIDE5MS42ODEgMTEyMy4zMiAxOTIuNDk4IDExMjMuNDQgMTkzLjE0NyAxMTI0&#10;LjQgMTkzLjQwNyAxMTI0Ljk2IDE5My40NTMgMTEyNS43IDE5My4zMTkgMTEyNi4yMiAxOTIuODgz&#10;IDExMjcuMjcgMTkyLjU0NiAxMTI3Ljk2IDE5Mi40OTEgMTEyOC44NyAxOTIuNDQ1IDExMjkuNTEg&#10;MTkyLjU2IDExMzAuMDMgMTkyLjc1IDExMzAuMzkgMTk0LjE4NyAxMTMwLjQ5IDE5NC45NTUgMTEz&#10;MS4xMiAxOTUuMzM2IDExMzEuNjIgMTk1LjYzNSAxMTMxLjMxIDE5Ny4wMzUgMTEzMS4xNSAxOTcu&#10;ODczIDExMzAuNjQgMTk4LjE4NCAxMTMwLjM0IDE5OC45OTcgMTEzMC4yMyAyMDAuNDU5IDExMzEu&#10;MTYgMjAwLjYwNyAxMTMxLjgxIDIwMC41NjcgMTEzMi40OCAyMDEuMDgzIDExMzIuNzkgMjAxLjQ5&#10;NyAxMTMzLjA1IDIwMi4xODEgMTEzMi43MyAyMDMuMDk5IDExMzIuODMgMjAzLjc4OCAxMTMzLjA2&#10;IDIwNS4zODggMTEzMy4yMSAyMDYuNDQyIDExMzQuMDkgMjA2LjY0NCAxMTM1LjA2IDIwNi44NjUg&#10;MTEzNi4wMiAyMDcuMDg2IDExMzYuOTggMjA3LjMwNiAxMTM3LjM1IDIwNi45NTIgMTEzNy40MSAy&#10;MDYuMjc1IDExMzYuOTYgMjA1LjM4OCAxMTM2Ljc0IDIwNC44OTQgMTEzNy43OCAyMDMuNzQyIDEx&#10;MzguNjUgMjAzLjE1MSAxMTM5Ljc0IDIwMi4yMTcgMTE0MC4zOCAyMDIuMzIxIDExNDAuNzggMjAz&#10;LjEyMyAxMTQwLjU3IDIwMy43MTMgMTE0MC4yNCAyMDQuMTg0IDExNDAuMjggMjA0LjcyMyAxMTQw&#10;LjgxIDIwNS4zMDggMTE0MS43NyAyMDUuODI5IDExNDIuNTUgMjA2LjQ4NSAxMTQyLjk4IDIwNi44&#10;OTEgMTE0My40NyAyMDcuMDUzIDExNDQuMTIgMjA2LjkwNiAxMTQ0LjY3IDIwNi42NDggMTE0NS4y&#10;OCAyMDYuNzczIDExNDYuMjQgMjA2LjQ0IDExNDcuMzMgMjA2LjM0NSAxMTQ3LjgxIDIwNS43MjEg&#10;MTE0OC4yOSAyMDUuNTM2IDExNDkuMDkgMjA1LjYxNSAxMTQ5LjQ3IDIwNi4wMTkgMTE0OS44NSAy&#10;MDYuNzU3IDExNTAuMzIgMjA3LjA2IDExNTAuOCAyMDYuNTM2IDExNTEuMzkgMjA2LjIxOCAxMTUy&#10;LjM1IDIwNi4yOCAxMTUzLjMyIDIwNi4zNDUgMTE1NC4yOCAyMDYuNjI0IDExNTUuMjUgMjA3LjA5&#10;NyAxMTU2LjIxIDIwNy4xNTcgMTE1NyAyMDcuMTc4IDExNTcuODMgMjA3LjQ1OFoiIHN0cm9rZT0i&#10;I0ZGRkZGRiIgc3Ryb2tlLXdpZHRoPSIwLjMzMzMzMyIgc3Ryb2tlLW1pdGVybGltaXQ9IjIiIGZp&#10;bGw9IiM1OTg3M0IiLz48cGF0aCBkPSJNMTA0OC43OCAzNTYuMTk5IDEwNDkuNzMgMzU2LjEwNCAx&#10;MDUwLjM3IDM1NS43NjQgMTA1MC44OCAzNTUuNTQ5IDEwNTEuODkgMzU1LjQ1OCAxMDUyLjg5IDM1&#10;NS40NTQgMTA1My44OCAzNTUuMTg0IDEwNTQuOTIgMzU0LjY0MSAxMDU1LjY4IDM1NC4yNDUgMTA1&#10;Ni43NiAzNTMuNjgxIDEwNTcuMzYgMzUzLjEyMSAxMDU3LjU3IDM1Mi42NjggMTA1Ny45NyAzNTIu&#10;MTA0IDEwNTguNTMgMzUyLjIzNyAxMDU5LjE5IDM1Mi4zMjggMTA1OS45OSAzNTEuODI1IDEwNjAu&#10;NjEgMzUxLjQzMiAxMDYxLjY5IDM1MS4zMTEgMTA2Mi4wMiAzNTAuNDUzIDEwNjIuMjIgMzQ5Ljkg&#10;MTA2Mi4wNiAzNDkuMzM1IDEwNjIuMDQgMzQ4LjM4MSAxMDYyLjMgMzQ3LjczNCAxMDYyLjggMzQ2&#10;Ljk2IDEwNjIuNTcgMzQ2LjQ1OCAxMDYyLjM5IDM0NS4zOTMgMTA2Mi41MiAzNDQuNzkyIDEwNjIu&#10;NDMgMzQ0LjA5MSAxMDYxLjkgMzQzLjk4OCAxMDYxLjU1IDM0NC40MTMgMTA2MC42MSAzNDQuMjM0&#10;IDEwNjAuMSAzNDQuNDE4IDEwNTkuNiAzNDQuNTQyIDEwNTkuNjMgMzQzLjc5MSAxMDU5LjUzIDM0&#10;My4wNzQgMTA1OS41MSAzNDIuMDYyIDEwNTkuNDkgMzQxLjQ3IDEwNTkuNDggMzQwLjk2MSAxMDU5&#10;LjE0IDM0MC40MjIgMTA1OC44IDMzOS44NTggMTA1OC43IDMzOS4yMjkgMTA1OC41NSAzMzguNzAz&#10;IDEwNTguMzIgMzM4LjI0NyAxMDU4Ljk5IDMzNy40MjggMTA1OS41NSAzMzcuNTQyIDEwNjAuMDUg&#10;MzM3Ljc0NSAxMDYwLjY0IDMzNi45NzEgMTA2MC43OCAzMzYuMzMzIDEwNjEuMjEgMzM1LjczNSAx&#10;MDYyLjIxIDMzNS41NzUgMTA2My4yMSAzMzUuNjg0IDEwNjMuOSAzMzUuMTE1IDEwNjQuMjMgMzM0&#10;LjU1NyAxMDY0LjUyIDMzMy45MzQgMTA2NC4zOCAzMzMuMjQ1IDEwNjQuMzkgMzMyLjczIDEwNjQu&#10;MDUgMzMyLjI3OSAxMDYzLjU2IDMzMi4wNzYgMTA2My41IDMzMS4zODggMTA2NC4wNSAzMzEuMTc3&#10;IDEwNjQuNjMgMzMwLjg2NiAxMDY1LjIgMzMxLjIwNiAxMDY2LjI2IDMzMS42NTkgMTA2Ni45MyAz&#10;MzEuOTQ1IDEwNjcuNTQgMzMyLjIwNiAxMDY4LjI1IDMzMi43NDQgMTA2OC45OCAzMzMuMzAxIDEw&#10;NjkuNzUgMzMyLjgzIDEwNjkuOTcgMzMxLjk3OSAxMDcwLjI2IDMzMS4xNTQgMTA3MC42OCAzMzAu&#10;NDggMTA3MC44NyAzMzAuMDE3IDEwNzEuMjggMzI5LjcxOCAxMDcyLjA0IDMyOS4zODQgMTA3Mi4w&#10;NSAzMjguNzk2IDEwNzEuODIgMzI3LjU5MiAxMDcxLjc4IDMyNi42MTUgMTA3MS42IDMyNS45Mzkg&#10;MTA3MS4xNCAzMjUuNDExIDEwNzAuOTcgMzI0LjY4MyAxMDcxLjE0IDMyMy45NzUgMTA3MS4yOCAz&#10;MjMuNDA3IDEwNzEuMzQgMzIyLjM3MyAxMDcxLjQgMzIxLjM0MyAxMDcyLjAxIDMyMC44NDQgMTA3&#10;MS4zOCAzMjAuMTM4IDEwNzAuODQgMzE5LjkxMyAxMDcxLjI5IDMxOS4yMTQgMTA3MS4zOSAzMTgu&#10;NzE1IDEwNzAuODIgMzE3Ljk0NyAxMDcxLjQxIDMxNy42MTggMTA3MS45OCAzMTcuMTg5IDEwNzEu&#10;ODkgMzE2LjAxMSAxMDcxLjQgMzE1Ljg3IDEwNzAuODkgMzE1LjcxOSAxMDcwLjg0IDMxNS4xODEg&#10;MTA3MS4xNyAzMTQuNjQzIDEwNzIuMTcgMzEzLjU4MyAxMDczLjAxIDMxMi43NjggMTA3My4xNCAz&#10;MTEuODM0IDEwNzMuNCAzMTEuMTY5IDEwNzMuOTMgMzEwLjQ0OCAxMDczLjcyIDMwOS45ODMgMTA3&#10;My40IDMwOS41NjUgMTA3My42NSAzMDguODA2IDEwNzQuMTMgMzA4LjU3MSAxMDc0LjQ0IDMwOC4w&#10;NDYgMTA3My45IDMwNi45NDMgMTA3My41NiAzMDYuNDc4IDEwNzQuMTEgMzA1LjYwMyAxMDc0LjU2&#10;IDMwNS45MTggMTA3NC45MSAzMDUuMTY5IDEwNzQuODIgMzA0LjI4IDEwNzUuMyAzMDMuODgxIDEw&#10;NzYuMjEgMzA0LjEzNSAxMDc2LjE3IDMwMy4xNzYgMTA3Ni4zNCAzMDIuMjU4IDEwNzYuNjEgMzAx&#10;LjU3NyAxMDc3LjM2IDMwMS41ODMgMTA3OC4zNSAzMDEuODQxIDEwNzguNSAzMDIuNDMyIDEwNzku&#10;MjcgMzAyLjQ1OCAxMDgwIDMwMi4wNDkgMTA4MC41NiAzMDIuMDc1IDEwODEuNDcgMzAxLjc5OSAx&#10;MDgyLjI4IDMwMS43MiAxMDgyLjg5IDMwMi4xMzUgMTA4My40NSAzMDIuMjQ4IDEwODMuODcgMzAy&#10;LjYwMyAxMDg0LjAyIDMwMy4yMzggMTA4NS4xOCAzMDMuNDkyIDEwODUuMTIgMzAyLjMxNiAxMDg1&#10;LjU5IDMwMS42NDUgMTA4Ni4wMyAzMDEuMjggMTA4Ni44MSAzMDEuMzkxIDEwODcuMjcgMzAwLjA1&#10;MiAxMDg4LjEgMjk5LjQ1MyAxMDg4LjYzIDI5OC45MTEgMTA4OC45MyAyOTguNDU3IDEwODkuMjQg&#10;Mjk3Ljk5MyAxMDg5LjY5IDI5Ny4wMjMgMTA5MC40MSAyOTYuMzI4IDEwOTAuMjkgMjk1LjY5NCAx&#10;MDg5LjQzIDI5NS4yOTIgMTA4OC42NyAyOTQuODM2IDEwODguNDQgMjk0LjE4NSAxMDg3Ljk2IDI5&#10;My42NDEgMTA4Ny42NSAyOTIuNTc5IDEwODggMjkyLjAzOCAxMDg3Ljk1IDI5MS40NzggMTA4Ny42&#10;OCAyOTAuOTE0IDEwODcuNjcgMjkwLjI1IDEwODcuNTQgMjg5LjQxMSAxMDg3LjM0IDI4OC44Mjgg&#10;MTA4Ny4wNSAyODguMDMxIDEwODYuOTcgMjg3LjIyMiAxMDg2Ljk5IDI4Ni4zNzggMTA4Ny4zOSAy&#10;ODYuMDY2IDEwODcuOTQgMjg1Ljg0NCAxMDg4LjQ5IDI4NS41NDYgMTA4OS4xOSAyODUuMTYgMTA4&#10;OS41NyAyODUuNjMyIDEwOTAuNDYgMjg1Ljg0OSAxMDkxLjIzIDI4NS43NDYgMTA5MS43NSAyODUu&#10;NTk3IDEwOTIuMDcgMjg2LjU4OCAxMDkyLjk1IDI4Ni40MjkgMTA5My4yIDI4NS44OTIgMTA5My4x&#10;OCAyODQuODkxIDEwOTQuNCAyODQuNzM3IDEwOTUuMzkgMjg0Ljc2NiAxMDk1Ljk1IDI4NC43OTYg&#10;MTA5Ni44NyAyODUuMDk5IDEwOTYuOTYgMjg0LjUzMSAxMDk3LjE2IDI4Mi45NzkgMTA5Ny43MyAy&#10;ODIuNjMxIDEwOTcuNzMgMjgxLjgyOSAxMDk3LjUgMjgwLjk5IDEwOTYuOTggMjgxLjA4OCAxMDk2&#10;LjM4IDI4MC45NTggMTA5Ni4wOSAyODAuMjU4IDEwOTYuMTMgMjc5Ljc0NSAxMDk2LjIyIDI3OS4y&#10;NDUgMTA5Ni4zOSAyNzguNDc2IDEwOTYuNSAyNzcuNjQyIDEwOTYuNTEgMjc2Ljg1NCAxMDk2Ljgz&#10;IDI3Ni4xNTUgMTA5Ny4zOCAyNzYuMDc2IDEwOTguMSAyNzUuNjQ2IDEwOTguODUgMjc1LjI4NyAx&#10;MDk5LjM1IDI3NS4wOTEgMTEwMC4xNCAyNzUuMTkyIDExMDAuOTIgMjc1LjMyMSAxMTAxLjcyIDI3&#10;NS4yMzYgMTEwMi4yOSAyNzUuMjQzIDExMDIuOTYgMjc1LjQ1NSAxMTA0LjA3IDI3NS42NzMgMTEw&#10;NC40MiAyNzUuMjYxIDExMDQuMjYgMjc0LjY0NyAxMTA0LjA0IDI3My43NTcgMTEwNC44MiAyNzMu&#10;MzM1IDExMDUgMjcyLjg0NCAxMTA0LjgzIDI3Mi4yODMgMTEwNC40MiAyNzEuMjQxIDExMDMuMjgg&#10;MjcwLjk5MiAxMTAyLjc3IDI3MC43MzQgMTEwMS45OSAyNzAuNzE4IDExMDEuOTggMjY5LjgyOSAx&#10;MTAyLjAxIDI2OS4zMTcgMTEwMS44MiAyNjguMzI2IDExMDIuMDMgMjY3LjMgMTEwMi4yIDI2Ni44&#10;MDEgMTEwMS4zMiAyNjYuNTY1IDExMDAuODEgMjY2LjQyNyAxMTAwLjM0IDI2Ni4yMTYgMTEwMC4z&#10;NSAyNjUuNjA5IDEwOTkuNyAyNjQuOTI0IDEwOTkuMTUgMjY1LjExIDEwOTkuMTQgMjYzLjkwOCAx&#10;MDk4LjM5IDI2My4zOTIgMTA5Ny44OCAyNjMuMjE0IDEwOTcuNDIgMjYyLjU4NSAxMDk2Ljk1IDI2&#10;Mi4xMDggMTA5Ni40NCAyNjIuMSAxMDk2LjggMjYyLjkzNCAxMDk2LjQ1IDI2My40ODMgMTA5Ni4z&#10;NiAyNjQuMTg0IDEwOTUuOSAyNjQuNjIgMTA5NS4xMyAyNjQuNTE2IDEwOTQuNiAyNjQuODA3IDEw&#10;OTMuNDkgMjY1LjQwNSAxMDkyLjc3IDI2NS43OTYgMTA5Mi40IDI2NS4zMzEgMTA5MS43NCAyNjUu&#10;MDQgMTA5MC45NiAyNjUuMzEyIDEwODkuOTMgMjY1LjkyMSAxMDg4LjkgMjY2LjA2NiAxMDg4Ljg1&#10;IDI2NC43ODIgMTA4OC44MiAyNjQuMjM5IDEwODguNDQgMjYzLjU0OCAxMDg4LjAzIDI2My4xNzUg&#10;MTA4Ny42OCAyNjIuMzQ0IDEwODcuMiAyNjEuNTY1IDEwODYuOTYgMjYwLjgyNSAxMDg2IDI2MC44&#10;NDYgMTA4Ni4wMiAyNjAuMzIgMTA4NS41OCAyNTkuOTUyIDEwODQuNzIgMjU5LjY2MyAxMDg0LjIy&#10;IDI1OS4wNDggMTA4NC4zMSAyNTguMzQxIDEwODMuNzUgMjU3LjkzMiAxMDgyLjc4IDI1Ny42NDgg&#10;MTA4Mi4yNyAyNTcuNSAxMDgyLjI3IDI1Ni44MjMgMTA4MS43NCAyNTYuNzE5IDEwODAuOTUgMjU2&#10;Ljg4MSAxMDgwLjQ0IDI1Ny4wMDQgMTA4MC4yOCAyNTUuNjEzIDEwNzkuNTYgMjU1LjU0OCAxMDc5&#10;Ljg2IDI1NC43OTkgMTA3OC45IDI1NC4zOTUgMTA3Ny45MyAyNTMuOTg1IDEwNzcuNDMgMjUzLjc3&#10;NCAxMDc3LjA4IDI1NC4zNDkgMTA3Ni41MSAyNTQuNzcyIDEwNzYuMDQgMjU0Ljk3IDEwNzYuMTIg&#10;MjU1LjUwOSAxMDc0Ljk5IDI1NS4zMDUgMTA3NC40MSAyNTUuMzE0IDEwNzQuMDEgMjU1LjYwOSAx&#10;MDczLjYxIDI1NS45NjEgMTA3My4wMyAyNTUuOTgzIDEwNzIuODYgMjU1LjAzNyAxMDcyLjczIDI1&#10;NC4xNDYgMTA3Mi44NSAyNTMuNDMzIDEwNzMuMDYgMjUyLjkzMSAxMDczIDI1Mi4yODcgMTA3Mi44&#10;NCAyNTEuNTEzIDEwNzIuMSAyNTEuMTIgMTA3MS40MiAyNTAuNzU2IDEwNzAuNTIgMjUxLjUwNCAx&#10;MDcwLjYxIDI1Mi43MzEgMTA3MC4xMyAyNTMuMDI1IDEwNjkuNTQgMjUzLjM5NyAxMDY4Ljg5IDI1&#10;My44IDEwNjguMTcgMjU0LjM1NSAxMDY3LjY5IDI1NC43MjIgMTA2Ny4xOCAyNTQuOTk3IDEwNjYu&#10;NDkgMjU1LjA1NCAxMDY1LjU0IDI1NS4zNSAxMDY1LjA4IDI1NS4xMjMgMTA2NS4xMyAyNTQuMzg0&#10;IDEwNjQuOTYgMjUzLjg4NCAxMDY0LjI3IDI1My43MDIgMTA2My4zIDI1My40MzYgMTA2Mi4zNiAy&#10;NTMuMDU4IDEwNjEuOTggMjUzLjQ0NSAxMDYxLjQ5IDI1My4yOTYgMTA2MS4wNSAyNTIuNjAzIDEw&#10;NjAuMzggMjUyLjc3MiAxMDU5LjY2IDI1Mi4zMzQgMTA1OS41NiAyNTEuNjY1IDEwNTkuOTkgMjUx&#10;LjA3IDEwNjAuMTIgMjUwLjUyMSAxMDU5Ljk3IDI0OS44NjkgMTA1OS40NSAyNDkuNjgzIDEwNTgu&#10;NDggMjQ5LjMzNCAxMDU4LjMgMjQ5LjgyNSAxMDU3LjUgMjQ5LjgzMyAxMDU2LjUzIDI0OS42OTYg&#10;MTA1NS45NSAyNTAuMDA4IDEwNTUuODcgMjQ4Ljg3NiAxMDU1LjYyIDI0OC4yOTkgMTA1NC45NyAy&#10;NDkuMjIyIDEwNTQuNTEgMjQ5LjAwNyAxMDU0LjQ1IDI0OC4zOCAxMDUzLjg5IDI0OC41MTcgMTA1&#10;My42OSAyNDcuODY1IDEwNTMuNDIgMjQ3LjM3NiAxMDUyLjg5IDI0Ny4wMjMgMTA1Mi42NiAyNDcu&#10;OTA1IDEwNTIuMTkgMjQ3LjQ3MSAxMDUxLjg3IDI0Ni45MzEgMTA1MS45NyAyNDYuMDkzIDEwNTEu&#10;NzQgMjQ1LjUwMyAxMDUxLjI5IDI0NS4xMjIgMTA1MC43NyAyNDQuMzUxIDEwNTAuMzEgMjQzLjY1&#10;OCAxMDQ5LjgxIDI0My45MDYgMTA0OC44NCAyNDMuODk5IDEwNDguMyAyNDMuNzc0IDEwNDguNjgg&#10;MjQzLjMyNSAxMDQ3Ljg4IDI0My4xMTkgMTA0Ni45MSAyNDIuNTg3IDEwNDYuMTIgMjQzLjQyNiAx&#10;MDQ1Ljc5IDI0My45MDIgMTA0NS4zNCAyNDMuNDYyIDEwNDUuNTMgMjQyLjc4NiAxMDQ0Ljk3IDI0&#10;Mi42ODcgMTA0My45OSAyNDMuMDc4IDEwNDMuNjcgMjQzLjQ5MyAxMDQ0LjM0IDI0My42NDUgMTA0&#10;NC44MiAyNDMuODYgMTA0My45NSAyNDQuOTMxIDEwNDMuMTEgMjQ1LjU4MSAxMDQzLjEgMjQ1LjAw&#10;NCAxMDQyLjc1IDI0NS42MTcgMTA0Mi4zNCAyNDYuMTQxIDEwNDEuODEgMjQ2LjI3NyAxMDQxLjQ1&#10;IDI0NS43MTEgMTA0MS42IDI0NC45NDIgMTA0MS44NSAyNDQuMTQ4IDEwNDEuNzUgMjQzLjUwOSAx&#10;MDQxLjgxIDI0Mi44NTkgMTA0MS4wOCAyNDIuODIyIDEwNDAuMTggMjQyLjc3NyAxMDM5Ljk4IDI0&#10;MS43MDIgMTAzOS45MiAyNDAuNzQ5IDEwNDAuMTYgMjQwLjE3OCAxMDQwLjE3IDIzOS41MjEgMTAz&#10;OS45NCAyMzguNzA5IDEwMzkuNzggMjM4LjEzMSAxMDM5LjIyIDIzOC40MjkgMTAzOC4yNCAyMzgu&#10;NzI2IDEwMzcuNDkgMjM4LjczNiAxMDM3LjQ5IDIzOS42ODcgMTAzNi4yOCAyMzkuODM3IDEwMzUu&#10;MjkgMjQwLjUxMSAxMDM0Ljg0IDI0MC45MDMgMTAzNC4zMiAyNDAuNTc2IDEwMzMuODEgMjQwLjI2&#10;IDEwMzIuMzggMjQwLjQ2OCAxMDMyLjM2IDIzOS45MzMgMTAzMi41NCAyMzkuNDU0IDEwMzMuMzgg&#10;MjM5LjExNCAxMDMzLjcyIDIzOC41ODMgMTAzMi44OSAyMzguNDQyIDEwMzIuODUgMjM3LjkyOSAx&#10;MDMzLjMzIDIzNi43NDggMTAzMi40OCAyMzYuMDY3IDEwMzEuNTIgMjM1LjQzNiAxMDMxIDIzNS4w&#10;ODkgMTAzMC41NyAyMzQuODA0IDEwMzAuNDYgMjM0LjA0IDEwMzAuNDggMjMzLjQ3NCAxMDMwLjQ5&#10;IDIzMi45MDEgMTAzMS4zNCAyMzIuODA0IDEwMzIuMTggMjMxLjkxIDEwMzIuODEgMjMyLjQyMSAx&#10;MDMzLjQ2IDIzMi41NjIgMTAzMy44NiAyMzIuODY0IDEwMzQuNDYgMjMxLjk2MSAxMDM0LjU5IDIz&#10;MS40NzcgMTAzNC45OSAyMzAuMzY5IDEwMzQuODIgMjI4Ljc2MiAxMDM1LjQ0IDIyNy4yNzYgMTAz&#10;NS4zNCAyMjUuNTY1IDEwMzUuMjIgMjI0LjkzNCAxMDM1LjEzIDIyMy45NTcgMTAzNS4wNCAyMjMu&#10;MDQzIDEwMzUuMDMgMjIyLjQ2OCAxMDM0LjczIDIyMS45MzQgMTAzNC41NCAyMjEuMDAyIDEwMzMu&#10;NzkgMjIwLjg4NSAxMDMzLjE0IDIyMC43ODQgMTAzMi4yMyAyMTkuOTkyIDEwMzAuOTMgMjE5LjI1&#10;OSAxMDI5Ljk4IDIxOC43MjIgMTAyOS4wMSAyMTguNjIgMTAyOC4wNSAyMTguNzEzIDEwMjcuNDYg&#10;MjE4Ljc3MSAxMDI2Ljg3IDIxOC41ODEgMTAyNi41NCAyMTcuNzc5IDEwMjYuMjcgMjE3LjMzNCAx&#10;MDI2LjU4IDIxNS43MzcgMTAyNy4xMiAyMTUuNTE2IDEwMjcuMjQgMjE0LjE1MSAxMDI3LjIyIDIx&#10;My4wOTQgMTAyNy4yMSAyMTIuNTQ2IDEwMjcuMiAyMTEuNTUgMTAyNi44IDIxMS4yMzUgMTAyNi44&#10;MSAyMTAuNjU5IDEwMjcuMjggMjEwLjQ5OSAxMDI3Ljc2IDIxMC4zMzggMTAyNy43NiAyMDkuMzUy&#10;IDEwMjguMjQgMjA4LjI1IDEwMjguNTggMjA3LjgxNCAxMDI4LjM4IDIwNy4wNzQgMTAyOS4zIDIw&#10;Ni42MDkgMTAyOS45MiAyMDYuMjY2IDEwMjkuNTkgMjA1Ljc3NyAxMDI4LjM3IDIwNS41MzcgMTAy&#10;Ny40MSAyMDUuMzQ3IDEwMjcuNjcgMjA0LjUzOSAxMDI3LjY1IDIwMi45MzUgMTAyNy42MyAyMDIu&#10;MTUzIDEwMjcuMjcgMjAxLjUzOSAxMDI2LjkyIDIwMC43ODYgMTAyNy41NCAyMDAuMzEgMTAyOC41&#10;IDIwMC4wMTcgMTAyOS4xNiAxOTkuODIgMTAzMC40MyAxOTkuODcyIDEwMzAuOTcgMTk5LjgwNyAx&#10;MDMxLjE5IDE5OC42NTIgMTAzMS4zOCAxOTcuODAyIDEwMzIuMDIgMTk2Ljc2NiAxMDMxLjQ4IDE5&#10;Ni4wMjggMTAzMC45IDE5NS45ODQgMTAzMC41MyAxOTUuNDQ1IDEwMzAuMjEgMTk0Ljk3OCAxMDI5&#10;Ljk5IDE5NC4xNjcgMTAyOS42MSAxOTMuODI5IDEwMjguNjcgMTkzLjM2NyAxMDI3LjczIDE5Mi4z&#10;MDggMTAyNi45OCAxOTEuNjkyIDEwMjUuODYgMTkwLjc4MyAxMDI0Ljk0IDE5MC4wMzcgMTAyNC40&#10;NyAxODkuNjU1IDEwMjQuMTUgMTg5LjEwMyAxMDI0LjUzIDE4OC40NTMgMTAyNC45NyAxODguMTI5&#10;IDEwMjUuOSAxODcuNDQ2IDEwMjYuMDEgMTg2Ljg1NyAxMDI2LjEyIDE4Ni4yOTYgMTAyNi45NSAx&#10;ODUuMzQ4IDEwMjcuMzggMTg0LjkyNCAxMDI3Ljk0IDE4NC4xMjYgMTAyOC4yMyAxODMuNzA2IDEw&#10;MjguNTYgMTgzLjIyNyAxMDI5LjcxIDE4Mi4xMzggMTAzMC4wNSAxODEuNTY5IDEwMzAuMTcgMTgw&#10;LjU0NiAxMDI4Ljk5IDE4MC4wNiAxMDI4LjIxIDE3OS40MTYgMTAyNy42NCAxNzkuMzg4IDEwMjcu&#10;NDYgMTc4Ljg3NyAxMDI3LjAzIDE3OC40NzIgMTAyNi41MyAxNzguMjQ1IDEwMjYuMDggMTc3Ljk1&#10;NSAxMDI1LjI1IDE3Ny4zMjcgMTAyNC43NCAxNzcuMjM4IDEwMjMuNzcgMTc3LjM5NyAxMDIzLjE0&#10;IDE3Ny4zODIgMTAyMi4zOSAxNzcuMzYyIDEwMjEuNDggMTc3LjMzOSAxMDIwLjk4IDE3Ny40MjQg&#10;MTAyMC40OCAxNzcuNDQyIDEwMTkuNTMgMTc3LjM4NCAxMDE4LjU4IDE3Ny4wOTYgMTAxNy45NyAx&#10;NzYuODUgMTAxNy4zNSAxNzYuODIzIDEwMTYuOCAxNzYuOTcgMTAxNi4xNyAxNzcuNTA2IDEwMTUu&#10;NyAxNzcuODg1IDEwMTQuNzQgMTc4LjExMSAxMDE0LjE4IDE3OC4wNzQgMTAxMy45NSAxNzcuMzM1&#10;IDEwMTQuMzUgMTc2LjcyNCAxMDEzLjgzIDE3Ni40MTUgMTAxMy4yNCAxNzUuNjU2IDEwMTIuNzEg&#10;MTc1LjcwNSAxMDExLjk0IDE3Ni4wODEgMTAxMS40NCAxNzYuMzg4IDEwMTAuOTkgMTc2LjEwNCAx&#10;MDEwLjcxIDE3NS4yMDggMTAxMC41NCAxNzQuNjMgMTAxMC4yOCAxNzMuNTkxIDEwMTAuMTMgMTcy&#10;Ljk5NCAxMDA5LjcgMTcxLjk3IDEwMDkuMjQgMTcxLjM0NiAxMDA5LjI0IDE3MC43ODcgMTAwOC45&#10;NyAxNzAuMzQ0IDEwMDguOCAxNjkuNjI3IDEwMDkgMTY5LjExNCAxMDA4LjkyIDE2Ny42ODggMTAw&#10;OC4zOCAxNjcuOTczIDEwMDcuNDEgMTY4LjY4MyAxMDA2LjU3IDE2OS41OTIgMTAwNS40OSAxNjku&#10;MDcyIDEwMDUuMTkgMTY5LjcxMiAxMDA0LjUyIDE2OS43ODUgMTAwMy41NiAxNjkuODg5IDEwMDIu&#10;OTIgMTcxLjQ0MiAxMDAyLjczIDE3Mi4wOTEgMTAwMi4zIDE3Mi45MjggMTAwMi4xNCAxNzMuNjY1&#10;IDEwMDEuOCAxNzQuMzc2IDEwMDEuNTUgMTc0LjkwMSAxMDAxLjQ0IDE3NS41MjYgMTAwMS4wOCAx&#10;NzYuMDEzIDEwMDAuOTkgMTc2LjUzNyAxMDAxLjEzIDE3Ny4wNjMgMTAwMS4xNyAxNzcuNzUxIDEw&#10;MDAuNzUgMTc4LjA4NyA5OTkuOTUxIDE3OC4xOTcgOTk5LjQ2NiAxNzguNTk0IDk5OC40ODQgMTc5&#10;LjM5NiA5OTcuNTAyIDE4MC4xOTggOTk2LjUzOSAxODAuNDYyIDk5NS45MzggMTgwLjU3MiA5OTQu&#10;NjI0IDE4MC42MjYgOTk0LjA0MiAxODAuNjM5IDk5Mi43NTUgMTgwLjg5NiA5OTIuMzQ2IDE4MC4y&#10;NzEgOTkxLjc3NiAxODAuMTc4IDk5MS4wMTIgMTc5Ljk3OCA5OTAuMzM4IDE3OS44MjUgOTg5Ljg2&#10;MiAxODAuNDYyIDk4OS42NTYgMTgwLjkxOCA5ODkuNDcxIDE4MS4zOTIgOTkwLjI1NyAxODEuOTI2&#10;IDk5MC4yNTUgMTgyLjQ4OSA5ODkuNzc1IDE4Mi43IDk4OS41OTEgMTgzLjUxMiA5ODkuNzc0IDE4&#10;NC4xMyA5OTAuMDQ3IDE4NS40MTUgOTkwLjI0NCAxODYuMjAzIDk5MC40NTMgMTg3LjExNiA5OTEu&#10;MDAxIDE4Ny4zMTkgOTkxLjUwMSAxODcuMTQ2IDk5Mi4wMDMgMTg3LjQyIDk5Mi40NTYgMTg3Ljgz&#10;NiA5OTMuMzc4IDE4OC44MTYgOTkzLjkyNyAxODkuNDMgOTk1LjA0OSAxODkuNTg1IDk5Ni4wNTgg&#10;MTkwLjA4OCA5OTYuODA2IDE5MC4yMTcgOTk3LjM2OSAxOTAuODE2IDk5Ny43MTQgMTkxLjIzMyA5&#10;OTguNjg1IDE5MS45NjIgOTk5LjE5NSAxOTIuMDg5IDk5OS43MTYgMTkzLjA1MyAxMDAwLjc5IDE5&#10;My42ODMgOTk5LjkyNiAxOTMuOTkyIDk5OS4wNjMgMTk0LjU4OSA5OTguNTI0IDE5NS4yMjYgOTk3&#10;Ljk4OSAxOTUuMDQ4IDk5Ny43IDE5NS41NzMgOTk3LjIyNSAxOTUuODA5IDk5Ni43OTkgMTk2LjIx&#10;OSA5OTcuMTQ3IDE5Ni44NDcgOTk2LjkxMiAxOTcuMzczIDk5Ni42NTcgMTk3Ljk0NiA5OTYuNTU1&#10;IDE5OC42OTUgOTk3LjAxNSAxOTkuMDIyIDk5Ny4wODcgMTk5LjkxMSA5OTYuNTg4IDE5OS45ODQg&#10;OTk2LjIyNSAyMDAuNDAxIDk5NS44NiAyMDAuMDUxIDk5NS4zNTUgMTk5LjA1NCA5OTQuNDUxIDE5&#10;OC43MzUgOTkzLjgyMiAxOTguNjczIDk5My4zNzIgMTk4Ljg5NiA5OTMuMzMzIDE5OS40MDkgOTky&#10;LjYyMyAxOTkuMTkzIDk5Mi4yOTcgMTk5LjU5MyA5OTIuNDkxIDIwMC4yNyA5OTIuMTU2IDIwMC44&#10;NTUgOTkyLjAxNyAyMDEuMzkzIDk5MS45NSAyMDEuOTM0IDk5MS4zMzkgMjAyLjkyOSA5OTAuMTI5&#10;IDIwMi44MTEgOTg5LjY1NiAyMDIuNDk3IDk4OS4yNTUgMjAyLjgzNCA5ODguNTQ0IDIwMy4wODEg&#10;OTg4LjI2NyAyMDMuNzU1IDk4Ny41NDIgMjA0LjE2NiA5ODcuMDY5IDIwMy45NTQgOTg3LjIyIDIw&#10;My4zNjQgOTg2LjU4NSAyMDMuMjI0IDk4Ni4xMjEgMjAzLjkyMyA5ODUuNzIgMjA0LjMzNCA5ODYu&#10;MTU2IDIwNC42NjEgOTg1Ljk3OSAyMDUuMjQ4IDk4Ni4wMjggMjA2LjA1OSA5ODUuMjg2IDIwNi40&#10;MjMgOTg0LjU2NCAyMDYuODY5IDk4NC4yODggMjA3LjI5MyA5ODMuODM5IDIwNy41MTYgOTg0LjAx&#10;NiAyMDguMzQyIDk4NC40ODIgMjA5LjM0NCA5ODMuOTQ4IDIxMC4xMjIgOTgzLjY3OSAyMTAuNjQz&#10;IDk4My4xOTEgMjExLjE1NCA5ODIuNTAzIDIxMS43NTIgOTgxLjk1NSAyMTEuOCA5ODIuMTcgMjEy&#10;LjcyMSA5ODEuNjQ4IDIxMi43IDk4MC45NTggMjEyLjYzNCA5ODAuNjE4IDIxMi4wNTggOTgwLjAy&#10;IDIxMS45NzUgOTc5LjA0MyAyMTIuMjc1IDk3OC4zODEgMjEyLjU3MiA5NzcuMDkxIDIxMi44NDUg&#10;OTc2LjUyNCAyMTMuMTA1IDk3NS4xMTYgMjEzLjk2MiA5NzQuMTMyIDIxNC40MTggOTczLjE3IDIx&#10;NC4zNDEgOTcyLjIxNiAyMTQuMDcgOTcxLjYxNCAyMTMuODk5IDk3MC45MDkgMjEzLjY5OCA5NzAu&#10;MzI1IDIxMy4xNTIgOTY5LjY1MiAyMTIuODA2IDk2OC41MDUgMjEyLjcyNiA5NjcuNDcxIDIxMi4y&#10;MDggOTY2Ljg0IDIxMi41MTMgOTY2LjQ0NSAyMTMuNjE3IDk2Ni40NjcgMjE0LjQyNiA5NjYuMTcy&#10;IDIxNS4yNyA5NjYuMTk1IDIxNS44MTggOTY2LjI5NCAyMTYuMzI2IDk2Ni4zMDIgMjE2Ljg2OSA5&#10;NjYuNDk0IDIxOC4zMDggOTY2LjY5MyAyMTguOTE3IDk2Ny4xMzcgMjE5Ljc3MiA5NjYuOTA1IDIy&#10;MC4yMzkgOTY3LjA4OCAyMjEuMDIyIDk2Ny4wNTkgMjIxLjY5MSA5NjYuODMyIDIyMi4yNDEgOTY2&#10;Ljc3MSAyMjIuODkxIDk2Ni45NzYgMjIzLjU5MSA5NjcuMDE4IDIyNC4xMDMgOTY2LjQ4NCAyMjQu&#10;MjQzIDk2Ni42MjQgMjI0LjkxOSA5NjYuODU4IDIyNS42MzYgOTY2LjEyMiAyMjUuNjczIDk2NS43&#10;MzcgMjI2LjA4MiA5NjUuMzM5IDIyNi40NjcgOTY0Ljc3NSAyMjYuNTE2IDk2NC4wODggMjI2LjU2&#10;NCA5NjMuNjM3IDIyNy40MjUgOTYzLjY0OCAyMjcuOTM4IDk2My42NTggMjI4LjQ2NCA5NjQuNzk5&#10;IDIyOS4wNTYgOTY1LjM1MiAyMjkuNTIxIDk2NS4yOTkgMjMwLjEzNSA5NjUuMTgzIDIzMS4yNzUg&#10;OTY1LjM0NCAyMzEuNzYxIDk2NS42MTMgMjMyLjYzNCA5NjUuNzY0IDIzMy4xMjUgOTY1Ljc3NCAy&#10;MzMuNzUyIDk2NS41NCAyMzQuMjg5IDk2NC44MzUgMjM0Ljk0OSA5NjQuMDM2IDIzNS4yOTYgOTYz&#10;LjU0OCAyMzUuNDA3IDk2Mi42NzUgMjM1LjYwNCA5NjEuNTkgMjM1LjcyMyA5NjAuOTE1IDIzNS43&#10;OTggOTU5LjY0MyAyMzUuNzkzIDk1OC44OTUgMjM1Ljc5IDk1OS41NyAyMzcuMzgyIDk1OS43OTgg&#10;MjM3LjkyIDk1OS40NiAyMzguMzY5IDk1OC44ODcgMjM4LjIwNCA5NTguNTEgMjM5LjAwMSA5NTgu&#10;MTg0IDIzOS43MjkgOTU4LjI4OSAyNDAuNTk2IDk1OC40MjEgMjQxLjIyNiA5NTguMDkzIDI0Mi4x&#10;OTMgOTU3Ljg5OSAyNDIuODMgOTU4LjMyMyAyNDMuMzcxIDk1OC42MDggMjQzLjgyIDk1OS4yNDkg&#10;MjQ0LjQ0IDk1OS41NSAyNDUuMDc2IDk1OS4zNDkgMjQ1LjcgOTYwLjExMiAyNDYuODk1IDk2MC44&#10;MjcgMjQ3LjUwOCA5NjAuMDMxIDI0OC42ODIgOTU5LjczNiAyNDkuMTE3IDk1OS45OTEgMjQ5LjU2&#10;OCA5NjAuMjgyIDI1MC4wODMgOTYwLjkzMiAyNTAuMzQ1IDk2MS40ODggMjUxIDk2MS44NSAyNTEu&#10;NjU4IDk2Mi4xNTUgMjUzLjEwNiA5NjIuMzAzIDI1My42MTggOTYxLjc2MyAyNTMuNjA0IDk2MS43&#10;MzUgMjU0LjIyNiA5NjIuMTQ5IDI1NC42MiA5NjIuMjU4IDI1NS4yMjIgOTYxLjgyMiAyNTUuNTk0&#10;IDk2MS4zOTYgMjU2LjIxOCA5NjAuODczIDI1NS45MjggOTYwLjQ4NCAyNTYuMzg5IDk1OS45MzUg&#10;MjU2LjUgOTU5LjcwMyAyNTUuOTQ4IDk1OS40NjUgMjU1LjQyMyA5NTkuMzE4IDI1NC43NzEgOTU4&#10;Ljc1MSAyNTUuMzY5IDk1OC45MjYgMjU2LjMyMSA5NTkuNDYgMjU2Ljk4NyA5NjAuMDQzIDI1Ny45&#10;MDIgOTYwLjQyOCAyNTguMzQ5IDk2MC45MTMgMjU4LjczMSA5NjEuNTI3IDI1OC44OTggOTYyLjMw&#10;OSAyNTkuMTEyIDk2Mi4yODEgMjU5Ljg4NyA5NjIuMjQxIDI2MC42MzggOTYxLjg1MiAyNjEuMzYx&#10;IDk2MS44NTQgMjYzLjIyOSA5NjEuODU1IDI2NC4xNzcgOTYxLjczOSAyNjQuODI5IDk2MS40MTQg&#10;MjY1LjQwMiA5NjEuMjA3IDI2Ni4wNjggOTYxLjI0NiAyNjYuOTUzIDk2MC45MDggMjY3LjUxNSA5&#10;NjAuNTQ1IDI2Ny45ODUgOTYwLjIwNSAyNjguNTc2IDk2MC4yNjUgMjY5LjIxMyA5NjAuNTIyIDI3&#10;MC42MjggOTYwLjQxOSAyNzEuMTkxIDk2MC4wMDUgMjcyLjE1NCA5NjAuMDQgMjcyLjc3OCA5NTku&#10;OTUxIDI3My40NzkgOTYwLjE2IDI3NC4zMDYgOTYwLjYyOSAyNzUuNjcxIDk2MC43NDcgMjc2LjM2&#10;NCA5NjAuODQ5IDI3Ni45NjIgOTYwLjcwOCAyNzcuNjIzIDk2MC4xMzQgMjc4LjE3MiA5NTkuNzA4&#10;IDI3OC41MDkgOTU5LjczMSAyNzkuMDIyIDk1OS44MDEgMjgwLjU5OSA5NjAuMDYgMjgxLjIgOTYw&#10;LjUyIDI4MS40NDUgOTYxLjQ0MyAyODEuNzA2IDk2Mi40NDkgMjgyLjQxNSA5NjIuODc2IDI4MS45&#10;NzUgOTYzLjQ1NSAyODEuOTUzIDk2NC40MzEgMjgyLjE4OCA5NjQuNjQ1IDI4Mi42NzEgOTY1LjE5&#10;MiAyODMuMDczIDk2NS4yODkgMjgzLjcyNCA5NjUuMjg0IDI4NC4yNDUgOTY0Ljc4NiAyODUuMTM2&#10;IDk2NC4yOTQgMjg1LjMzNSA5NjMuODAyIDI4NS43ODYgOTYzLjg2OCAyODcuMDg0IDk2NC4wMjgg&#10;Mjg3LjU3MyA5NjQuOTc1IDI4Ny45MjggOTY1LjU4NiAyODcuOTY3IDk2NS44NTggMjg4LjY0NCA5&#10;NjYuMDE2IDI4OS41MjIgOTY2LjUzOSAyODkuODc0IDk2Ny4wNTcgMjg5Ljk2OCA5NjcuNTk5IDI4&#10;OS44NjYgOTY4LjA2MSAyODkuNTk4IDk2OC42ODcgMjg5LjM1NyA5NjkuMDc1IDI4OC45NTggOTY5&#10;LjYxMiAyODguNjg1IDk3MC4yNjEgMjg4LjUzOCA5NzAuODQ3IDI4OC41MDMgOTcwLjg4MyAyODku&#10;MDAzIDk3MS4zNDEgMjkwLjA1NiA5NzEuNDE1IDI5MC45MjMgOTcxLjM2IDI5MS41MiA5NzEuMzMy&#10;IDI5Mi41MjIgOTcxLjA1MyAyOTMuNTQ3IDk3MS4yMTkgMjk0LjEyNSA5NzAuODEyIDI5NC43NTcg&#10;OTcwLjE4NyAyOTUuMTgyIDk2OS43OSAyOTUuNTQxIDk2OS41ODUgMjk2LjEwNSA5NzAuNzU1IDI5&#10;Ni4xMjQgOTcxLjc0NSAyOTYuMTM2IDk3Mi41MTQgMjk2LjU2OSA5NzMuMjM1IDI5Ny4yNDggOTc0&#10;LjA5NSAyOTcuMzM4IDk3NC4xNDEgMjk4LjU5MSA5NzQuNjI4IDI5OC4yODUgOTc1LjIgMjk3LjQ5&#10;NiA5NzUuNjgxIDI5Ni43IDk3Ni4xNDkgMjk1LjkyOSA5NzYuNTM1IDI5NS40MjEgOTc3LjIyIDI5&#10;NS41MTIgOTc3LjY5MiAyOTUuOTM0IDk3OC42NiAyOTYuNDg4IDk3OS41ODUgMjk3LjAxMSA5ODAu&#10;MTMyIDI5Ny40MjcgOTgwLjU5NiAyOTcuNjE0IDk4MC42OTEgMjk4LjE1NSA5ODAuNTM5IDI5OC42&#10;NDMgOTgwLjk2MiAyOTkuMDk1IDk4MS40MTggMjk5LjM0MiA5ODIuMTQ1IDI5OS43MzkgOTgyLjM2&#10;NiAzMDAuNTE1IDk4Mi41MDEgMzAxLjA2NiA5ODMuMDI0IDMwMS40MTkgOTgzLjAzMyAzMDIuMzA3&#10;IDk4Mi43MTcgMzAzLjQ1NyA5ODIuNjcxIDMwNC4xNCA5ODMuMjQgMzA0LjU0OSA5ODQuMjgzIDMw&#10;NC40MTcgOTg0Ljg0MiAzMDQuMzQ2IDk4NS4zMzQgMzA0LjQ0MyA5ODYuMTA1IDMwNC41MDIgOTg3&#10;LjI0NyAzMDQuODE5IDk4OC4yNTYgMzA0Ljg3MiA5ODkuMTE5IDMwNC45MTcgOTg5LjIyNSAzMDUu&#10;NTIgOTg5LjY5NCAzMDUuODkgOTkwLjE4NyAzMDYuMzczIDk5MS4wNDkgMzA3LjIyMyA5OTIuMTM4&#10;IDMwNy4zODUgOTkyLjgzMiAzMDcuMzU2IDk5Mi45MjggMzA4LjMyIDk5My4wNSAzMDkuMTg1IDk5&#10;My4yODUgMzA5LjY2MSA5OTQuMDMyIDMxMC4wNTEgOTk0LjMzIDMxMC41MjkgOTk0LjIwOSAzMTEu&#10;MDM1IDk5My45ODIgMzExLjUyIDk5My41MzggMzExLjkyOCA5OTMuMjg3IDMxMi41MDIgOTkzLjA0&#10;NiAzMTMuNDI3IDk5Mi44OTQgMzEzLjkxNCA5OTMuNzc5IDMxNC4xNjkgOTk0LjQzOSAzMTQuNjEx&#10;IDk5NS44NTkgMzE0LjgzMiA5OTYuODQ5IDMxNC45ODYgOTk3LjI3OSAzMTUuNTczIDk5Ny44Mjgg&#10;MzE1LjQ3OCA5OTguODE1IDMxNS4zMDUgOTk4Ljk1NSAzMTYuMDA2IDk5OS4yODMgMzE3LjAzNCA5&#10;OTkuNzU5IDMxNy4zMTEgMTAwMC4wNSAzMTguNDQgMTAwMC4zOSAzMTguODMgMTAwMS4wNSAzMTgu&#10;OTcgMTAwMS42NiAzMjAuMDYzIDEwMDIuMTYgMzIwLjM3NiAxMDAzLjY1IDMyMC4zNTkgMTAwNC40&#10;NCAzMjAuMzQ5IDEwMDQuOTUgMzIwLjY2MyAxMDA1LjYxIDMyMS41MTcgMTAwNS45MyAzMjEuOTMz&#10;IDEwMDYuNTggMzIyLjEzNiAxMDA3LjUgMzIyLjI2NSAxMDA4LjEyIDMyMi43MDggMTAwOS41NiAz&#10;MjIuNDY3IDEwMTAuMjQgMzIyLjI2NSAxMDEwLjkgMzIyLjE5MiAxMDExLjUxIDMyMi4yOTUgMTAx&#10;Mi4wNSAzMjIuODIzIDEwMTIuNTYgMzIyLjE4MiAxMDEyLjggMzIxLjM4NyAxMDEzLjU0IDMyMS4y&#10;NiAxMDE0LjU5IDMyMS4wNzcgMTAxNS4yIDMyMS4zMDYgMTAxNS44NiAzMjEuNSAxMDE2LjU3IDMy&#10;MS41MDMgMTAxNy4yMiAzMjEuNTA3IDEwMTguMDUgMzIxLjE0NyAxMDE4LjU3IDMyMS4xODUgMTAx&#10;OS4wNiAzMjEuNDEgMTAxOS40NCAzMTkuODE1IDEwMTkuNDEgMzE4Ljk1IDEwMTkuNDggMzE4LjIx&#10;MyAxMDE5LjQ5IDMxNy42MjQgMTAyMC42OCAzMTYuNzk3IDEwMjEuNjkgMzE2LjA4OCAxMDIyLjY5&#10;IDMxNS45ODIgMTAyNS42NyAzMTYuMjI5IDEwMjYuNjMgMzE2Ljc4OSAxMDI3LjQ3IDMxNy4xMzIg&#10;MTAyOC4wMyAzMTcuMjcyIDEwMjguNjIgMzE3LjQ2MSAxMDI5LjYyIDMxNy40OTggMTAzMC4yNSAz&#10;MTcuNTIgMTAzMS4wMiAzMTcuOTM2IDEwMzEuNDggMzE4LjUwNSAxMDMyLjI1IDMxOS4yNDQgMTAz&#10;Mi40NSAzMTkuNzMyIDEwMzIuNjcgMzIwLjQ0NyAxMDMzLjUzIDMyMC43OTQgMTAzNC4xMiAzMjEu&#10;MDU1IDEwMzQuNSAzMjEuNzQzIDEwMzQuNzUgMzIzLjE5OSAxMDM0LjczIDMyMy44OTkgMTAzNC40&#10;NCAzMjQuNzc0IDEwMzMuNTggMzI1LjUxIDEwMzIuNDEgMzI2LjIxNyAxMDMyLjU1IDMyNy4yNDUg&#10;MTAzMi40OSAzMjguMTUyIDEwMzIuODkgMzI5LjcgMTAzMy4zMSAzMzAuNzE2IDEwMzMuNTggMzMx&#10;LjM4NCAxMDMzLjM1IDMzMi44NDUgMTAzMy45MyAzMzMuNjM1IDEwMzUuMjQgMzMzLjY0IDEwMzYu&#10;MTIgMzMzLjQ5NSAxMDM2LjUxIDMzMy4wNDkgMTAzNy4yNiAzMzIuOTkxIDEwMzcuNzQgMzMyLjcx&#10;MyAxMDM4LjI1IDMzMy4wNjQgMTAzOC41MSAzMzMuNTY4IDEwMzkgMzMzLjc0NiAxMDM5Ljk1IDMz&#10;My42ODcgMTA0MC41MyAzMzQuMTkxIDEwNDEuMDggMzM0LjAxOCAxMDQxLjE4IDMzMy40MyAxMDQx&#10;LjM2IDMzMi45NDMgMTA0MS44MSAzMzIuNjY5IDEwNDIuMDkgMzMzLjE2MiAxMDQyLjc0IDMzNC4w&#10;NzUgMTA0Mi43OSAzMzQuNzggMTA0Mi4yMSAzMzUuMjc0IDEwNDEuMzEgMzM2LjM1NCAxMDQwLjg2&#10;IDMzNy4zMSAxMDQxLjE2IDMzNy43MTIgMTA0MS42OCAzMzcuNzI2IDEwNDIuMTYgMzM3LjkxMiAx&#10;MDQyLjUyIDMzOC40MTggMTA0Mi42IDMzOC45NTggMTA0Mi42NiAzMzkuNTg0IDEwNDIuOTEgMzQw&#10;LjAzNSAxMDQzLjQ1IDM0MS4yMDcgMTA0My4wOCAzNDIuMjM4IDEwNDIuODEgMzQyLjc5OSAxMDQy&#10;LjUzIDM0My4zMjcgMTA0Mi40OSAzNDQuMTAzIDEwNDMuMDIgMzQ1LjQwMiAxMDQzLjIxIDM0Ni4w&#10;MTQgMTA0My40MyAzNDcuNDc1IDEwNDMuOTggMzQ3Ljk2MiAxMDQ0Ljk2IDM0OC44MzggMTA0NS40&#10;OSAzNDkuMjYzIDEwNDUuOTYgMzQ5LjQ3MSAxMDQ2LjU5IDM0OS45MTcgMTA0Ni45NCAzNTAuNDk0&#10;IDEwNDcuMTkgMzUxLjAzNCAxMDQ3LjA3IDM1MS44OTcgMTA0Ni44NiAzNTIuNDk2IDEwNDYuNDkg&#10;MzUzLjMzNSAxMDQ2LjAxIDM1My43NDYgMTA0NS44NyAzNTQuMjI4IDEwNDYuMDIgMzU0LjgzNSAx&#10;MDQ2LjY1IDM1NS42MTQgMTA0Ny40NCAzNTUuNjkzIDEwNDcuOTYgMzU1LjY5NiAxMDQ4Ljc4IDM1&#10;Ni4xOTlaIiBzdHJva2U9IiNGRkZGRkYiIHN0cm9rZS13aWR0aD0iMC4zMzMzMzMiIHN0cm9rZS1t&#10;aXRlcmxpbWl0PSIyIiBmaWxsPSIjQTlEMThFIi8+PHBhdGggZD0iTTkwNS41MDkgMjQxLjA3NiA5&#10;MDUuNjM2IDI0MC4zNDkgOTA1LjYyNSAyMzkuODM2IDkwNS41MjggMjM4Ljk3NCA5MDUuNDA2IDIz&#10;OC4zMjMgOTA1LjcwNyAyMzcuNzYyIDkwNi40NTYgMjM3LjM1MiA5MDcuMDMxIDIzNi44NTQgOTA3&#10;LjU5MiAyMzYuNzkzIDkwOC4yMzggMjM3LjIzMyA5MDguNTg5IDIzNy45MzMgOTA4LjkgMjM4LjM0&#10;IDkwOS44NDcgMjM4Ljc4NiA5MTAuNjc3IDIzOC43MyA5MTEuNDYyIDIzOC41OTQgOTExLjk2MiAy&#10;MzguMzA5IDkxMi4zMzkgMjM3LjU3MyA5MTIuNDQgMjM3LjAyMyA5MTIuNTY3IDIzNi40MzYgOTEy&#10;LjkzMyAyMzYuMDg5IDkxMy44NzkgMjM1LjI0IDkxNC41MTggMjM0LjI0MiA5MTQuNTk1IDIzMy40&#10;NzYgOTE0LjY2IDIzMi44MyA5MTQuNTg3IDIzMS44NyA5MTQuNDkzIDIzMC41NTQgOTE0Ljg0NCAy&#10;MjkuODU1IDkxNS4yNzMgMjI5LjQ4OCA5MTYuMjY2IDIyOS4xMjMgOTE2LjgwNSAyMjguOTI0IDkx&#10;Ny4yNTQgMjI4LjUxMyA5MTcuNzgyIDIyNy40MTUgOTE4LjEyIDIyNi42MjkgOTE3LjU2IDIyNi40&#10;NjQgOTE3LjU0IDIyNS42MTkgOTE4LjAyNSAyMjUuMjkgOTE4LjMyOCAyMjQuMTU0IDkxOS4zNzUg&#10;MjI0LjIwNyA5MTkuNDg1IDIyNC43NDUgOTIwLjE5NyAyMjQuNDk4IDkyMC4zOTkgMjIzLjc0OSA5&#10;MTkuODEzIDIyMy40NDYgOTE5LjM2NiAyMjMuMTA3IDkxOS4wOTMgMjIyLjYwNiA5MTkuNjA0IDIy&#10;Mi41NTcgOTIwLjEwNiAyMjEuNzIyIDkyMC42MDEgMjIxLjM2NiA5MjEuMTE2IDIyMS42MTMgOTIx&#10;LjcgMjIyLjAyOCA5MjIuMjg0IDIyMi42NTUgOTIyLjg5NSAyMjIuODMyIDkyMy4zODcgMjIzLjQ3&#10;NCA5MjMuODY5IDIyNC4zOCA5MjQuMzk4IDIyNC41ODggOTI0LjYyNCAyMjQuMTAxIDkyNS4zMTkg&#10;MjIzLjYgOTI1Ljg0OCAyMjMuNDA0IDkyNi4yNzYgMjIzLjgyMyA5MjYuMzgxIDIyNC4zNDUgOTI3&#10;LjE2NiAyMjUuMjM1IDkyOC4xNDUgMjI1LjA3MSA5MjkuMTM1IDIyNC43MDUgOTMwLjEyNSAyMjQu&#10;MzQgOTMxLjExNCAyMjMuOTczIDkzMS45MTkgMjIzLjY3NSA5MzIuNzkzIDIyMy4zMjggOTMzLjQw&#10;NCAyMjMuMTY5IDkzNC4wOCAyMjIuOTAzIDkzNS4wNjkgMjIyLjUxNCA5MzUuOTI2IDIyMi4xNzcg&#10;OTM2LjY4NyAyMjEuOTE3IDkzNy4zOTkgMjIxLjU5NCA5MzguMDM2IDIyMS4zNzIgOTM4LjY2IDIy&#10;MS4wMzYgOTM4LjUzOCAyMjAuNDIzIDkzOC4xMTIgMjE5LjkyNSA5MzcuNTczIDIxOC43MDcgOTM3&#10;LjI0OSAyMTcuOTQxIDkzNi45NjQgMjE3LjI2NyA5MzcuMTY2IDIxNi42NDIgOTM3LjczOSAyMTYu&#10;NjgyIDkzOC4yNyAyMTYuOTA5IDkzOC44NzggMjE3LjE3IDk0MC4wMDUgMjE3LjY1MiA5NDAuNTc5&#10;IDIxNy4zNzkgOTQwLjk2NyAyMTcuMDA1IDk0MS4zMDYgMjE2LjQzMiA5NDEuNzgyIDIxNS43Njkg&#10;OTQyLjIxMiAyMTUuNDY4IDk0Mi44ODEgMjE1IDk0My44NTUgMjE0LjY1MyA5NDUuMTY1IDIxNC40&#10;MDQgOTQ2LjE0NCAyMTQuMTMyIDk0Ny4xMjQgMjEzLjg1MyA5NDguMTA0IDIxMy41NzUgOTQ5LjA4&#10;MyAyMTMuMjk3IDk0OS42NTcgMjEzLjczNSA5NDkuOTI5IDIxNC40NjIgOTUwLjU1IDIxNS4xNTEg&#10;OTUxLjA3NCAyMTUuMjY1IDk1MS44NzggMjE1LjM5NiA5NTIuNjgxIDIxNS42NTkgOTUzLjgyNCAy&#10;MTUuMTA2IDk1NC4zMTEgMjE0LjcyOSA5NTQuODIzIDIxNC40MTcgOTU1LjM0MiAyMTQuMjggOTU1&#10;Ljc3NiAyMTQuNjkgOTU2LjM5OSAyMTUuMjM0IDk1Ni45MjMgMjE0Ljk4NiA5NTcuNzA4IDIxNC42&#10;NTUgOTU4LjI3MiAyMTQuNDUzIDk1OC4zMjQgMjEzLjgwMyA5NTcuODg4IDIxMy41MjYgOTU3LjY3&#10;OCAyMTMuMDM4IDk1Ny45OTEgMjEyLjYxNCA5NTguNjAzIDIxMi41NTQgOTU5LjA1MyAyMTIuMDI5&#10;IDk1OS43NjYgMjExLjc3MyA5NTkuNzk4IDIxMS4yMTUgOTU4Ljk1OCAyMTAuNjAzIDk1OS4xOTYg&#10;MjEwLjEwNCA5NTkuNzk1IDIxMC4yMDYgOTYwLjgyNiAyMDkuODI4IDk2MC45NDYgMjA5LjAzNSA5&#10;NjAuNDQ3IDIwOC44NTggOTYwLjg4OSAyMDguNDMyIDk2MS44NjIgMjA4LjI0IDk2Mi44NDggMjA3&#10;LjczOCA5NjIuNzM5IDIwNy4wOTMgOTYyLjQwMSAyMDYuMTg5IDk2Mi45MTcgMjA2LjE5NSA5NjMu&#10;NzYxIDIwNi4yMDUgOTY0LjU0NyAyMDUuOTk2IDk2NS4wOTYgMjA2LjE4NSA5NjUuNzU1IDIwNi42&#10;NSA5NjYuNzM0IDIwNy4wMTUgOTY3LjM1OSAyMDcuMjk3IDk2OC4wNDcgMjA3LjU1OSA5NjguNTk1&#10;IDIwOC41MjMgOTY4Ljg3MyAyMDguOTY3IDk2OS4wMDEgMjA5LjQ2NCA5NjguNzUgMjEwLjAyNSA5&#10;NjguMzk3IDIxMC41NTMgOTY3Ljk2MiAyMTAuODEyIDk2Ny41NDcgMjExLjg0NyA5NjguNDE1IDIx&#10;Mi42ODEgOTY5LjM3NiAyMTIuNzg2IDk2OS45NTEgMjEyLjk1NiA5NzAuOTA5IDIxMy42OTggOTcx&#10;LjYxNCAyMTMuODk5IDk3Mi4yMTYgMjE0LjA3IDk3My4xNyAyMTQuMzQxIDk3My44NSAyMTQuNTM0&#10;IDk3NC44NDkgMjE0LjEyNSA5NzYuMTA2IDIxMy4zNiA5NzYuODM2IDIxMi44ODEgOTc4LjA2MiAy&#10;MTIuNzA2IDk3OC45MzQgMjEyLjMxNCA5NzkuODA4IDIxMi4wMDQgOTgwLjMzMiAyMTEuOTMxIDk4&#10;MC43NTUgMjEyLjM0NSA5ODEuNTI3IDIxMi42ODcgOTgyLjE4OCAyMTIuNzYzIDk4MS45NDEgMjEy&#10;LjE2MSA5ODIuNTAzIDIxMS43NTIgOTgyLjcyOSAyMTEuMTc3IDk4My42NzkgMjEwLjY0MyA5ODMu&#10;OTA1IDIxMC4xNjkgOTg0LjM5MyAyMDkuNjMyIDk4NC4yNDcgMjA4LjY0MyA5ODMuNzMxIDIwNy45&#10;NjcgOTg0LjA1MiAyMDcuNDExIDk4NC4wNzIgMjA2Ljg3OSA5ODUuMDM5IDIwNi41MjEgOTg2LjAy&#10;NiAyMDYuMTI4IDk4NS45NDEgMjA1LjUzNSA5ODYuMDcgMjA0Ljk0NiA5ODUuODIgMjA0LjQ4NCA5&#10;ODYuMTA4IDIwMy45MzIgOTg2LjM0NyAyMDMuMzQ4IDk4Ni44NTkgMjAzLjE1IDk4Ny4xODIgMjAz&#10;LjU1MSA5ODcuMzQzIDIwNC4wNzcgOTg3LjkwNSAyMDMuOTAzIDk4OC40MyAyMDMuMzMyIDk4OC44&#10;MDYgMjAyLjg5NSA5ODkuNDY4IDIwMi43NDcgOTg5Ljk2NyAyMDIuNTg2IDk5MC45NTQgMjAyLjkw&#10;OCA5OTEuNjkxIDIwMi4wMjkgOTkyLjE2NSAyMDEuODU1IDk5Mi4xNTYgMjAwLjg1NSA5OTIuNTY5&#10;IDIwMC41NDQgOTkyLjI5NyAxOTkuNTkzIDk5Mi42MjMgMTk5LjE5MyA5OTMuMzMzIDE5OS40MDkg&#10;OTkzLjM3MiAxOTguODk2IDk5My44MjIgMTk4LjY3MyA5OTQuNDIxIDE5OC43MjUgOTk0LjkzOSAx&#10;OTguOTA4IDk5NS42NCAxOTkuNzkzIDk5Ni4wODggMjAwLjMxOSA5OTYuNDg4IDE5OS45NDYgOTk3&#10;LjAxMiAyMDAuMTEgOTk3LjAxNSAxOTkuMDIyIDk5Ni41NTUgMTk4LjY5NSA5OTYuNjU3IDE5Ny45&#10;NDYgOTk2LjkxMiAxOTcuMzczIDk5Ny4xNDcgMTk2Ljg0NyA5OTYuNzI0IDE5Ni40NTggOTk3LjA1&#10;IDE5NS45NTggOTk3LjU1IDE5NS43MSA5OTcuOTQ4IDE5NS4xMjEgOTk4LjUyNCAxOTUuMjI2IDk5&#10;OC45MiAxOTQuNzU5IDk5OS43NjIgMTk0LjEwNiAxMDAwLjc5IDE5My42ODMgMTAwMC4wMSAxOTMu&#10;NDQzIDk5OS40OCAxOTIuNDkxIDk5OS4wMTEgMTkyLjA0MyA5OTguMDcyIDE5MS41MDIgOTk3LjUw&#10;MiAxOTEuMDMyIDk5Ny4xNSAxOTAuNDYgOTk2LjIwNCAxOTAuMTE0IDk5NS4yNjIgMTg5LjY5MSA5&#10;OTQuMzEyIDE4OS40ODMgOTkzLjU4OSAxODkuMDggOTkyLjkyMSAxODguMDAxIDk5Mi4xNzMgMTg3&#10;LjU4NiA5OTEuODEzIDE4Ny4yMzQgOTkxLjIzOSAxODcuMjA3IDk5MC42NjUgMTg3LjI1NSA5OTAu&#10;MjQ0IDE4Ni4yMDMgOTkwLjA0NyAxODUuNDE1IDk4OS43NzYgMTg0LjEzNyA5ODkuNTkxIDE4My41&#10;MTIgOTg5LjYwNSAxODIuOTc0IDk5MC4xMTUgMTgyLjUzOSA5OTAuMjU3IDE4MS45MjYgOTg5Ljgx&#10;NSAxODEuNjIxIDk4OS41MzUgMTgxLjE4NSA5ODkuODU3IDE4MC40NzQgOTkwLjMzOCAxNzkuODI1&#10;IDk5MC44NSAxNzkuODI3IDk5MS4zODUgMTgwLjMyOSA5OTEuODk3IDE4MC4xMzEgOTkyLjcwOCAx&#10;ODAuODI0IDk5My42NjcgMTgwLjcxNSA5OTQuNjI0IDE4MC42MjYgOTk1LjQ1MiAxODAuNjA2IDk5&#10;Ni41MzkgMTgwLjQ2MiA5OTcuMzYxIDE4MC4zMTMgOTk4LjIxMyAxNzkuNjE3IDk5OS40NjYgMTc4&#10;LjU5NCA5OTkuOTUxIDE3OC4xOTcgMTAwMC42OCAxNzguMDk4IDEwMDEuMTcgMTc3Ljc1MSAxMDAx&#10;LjEzIDE3Ny4wNjMgMTAwMC45OSAxNzYuNTM3IDEwMDEuMDggMTc2LjAxMyAxMDAxLjQ0IDE3NS41&#10;MjYgMTAwMS41NCAxNzQuOTE4IDEwMDEuOCAxNzQuMzc2IDEwMDIuMTQgMTczLjY2NSAxMDAyLjMg&#10;MTcyLjkyOCAxMDAyLjUzIDE3Mi40ODIgMTAwMi44MyAxNzEuNzUzIDEwMDMuMjcgMTcwLjE2NCAx&#10;MDA0LjUyIDE2OS43ODUgMTAwNS4xOSAxNjkuNzEyIDEwMDUuMzkgMTY5LjAyNiAxMDA2LjQzIDE2&#10;OS41MjYgMTAwNy4yMiAxNjguODMxIDEwMDguMTcgMTY4LjA4NCAxMDA4LjkyIDE2Ny42ODggMTAw&#10;OC43MyAxNjcuMTMgMTAwOC40MyAxNjYuMjc0IDEwMDguMzYgMTY1LjUxNSAxMDA4LjM0IDE2My45&#10;MSAxMDA4LjA3IDE2Mi40NDUgMTAwNy45MyAxNjEuNjY5IDEwMDcuNzIgMTYwLjg0MiAxMDA4LjA4&#10;IDE2MC40MzEgMTAwOC42MiAxNjAuMzAyIDEwMDkuNTkgMTU5LjU3NiAxMDEwLjQzIDE1OS4yMTQg&#10;MTAxMS4xNSAxNTguNzY3IDEwMTEuOTQgMTU4LjU4MyAxMDEyLjI4IDE1OC4xNDYgMTAxMS43MyAx&#10;NTcuNiAxMDExLjEgMTU3LjU4MSAxMDEwLjYgMTU3LjYyIDEwMTAuMTkgMTU2LjkzOCAxMDEwLjA2&#10;IDE1Ni4xNjIgMTAwOS4wOCAxNTYuMDg0IDEwMDguNzYgMTU1LjU5MSAxMDA4LjQgMTU0LjkwNiAx&#10;MDA4LjMgMTU0LjI4OCAxMDA4LjE3IDE1My41NTUgMTAwOC4xOSAxNTIuNzU0IDEwMDguODcgMTUy&#10;LjI4NyAxMDA5LjU0IDE1Mi4wMjEgMTAxMC43NiAxNTIuMTA2IDEwMTEuNCAxNTIuMTkxIDEwMTIu&#10;MjEgMTUyLjI2OSAxMDEyLjcxIDE1Mi4yMDggMTAxMy4wNiAxNTEuMjI2IDEwMTMuMDEgMTUwLjE3&#10;MSAxMDExLjc4IDE0OS42MTIgMTAxMC44NiAxNDguOTgzIDEwMDkuOTMgMTQ4LjI5MiAxMDA5LjAz&#10;IDE0Ny4wODcgMTAwOC4yNiAxNDYuNjAzIDEwMDguNjUgMTQ2LjAxNyAxMDA4LjQzIDE0NC45NTQg&#10;MTAwNy45NCAxNDQuMjQgMTAwNy4yNiAxNDMuNDA2IDEwMDYuODEgMTQyLjg2IDEwMDYuNTggMTQz&#10;LjQyNyAxMDA2LjAzIDE0NC4zODggMTAwNi4zOSAxNDQuOTYyIDEwMDUuMzUgMTQ0LjcwNiAxMDA1&#10;Ljc3IDE0My41NTUgMTAwNS43NiAxNDIuOTg0IDEwMDUuNDEgMTQyLjIgMTAwNS4wOSAxNDEuNTQz&#10;IDEwMDUuMzggMTQwLjgwNSAxMDA1LjY3IDEzOS43NzUgMTAwNi4wNyAxMzguMzMzIDEwMDUuNTgg&#10;MTM3LjAzOCAxMDA1LjM4IDEzNi41NTkgMTAwNS40OSAxMzUuNzY5IDEwMDUuODIgMTM1LjIwNyAx&#10;MDA2LjAzIDEzNC41NjkgMTAwNS40IDEzNC4zMyAxMDA1LjIyIDEzMy4zNDggMTAwNS4xNSAxMzIu&#10;MzY2IDEwMDQuODggMTMxLjgwMyAxMDAzLjkgMTMwLjY1OSAxMDAzLjQxIDEzMC4wODMgMTAwMy4y&#10;OSAxMjguNDc1IDEwMDIuNzMgMTI4LjA3MSAxMDAyLjYxIDEyNy41ODMgMTAwMi45OSAxMjYuODYy&#10;IDEwMDMuMzEgMTI2LjE5OCAxMDA0LjA2IDEyNi4wMDIgMTAwNSAxMjUuNzA5IDEwMDUuNjUgMTI1&#10;LjQxOSAxMDA2Ljg5IDEyNS40NDYgMTAwNy44NCAxMjUuMDgzIDEwMDguOCAxMjQuMjMzIDEwMDku&#10;MTMgMTIzLjg1NCAxMDA5LjI1IDEyMy4xNjkgMTAwOC45OSAxMjIuMjQ3IDEwMDguNjMgMTIwLjkz&#10;IDEwMDguMjYgMTIwLjMwMiAxMDA3LjY1IDEyMC4zMjUgMTAwNy4wNiAxMjAuMTAzIDEwMDcuMDgg&#10;MTE5LjQzNiAxMDA3LjU5IDExOC4zMTQgMTAwNy42MiAxMTcuODAyIDEwMDcuMTUgMTE3LjEyMiAx&#10;MDA2Ljg2IDExNi41MzYgMTAwNy4wOCAxMTUuNzc0IDEwMDcuNjEgMTE2LjExNCAxMDA4LjEzIDEx&#10;NS44NDkgMTAwOC43MSAxMTYuMDU1IDEwMDguODggMTE1LjUwNiAxMDA4LjU2IDExNS4wNTUgMTAw&#10;OC4zIDExNC4yMSAxMDA4LjIgMTEzLjY2NyAxMDA3Ljc4IDExMi43NjYgMTAwNy45IDExMi4xMDQg&#10;MTAwOC4yOCAxMTEuMDYgMTAwOC40NiAxMTAuNTY5IDEwMDcuOTQgMTA5LjQ1NCAxMDA3LjczIDEw&#10;OC4zOTEgMTAwNy4yOSAxMDcuOTc4IDEwMDYuNTMgMTA3LjU4NSAxMDA1LjYgMTA3LjUwOSAxMDA1&#10;LjA4IDEwNi40NTggMTAwNC44MiAxMDUuOTMyIDEwMDQuNTggMTA0Ljc5NSAxMDA0LjY2IDEwMy41&#10;OTUgMTAwNC4wNiAxMDIuODUzIDEwMDMuNTkgMTAyLjI4IDEwMDIuOTggMTAyLjAyIDEwMDIuNDQg&#10;MTAxLjkzNCAxMDAxLjI2IDEwMi4yMDggMTAwMC4xOCAxMDIuMjcyIDk5OS42MiAxMDIuMzA3IDk5&#10;OC43NDQgMTAyLjY3NCA5OTguMjM4IDEwMi44ODQgOTk3LjM1OCAxMDMuMTQ4IDk5Ni42NzkgMTAz&#10;LjM1IDk5NS41NDEgMTAzLjg4MyA5OTQuNiAxMDQuNzg2IDk5My41NDUgMTA1LjU1NiA5OTIuNTg0&#10;IDEwNi4zNDcgOTkxLjgyNSAxMDYuOTc1IDk5MC43NzMgMTA4LjM5NSA5OTAuMTcxIDEwOS44ODIg&#10;OTg5LjczIDExMC4zNjIgOTg4Ljk1MSAxMTAuODc4IDk4OC40MzUgMTExLjY5MiA5ODcuNjY4IDEx&#10;Mi45OTUgOTg3LjMxNCAxMTMuNDc3IDk4Ni43OTEgMTE0LjE4MSA5ODYuMDQyIDExNS4wMyA5ODUu&#10;NzA2IDExNS40MSA5ODQuNzI5IDExNi40NjEgOTgzLjc1NyAxMTcuMzk3IDk4My4yMTIgMTE3Ljg5&#10;NSA5ODIuNzg2IDExOC4yNzQgOTgxLjgxNiAxMTkuMTMyIDk4MS4yMyAxMTkuNjUgOTgwLjg0NyAx&#10;MTkuOTg5IDk3OS44NzMgMTIwLjg1NCA5NzkuMzI4IDEyMS4xNzcgOTc3Ljk2NiAxMjEuOTU2IDk3&#10;Ni45OTkgMTIyLjM2MSA5NzYuMzg2IDEyMi42MTkgOTc1LjA5MSAxMjMuMTUgOTc0LjE0MSAxMjMu&#10;NDM5IDk3My4xOTMgMTIzLjY3NiA5NzIuMjQ4IDEyMy44MzggOTcxLjY5OSAxMjMuOTMxIDk3MC4z&#10;NjYgMTIzLjk5MiA5NjkuNDIzIDEyNC4wOTMgOTY4LjYzOSAxMjQuMjEzIDk2Ny41MzggMTI0LjI4&#10;OSA5NjYuNTk2IDEyNC4zNzggOTY1Ljg1NSAxMjQuNDUzIDk2NC42OTkgMTI0LjgyOCA5NjMuNzM5&#10;IDEyNS4yODYgOTYzLjI0NCAxMjUuNTMzIDk2Mi43OCAxMjUuNzM0IDk2MS45MzcgMTI2LjA5OCA5&#10;NjAuODc1IDEyNi4zMjQgOTYwLjMzNSAxMjYuNDQgOTU5LjM3MSAxMjYuNzEzIDk1OC43NTggMTI2&#10;Ljg4NiA5NTguMDIgMTI3LjExMSA5NTcuMjcxIDEyNy4zMzcgOTU2LjExNyAxMjcuNjE4IDk1NS40&#10;OCAxMjcuNzcyIDk1NC4yMjYgMTI3Ljg0OCA5NTMuMjg2IDEyNy44NjEgOTUyLjQ2MiAxMjguMzAy&#10;IDk1MS42MTQgMTI4Ljc4MSA5NTAuNDQxIDEyOS4wMzYgOTQ5LjgyMyAxMjkuMTYxIDk0OC41MjEg&#10;MTI5LjE2IDk0Ny43MTYgMTI5LjE1OSA5NDYuOTcyIDEyOS4zMTIgOTQ1Ljg5NCAxMjkuNTM0IDk0&#10;NC43MzIgMTI5LjcxIDk0My43ODQgMTI5LjgyOSA5NDIuODM5IDEyOS45MzEgOTQxLjg4OSAxMzAu&#10;MTAxIDk0MC45MjggMTMwLjQ4NiA5MzkuOTY2IDEzMC44NjQgOTM5LjAwOSAxMzEuMTc5IDkzOC4w&#10;NTYgMTMxLjUxOSA5MzcuMDkyIDEzMS44MTIgOTM2LjU2NSAxMzEuOTcyIDkzNS4yODggMTMyLjM1&#10;OSA5MzQuMjE3IDEzMi43MjUgOTMzLjQ0OCAxMzIuOTg3IDkzMi4zMDIgMTMzLjI4NyA5MzEuODAz&#10;IDEzMy40MTggOTI5LjQyOCAxMzQuMTM1IDkyOC40NjEgMTM0LjU2OCA5MjcuNDkxIDEzNS4wNDcg&#10;OTI2LjUzMiAxMzUuMzI3IDkyNS44MzQgMTM1LjUyOSA5MjQuNjE0IDEzNS44NzUgOTIzLjgzNiAx&#10;MzYuMDY5IDkyMi43MDIgMTM2LjMyNiA5MjEuNzQzIDEzNi41NzggOTIwLjc4NSAxMzYuODMyIDkx&#10;OS44MjQgMTM3LjExNyA5MTguOTIgMTM3LjM4MiA5MTguMDc5IDEzNy42MjYgOTE3LjM5MSAxMzcu&#10;ODQ1IDkxNi42NjYgMTM4LjE2NyA5MTUuOTY1IDEzOC40OTggOTE1LjE5MyAxMzguNzYyIDkxNC4w&#10;MyAxMzkuMjUyIDkxMy4wNjggMTM5LjU1MiA5MTIuMTA3IDEzOS44MDMgOTExLjE0OSAxNDAuMDcg&#10;OTEwLjE3MSAxNDAuNTQ1IDkwOS4yMDMgMTQwLjkwNiA5MDguMjMxIDE0MS4zMzggOTA3LjMyMyAx&#10;NDEuNDgzIDkwNi43NDUgMTQxLjcyMyA5MDYuMjggMTQyLjI3NiA5MDUuOTE0IDE0Mi43MTIgOTA1&#10;LjI3MyAxNDMuMjM3IDkwNC4yODcgMTQzLjg2IDkwMy42NjggMTQ0LjE4NCA5MDMuMTI2IDE0NC40&#10;MjQgOTAyLjMzOCAxNDQuNzExIDkwMS40OTQgMTQ0Ljk4MiA5MDAuNTcyIDE0NC45NzQgODk5LjY5&#10;MSAxNDQuODEyIDg5OC45MDUgMTQ0LjYwMyA4OTguMDE0IDE0NC4xMjYgODk3LjA3MiAxNDMuOTU5&#10;IDg5Ni4xMyAxNDMuNzkyIDg5NS4xOTQgMTQzLjQ4NyA4OTQuNzM3IDE0My44NjggODkzLjg1NCAx&#10;NDQuMTg4IDg5My4zNDQgMTQ0LjIxIDg5My44MyAxNDQuNTM2IDg5NC40MDUgMTQ1LjIwMiA4OTQu&#10;NTMzIDE0NS44MzMgODk0LjUyMyAxNDYuNDkgODk0LjQ3NCAxNDcuMDYzIDg5NC4zOTggMTQ3Ljk0&#10;NyA4OTUuMDI5IDE0OC4yNTggODk1LjI4OSAxNDguNzI0IDg5NS44MjEgMTQ5LjMwMyA4OTYuMjk3&#10;IDE1MC4wMTIgODk2LjYxMSAxNTAuNDIgODk3LjA0MiAxNTAuODQ1IDg5Ny42MzUgMTUxLjE5OCA4&#10;OTguMTAzIDE1MS40NiA4OTguNzcxIDE1Mi4xNjkgODk5LjU0IDE1Mi42ODEgODk5LjU2MiAxNTEu&#10;NDMxIDg5OS45MyAxNTAuOTg0IDkwMC43MTQgMTUwLjMwNSA5MDEuMzI4IDE1MC4zNDUgOTAxLjk3&#10;MyAxNTAuMzA1IDkwMi43NjIgMTUwLjA3NCA5MDMuMjI5IDE0OS41MyA5MDMuMTE2IDE0OC44OTYg&#10;OTAyLjQ3OCAxNDguMjgxIDkwMS45NCAxNDguMDM3IDkwMS40MDkgMTQ3LjY5IDkwMC44NjggMTQ3&#10;LjQ5OCA5MDEuMjU0IDE0Ni44MTggOTAyLjA4IDE0Ni4zNzcgOTAyLjgxMSAxNDYuNDc3IDkwMy4y&#10;OTIgMTQ2LjY2NSA5MDMuNDg5IDE0Ny40MDcgOTAzLjQ0NiAxNDguMDgzIDkwMy45NzggMTQ4LjYz&#10;NyA5MDQuNzU0IDE0OC43OTUgOTA1Ljg0OSAxNDkuMDAyIDkwNy4xMzYgMTQ5LjEwMiA5MDcuNzMy&#10;IDE0OS4yMDIgOTA4LjY2OSAxNDkuMzc2IDkwOS4xOSAxNDkuNjI5IDkwOS41OCAxNDkuOTUgOTA5&#10;Ljk4MSAxNTAuMzc4IDkxMC4xMjkgMTUwLjk2MSA5MDkuNjA2IDE1MS40NDkgOTA5LjU3MSAxNTIu&#10;NDkxIDkwOS44MjYgMTUzLjM0MiA5MTAuNTg3IDE1Mi45MjggOTEwLjM4MiAxNTIuMzMyIDkxMC42&#10;MyAxNTEuODI3IDkxMS4xODggMTUxLjc1NyA5MTEuMTggMTUyLjM4MSA5MTEuMjM2IDE1Mi45Njgg&#10;OTExLjI0IDE1My43NDEgOTExLjIxMSAxNTQuNTc0IDkxMS4xODMgMTU1LjMwNSA5MTEuMTk5IDE1&#10;Ni4wMzYgOTEwLjY3OSAxNTYuNDcyIDkxMC4xMTkgMTU2LjQ5OSA5MDkuMzA2IDE1Ni4yMyA5MDgu&#10;ODE4IDE1Ni42MTcgOTA4LjQ4MyAxNTcuNTM1IDkwOC4yNDIgMTU4LjQwNyA5MDguMDU1IDE1OS4w&#10;OTQgOTA3LjkyMSAxNTkuNTg3IDkwNy43MjQgMTYwLjI1MyA5MDcuODA1IDE2MC43ODMgOTA3Ljgx&#10;OCAxNjIuMTg5IDkwOC4wMjUgMTYyLjgyOCA5MDguNzI2IDE2My41NSA5MDguOTA5IDE2NC4wMzEg&#10;OTA5LjYwNCAxNjQuMjg0IDkxMC4zODEgMTY0LjIyNyA5MTAuMzQ4IDE2NC43NDcgOTEwLjk3MyAx&#10;NjUuMTUxIDkxMC42MjggMTY1Ljc3OCA5MTAuMjg5IDE2Ni4yMDQgOTA5LjYzNiAxNjYuNzM4IDkw&#10;OS41OTQgMTY3LjQxNCA5MDkuNjc5IDE2OC4wNDUgOTA5LjY2NCAxNjguNzc1IDkwOC45OTMgMTY4&#10;LjEwNiA5MDguNTE1IDE2Ny4zNDYgOTA3Ljk2OSAxNjUuNjEyIDkwNy42ODIgMTY1LjAxMSA5MDcu&#10;MTk4IDE2NC4xODUgOTA2LjgwMiAxNjMuODY4IDkwNi4xMzggMTYzLjMzNSA5MDUuMzU3IDE2Mi45&#10;NzIgOTA0LjUxNCAxNjIuNjA1IDkwNC4wMzYgMTYyLjQ1MSA5MDIuOTg1IDE2Mi4zNSA5MDIuMjkg&#10;MTYyLjA5NiA5MDEuNjg1IDE2MS45MDEgOTAxLjI0NCAxNjEuNDc3IDkwMC41MDcgMTYwLjUyIDg5&#10;OS42NTkgMTU5Ljc4NSA4OTkuMDg1IDE1OC42NTIgODk4Ljg5NyAxNTcuNzUyIDg5OC4zODEgMTU3&#10;LjYxNCA4OTcuODI1IDE1Ny4xNiA4OTcuMTYyIDE1Ni45MDYgODk3LjUxIDE1Ny43MTIgODk3LjA3&#10;MiAxNTguMjU4IDg5Ni4yNTUgMTU4LjI4NyA4OTYuNjggMTU4LjU3MiA4OTcuNDM0IDE1OC44NTUg&#10;ODk3LjgyNyAxNTkuNDU2IDg5Ny41NyAxNjAuMDY0IDg5Ni43MjIgMTYwLjI2OSA4OTUuOTczIDE2&#10;MC4zNTQgODk2LjM4MyAxNjEuNjQ4IDg5NS45MzkgMTYyLjUyMiA4OTYuMjU3IDE2Mi45MzEgODk2&#10;LjM1OCAxNjQuODU5IDg5Ny4xNDcgMTY1Ljg1NyA4OTcuNTE4IDE2Ni41NDMgODk3LjU1IDE2Ny4y&#10;MSA4OTcuNDMgMTY4LjE0MyA4OTcuMjM4IDE2OS42NDIgODk3LjM3IDE3MC4xNTUgODk2LjgwNiAx&#10;NzAuOTg5IDg5Ni44MDIgMTcxLjUxMiA4OTcuMjgyIDE3Mi4yNTQgODk3LjIzMSAxNzIuOTUgODk3&#10;LjUzNiAxNzQuMzcxIDg5Ny44MTggMTc0Ljg0OCA4OTguMzc3IDE3NS4xMyA4OTguNTY2IDE3NS42&#10;MDEgODk4LjUyMSAxNzYuMjQ3IDg5OC42MzYgMTc3Ljc2MSA4OTguNzg3IDE3OC4yNiA4OTkuMjM5&#10;IDE3OC42NzYgODk5LjExNSAxNzkuNDUxIDg5OC45NjcgMTgwLjM3MiA4OTkuMDU5IDE4MS4xMDIg&#10;ODk5LjEzOSAxODEuNzM3IDg5OS40NiAxODIuNzM1IDg5OS43ODkgMTgzLjc2IDg5OS44NDcgMTg0&#10;LjM2NiA4OTkuNjc1IDE4NS41MyA5MDAuMDA4IDE4NS45ODMgOTAwLjI0IDE4Ny4wNDkgOTAwLjQy&#10;NCAxODcuNjE2IDkwMC4wNzIgMTg4LjgzMSA5MDAuMzY3IDE4OS4zNzIgOTAwLjMzNSAxOTAuODI0&#10;IDkwMC44MTggMTkxLjI3NiA5MDEuNDYgMTkxLjQ3IDkwMS42OSAxOTEuOTI0IDkwMS42NzkgMTky&#10;LjUxNyA5MDEuMTQ0IDE5My4xMjUgOTAwLjk3MiAxOTMuNzM4IDkwMC4wMzIgMTk0Ljc4OCA4OTku&#10;Njg5IDE5NS42MDEgODk5LjQ2NCAxOTYuMDY4IDg5OC45NzcgMTk2LjIyOCA4OTguMzQ3IDE5Ni42&#10;OTEgODk3Ljg4NyAxOTguMTg1IDg5Ny43MzIgMTk4LjY4NyA4OTcuODA1IDE5OS40MzggODk4LjE3&#10;MyAyMDAuMzIyIDg5OC40MjYgMjAwLjc4IDg5OC4yMTMgMjAxLjkzMiA4OTcuOTAxIDIwMy4xNzcg&#10;ODk3LjU3NyAyMDMuNTk1IDg5Ny40NTUgMjA0LjExNiA4OTcuMzE5IDIwNS4wODUgODk2Ljk1MyAy&#10;MDUuODc1IDg5Ni42NjQgMjA2LjY1IDg5Ni4zMzYgMjA3LjExIDg5NS4zMTIgMjA3Ljk4NiA4OTQu&#10;MjgyIDIwOC45NTQgODkzLjQwNyAyMDkuNjQ4IDg5Mi4yNDQgMjEwLjUzIDg5MS42MTMgMjExLjEy&#10;MSA4OTAuMjM3IDIxMS42MjYgODg5LjIzOSAyMTIuMDc0IDg4OC40ODkgMjEyLjQ0OCA4ODguMDAz&#10;IDIxMy4xMjggODg3LjIxOCAyMTMuMzMzIDg4Ni44ODEgMjEzLjc4IDg4Ni44NDUgMjE1LjE4IDg4&#10;Ny4wMTMgMjE2LjMyNSA4ODcuMDY3IDIxNy4yNTQgODg3LjQxMyAyMTguNzc5IDg4Ny4xNzcgMjE5&#10;Ljc3MSA4ODYuODIzIDIyMC4xNjcgODg1LjY4IDIyMS42MTUgODg1LjQgMjIyLjE5MSA4ODUuNiAy&#10;MjIuNzczIDg4NS45ODggMjIzLjI5IDg4Ni41MjUgMjIzLjQyOSA4ODcuNDc5IDIyMy42NzUgODg4&#10;LjQzNCAyMjMuOTIzIDg4OS4yOCAyMjQuMTQxIDg4OS43NDMgMjI0LjY2NiA4OTAuMjc5IDIyNS4z&#10;NDIgODkxLjE3NSAyMjYuNDcyIDg5MS43NjUgMjI3LjIxNSA4OTMuMDEzIDIyOC4wNDYgODkzLjk0&#10;OSAyMjguNTk0IDg5NC42NjUgMjI5LjAxNCA4OTUuMjU5IDIyOS45IDg5NS43NzggMjMwLjM0OSA4&#10;OTYuMjM4IDIzMS4wODIgODk2LjY2NSAyMzEuNjU5IDg5Ny4yMTEgMjMyLjM5NCA4OTcuNTQ3IDIz&#10;My4wNTEgODk4LjExMyAyMzMuODIyIDg5OC40MTUgMjM0LjY5NSA4OTkuMDc2IDIzNS4wNDcgODk5&#10;LjQyOCAyMzUuNzUgODk5Ljc0NCAyMzYuNDE5IDkwMC4yMzIgMjM2LjcyNiA5MDEuMDc1IDIzNy40&#10;NjQgOTAxLjcxMiAyMzguMDI2IDkwMi4xODMgMjM4LjMyNiA5MDIuNjg4IDIzOC40MjkgOTAzLjIx&#10;IDIzOC45MjQgOTAzLjc0MyAyMzkuMjM5IDkwNC4yMjEgMjM5LjUyIDkwNC44ODYgMjQwLjE5NCA5&#10;MDUuNDU4IDI0MC45NTJaIiBzdHJva2U9IiNGRkZGRkYiIHN0cm9rZS13aWR0aD0iMC4zMzMzMzMi&#10;IHN0cm9rZS1taXRlcmxpbWl0PSIyIiBmaWxsPSIjNzA5QzUyIi8+PGcgY2xpcC1wYXRoPSJ1cmwo&#10;I2NsaXAxKSI+PHRleHQgZmlsbD0iIzU5NTk1OSIgZm9udC1mYW1pbHk9IkNhbGlicmksQ2FsaWJy&#10;aV9NU0ZvbnRTZXJ2aWNlLEFyaWFsIiBmb250LXdlaWdodD0iNDAwIiBmb250LXNpemU9IjgiIHRy&#10;YW5zZm9ybT0idHJhbnNsYXRlKDEyODcuODYgNTA0KSI+wqkgR2VvTmFtZXMsIE1pY3Jvc29mdCwg&#10;VG9tVG9tPC90ZXh0PjwvZz48ZyBjbGlwLXBhdGg9InVybCgjY2xpcDIpIj48dGV4dCBmaWxsPSIj&#10;NTk1OTU5IiBmb250LWZhbWlseT0iQ2FsaWJyaSxDYWxpYnJpX01TRm9udFNlcnZpY2UsQXJpYWwi&#10;IGZvbnQtd2VpZ2h0PSI0MDAiIGZvbnQtc2l6ZT0iOCIgdHJhbnNmb3JtPSJ0cmFuc2xhdGUoMTMw&#10;MC4wNSA0OTQpIj5PYnPFgnVnaXdhbmUgcHJ6ZXogdXPFgnVnxJkgQmluZzwvdGV4dD48L2c+PGc+&#10;PHRleHQgZm9udC1mYW1pbHk9IkNhbGlicmksQ2FsaWJyaV9NU0ZvbnRTZXJ2aWNlLEFyaWFsIiBm&#10;b250LXdlaWdodD0iNDAwIiBmb250LXNpemU9IjEyIiB0cmFuc2Zvcm09InRyYW5zbGF0ZSgxMjU1&#10;LjY2IDM0MCkiPkx1YmVsc2tpZTwvdGV4dD48L2c+PGc+PHRleHQgZm9udC1mYW1pbHk9IkNhbGli&#10;cmksQ2FsaWJyaV9NU0ZvbnRTZXJ2aWNlLEFyaWFsIiBmb250LXdlaWdodD0iNDAwIiBmb250LXNp&#10;emU9IjEyIiB0cmFuc2Zvcm09InRyYW5zbGF0ZSgxMjcwLjcxIDM1NSkiPjcsNDwvdGV4dD48L2c+&#10;PGcgY2xpcC1wYXRoPSJ1cmwoI2NsaXAzKSI+PHRleHQgZm9udC1mYW1pbHk9IkNhbGlicmksQ2Fs&#10;aWJyaV9NU0ZvbnRTZXJ2aWNlLEFyaWFsIiBmb250LXdlaWdodD0iNDAwIiBmb250LXNpemU9IjEy&#10;IiB0cmFuc2Zvcm09InRyYW5zbGF0ZSgxMjE1Ljg3IDQzNCkiPlBvZGthcnBhY2tpZTwvdGV4dD48&#10;L2c+PGc+PHRleHQgZm9udC1mYW1pbHk9IkNhbGlicmksQ2FsaWJyaV9NU0ZvbnRTZXJ2aWNlLEFy&#10;aWFsIiBmb250LXdlaWdodD0iNDAwIiBmb250LXNpemU9IjEyIiB0cmFuc2Zvcm09InRyYW5zbGF0&#10;ZSgxMjQxLjA2IDQ0OSkiPjgsNzwvdGV4dD48L2c+PGc+PHRleHQgZm9udC1mYW1pbHk9IkNhbGli&#10;cmksQ2FsaWJyaV9NU0ZvbnRTZXJ2aWNlLEFyaWFsIiBmb250LXdlaWdodD0iNDAwIiBmb250LXNp&#10;emU9IjEyIiB0cmFuc2Zvcm09InRyYW5zbGF0ZSgxMTQ1Ljc3IDM3NykiPsWad2nEmXRva3J6eXNr&#10;aWU8L3RleHQ+PC9nPjxnPjx0ZXh0IGZvbnQtZmFtaWx5PSJDYWxpYnJpLENhbGlicmlfTVNGb250&#10;U2VydmljZSxBcmlhbCIgZm9udC13ZWlnaHQ9IjQwMCIgZm9udC1zaXplPSIxMiIgdHJhbnNmb3Jt&#10;PSJ0cmFuc2xhdGUoMTE3NC4xMiAzOTIpIj43LDU8L3RleHQ+PC9nPjxnPjx0ZXh0IGZvbnQtZmFt&#10;aWx5PSJDYWxpYnJpLENhbGlicmlfTVNGb250U2VydmljZSxBcmlhbCIgZm9udC13ZWlnaHQ9IjQw&#10;MCIgZm9udC1zaXplPSIxMiIgdHJhbnNmb3JtPSJ0cmFuc2xhdGUoOTUwLjY0NiAzNTIpIj5Eb2xu&#10;b8WbbMSFc2tpZSA8L3RleHQ+PC9nPjxnPjx0ZXh0IGZvbnQtZmFtaWx5PSJDYWxpYnJpLENhbGli&#10;cmlfTVNGb250U2VydmljZSxBcmlhbCIgZm9udC13ZWlnaHQ9IjQwMCIgZm9udC1zaXplPSIxMiIg&#10;dHJhbnNmb3JtPSJ0cmFuc2xhdGUoOTczLjY0NiAzNjcpIj40LDY8L3RleHQ+PC9nPjxnIGNsaXAt&#10;cGF0aD0idXJsKCNjbGlwNCkiPjx0ZXh0IGZpbGw9IiNGRkZGRkYiIGZvbnQtZmFtaWx5PSJDYWxp&#10;YnJpLENhbGlicmlfTVNGb250U2VydmljZSxBcmlhbCIgZm9udC13ZWlnaHQ9IjQwMCIgZm9udC1z&#10;aXplPSIxMSIgdHJhbnNmb3JtPSJ0cmFuc2xhdGUoMTAzNC4yNCAyMDQpIj5LdWphd3NrbzwvdGV4&#10;dD48L2c+PGcgY2xpcC1wYXRoPSJ1cmwoI2NsaXA1KSI+PHRleHQgZmlsbD0iI0ZGRkZGRiIgZm9u&#10;dC1mYW1pbHk9IkNhbGlicmksQ2FsaWJyaV9NU0ZvbnRTZXJ2aWNlLEFyaWFsIiBmb250LXdlaWdo&#10;dD0iNDAwIiBmb250LXNpemU9IjExIiB0cmFuc2Zvcm09InRyYW5zbGF0ZSgxMDc1LjMyIDIwNCki&#10;Pi08L3RleHQ+PC9nPjxnIGNsaXAtcGF0aD0idXJsKCNjbGlwNikiPjx0ZXh0IGZpbGw9IiNGRkZG&#10;RkYiIGZvbnQtZmFtaWx5PSJDYWxpYnJpLENhbGlicmlfTVNGb250U2VydmljZSxBcmlhbCIgZm9u&#10;dC13ZWlnaHQ9IjQwMCIgZm9udC1zaXplPSIxMSIgdHJhbnNmb3JtPSJ0cmFuc2xhdGUoMTA3OC41&#10;OSAyMDQpIj5wb21vcnNraWU8L3RleHQ+PC9nPjxnPjx0ZXh0IGZpbGw9IiNGRkZGRkYiIGZvbnQt&#10;ZmFtaWx5PSJDYWxpYnJpLENhbGlicmlfTVNGb250U2VydmljZSxBcmlhbCIgZm9udC13ZWlnaHQ9&#10;IjQwMCIgZm9udC1zaXplPSIxMSIgdHJhbnNmb3JtPSJ0cmFuc2xhdGUoMTA3Mi42MSAyMTcpIj43&#10;LDM8L3RleHQ+PC9nPjxnPjx0ZXh0IGZvbnQtZmFtaWx5PSJDYWxpYnJpLENhbGlicmlfTVNGb250&#10;U2VydmljZSxBcmlhbCIgZm9udC13ZWlnaHQ9IjQwMCIgZm9udC1zaXplPSIxMiIgdHJhbnNmb3Jt&#10;PSJ0cmFuc2xhdGUoOTE1LjMzMyAyNjkpIj5MdWJ1c2tpZSA8L3RleHQ+PC9nPjxnPjx0ZXh0IGZv&#10;bnQtZmFtaWx5PSJDYWxpYnJpLENhbGlicmlfTVNGb250U2VydmljZSxBcmlhbCIgZm9udC13ZWln&#10;aHQ9IjQwMCIgZm9udC1zaXplPSIxMiIgdHJhbnNmb3JtPSJ0cmFuc2xhdGUoOTI5LjE3MyAyODQp&#10;Ij40LDU8L3RleHQ+PC9nPjxnPjx0ZXh0IGZvbnQtZmFtaWx5PSJDYWxpYnJpLENhbGlicmlfTVNG&#10;b250U2VydmljZSxBcmlhbCIgZm9udC13ZWlnaHQ9IjQwMCIgZm9udC1zaXplPSIxMiIgdHJhbnNm&#10;b3JtPSJ0cmFuc2xhdGUoMTEwMC44MiAzMTYpIj7FgcOzZHpraWU8L3RleHQ+PC9nPjxnPjx0ZXh0&#10;IGZvbnQtZmFtaWx5PSJDYWxpYnJpLENhbGlicmlfTVNGb250U2VydmljZSxBcmlhbCIgZm9udC13&#10;ZWlnaHQ9IjQwMCIgZm9udC1zaXplPSIxMiIgdHJhbnNmb3JtPSJ0cmFuc2xhdGUoMTExMS42IDMz&#10;MSkiPjUsNDwvdGV4dD48L2c+PGc+PHRleHQgZm9udC1mYW1pbHk9IkNhbGlicmksQ2FsaWJyaV9N&#10;U0ZvbnRTZXJ2aWNlLEFyaWFsIiBmb250LXdlaWdodD0iNDAwIiBmb250LXNpemU9IjEyIiB0cmFu&#10;c2Zvcm09InRyYW5zbGF0ZSgxMTI5Ljk2IDQ0MykiPk1hxYJvcG9sc2tpZSA8L3RleHQ+PC9nPjxn&#10;Pjx0ZXh0IGZvbnQtZmFtaWx5PSJDYWxpYnJpLENhbGlicmlfTVNGb250U2VydmljZSxBcmlhbCIg&#10;Zm9udC13ZWlnaHQ9IjQwMCIgZm9udC1zaXplPSIxMiIgdHJhbnNmb3JtPSJ0cmFuc2xhdGUoMTE1&#10;Mi4xNyA0NTgpIj40LDI8L3RleHQ+PC9nPjxnIGNsaXAtcGF0aD0idXJsKCNjbGlwNykiPjx0ZXh0&#10;IGZvbnQtZmFtaWx5PSJDYWxpYnJpLENhbGlicmlfTVNGb250U2VydmljZSxBcmlhbCIgZm9udC13&#10;ZWlnaHQ9IjQwMCIgZm9udC1zaXplPSIxMiIgdHJhbnNmb3JtPSJ0cmFuc2xhdGUoMTE2Mi4wOSAy&#10;NjEpIj5NYXpvd2llY2tpZSA8L3RleHQ+PC9nPjxnPjx0ZXh0IGZvbnQtZmFtaWx5PSJDYWxpYnJp&#10;LENhbGlicmlfTVNGb250U2VydmljZSxBcmlhbCIgZm9udC13ZWlnaHQ9IjQwMCIgZm9udC1zaXpl&#10;PSIxMiIgdHJhbnNmb3JtPSJ0cmFuc2xhdGUoMTE4Ni4zMyAyNzYpIj40LDA8L3RleHQ+PC9nPjxn&#10;IGNsaXAtcGF0aD0idXJsKCNjbGlwOCkiPjx0ZXh0IGZvbnQtZmFtaWx5PSJDYWxpYnJpLENhbGli&#10;cmlfTVNGb250U2VydmljZSxBcmlhbCIgZm9udC13ZWlnaHQ9IjQwMCIgZm9udC1zaXplPSIxMiIg&#10;dHJhbnNmb3JtPSJ0cmFuc2xhdGUoMTAyNy43NCAzODYpIj5PcG9sc2tpZTwvdGV4dD48L2c+PGc+&#10;PHRleHQgZm9udC1mYW1pbHk9IkNhbGlicmksQ2FsaWJyaV9NU0ZvbnRTZXJ2aWNlLEFyaWFsIiBm&#10;b250LXdlaWdodD0iNDAwIiBmb250LXNpemU9IjEyIiB0cmFuc2Zvcm09InRyYW5zbGF0ZSgxMDQx&#10;LjI3IDQwMSkiPjUsOTwvdGV4dD48L2c+PGcgY2xpcC1wYXRoPSJ1cmwoI2NsaXA5KSI+PHRleHQg&#10;Zm9udC1mYW1pbHk9IkNhbGlicmksQ2FsaWJyaV9NU0ZvbnRTZXJ2aWNlLEFyaWFsIiBmb250LXdl&#10;aWdodD0iNDAwIiBmb250LXNpemU9IjEyIiB0cmFuc2Zvcm09InRyYW5zbGF0ZSgxMjQ4LjcyIDE5&#10;MSkiPlBvZGxhc2tpZTwvdGV4dD48L2c+PGc+PHRleHQgZm9udC1mYW1pbHk9IkNhbGlicmksQ2Fs&#10;aWJyaV9NU0ZvbnRTZXJ2aWNlLEFyaWFsIiBmb250LXdlaWdodD0iNDAwIiBmb250LXNpemU9IjEy&#10;IiB0cmFuc2Zvcm09InRyYW5zbGF0ZSgxMjY0LjI0IDIwNikiPjYsOTwvdGV4dD48L2c+PGc+PHRl&#10;eHQgZm9udC1mYW1pbHk9IkNhbGlicmksQ2FsaWJyaV9NU0ZvbnRTZXJ2aWNlLEFyaWFsIiBmb250&#10;LXdlaWdodD0iNDAwIiBmb250LXNpemU9IjEyIiB0cmFuc2Zvcm09InRyYW5zbGF0ZSgxMDMwLjkx&#10;IDEzMCkiPlBvbW9yc2tpZTwvdGV4dD48L2c+PGc+PHRleHQgZm9udC1mYW1pbHk9IkNhbGlicmks&#10;Q2FsaWJyaV9NU0ZvbnRTZXJ2aWNlLEFyaWFsIiBmb250LXdlaWdodD0iNDAwIiBmb250LXNpemU9&#10;IjEyIiB0cmFuc2Zvcm09InRyYW5zbGF0ZSgxMDQ5LjA4IDE0NSkiPjQsNjwvdGV4dD48L2c+PGcg&#10;Y2xpcC1wYXRoPSJ1cmwoI2NsaXAxMCkiPjx0ZXh0IGZvbnQtZmFtaWx5PSJDYWxpYnJpLENhbGli&#10;cmlfTVNGb250U2VydmljZSxBcmlhbCIgZm9udC13ZWlnaHQ9IjQwMCIgZm9udC1zaXplPSIxMiIg&#10;dHJhbnNmb3JtPSJ0cmFuc2xhdGUoMTA4MS4xMyA0MDgpIj7FmmzEhXNraWUgPC90ZXh0PjwvZz48&#10;Zz48dGV4dCBmb250LWZhbWlseT0iQ2FsaWJyaSxDYWxpYnJpX01TRm9udFNlcnZpY2UsQXJpYWwi&#10;IGZvbnQtd2VpZ2h0PSI0MDAiIGZvbnQtc2l6ZT0iMTIiIHRyYW5zZm9ybT0idHJhbnNsYXRlKDEw&#10;OTAgNDIzKSI+Myw2PC90ZXh0PjwvZz48Zz48dGV4dCBmb250LWZhbWlseT0iQ2FsaWJyaSxDYWxp&#10;YnJpX01TRm9udFNlcnZpY2UsQXJpYWwiIGZvbnQtd2VpZ2h0PSI0MDAiIGZvbnQtc2l6ZT0iMTIi&#10;IHRyYW5zZm9ybT0idHJhbnNsYXRlKDExMjYuMTEgMTUxKSI+V2FybWnFhHNrbzwvdGV4dD48L2c+&#10;PGc+PHRleHQgZm9udC1mYW1pbHk9IkNhbGlicmksQ2FsaWJyaV9NU0ZvbnRTZXJ2aWNlLEFyaWFs&#10;IiBmb250LXdlaWdodD0iNDAwIiBmb250LXNpemU9IjEyIiB0cmFuc2Zvcm09InRyYW5zbGF0ZSgx&#10;MTgxLjgzIDE1MSkiPi08L3RleHQ+PC9nPjxnPjx0ZXh0IGZvbnQtZmFtaWx5PSJDYWxpYnJpLENh&#10;bGlicmlfTVNGb250U2VydmljZSxBcmlhbCIgZm9udC13ZWlnaHQ9IjQwMCIgZm9udC1zaXplPSIx&#10;MiIgdHJhbnNmb3JtPSJ0cmFuc2xhdGUoMTE4NS41MSAxNTEpIj5tYXp1cnNraWU8L3RleHQ+PC9n&#10;PjxnPjx0ZXh0IGZvbnQtZmFtaWx5PSJDYWxpYnJpLENhbGlicmlfTVNGb250U2VydmljZSxBcmlh&#10;bCIgZm9udC13ZWlnaHQ9IjQwMCIgZm9udC1zaXplPSIxMiIgdHJhbnNmb3JtPSJ0cmFuc2xhdGUo&#10;MTE3Mi45NSAxNjYpIj44LDM8L3RleHQ+PC9nPjxnPjx0ZXh0IGZpbGw9IiNDMDAwMDAiIGZvbnQt&#10;ZmFtaWx5PSJDYWxpYnJpLENhbGlicmlfTVNGb250U2VydmljZSxBcmlhbCIgZm9udC13ZWlnaHQ9&#10;IjQwMCIgZm9udC1zaXplPSIxMyIgdHJhbnNmb3JtPSJ0cmFuc2xhdGUoOTgzLjQ0IDI2NCkiPldp&#10;ZWxrb3BvbHNraWUgPC90ZXh0PjwvZz48Zz48dGV4dCBmaWxsPSIjQzAwMDAwIiBmb250LWZhbWls&#10;eT0iQ2FsaWJyaSxDYWxpYnJpX01TRm9udFNlcnZpY2UsQXJpYWwiIGZvbnQtd2VpZ2h0PSI0MDAi&#10;IGZvbnQtc2l6ZT0iMTMiIHRyYW5zZm9ybT0idHJhbnNsYXRlKDEwMTIuOSAyODApIj4zLDA8L3Rl&#10;eHQ+PC9nPjxnPjx0ZXh0IGZvbnQtZmFtaWx5PSJDYWxpYnJpLENhbGlicmlfTVNGb250U2Vydmlj&#10;ZSxBcmlhbCIgZm9udC13ZWlnaHQ9IjQwMCIgZm9udC1zaXplPSIxMSIgdHJhbnNmb3JtPSJ0cmFu&#10;c2xhdGUoOTExLjY4OSAxNTQpIj5aYWNob2RuaW9wb21vcnNraWU8L3RleHQ+PC9nPjxnPjx0ZXh0&#10;IGZvbnQtZmFtaWx5PSJDYWxpYnJpLENhbGlicmlfTVNGb250U2VydmljZSxBcmlhbCIgZm9udC13&#10;ZWlnaHQ9IjQwMCIgZm9udC1zaXplPSIxMSIgdHJhbnNmb3JtPSJ0cmFuc2xhdGUoOTUwLjQ1NiAx&#10;NjcpIj42LDg8L3RleHQ+PC9nPjwvZz48cmVjdCB4PSI5OTUiIHk9IjMxIiB3aWR0aD0iMjMyIiBo&#10;ZWlnaHQ9IjQ3IiBmaWxsLW9wYWNpdHk9IjAiLz48cmVjdCB4PSIxMTIxLjUiIHk9IjQyLjUiIHdp&#10;ZHRoPSI4NiIgaGVpZ2h0PSI5IiBmaWxsPSJ1cmwoI2ZpbGwxMSkiLz48cmVjdCB4PSIxMTIxLjUi&#10;IHk9IjQyLjUiIHdpZHRoPSI4NiIgaGVpZ2h0PSI5IiBzdHJva2U9IiNGRkZGRkYiIHN0cm9rZS13&#10;aWR0aD0iMC4zMzMzMzMiIHN0cm9rZS1taXRlcmxpbWl0PSIyIiBmaWxsPSJub25lIi8+PGc+PHRl&#10;eHQgZm9udC1mYW1pbHk9IkNhbGlicmksQ2FsaWJyaV9NU0ZvbnRTZXJ2aWNlLEFyaWFsIiBmb250&#10;LXdlaWdodD0iNDAwIiBmb250LXNpemU9IjEyIiB0cmFuc2Zvcm09InRyYW5zbGF0ZSgxMTEzLjgy&#10;IDY4KSI+MywwPC90ZXh0PjwvZz48Zz48dGV4dCBmb250LWZhbWlseT0iQ2FsaWJyaSxDYWxpYnJp&#10;X01TRm9udFNlcnZpY2UsQXJpYWwiIGZvbnQtd2VpZ2h0PSI0MDAiIGZvbnQtc2l6ZT0iMTIiIHRy&#10;YW5zZm9ybT0idHJhbnNsYXRlKDEyMDAuMjIgNjgpIj44LDc8L3RleHQ+PC9nPjxnPjx0ZXh0IGZv&#10;bnQtZmFtaWx5PSJDYWxpYnJpLENhbGlicmlfTVNGb250U2VydmljZSxBcmlhbCIgZm9udC13ZWln&#10;aHQ9IjQwMCIgZm9udC1zaXplPSIxMiIgdHJhbnNmb3JtPSJ0cmFuc2xhdGUoMTAwMi4yOCA1MSki&#10;PnN0b3BhIGJlenJvYm9jaWEgdyAlPC90ZXh0PjwvZz48cGF0aCBkPSJNODE0IDIzIDE0MDggMjMg&#10;MTQwOCA1MTMgODE0IDUxM1oiIGZpbGwtcnVsZT0iZXZlbm9kZCIgZmlsbC1vcGFjaXR5PSIwIi8+&#10;PC9nPjwvc3ZnPlBLAwQUAAYACAAAACEAwPKX9eEAAAAJAQAADwAAAGRycy9kb3ducmV2LnhtbEyP&#10;QUvDQBCF74L/YRnBW7uJNauN2ZRS1FMp2AribZpMk9Dsbshuk/TfO570NDze4833stVkWjFQ7xtn&#10;NcTzCATZwpWNrTR8Ht5mzyB8QFti6yxpuJKHVX57k2FautF+0LAPleAS61PUUIfQpVL6oiaDfu46&#10;suydXG8wsOwrWfY4crlp5UMUKWmwsfyhxo42NRXn/cVoeB9xXC/i12F7Pm2u34dk97WNSev7u2n9&#10;AiLQFP7C8IvP6JAz09FdbOlFq2G2VEuOakj4sJ88PfKUowa1UApknsn/C/IfAAAA//8DAFBLAwQU&#10;AAYACAAAACEAIlYO7scAAAClAQAAGQAAAGRycy9fcmVscy9lMm9Eb2MueG1sLnJlbHO8kLFqAzEM&#10;hvdC3sFo7/nuhlJKfFlKIWtIH0DYOp/JWTaWG5q3j2mWBgLdOkri//4PbXffcVVnKhISGxi6HhSx&#10;TS6wN/B5/Hh+BSUV2eGamAxcSGA3bZ62B1qxtpAsIYtqFBYDS635TWuxC0WULmXidplTiVjbWLzO&#10;aE/oSY99/6LLbwZMd0y1dwbK3o2gjpfcmv9mp3kOlt6T/YrE9UGFDrF1NyAWT9VAJBfwthw7OXvQ&#10;jx2G/3EYusw/DvruudMVAAD//wMAUEsBAi0AFAAGAAgAAAAhAKjWx6gTAQAASQIAABMAAAAAAAAA&#10;AAAAAAAAAAAAAFtDb250ZW50X1R5cGVzXS54bWxQSwECLQAUAAYACAAAACEAOP0h/9YAAACUAQAA&#10;CwAAAAAAAAAAAAAAAABEAQAAX3JlbHMvLnJlbHNQSwECLQAUAAYACAAAACEAkfaJCr4DAADRCAAA&#10;DgAAAAAAAAAAAAAAAABDAgAAZHJzL2Uyb0RvYy54bWxQSwECLQAKAAAAAAAAACEAmOp74qyjBACs&#10;owQAFAAAAAAAAAAAAAAAAAAtBgAAZHJzL21lZGlhL2ltYWdlMS5wbmdQSwECLQAKAAAAAAAAACEA&#10;TdojvXLcAgBy3AIAFAAAAAAAAAAAAAAAAAALqgQAZHJzL21lZGlhL2ltYWdlMi5zdmdQSwECLQAU&#10;AAYACAAAACEAwPKX9eEAAAAJAQAADwAAAAAAAAAAAAAAAACvhgcAZHJzL2Rvd25yZXYueG1sUEsB&#10;Ai0AFAAGAAgAAAAhACJWDu7HAAAApQEAABkAAAAAAAAAAAAAAAAAvYcHAGRycy9fcmVscy9lMm9E&#10;b2MueG1sLnJlbHNQSwUGAAAAAAcABwC+AQAAu4g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a 1" o:spid="_x0000_s1028" type="#_x0000_t75" style="position:absolute;left:-10876;top:2857;width:46433;height:38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TGDyAAAAOMAAAAPAAAAZHJzL2Rvd25yZXYueG1sRE9fa8Iw&#10;EH8f7DuEG+xtpnWz1s4oQxBkDw6diI9Hc2vKmktpMlu/vRkIPt7v/82Xg23EmTpfO1aQjhIQxKXT&#10;NVcKDt/rlxyED8gaG8ek4EIelovHhzkW2vW8o/M+VCKGsC9QgQmhLaT0pSGLfuRa4sj9uM5iiGdX&#10;Sd1hH8NtI8dJkkmLNccGgy2tDJW/+z+rYFfS9th/9l+r02abHd/8sM5yo9Tz0/DxDiLQEO7im3uj&#10;4/zJOJvO0jx9hf+fIgBycQUAAP//AwBQSwECLQAUAAYACAAAACEA2+H2y+4AAACFAQAAEwAAAAAA&#10;AAAAAAAAAAAAAAAAW0NvbnRlbnRfVHlwZXNdLnhtbFBLAQItABQABgAIAAAAIQBa9CxbvwAAABUB&#10;AAALAAAAAAAAAAAAAAAAAB8BAABfcmVscy8ucmVsc1BLAQItABQABgAIAAAAIQBamTGDyAAAAOMA&#10;AAAPAAAAAAAAAAAAAAAAAAcCAABkcnMvZG93bnJldi54bWxQSwUGAAAAAAMAAwC3AAAA/AIAAAAA&#10;">
                  <v:imagedata r:id="rId3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34" o:spid="_x0000_s1029" type="#_x0000_t202" style="position:absolute;left:-5049;top:1047;width:28930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KdoyAAAAOMAAAAPAAAAZHJzL2Rvd25yZXYueG1sRE9Pa8Iw&#10;FL8P/A7hCV7GTG1Z5jqjiDKc7DT14u3RvLVlzUtpombffhkMdny//2+xirYTVxp861jDbJqBIK6c&#10;abnWcDq+PsxB+IBssHNMGr7Jw2o5ultgadyNP+h6CLVIIexL1NCE0JdS+qohi37qeuLEfbrBYkjn&#10;UEsz4C2F207mWaakxZZTQ4M9bRqqvg4XqyFXT+f7+ZF22+3uEuNjvrHv+1bryTiuX0AEiuFf/Od+&#10;M2l+kReFmin1DL8/JQDk8gcAAP//AwBQSwECLQAUAAYACAAAACEA2+H2y+4AAACFAQAAEwAAAAAA&#10;AAAAAAAAAAAAAAAAW0NvbnRlbnRfVHlwZXNdLnhtbFBLAQItABQABgAIAAAAIQBa9CxbvwAAABUB&#10;AAALAAAAAAAAAAAAAAAAAB8BAABfcmVscy8ucmVsc1BLAQItABQABgAIAAAAIQDK7KdoyAAAAOMA&#10;AAAPAAAAAAAAAAAAAAAAAAcCAABkcnMvZG93bnJldi54bWxQSwUGAAAAAAMAAwC3AAAA/AIAAAAA&#10;" fillcolor="white [3201]" strokecolor="#a5b592 [3204]" strokeweight=".25pt">
                  <v:stroke endcap="round"/>
                  <v:textbox>
                    <w:txbxContent>
                      <w:p w14:paraId="712A1F02" w14:textId="576CB4C6" w:rsidR="00886239" w:rsidRPr="00886239" w:rsidRDefault="00886239" w:rsidP="00735118">
                        <w:pPr>
                          <w:pStyle w:val="Akapitzlist"/>
                          <w:numPr>
                            <w:ilvl w:val="0"/>
                            <w:numId w:val="38"/>
                          </w:numPr>
                          <w:ind w:left="284" w:hanging="284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886239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Stopa bezrobocia wg województw w 2024 r.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A4C4A94" w14:textId="73A2B73E" w:rsidR="00AC2729" w:rsidRDefault="00AC2729" w:rsidP="00886239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0A901D36" w14:textId="14B77861" w:rsidR="00AC2729" w:rsidRDefault="00292DD6" w:rsidP="00886239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2072960" behindDoc="0" locked="0" layoutInCell="1" allowOverlap="1" wp14:anchorId="30524058" wp14:editId="1E9909C6">
            <wp:simplePos x="0" y="0"/>
            <wp:positionH relativeFrom="column">
              <wp:posOffset>3822852</wp:posOffset>
            </wp:positionH>
            <wp:positionV relativeFrom="paragraph">
              <wp:posOffset>190500</wp:posOffset>
            </wp:positionV>
            <wp:extent cx="1809750" cy="2578100"/>
            <wp:effectExtent l="190500" t="57150" r="0" b="0"/>
            <wp:wrapThrough wrapText="bothSides">
              <wp:wrapPolygon edited="0">
                <wp:start x="9322" y="-479"/>
                <wp:lineTo x="3865" y="-479"/>
                <wp:lineTo x="3865" y="2075"/>
                <wp:lineTo x="2728" y="2075"/>
                <wp:lineTo x="2728" y="7023"/>
                <wp:lineTo x="-1137" y="7182"/>
                <wp:lineTo x="-1137" y="9736"/>
                <wp:lineTo x="-2274" y="9736"/>
                <wp:lineTo x="-2274" y="17397"/>
                <wp:lineTo x="0" y="17397"/>
                <wp:lineTo x="0" y="18035"/>
                <wp:lineTo x="3411" y="18993"/>
                <wp:lineTo x="7731" y="18993"/>
                <wp:lineTo x="7958" y="18674"/>
                <wp:lineTo x="11141" y="17397"/>
                <wp:lineTo x="11368" y="17397"/>
                <wp:lineTo x="13642" y="15003"/>
                <wp:lineTo x="14097" y="13088"/>
                <wp:lineTo x="10004" y="12290"/>
                <wp:lineTo x="8413" y="12290"/>
                <wp:lineTo x="13642" y="11172"/>
                <wp:lineTo x="13642" y="9736"/>
                <wp:lineTo x="18872" y="7342"/>
                <wp:lineTo x="18872" y="7182"/>
                <wp:lineTo x="19781" y="4629"/>
                <wp:lineTo x="18872" y="2234"/>
                <wp:lineTo x="18872" y="2075"/>
                <wp:lineTo x="13415" y="-319"/>
                <wp:lineTo x="13187" y="-479"/>
                <wp:lineTo x="9322" y="-479"/>
              </wp:wrapPolygon>
            </wp:wrapThrough>
            <wp:docPr id="196671946" name="Diagram 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  <wp14:sizeRelV relativeFrom="margin">
              <wp14:pctHeight>0</wp14:pctHeight>
            </wp14:sizeRelV>
          </wp:anchor>
        </w:drawing>
      </w:r>
    </w:p>
    <w:p w14:paraId="5997F430" w14:textId="77777777" w:rsidR="00AC2729" w:rsidRDefault="00AC2729" w:rsidP="00886239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026D9AB0" w14:textId="7359EFC2" w:rsidR="00AC2729" w:rsidRDefault="00AC2729" w:rsidP="00886239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7DA707C4" w14:textId="7B26E3FE" w:rsidR="00AC2729" w:rsidRDefault="00AC2729" w:rsidP="00886239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73665AE9" w14:textId="77777777" w:rsidR="00AC2729" w:rsidRDefault="00AC2729" w:rsidP="00886239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6731C468" w14:textId="369063D6" w:rsidR="00AC2729" w:rsidRDefault="00AC2729" w:rsidP="00886239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5943D1FB" w14:textId="6B3A8A06" w:rsidR="002612F4" w:rsidRPr="00735118" w:rsidRDefault="002612F4" w:rsidP="00735118">
      <w:pPr>
        <w:spacing w:after="0" w:line="276" w:lineRule="auto"/>
        <w:rPr>
          <w:rFonts w:ascii="Calibri" w:eastAsia="Times New Roman" w:hAnsi="Calibri" w:cs="Calibri"/>
          <w:i/>
          <w:iCs/>
          <w:noProof/>
          <w:sz w:val="20"/>
          <w:szCs w:val="20"/>
        </w:rPr>
      </w:pPr>
    </w:p>
    <w:p w14:paraId="2FB0DBF8" w14:textId="2E8E5F4F" w:rsidR="007060EA" w:rsidRPr="00083D5A" w:rsidRDefault="007060EA" w:rsidP="00945A14">
      <w:pPr>
        <w:spacing w:after="0" w:line="276" w:lineRule="auto"/>
        <w:jc w:val="both"/>
        <w:rPr>
          <w:rFonts w:eastAsia="Times New Roman" w:cstheme="minorHAnsi"/>
          <w:noProof/>
          <w:sz w:val="22"/>
          <w:szCs w:val="22"/>
          <w:highlight w:val="yellow"/>
        </w:rPr>
      </w:pPr>
    </w:p>
    <w:p w14:paraId="3CB1CE36" w14:textId="2F1C94A8" w:rsidR="0022374A" w:rsidRDefault="0022374A" w:rsidP="002612F4">
      <w:pPr>
        <w:spacing w:after="0" w:line="360" w:lineRule="auto"/>
        <w:jc w:val="both"/>
        <w:rPr>
          <w:noProof/>
        </w:rPr>
      </w:pPr>
    </w:p>
    <w:p w14:paraId="2D0B1B59" w14:textId="767FBEA7" w:rsidR="0022374A" w:rsidRDefault="00677CF8" w:rsidP="002612F4">
      <w:pPr>
        <w:spacing w:after="0" w:line="360" w:lineRule="auto"/>
        <w:jc w:val="both"/>
        <w:rPr>
          <w:noProof/>
        </w:rPr>
      </w:pPr>
      <w:r>
        <w:rPr>
          <w:noProof/>
        </w:rPr>
        <mc:AlternateContent>
          <mc:Choice Requires="cx4">
            <w:drawing>
              <wp:anchor distT="0" distB="0" distL="114300" distR="114300" simplePos="0" relativeHeight="251691006" behindDoc="1" locked="0" layoutInCell="1" allowOverlap="1" wp14:anchorId="3E872B1E" wp14:editId="5D873325">
                <wp:simplePos x="0" y="0"/>
                <wp:positionH relativeFrom="column">
                  <wp:posOffset>2985135</wp:posOffset>
                </wp:positionH>
                <wp:positionV relativeFrom="paragraph">
                  <wp:posOffset>62865</wp:posOffset>
                </wp:positionV>
                <wp:extent cx="3515360" cy="4332605"/>
                <wp:effectExtent l="0" t="0" r="8890" b="10795"/>
                <wp:wrapNone/>
                <wp:docPr id="807096564" name="Wykres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C105C7A-FDCA-49B0-92AC-B3D5BAEA9DF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38"/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91006" behindDoc="1" locked="0" layoutInCell="1" allowOverlap="1" wp14:anchorId="3E872B1E" wp14:editId="5D873325">
                <wp:simplePos x="0" y="0"/>
                <wp:positionH relativeFrom="column">
                  <wp:posOffset>2985135</wp:posOffset>
                </wp:positionH>
                <wp:positionV relativeFrom="paragraph">
                  <wp:posOffset>62865</wp:posOffset>
                </wp:positionV>
                <wp:extent cx="3515360" cy="4332605"/>
                <wp:effectExtent l="0" t="0" r="8890" b="10795"/>
                <wp:wrapNone/>
                <wp:docPr id="807096564" name="Wykres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C105C7A-FDCA-49B0-92AC-B3D5BAEA9DF4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7096564" name="Wykres 1">
                          <a:extLst>
                            <a:ext uri="{FF2B5EF4-FFF2-40B4-BE49-F238E27FC236}">
                              <a16:creationId xmlns:a16="http://schemas.microsoft.com/office/drawing/2014/main" id="{3C105C7A-FDCA-49B0-92AC-B3D5BAEA9DF4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5360" cy="43326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B5B584D" w14:textId="482CCBA2" w:rsidR="0022374A" w:rsidRDefault="0022374A" w:rsidP="002612F4">
      <w:pPr>
        <w:spacing w:after="0" w:line="360" w:lineRule="auto"/>
        <w:jc w:val="both"/>
        <w:rPr>
          <w:noProof/>
        </w:rPr>
      </w:pPr>
    </w:p>
    <w:p w14:paraId="34622678" w14:textId="607B901D" w:rsidR="004C7BCC" w:rsidRPr="002612F4" w:rsidRDefault="0022374A" w:rsidP="002612F4">
      <w:pPr>
        <w:spacing w:after="0" w:line="360" w:lineRule="auto"/>
        <w:jc w:val="both"/>
        <w:rPr>
          <w:rFonts w:ascii="Calibri" w:eastAsia="Times New Roman" w:hAnsi="Calibri" w:cs="Calibri"/>
          <w:noProof/>
          <w:sz w:val="22"/>
          <w:szCs w:val="22"/>
        </w:rPr>
      </w:pPr>
      <w:r>
        <w:rPr>
          <w:rFonts w:ascii="Calibri" w:eastAsia="Times New Roman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796089D6" wp14:editId="1B0E21B3">
                <wp:simplePos x="0" y="0"/>
                <wp:positionH relativeFrom="column">
                  <wp:posOffset>-81915</wp:posOffset>
                </wp:positionH>
                <wp:positionV relativeFrom="paragraph">
                  <wp:posOffset>259715</wp:posOffset>
                </wp:positionV>
                <wp:extent cx="3276600" cy="295275"/>
                <wp:effectExtent l="0" t="0" r="0" b="9525"/>
                <wp:wrapNone/>
                <wp:docPr id="1515551469" name="Pole tekstow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95275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B2ED1" w14:textId="268FEC1E" w:rsidR="00E55F0C" w:rsidRPr="00E55F0C" w:rsidRDefault="00E55F0C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E55F0C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2. Stopa bezrobocia wg powiatów w Wielkopolsce</w:t>
                            </w:r>
                            <w:r w:rsidR="00D31C0E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w 2024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089D6" id="Pole tekstowe 37" o:spid="_x0000_s1030" type="#_x0000_t202" style="position:absolute;left:0;text-align:left;margin-left:-6.45pt;margin-top:20.45pt;width:258pt;height:23.2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s1nbwIAACcFAAAOAAAAZHJzL2Uyb0RvYy54bWysVMFu2zAMvQ/YPwi6r07cJl2DOkXWIsOA&#10;oC3WDj0rstQYk0VNYmJnX19Kdtyuy2nYxaZE8pF8JHV51daG7ZQPFdiCj09GnCkroazsc8F/PC4/&#10;feYsoLClMGBVwfcq8Kv5xw+XjZupHDZgSuUZgdgwa1zBN4hulmVBblQtwgk4ZUmpwdcC6eifs9KL&#10;htBrk+Wj0TRrwJfOg1Qh0O1Np+TzhK+1knindVDITMEpN0xfn77r+M3ml2L27IXbVLJPQ/xDFrWo&#10;LAUdoG4ECrb11V9QdSU9BNB4IqHOQOtKqlQDVTMevavmYSOcSrUQOcENNIX/Bytvdw/u3jNsv0BL&#10;DYyENC7MAl3Gelrt6/inTBnpicL9QJtqkUm6PM3Pp9MRqSTp8otJfj6JMNmrt/MBvyqoWRQK7qkt&#10;iS2xWwXsTA8mMZixrCHYMeHEo4VlZUxnZiwBvyaYJNwb1bl9V5pVJaWUJ8c0ReraeLYT1H8hpbJ4&#10;2udmLFlHN03gg+P4mKPBxAsV1NtGN5Wma3AcHXP8M+LgkaKCxcG5riz4YwDlzyFyZ3+ovqs5lo/t&#10;uqWiY81979ZQ7qmlHrppD04uK+J9JQLeC0/jTa2ilcU7+mgDRDX0Emcb8L+P3Ud7mjrSctbQuhQ8&#10;/NoKrzgz3yzN48X47CzuVzqcTc5zOvi3mvVbjd3W10AdGdPj4GQSoz2ag6g91E+02YsYlVTCSopd&#10;cDyI19gtMb0MUi0WyYg2yglc2QcnI3RkOU7VY/skvOtHD2lob+GwWGL2bgI72+hpYbFF0FUaz8hz&#10;x2rPP21jGvD+5Yjr/vacrF7ft/kLAAAA//8DAFBLAwQUAAYACAAAACEAiZFOcOAAAAAJAQAADwAA&#10;AGRycy9kb3ducmV2LnhtbEyPwU7DMAyG70i8Q2QkblvSrcAodacJwWnisA6Ja9qYplqTlCZrO56e&#10;cIKTZfnT7+/Pt7Pp2EiDb51FSJYCGNnaqdY2CO/H18UGmA/SKtk5SwgX8rAtrq9ymSk32QONZWhY&#10;DLE+kwg6hD7j3NeajPRL15ONt083GBniOjRcDXKK4abjKyHuuZGtjR+07OlZU30qzwZh/7GfXta7&#10;N30sx6/Td2XCJRUK8fZm3j0BCzSHPxh+9aM6FNGpcmerPOsQFsnqMaIIqYgzAndinQCrEDYPKfAi&#10;5/8bFD8AAAD//wMAUEsBAi0AFAAGAAgAAAAhALaDOJL+AAAA4QEAABMAAAAAAAAAAAAAAAAAAAAA&#10;AFtDb250ZW50X1R5cGVzXS54bWxQSwECLQAUAAYACAAAACEAOP0h/9YAAACUAQAACwAAAAAAAAAA&#10;AAAAAAAvAQAAX3JlbHMvLnJlbHNQSwECLQAUAAYACAAAACEApr7NZ28CAAAnBQAADgAAAAAAAAAA&#10;AAAAAAAuAgAAZHJzL2Uyb0RvYy54bWxQSwECLQAUAAYACAAAACEAiZFOcOAAAAAJAQAADwAAAAAA&#10;AAAAAAAAAADJBAAAZHJzL2Rvd25yZXYueG1sUEsFBgAAAAAEAAQA8wAAANYFAAAAAA==&#10;" fillcolor="white [3201]" stroked="f" strokeweight=".25pt">
                <v:stroke endcap="round"/>
                <v:textbox>
                  <w:txbxContent>
                    <w:p w14:paraId="71AB2ED1" w14:textId="268FEC1E" w:rsidR="00E55F0C" w:rsidRPr="00E55F0C" w:rsidRDefault="00E55F0C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E55F0C">
                        <w:rPr>
                          <w:rFonts w:ascii="Calibri" w:hAnsi="Calibri" w:cs="Calibri"/>
                          <w:sz w:val="20"/>
                          <w:szCs w:val="20"/>
                        </w:rPr>
                        <w:t>2. Stopa bezrobocia wg powiatów w Wielkopolsce</w:t>
                      </w:r>
                      <w:r w:rsidR="00D31C0E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w 2024 r.</w:t>
                      </w:r>
                    </w:p>
                  </w:txbxContent>
                </v:textbox>
              </v:shape>
            </w:pict>
          </mc:Fallback>
        </mc:AlternateContent>
      </w:r>
      <w:r w:rsidR="002612F4" w:rsidRPr="002612F4">
        <w:rPr>
          <w:rFonts w:ascii="Calibri" w:eastAsia="Times New Roman" w:hAnsi="Calibri" w:cs="Calibri"/>
          <w:noProof/>
          <w:sz w:val="22"/>
          <w:szCs w:val="22"/>
        </w:rPr>
        <w:t xml:space="preserve"> </w:t>
      </w:r>
    </w:p>
    <w:p w14:paraId="08ADF9EE" w14:textId="7ABDDAB0" w:rsidR="00CE3210" w:rsidRDefault="00CE3210" w:rsidP="00A53306">
      <w:pPr>
        <w:spacing w:after="0" w:line="276" w:lineRule="auto"/>
        <w:rPr>
          <w:rFonts w:eastAsia="Times New Roman" w:cstheme="minorHAnsi"/>
          <w:noProof/>
          <w:sz w:val="22"/>
          <w:szCs w:val="22"/>
          <w:highlight w:val="yellow"/>
        </w:rPr>
      </w:pPr>
    </w:p>
    <w:p w14:paraId="7517251D" w14:textId="46B8A75B" w:rsidR="00E55F0C" w:rsidRPr="00083D5A" w:rsidRDefault="00E55F0C" w:rsidP="00A53306">
      <w:pPr>
        <w:spacing w:after="0" w:line="276" w:lineRule="auto"/>
        <w:rPr>
          <w:rFonts w:eastAsia="Times New Roman" w:cstheme="minorHAnsi"/>
          <w:noProof/>
          <w:sz w:val="22"/>
          <w:szCs w:val="22"/>
          <w:highlight w:val="yellow"/>
        </w:rPr>
      </w:pPr>
    </w:p>
    <w:p w14:paraId="11F4C375" w14:textId="34F935D6" w:rsidR="005921E1" w:rsidRPr="00436C0B" w:rsidRDefault="00596B9A" w:rsidP="00436C0B">
      <w:pPr>
        <w:spacing w:after="0" w:line="276" w:lineRule="auto"/>
        <w:rPr>
          <w:rFonts w:ascii="Calibri" w:eastAsia="Times New Roman" w:hAnsi="Calibri" w:cs="Calibri"/>
          <w:i/>
          <w:iCs/>
          <w:noProof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966464" behindDoc="0" locked="0" layoutInCell="1" allowOverlap="1" wp14:anchorId="6A0370FF" wp14:editId="7F563643">
            <wp:simplePos x="0" y="0"/>
            <wp:positionH relativeFrom="column">
              <wp:posOffset>-81915</wp:posOffset>
            </wp:positionH>
            <wp:positionV relativeFrom="paragraph">
              <wp:posOffset>74930</wp:posOffset>
            </wp:positionV>
            <wp:extent cx="2981325" cy="2838450"/>
            <wp:effectExtent l="0" t="57150" r="0" b="0"/>
            <wp:wrapThrough wrapText="bothSides">
              <wp:wrapPolygon edited="0">
                <wp:start x="276" y="-435"/>
                <wp:lineTo x="276" y="3624"/>
                <wp:lineTo x="1104" y="4494"/>
                <wp:lineTo x="2346" y="4494"/>
                <wp:lineTo x="2346" y="17251"/>
                <wp:lineTo x="4141" y="18411"/>
                <wp:lineTo x="5797" y="18411"/>
                <wp:lineTo x="5797" y="20730"/>
                <wp:lineTo x="6073" y="21455"/>
                <wp:lineTo x="20289" y="21455"/>
                <wp:lineTo x="20427" y="21455"/>
                <wp:lineTo x="20565" y="13772"/>
                <wp:lineTo x="18909" y="11452"/>
                <wp:lineTo x="19185" y="4929"/>
                <wp:lineTo x="16286" y="4494"/>
                <wp:lineTo x="21255" y="3914"/>
                <wp:lineTo x="21117" y="-435"/>
                <wp:lineTo x="276" y="-435"/>
              </wp:wrapPolygon>
            </wp:wrapThrough>
            <wp:docPr id="1932893662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2EF46" w14:textId="0789E10B" w:rsidR="00C827AF" w:rsidRDefault="00C827AF" w:rsidP="00C827AF">
      <w:pPr>
        <w:spacing w:after="0" w:line="276" w:lineRule="auto"/>
        <w:ind w:left="360"/>
        <w:rPr>
          <w:rFonts w:ascii="Calibri" w:eastAsia="Times New Roman" w:hAnsi="Calibri" w:cs="Calibri"/>
          <w:i/>
          <w:iCs/>
          <w:noProof/>
          <w:sz w:val="18"/>
          <w:szCs w:val="18"/>
        </w:rPr>
      </w:pPr>
    </w:p>
    <w:p w14:paraId="4C583A05" w14:textId="77777777" w:rsidR="00AC14E0" w:rsidRDefault="00AC14E0" w:rsidP="00C827AF">
      <w:pPr>
        <w:spacing w:after="0" w:line="276" w:lineRule="auto"/>
        <w:ind w:left="360"/>
        <w:rPr>
          <w:rFonts w:ascii="Calibri" w:eastAsia="Times New Roman" w:hAnsi="Calibri" w:cs="Calibri"/>
          <w:i/>
          <w:iCs/>
          <w:noProof/>
          <w:sz w:val="18"/>
          <w:szCs w:val="18"/>
        </w:rPr>
      </w:pPr>
    </w:p>
    <w:p w14:paraId="5108F97E" w14:textId="77777777" w:rsidR="00AC14E0" w:rsidRDefault="00AC14E0" w:rsidP="00C827AF">
      <w:pPr>
        <w:spacing w:after="0" w:line="276" w:lineRule="auto"/>
        <w:ind w:left="360"/>
        <w:rPr>
          <w:rFonts w:ascii="Calibri" w:eastAsia="Times New Roman" w:hAnsi="Calibri" w:cs="Calibri"/>
          <w:i/>
          <w:iCs/>
          <w:noProof/>
          <w:sz w:val="18"/>
          <w:szCs w:val="18"/>
        </w:rPr>
      </w:pPr>
    </w:p>
    <w:p w14:paraId="31CF4E66" w14:textId="77777777" w:rsidR="00AC14E0" w:rsidRDefault="00AC14E0" w:rsidP="00C827AF">
      <w:pPr>
        <w:spacing w:after="0" w:line="276" w:lineRule="auto"/>
        <w:ind w:left="360"/>
        <w:rPr>
          <w:rFonts w:ascii="Calibri" w:eastAsia="Times New Roman" w:hAnsi="Calibri" w:cs="Calibri"/>
          <w:i/>
          <w:iCs/>
          <w:noProof/>
          <w:sz w:val="18"/>
          <w:szCs w:val="18"/>
        </w:rPr>
      </w:pPr>
    </w:p>
    <w:p w14:paraId="7A2A0DBE" w14:textId="77777777" w:rsidR="00AC14E0" w:rsidRDefault="00AC14E0" w:rsidP="00C827AF">
      <w:pPr>
        <w:spacing w:after="0" w:line="276" w:lineRule="auto"/>
        <w:ind w:left="360"/>
        <w:rPr>
          <w:rFonts w:ascii="Calibri" w:eastAsia="Times New Roman" w:hAnsi="Calibri" w:cs="Calibri"/>
          <w:i/>
          <w:iCs/>
          <w:noProof/>
          <w:sz w:val="18"/>
          <w:szCs w:val="18"/>
        </w:rPr>
      </w:pPr>
    </w:p>
    <w:p w14:paraId="48D6C28B" w14:textId="77777777" w:rsidR="00AC14E0" w:rsidRDefault="00AC14E0" w:rsidP="00C827AF">
      <w:pPr>
        <w:spacing w:after="0" w:line="276" w:lineRule="auto"/>
        <w:ind w:left="360"/>
        <w:rPr>
          <w:rFonts w:ascii="Calibri" w:eastAsia="Times New Roman" w:hAnsi="Calibri" w:cs="Calibri"/>
          <w:i/>
          <w:iCs/>
          <w:noProof/>
          <w:sz w:val="18"/>
          <w:szCs w:val="18"/>
        </w:rPr>
      </w:pPr>
    </w:p>
    <w:p w14:paraId="73414E8E" w14:textId="77777777" w:rsidR="00AC14E0" w:rsidRDefault="00AC14E0" w:rsidP="00C827AF">
      <w:pPr>
        <w:spacing w:after="0" w:line="276" w:lineRule="auto"/>
        <w:ind w:left="360"/>
        <w:rPr>
          <w:rFonts w:ascii="Calibri" w:eastAsia="Times New Roman" w:hAnsi="Calibri" w:cs="Calibri"/>
          <w:i/>
          <w:iCs/>
          <w:noProof/>
          <w:sz w:val="18"/>
          <w:szCs w:val="18"/>
        </w:rPr>
      </w:pPr>
    </w:p>
    <w:p w14:paraId="7466DBBB" w14:textId="77777777" w:rsidR="00AC14E0" w:rsidRDefault="00AC14E0" w:rsidP="00C827AF">
      <w:pPr>
        <w:spacing w:after="0" w:line="276" w:lineRule="auto"/>
        <w:ind w:left="360"/>
        <w:rPr>
          <w:rFonts w:ascii="Calibri" w:eastAsia="Times New Roman" w:hAnsi="Calibri" w:cs="Calibri"/>
          <w:i/>
          <w:iCs/>
          <w:noProof/>
          <w:sz w:val="18"/>
          <w:szCs w:val="18"/>
        </w:rPr>
      </w:pPr>
    </w:p>
    <w:p w14:paraId="46883155" w14:textId="77777777" w:rsidR="00AC14E0" w:rsidRDefault="00AC14E0" w:rsidP="00C827AF">
      <w:pPr>
        <w:spacing w:after="0" w:line="276" w:lineRule="auto"/>
        <w:ind w:left="360"/>
        <w:rPr>
          <w:rFonts w:ascii="Calibri" w:eastAsia="Times New Roman" w:hAnsi="Calibri" w:cs="Calibri"/>
          <w:i/>
          <w:iCs/>
          <w:noProof/>
          <w:sz w:val="18"/>
          <w:szCs w:val="18"/>
        </w:rPr>
      </w:pPr>
    </w:p>
    <w:p w14:paraId="39131B34" w14:textId="77777777" w:rsidR="00AC14E0" w:rsidRDefault="00AC14E0" w:rsidP="00C827AF">
      <w:pPr>
        <w:spacing w:after="0" w:line="276" w:lineRule="auto"/>
        <w:ind w:left="360"/>
        <w:rPr>
          <w:rFonts w:ascii="Calibri" w:eastAsia="Times New Roman" w:hAnsi="Calibri" w:cs="Calibri"/>
          <w:i/>
          <w:iCs/>
          <w:noProof/>
          <w:sz w:val="18"/>
          <w:szCs w:val="18"/>
        </w:rPr>
      </w:pPr>
    </w:p>
    <w:p w14:paraId="0DF60C64" w14:textId="77777777" w:rsidR="00AC14E0" w:rsidRDefault="00AC14E0" w:rsidP="00C827AF">
      <w:pPr>
        <w:spacing w:after="0" w:line="276" w:lineRule="auto"/>
        <w:ind w:left="360"/>
        <w:rPr>
          <w:rFonts w:ascii="Calibri" w:eastAsia="Times New Roman" w:hAnsi="Calibri" w:cs="Calibri"/>
          <w:i/>
          <w:iCs/>
          <w:noProof/>
          <w:sz w:val="18"/>
          <w:szCs w:val="18"/>
        </w:rPr>
      </w:pPr>
    </w:p>
    <w:p w14:paraId="6A440839" w14:textId="77777777" w:rsidR="0022374A" w:rsidRDefault="0022374A" w:rsidP="00C827AF">
      <w:pPr>
        <w:spacing w:after="0" w:line="276" w:lineRule="auto"/>
        <w:ind w:left="360"/>
        <w:rPr>
          <w:rFonts w:ascii="Calibri" w:eastAsia="Times New Roman" w:hAnsi="Calibri" w:cs="Calibri"/>
          <w:i/>
          <w:iCs/>
          <w:noProof/>
          <w:sz w:val="18"/>
          <w:szCs w:val="18"/>
        </w:rPr>
      </w:pPr>
    </w:p>
    <w:p w14:paraId="61BABDD8" w14:textId="77777777" w:rsidR="0022374A" w:rsidRDefault="0022374A" w:rsidP="00C827AF">
      <w:pPr>
        <w:spacing w:after="0" w:line="276" w:lineRule="auto"/>
        <w:ind w:left="360"/>
        <w:rPr>
          <w:rFonts w:ascii="Calibri" w:eastAsia="Times New Roman" w:hAnsi="Calibri" w:cs="Calibri"/>
          <w:i/>
          <w:iCs/>
          <w:noProof/>
          <w:sz w:val="18"/>
          <w:szCs w:val="18"/>
        </w:rPr>
      </w:pPr>
    </w:p>
    <w:p w14:paraId="4E0B9937" w14:textId="77777777" w:rsidR="0022374A" w:rsidRDefault="0022374A" w:rsidP="00C827AF">
      <w:pPr>
        <w:spacing w:after="0" w:line="276" w:lineRule="auto"/>
        <w:ind w:left="360"/>
        <w:rPr>
          <w:rFonts w:ascii="Calibri" w:eastAsia="Times New Roman" w:hAnsi="Calibri" w:cs="Calibri"/>
          <w:i/>
          <w:iCs/>
          <w:noProof/>
          <w:sz w:val="18"/>
          <w:szCs w:val="18"/>
        </w:rPr>
      </w:pPr>
    </w:p>
    <w:p w14:paraId="10AECD35" w14:textId="77777777" w:rsidR="0022374A" w:rsidRDefault="0022374A" w:rsidP="00C827AF">
      <w:pPr>
        <w:spacing w:after="0" w:line="276" w:lineRule="auto"/>
        <w:ind w:left="360"/>
        <w:rPr>
          <w:rFonts w:ascii="Calibri" w:eastAsia="Times New Roman" w:hAnsi="Calibri" w:cs="Calibri"/>
          <w:i/>
          <w:iCs/>
          <w:noProof/>
          <w:sz w:val="18"/>
          <w:szCs w:val="18"/>
        </w:rPr>
      </w:pPr>
    </w:p>
    <w:p w14:paraId="1B9E2059" w14:textId="77777777" w:rsidR="0022374A" w:rsidRDefault="0022374A" w:rsidP="00C827AF">
      <w:pPr>
        <w:spacing w:after="0" w:line="276" w:lineRule="auto"/>
        <w:ind w:left="360"/>
        <w:rPr>
          <w:rFonts w:ascii="Calibri" w:eastAsia="Times New Roman" w:hAnsi="Calibri" w:cs="Calibri"/>
          <w:i/>
          <w:iCs/>
          <w:noProof/>
          <w:sz w:val="18"/>
          <w:szCs w:val="18"/>
        </w:rPr>
      </w:pPr>
    </w:p>
    <w:p w14:paraId="49E80C73" w14:textId="77777777" w:rsidR="0022374A" w:rsidRDefault="0022374A" w:rsidP="00C827AF">
      <w:pPr>
        <w:spacing w:after="0" w:line="276" w:lineRule="auto"/>
        <w:ind w:left="360"/>
        <w:rPr>
          <w:rFonts w:ascii="Calibri" w:eastAsia="Times New Roman" w:hAnsi="Calibri" w:cs="Calibri"/>
          <w:i/>
          <w:iCs/>
          <w:noProof/>
          <w:sz w:val="18"/>
          <w:szCs w:val="18"/>
        </w:rPr>
      </w:pPr>
    </w:p>
    <w:p w14:paraId="223088A9" w14:textId="77777777" w:rsidR="0022374A" w:rsidRDefault="0022374A" w:rsidP="00C827AF">
      <w:pPr>
        <w:spacing w:after="0" w:line="276" w:lineRule="auto"/>
        <w:ind w:left="360"/>
        <w:rPr>
          <w:rFonts w:ascii="Calibri" w:eastAsia="Times New Roman" w:hAnsi="Calibri" w:cs="Calibri"/>
          <w:i/>
          <w:iCs/>
          <w:noProof/>
          <w:sz w:val="18"/>
          <w:szCs w:val="18"/>
        </w:rPr>
      </w:pPr>
    </w:p>
    <w:p w14:paraId="43FA54F0" w14:textId="77777777" w:rsidR="0022374A" w:rsidRDefault="0022374A" w:rsidP="00C827AF">
      <w:pPr>
        <w:spacing w:after="0" w:line="276" w:lineRule="auto"/>
        <w:ind w:left="360"/>
        <w:rPr>
          <w:rFonts w:ascii="Calibri" w:eastAsia="Times New Roman" w:hAnsi="Calibri" w:cs="Calibri"/>
          <w:i/>
          <w:iCs/>
          <w:noProof/>
          <w:sz w:val="18"/>
          <w:szCs w:val="18"/>
        </w:rPr>
      </w:pPr>
    </w:p>
    <w:p w14:paraId="7592B4F2" w14:textId="47C0C2CB" w:rsidR="0022374A" w:rsidRPr="00C827AF" w:rsidRDefault="0022374A" w:rsidP="0022374A">
      <w:pPr>
        <w:spacing w:after="0" w:line="276" w:lineRule="auto"/>
        <w:rPr>
          <w:rFonts w:ascii="Calibri" w:eastAsia="Times New Roman" w:hAnsi="Calibri" w:cs="Calibri"/>
          <w:i/>
          <w:iCs/>
          <w:noProof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1869480" wp14:editId="43A3F021">
                <wp:simplePos x="0" y="0"/>
                <wp:positionH relativeFrom="column">
                  <wp:posOffset>3810</wp:posOffset>
                </wp:positionH>
                <wp:positionV relativeFrom="paragraph">
                  <wp:posOffset>-223520</wp:posOffset>
                </wp:positionV>
                <wp:extent cx="2619375" cy="266700"/>
                <wp:effectExtent l="0" t="0" r="9525" b="0"/>
                <wp:wrapNone/>
                <wp:docPr id="527324650" name="Pole tekstow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266700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8EFC5" w14:textId="7543F1C0" w:rsidR="00436C0B" w:rsidRPr="00E55F0C" w:rsidRDefault="00436C0B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3</w:t>
                            </w:r>
                            <w:r w:rsidRPr="00E55F0C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Liczba bezrobotnych w latach 2022- 2024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69480" id="_x0000_s1031" type="#_x0000_t202" style="position:absolute;margin-left:.3pt;margin-top:-17.6pt;width:206.25pt;height:21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2JScQIAACcFAAAOAAAAZHJzL2Uyb0RvYy54bWysVE1v2zAMvQ/YfxB0XxynbboGdYqsRYcB&#10;QVssHXpWZKkxJouaxMTOfn0pOXGyLqdhF5sS+fjxSOr6pq0N2ygfKrAFzwdDzpSVUFb2teA/nu8/&#10;feYsoLClMGBVwbcq8Jvpxw/XjZuoEazAlMozcmLDpHEFXyG6SZYFuVK1CANwypJSg68F0tG/ZqUX&#10;DXmvTTYaDsdZA750HqQKgW7vOiWfJv9aK4mPWgeFzBSccsP09em7jN9sei0mr164VSV3aYh/yKIW&#10;laWgvas7gYKtffWXq7qSHgJoHEioM9C6kirVQNXkw3fVLFbCqVQLkRNcT1P4f27lw2bhnjzD9gu0&#10;1MBISOPCJNBlrKfVvo5/ypSRnijc9rSpFpmky9E4vzq7vOBMkm40Hl8OE6/ZAe18wK8KahaFgntq&#10;S2JLbOYBKSKZ7k1iMGNZU/CznHzGo4X7ypjOzFiyPiSYJNwa1cG+K82qMqaUgGmK1K3xbCOo/0JK&#10;ZfEslkgBjSXrCNPkvAfmp4AGEy8E2tlGmErT1QOHp4B/RuwRKSpY7MF1ZcGfclD+7CN39vvqu5pj&#10;+dguWyqa+Nr3bgnlllrqoZv24OR9RbzPRcAn4Wm8qYu0svhIH22AqIadxNkK/O9T99Gepo60nDW0&#10;LgUPv9bCK87MN0vzeJWfn8f9Sofzi8sRHfyxZnmssev6FqgjOT0OTiYx2qPZi9pD/UKbPYtRSSWs&#10;pNgFx714i90S08sg1WyWjGijnMC5XTgZXUeW41Q9ty/Cu93oIQ3tA+wXS0zeTWBnG5EWZmsEXaXx&#10;jDx3rO74p21MQ7R7OeK6H5+T1eF9m74BAAD//wMAUEsDBBQABgAIAAAAIQD7NUgY3AAAAAYBAAAP&#10;AAAAZHJzL2Rvd25yZXYueG1sTI7NToNAFIX3Jr7D5DZx1w6U2jTI0DRGV40LqYnbgbkFUuYOMlOg&#10;Pr3XlS7PT875sv1sOzHi4FtHCuJVBAKpcqalWsHH6XW5A+GDJqM7R6jghh72+f1dplPjJnrHsQi1&#10;4BHyqVbQhNCnUvqqQav9yvVInJ3dYHVgOdTSDHricdvJdRRtpdUt8UOje3xusLoUV6vg+HmcXpLD&#10;W3Mqxq/Ld2nDbRMZpR4W8+EJRMA5/JXhF5/RIWem0l3JeNEp2HJPwTJ5XIPgeBMnMYiS/R3IPJP/&#10;8fMfAAAA//8DAFBLAQItABQABgAIAAAAIQC2gziS/gAAAOEBAAATAAAAAAAAAAAAAAAAAAAAAABb&#10;Q29udGVudF9UeXBlc10ueG1sUEsBAi0AFAAGAAgAAAAhADj9If/WAAAAlAEAAAsAAAAAAAAAAAAA&#10;AAAALwEAAF9yZWxzLy5yZWxzUEsBAi0AFAAGAAgAAAAhAIijYlJxAgAAJwUAAA4AAAAAAAAAAAAA&#10;AAAALgIAAGRycy9lMm9Eb2MueG1sUEsBAi0AFAAGAAgAAAAhAPs1SBjcAAAABgEAAA8AAAAAAAAA&#10;AAAAAAAAywQAAGRycy9kb3ducmV2LnhtbFBLBQYAAAAABAAEAPMAAADUBQAAAAA=&#10;" fillcolor="white [3201]" stroked="f" strokeweight=".25pt">
                <v:stroke endcap="round"/>
                <v:textbox>
                  <w:txbxContent>
                    <w:p w14:paraId="3C88EFC5" w14:textId="7543F1C0" w:rsidR="00436C0B" w:rsidRPr="00E55F0C" w:rsidRDefault="00436C0B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3</w:t>
                      </w:r>
                      <w:r w:rsidRPr="00E55F0C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Liczba bezrobotnych w latach 2022- 2024 r.</w:t>
                      </w:r>
                    </w:p>
                  </w:txbxContent>
                </v:textbox>
              </v:shape>
            </w:pict>
          </mc:Fallback>
        </mc:AlternateContent>
      </w:r>
    </w:p>
    <w:p w14:paraId="1A3EE5B9" w14:textId="61EC9402" w:rsidR="00AC14E0" w:rsidRPr="00172D79" w:rsidRDefault="00AD572B" w:rsidP="002B2191">
      <w:pPr>
        <w:spacing w:after="0" w:line="276" w:lineRule="auto"/>
        <w:rPr>
          <w:rFonts w:ascii="Calibri" w:eastAsia="Times New Roman" w:hAnsi="Calibri" w:cs="Calibri"/>
          <w:noProof/>
          <w:sz w:val="18"/>
          <w:szCs w:val="18"/>
        </w:rPr>
      </w:pPr>
      <w:r>
        <w:rPr>
          <w:rFonts w:ascii="Calibri" w:eastAsia="Times New Roman" w:hAnsi="Calibri" w:cs="Calibri"/>
          <w:i/>
          <w:iCs/>
          <w:noProof/>
          <w:sz w:val="18"/>
          <w:szCs w:val="18"/>
        </w:rPr>
        <w:drawing>
          <wp:anchor distT="0" distB="0" distL="114300" distR="114300" simplePos="0" relativeHeight="252077056" behindDoc="0" locked="0" layoutInCell="1" allowOverlap="1" wp14:anchorId="1462053B" wp14:editId="3F186215">
            <wp:simplePos x="0" y="0"/>
            <wp:positionH relativeFrom="column">
              <wp:posOffset>4375785</wp:posOffset>
            </wp:positionH>
            <wp:positionV relativeFrom="paragraph">
              <wp:posOffset>219710</wp:posOffset>
            </wp:positionV>
            <wp:extent cx="1657350" cy="1809750"/>
            <wp:effectExtent l="38100" t="38100" r="76200" b="0"/>
            <wp:wrapThrough wrapText="bothSides">
              <wp:wrapPolygon edited="0">
                <wp:start x="-497" y="-455"/>
                <wp:lineTo x="-497" y="2501"/>
                <wp:lineTo x="1738" y="3638"/>
                <wp:lineTo x="993" y="3638"/>
                <wp:lineTo x="993" y="6594"/>
                <wp:lineTo x="0" y="7958"/>
                <wp:lineTo x="248" y="11823"/>
                <wp:lineTo x="1241" y="15234"/>
                <wp:lineTo x="1241" y="17962"/>
                <wp:lineTo x="248" y="19781"/>
                <wp:lineTo x="248" y="20691"/>
                <wp:lineTo x="18372" y="20691"/>
                <wp:lineTo x="18621" y="20008"/>
                <wp:lineTo x="14648" y="19099"/>
                <wp:lineTo x="9434" y="18189"/>
                <wp:lineTo x="12166" y="18189"/>
                <wp:lineTo x="19862" y="15461"/>
                <wp:lineTo x="20110" y="12960"/>
                <wp:lineTo x="18372" y="11368"/>
                <wp:lineTo x="14648" y="10914"/>
                <wp:lineTo x="18124" y="8867"/>
                <wp:lineTo x="17379" y="7958"/>
                <wp:lineTo x="15393" y="7048"/>
                <wp:lineTo x="15393" y="5912"/>
                <wp:lineTo x="11172" y="3638"/>
                <wp:lineTo x="15641" y="3638"/>
                <wp:lineTo x="22345" y="1364"/>
                <wp:lineTo x="22097" y="-455"/>
                <wp:lineTo x="-497" y="-455"/>
              </wp:wrapPolygon>
            </wp:wrapThrough>
            <wp:docPr id="738094592" name="Diagram 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191">
        <w:rPr>
          <w:noProof/>
        </w:rPr>
        <w:drawing>
          <wp:inline distT="0" distB="0" distL="0" distR="0" wp14:anchorId="4700B4FA" wp14:editId="2E5D95A0">
            <wp:extent cx="3981450" cy="2562225"/>
            <wp:effectExtent l="0" t="0" r="0" b="0"/>
            <wp:docPr id="890254960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F82E9F9D-CE42-45A1-9762-BA1316898B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11640D7B" w14:textId="16D34D6B" w:rsidR="00A53306" w:rsidRDefault="00E8597D" w:rsidP="00D10D6E">
      <w:pPr>
        <w:spacing w:before="240" w:after="0" w:line="360" w:lineRule="auto"/>
        <w:ind w:firstLine="720"/>
        <w:jc w:val="both"/>
        <w:rPr>
          <w:rFonts w:ascii="Calibri" w:hAnsi="Calibri" w:cs="Calibri"/>
          <w:sz w:val="22"/>
          <w:szCs w:val="22"/>
        </w:rPr>
      </w:pPr>
      <w:r w:rsidRPr="002360AE">
        <w:rPr>
          <w:rFonts w:ascii="Calibri" w:hAnsi="Calibri" w:cs="Calibri"/>
          <w:sz w:val="22"/>
          <w:szCs w:val="22"/>
        </w:rPr>
        <w:t>Wg danych</w:t>
      </w:r>
      <w:r w:rsidR="00A4456B" w:rsidRPr="002360AE">
        <w:rPr>
          <w:rFonts w:ascii="Calibri" w:hAnsi="Calibri" w:cs="Calibri"/>
          <w:sz w:val="22"/>
          <w:szCs w:val="22"/>
        </w:rPr>
        <w:t xml:space="preserve"> </w:t>
      </w:r>
      <w:r w:rsidR="00474738" w:rsidRPr="002360AE">
        <w:rPr>
          <w:rFonts w:ascii="Calibri" w:hAnsi="Calibri" w:cs="Calibri"/>
          <w:sz w:val="22"/>
          <w:szCs w:val="22"/>
        </w:rPr>
        <w:t>Bank</w:t>
      </w:r>
      <w:r w:rsidR="00817F5E" w:rsidRPr="002360AE">
        <w:rPr>
          <w:rFonts w:ascii="Calibri" w:hAnsi="Calibri" w:cs="Calibri"/>
          <w:sz w:val="22"/>
          <w:szCs w:val="22"/>
        </w:rPr>
        <w:t>u</w:t>
      </w:r>
      <w:r w:rsidR="00474738" w:rsidRPr="002360AE">
        <w:rPr>
          <w:rFonts w:ascii="Calibri" w:hAnsi="Calibri" w:cs="Calibri"/>
          <w:sz w:val="22"/>
          <w:szCs w:val="22"/>
        </w:rPr>
        <w:t xml:space="preserve"> Danych Lokalnych </w:t>
      </w:r>
      <w:r w:rsidR="009E11A9" w:rsidRPr="002360AE">
        <w:rPr>
          <w:rFonts w:ascii="Calibri" w:hAnsi="Calibri" w:cs="Calibri"/>
          <w:sz w:val="22"/>
          <w:szCs w:val="22"/>
        </w:rPr>
        <w:t xml:space="preserve">GUS </w:t>
      </w:r>
      <w:r w:rsidR="00A52DE1" w:rsidRPr="002360AE">
        <w:rPr>
          <w:rFonts w:ascii="Calibri" w:hAnsi="Calibri" w:cs="Calibri"/>
          <w:sz w:val="22"/>
          <w:szCs w:val="22"/>
        </w:rPr>
        <w:t>(</w:t>
      </w:r>
      <w:r w:rsidR="00A4456B" w:rsidRPr="002360AE">
        <w:rPr>
          <w:rFonts w:ascii="Calibri" w:hAnsi="Calibri" w:cs="Calibri"/>
          <w:sz w:val="22"/>
          <w:szCs w:val="22"/>
        </w:rPr>
        <w:t>BDL</w:t>
      </w:r>
      <w:r w:rsidR="00A52DE1" w:rsidRPr="002360AE">
        <w:rPr>
          <w:rFonts w:ascii="Calibri" w:hAnsi="Calibri" w:cs="Calibri"/>
          <w:sz w:val="22"/>
          <w:szCs w:val="22"/>
        </w:rPr>
        <w:t>)</w:t>
      </w:r>
      <w:r w:rsidR="00A4456B" w:rsidRPr="002360AE">
        <w:rPr>
          <w:rFonts w:ascii="Calibri" w:hAnsi="Calibri" w:cs="Calibri"/>
          <w:sz w:val="22"/>
          <w:szCs w:val="22"/>
        </w:rPr>
        <w:t xml:space="preserve"> </w:t>
      </w:r>
      <w:r w:rsidRPr="002360AE">
        <w:rPr>
          <w:rFonts w:ascii="Calibri" w:hAnsi="Calibri" w:cs="Calibri"/>
          <w:sz w:val="22"/>
          <w:szCs w:val="22"/>
        </w:rPr>
        <w:t>pod koniec</w:t>
      </w:r>
      <w:r w:rsidR="00183306" w:rsidRPr="002360AE">
        <w:rPr>
          <w:rFonts w:ascii="Calibri" w:hAnsi="Calibri" w:cs="Calibri"/>
          <w:sz w:val="22"/>
          <w:szCs w:val="22"/>
        </w:rPr>
        <w:t xml:space="preserve"> </w:t>
      </w:r>
      <w:r w:rsidRPr="002360AE">
        <w:rPr>
          <w:rFonts w:ascii="Calibri" w:hAnsi="Calibri" w:cs="Calibri"/>
          <w:sz w:val="22"/>
          <w:szCs w:val="22"/>
        </w:rPr>
        <w:t>202</w:t>
      </w:r>
      <w:r w:rsidR="002360AE" w:rsidRPr="002360AE">
        <w:rPr>
          <w:rFonts w:ascii="Calibri" w:hAnsi="Calibri" w:cs="Calibri"/>
          <w:sz w:val="22"/>
          <w:szCs w:val="22"/>
        </w:rPr>
        <w:t>4</w:t>
      </w:r>
      <w:r w:rsidR="00183306" w:rsidRPr="002360AE">
        <w:rPr>
          <w:rFonts w:ascii="Calibri" w:hAnsi="Calibri" w:cs="Calibri"/>
          <w:sz w:val="22"/>
          <w:szCs w:val="22"/>
        </w:rPr>
        <w:t xml:space="preserve"> r.,</w:t>
      </w:r>
      <w:r w:rsidR="00A4456B" w:rsidRPr="002360AE">
        <w:rPr>
          <w:rFonts w:ascii="Calibri" w:hAnsi="Calibri" w:cs="Calibri"/>
          <w:sz w:val="22"/>
          <w:szCs w:val="22"/>
        </w:rPr>
        <w:t xml:space="preserve"> a w przypadku wskaźnika</w:t>
      </w:r>
      <w:r w:rsidR="00D10D6E">
        <w:rPr>
          <w:rFonts w:ascii="Calibri" w:hAnsi="Calibri" w:cs="Calibri"/>
          <w:sz w:val="22"/>
          <w:szCs w:val="22"/>
        </w:rPr>
        <w:t xml:space="preserve"> </w:t>
      </w:r>
      <w:r w:rsidR="00A4456B" w:rsidRPr="002360AE">
        <w:rPr>
          <w:rFonts w:ascii="Calibri" w:hAnsi="Calibri" w:cs="Calibri"/>
          <w:sz w:val="22"/>
          <w:szCs w:val="22"/>
        </w:rPr>
        <w:t>zatrudnienia i współczynnika aktywności zawodowej</w:t>
      </w:r>
      <w:r w:rsidR="001757BC" w:rsidRPr="002360AE">
        <w:rPr>
          <w:rFonts w:ascii="Calibri" w:hAnsi="Calibri" w:cs="Calibri"/>
          <w:sz w:val="22"/>
          <w:szCs w:val="22"/>
        </w:rPr>
        <w:t xml:space="preserve"> </w:t>
      </w:r>
      <w:r w:rsidR="00A4456B" w:rsidRPr="002360AE">
        <w:rPr>
          <w:rFonts w:ascii="Calibri" w:hAnsi="Calibri" w:cs="Calibri"/>
          <w:sz w:val="22"/>
          <w:szCs w:val="22"/>
        </w:rPr>
        <w:t>dla województwa</w:t>
      </w:r>
      <w:r w:rsidR="00D10D6E">
        <w:rPr>
          <w:rFonts w:ascii="Calibri" w:hAnsi="Calibri" w:cs="Calibri"/>
          <w:sz w:val="22"/>
          <w:szCs w:val="22"/>
        </w:rPr>
        <w:t xml:space="preserve"> </w:t>
      </w:r>
      <w:r w:rsidR="00507119" w:rsidRPr="002360AE">
        <w:rPr>
          <w:rFonts w:ascii="Calibri" w:hAnsi="Calibri" w:cs="Calibri"/>
          <w:sz w:val="22"/>
          <w:szCs w:val="22"/>
        </w:rPr>
        <w:t>w</w:t>
      </w:r>
      <w:r w:rsidR="00A4456B" w:rsidRPr="002360AE">
        <w:rPr>
          <w:rFonts w:ascii="Calibri" w:hAnsi="Calibri" w:cs="Calibri"/>
          <w:sz w:val="22"/>
          <w:szCs w:val="22"/>
        </w:rPr>
        <w:t>ielkopolskiego</w:t>
      </w:r>
      <w:r w:rsidR="00705D0C" w:rsidRPr="002360AE">
        <w:rPr>
          <w:rFonts w:ascii="Calibri" w:hAnsi="Calibri" w:cs="Calibri"/>
          <w:sz w:val="22"/>
          <w:szCs w:val="22"/>
        </w:rPr>
        <w:t xml:space="preserve"> odnotowano:</w:t>
      </w:r>
    </w:p>
    <w:tbl>
      <w:tblPr>
        <w:tblStyle w:val="Kolorowasiatkaakcent6"/>
        <w:tblW w:w="8908" w:type="dxa"/>
        <w:tblInd w:w="371" w:type="dxa"/>
        <w:tblLook w:val="04A0" w:firstRow="1" w:lastRow="0" w:firstColumn="1" w:lastColumn="0" w:noHBand="0" w:noVBand="1"/>
      </w:tblPr>
      <w:tblGrid>
        <w:gridCol w:w="4495"/>
        <w:gridCol w:w="892"/>
        <w:gridCol w:w="571"/>
        <w:gridCol w:w="846"/>
        <w:gridCol w:w="571"/>
        <w:gridCol w:w="1533"/>
      </w:tblGrid>
      <w:tr w:rsidR="00980C0F" w:rsidRPr="00980C0F" w14:paraId="467933AA" w14:textId="77777777" w:rsidTr="00705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5" w:type="dxa"/>
            <w:noWrap/>
            <w:hideMark/>
          </w:tcPr>
          <w:p w14:paraId="1FDE44DC" w14:textId="77777777" w:rsidR="00980C0F" w:rsidRPr="00980C0F" w:rsidRDefault="00980C0F" w:rsidP="00980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Wyszczególnienie </w:t>
            </w:r>
          </w:p>
        </w:tc>
        <w:tc>
          <w:tcPr>
            <w:tcW w:w="892" w:type="dxa"/>
            <w:noWrap/>
            <w:hideMark/>
          </w:tcPr>
          <w:p w14:paraId="2D047008" w14:textId="77777777" w:rsidR="00980C0F" w:rsidRPr="00980C0F" w:rsidRDefault="00980C0F" w:rsidP="00980C0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2024</w:t>
            </w:r>
          </w:p>
        </w:tc>
        <w:tc>
          <w:tcPr>
            <w:tcW w:w="571" w:type="dxa"/>
            <w:noWrap/>
            <w:hideMark/>
          </w:tcPr>
          <w:p w14:paraId="1E4AC105" w14:textId="77777777" w:rsidR="00980C0F" w:rsidRPr="00980C0F" w:rsidRDefault="00980C0F" w:rsidP="00980C0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%</w:t>
            </w:r>
          </w:p>
        </w:tc>
        <w:tc>
          <w:tcPr>
            <w:tcW w:w="846" w:type="dxa"/>
            <w:noWrap/>
            <w:hideMark/>
          </w:tcPr>
          <w:p w14:paraId="34DB95B0" w14:textId="77777777" w:rsidR="00980C0F" w:rsidRPr="00980C0F" w:rsidRDefault="00980C0F" w:rsidP="00980C0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2023</w:t>
            </w:r>
          </w:p>
        </w:tc>
        <w:tc>
          <w:tcPr>
            <w:tcW w:w="571" w:type="dxa"/>
            <w:noWrap/>
            <w:hideMark/>
          </w:tcPr>
          <w:p w14:paraId="670A559B" w14:textId="77777777" w:rsidR="00980C0F" w:rsidRPr="00980C0F" w:rsidRDefault="00980C0F" w:rsidP="00980C0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%</w:t>
            </w:r>
          </w:p>
        </w:tc>
        <w:tc>
          <w:tcPr>
            <w:tcW w:w="1533" w:type="dxa"/>
            <w:hideMark/>
          </w:tcPr>
          <w:p w14:paraId="1282FEE4" w14:textId="77777777" w:rsidR="00980C0F" w:rsidRPr="00980C0F" w:rsidRDefault="00980C0F" w:rsidP="00980C0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spadek/wzrost</w:t>
            </w:r>
          </w:p>
        </w:tc>
      </w:tr>
      <w:tr w:rsidR="00980C0F" w:rsidRPr="00980C0F" w14:paraId="44A1B30A" w14:textId="77777777" w:rsidTr="00705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5" w:type="dxa"/>
            <w:shd w:val="clear" w:color="auto" w:fill="E5EBF2" w:themeFill="accent6" w:themeFillTint="33"/>
            <w:noWrap/>
            <w:hideMark/>
          </w:tcPr>
          <w:p w14:paraId="32BFDB7F" w14:textId="6116526C" w:rsidR="00980C0F" w:rsidRPr="00980C0F" w:rsidRDefault="0070522A" w:rsidP="00980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BEZROBOTNI </w:t>
            </w:r>
            <w:r w:rsidR="00980C0F"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892" w:type="dxa"/>
            <w:shd w:val="clear" w:color="auto" w:fill="ECF0E9" w:themeFill="accent1" w:themeFillTint="33"/>
            <w:noWrap/>
            <w:vAlign w:val="center"/>
            <w:hideMark/>
          </w:tcPr>
          <w:p w14:paraId="05546FB5" w14:textId="77777777" w:rsidR="00980C0F" w:rsidRPr="00980C0F" w:rsidRDefault="00980C0F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46 625</w:t>
            </w:r>
          </w:p>
        </w:tc>
        <w:tc>
          <w:tcPr>
            <w:tcW w:w="571" w:type="dxa"/>
            <w:shd w:val="clear" w:color="auto" w:fill="ECF0E9" w:themeFill="accent1" w:themeFillTint="33"/>
            <w:noWrap/>
            <w:vAlign w:val="center"/>
            <w:hideMark/>
          </w:tcPr>
          <w:p w14:paraId="134E1AB2" w14:textId="77777777" w:rsidR="00980C0F" w:rsidRPr="00980C0F" w:rsidRDefault="00980C0F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846" w:type="dxa"/>
            <w:shd w:val="clear" w:color="auto" w:fill="ECF0E9" w:themeFill="accent1" w:themeFillTint="33"/>
            <w:noWrap/>
            <w:vAlign w:val="center"/>
            <w:hideMark/>
          </w:tcPr>
          <w:p w14:paraId="3662CB06" w14:textId="77777777" w:rsidR="00980C0F" w:rsidRPr="00980C0F" w:rsidRDefault="00980C0F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46 531</w:t>
            </w:r>
          </w:p>
        </w:tc>
        <w:tc>
          <w:tcPr>
            <w:tcW w:w="571" w:type="dxa"/>
            <w:shd w:val="clear" w:color="auto" w:fill="ECF0E9" w:themeFill="accent1" w:themeFillTint="33"/>
            <w:noWrap/>
            <w:vAlign w:val="center"/>
            <w:hideMark/>
          </w:tcPr>
          <w:p w14:paraId="07136D0A" w14:textId="77777777" w:rsidR="00980C0F" w:rsidRPr="00980C0F" w:rsidRDefault="00980C0F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1533" w:type="dxa"/>
            <w:shd w:val="clear" w:color="auto" w:fill="ECF0E9" w:themeFill="accent1" w:themeFillTint="33"/>
            <w:noWrap/>
            <w:vAlign w:val="center"/>
            <w:hideMark/>
          </w:tcPr>
          <w:p w14:paraId="0F4AD388" w14:textId="77777777" w:rsidR="00980C0F" w:rsidRPr="00980C0F" w:rsidRDefault="00980C0F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94</w:t>
            </w:r>
          </w:p>
        </w:tc>
      </w:tr>
      <w:tr w:rsidR="00980C0F" w:rsidRPr="00980C0F" w14:paraId="5C3C09E8" w14:textId="77777777" w:rsidTr="0070522A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5" w:type="dxa"/>
            <w:shd w:val="clear" w:color="auto" w:fill="E5EBF2" w:themeFill="accent6" w:themeFillTint="33"/>
            <w:noWrap/>
            <w:hideMark/>
          </w:tcPr>
          <w:p w14:paraId="0A5E6E0A" w14:textId="1451EE0C" w:rsidR="00980C0F" w:rsidRPr="00980C0F" w:rsidRDefault="0070522A" w:rsidP="00980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Bezrobotne </w:t>
            </w:r>
            <w:r w:rsidR="00980C0F"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Kobiety</w:t>
            </w:r>
          </w:p>
        </w:tc>
        <w:tc>
          <w:tcPr>
            <w:tcW w:w="892" w:type="dxa"/>
            <w:shd w:val="clear" w:color="auto" w:fill="ECF0E9" w:themeFill="accent1" w:themeFillTint="33"/>
            <w:noWrap/>
            <w:vAlign w:val="center"/>
            <w:hideMark/>
          </w:tcPr>
          <w:p w14:paraId="63B01C38" w14:textId="77777777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26 732</w:t>
            </w:r>
          </w:p>
        </w:tc>
        <w:tc>
          <w:tcPr>
            <w:tcW w:w="571" w:type="dxa"/>
            <w:shd w:val="clear" w:color="auto" w:fill="ECF0E9" w:themeFill="accent1" w:themeFillTint="33"/>
            <w:noWrap/>
            <w:vAlign w:val="center"/>
            <w:hideMark/>
          </w:tcPr>
          <w:p w14:paraId="76377F16" w14:textId="77777777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57,3</w:t>
            </w:r>
          </w:p>
        </w:tc>
        <w:tc>
          <w:tcPr>
            <w:tcW w:w="846" w:type="dxa"/>
            <w:shd w:val="clear" w:color="auto" w:fill="ECF0E9" w:themeFill="accent1" w:themeFillTint="33"/>
            <w:noWrap/>
            <w:vAlign w:val="center"/>
            <w:hideMark/>
          </w:tcPr>
          <w:p w14:paraId="4A135AAA" w14:textId="77777777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27 191</w:t>
            </w:r>
          </w:p>
        </w:tc>
        <w:tc>
          <w:tcPr>
            <w:tcW w:w="571" w:type="dxa"/>
            <w:shd w:val="clear" w:color="auto" w:fill="ECF0E9" w:themeFill="accent1" w:themeFillTint="33"/>
            <w:noWrap/>
            <w:vAlign w:val="center"/>
            <w:hideMark/>
          </w:tcPr>
          <w:p w14:paraId="638A0658" w14:textId="77777777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58,4</w:t>
            </w:r>
          </w:p>
        </w:tc>
        <w:tc>
          <w:tcPr>
            <w:tcW w:w="1533" w:type="dxa"/>
            <w:shd w:val="clear" w:color="auto" w:fill="ECF0E9" w:themeFill="accent1" w:themeFillTint="33"/>
            <w:noWrap/>
            <w:vAlign w:val="center"/>
            <w:hideMark/>
          </w:tcPr>
          <w:p w14:paraId="41224EF6" w14:textId="77777777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-459</w:t>
            </w:r>
          </w:p>
        </w:tc>
      </w:tr>
      <w:tr w:rsidR="00980C0F" w:rsidRPr="00980C0F" w14:paraId="23BEE524" w14:textId="77777777" w:rsidTr="00705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5" w:type="dxa"/>
            <w:shd w:val="clear" w:color="auto" w:fill="E5EBF2" w:themeFill="accent6" w:themeFillTint="33"/>
            <w:hideMark/>
          </w:tcPr>
          <w:p w14:paraId="0655019F" w14:textId="4F8B51DB" w:rsidR="00980C0F" w:rsidRPr="00980C0F" w:rsidRDefault="0070522A" w:rsidP="00980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Bezrobotni </w:t>
            </w:r>
            <w:r w:rsidR="00980C0F"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Mężczyźni</w:t>
            </w:r>
          </w:p>
        </w:tc>
        <w:tc>
          <w:tcPr>
            <w:tcW w:w="892" w:type="dxa"/>
            <w:shd w:val="clear" w:color="auto" w:fill="ECF0E9" w:themeFill="accent1" w:themeFillTint="33"/>
            <w:noWrap/>
            <w:vAlign w:val="center"/>
            <w:hideMark/>
          </w:tcPr>
          <w:p w14:paraId="062BD94D" w14:textId="77777777" w:rsidR="00980C0F" w:rsidRPr="00980C0F" w:rsidRDefault="00980C0F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19 893</w:t>
            </w:r>
          </w:p>
        </w:tc>
        <w:tc>
          <w:tcPr>
            <w:tcW w:w="571" w:type="dxa"/>
            <w:shd w:val="clear" w:color="auto" w:fill="ECF0E9" w:themeFill="accent1" w:themeFillTint="33"/>
            <w:noWrap/>
            <w:vAlign w:val="center"/>
            <w:hideMark/>
          </w:tcPr>
          <w:p w14:paraId="5B3C1CB6" w14:textId="77777777" w:rsidR="00980C0F" w:rsidRPr="00980C0F" w:rsidRDefault="00980C0F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42,7</w:t>
            </w:r>
          </w:p>
        </w:tc>
        <w:tc>
          <w:tcPr>
            <w:tcW w:w="846" w:type="dxa"/>
            <w:shd w:val="clear" w:color="auto" w:fill="ECF0E9" w:themeFill="accent1" w:themeFillTint="33"/>
            <w:vAlign w:val="center"/>
            <w:hideMark/>
          </w:tcPr>
          <w:p w14:paraId="2C2665BC" w14:textId="77777777" w:rsidR="00980C0F" w:rsidRPr="00980C0F" w:rsidRDefault="00980C0F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19 340</w:t>
            </w:r>
          </w:p>
        </w:tc>
        <w:tc>
          <w:tcPr>
            <w:tcW w:w="571" w:type="dxa"/>
            <w:shd w:val="clear" w:color="auto" w:fill="ECF0E9" w:themeFill="accent1" w:themeFillTint="33"/>
            <w:noWrap/>
            <w:vAlign w:val="center"/>
            <w:hideMark/>
          </w:tcPr>
          <w:p w14:paraId="58199B30" w14:textId="77777777" w:rsidR="00980C0F" w:rsidRPr="00980C0F" w:rsidRDefault="00980C0F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41,6</w:t>
            </w:r>
          </w:p>
        </w:tc>
        <w:tc>
          <w:tcPr>
            <w:tcW w:w="1533" w:type="dxa"/>
            <w:shd w:val="clear" w:color="auto" w:fill="ECF0E9" w:themeFill="accent1" w:themeFillTint="33"/>
            <w:noWrap/>
            <w:vAlign w:val="center"/>
            <w:hideMark/>
          </w:tcPr>
          <w:p w14:paraId="69635B9F" w14:textId="77777777" w:rsidR="00980C0F" w:rsidRPr="00980C0F" w:rsidRDefault="00980C0F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553</w:t>
            </w:r>
          </w:p>
        </w:tc>
      </w:tr>
      <w:tr w:rsidR="00980C0F" w:rsidRPr="00980C0F" w14:paraId="4C779A61" w14:textId="77777777" w:rsidTr="0070522A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5" w:type="dxa"/>
            <w:shd w:val="clear" w:color="auto" w:fill="E5EBF2" w:themeFill="accent6" w:themeFillTint="33"/>
            <w:hideMark/>
          </w:tcPr>
          <w:p w14:paraId="6D694BA6" w14:textId="77777777" w:rsidR="00980C0F" w:rsidRPr="00980C0F" w:rsidRDefault="00980C0F" w:rsidP="00980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Bezrobotni z prawem do zasiłku</w:t>
            </w:r>
          </w:p>
        </w:tc>
        <w:tc>
          <w:tcPr>
            <w:tcW w:w="892" w:type="dxa"/>
            <w:shd w:val="clear" w:color="auto" w:fill="ECF0E9" w:themeFill="accent1" w:themeFillTint="33"/>
            <w:noWrap/>
            <w:vAlign w:val="center"/>
            <w:hideMark/>
          </w:tcPr>
          <w:p w14:paraId="7B881AA2" w14:textId="77777777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8 006</w:t>
            </w:r>
          </w:p>
        </w:tc>
        <w:tc>
          <w:tcPr>
            <w:tcW w:w="571" w:type="dxa"/>
            <w:shd w:val="clear" w:color="auto" w:fill="ECF0E9" w:themeFill="accent1" w:themeFillTint="33"/>
            <w:noWrap/>
            <w:vAlign w:val="center"/>
            <w:hideMark/>
          </w:tcPr>
          <w:p w14:paraId="2F72B875" w14:textId="77777777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17,2</w:t>
            </w:r>
          </w:p>
        </w:tc>
        <w:tc>
          <w:tcPr>
            <w:tcW w:w="846" w:type="dxa"/>
            <w:shd w:val="clear" w:color="auto" w:fill="ECF0E9" w:themeFill="accent1" w:themeFillTint="33"/>
            <w:vAlign w:val="center"/>
            <w:hideMark/>
          </w:tcPr>
          <w:p w14:paraId="5F1B20DE" w14:textId="77777777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7 923</w:t>
            </w:r>
          </w:p>
        </w:tc>
        <w:tc>
          <w:tcPr>
            <w:tcW w:w="571" w:type="dxa"/>
            <w:shd w:val="clear" w:color="auto" w:fill="ECF0E9" w:themeFill="accent1" w:themeFillTint="33"/>
            <w:noWrap/>
            <w:vAlign w:val="center"/>
            <w:hideMark/>
          </w:tcPr>
          <w:p w14:paraId="2EC8BF9D" w14:textId="77777777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17,0</w:t>
            </w:r>
          </w:p>
        </w:tc>
        <w:tc>
          <w:tcPr>
            <w:tcW w:w="1533" w:type="dxa"/>
            <w:shd w:val="clear" w:color="auto" w:fill="ECF0E9" w:themeFill="accent1" w:themeFillTint="33"/>
            <w:noWrap/>
            <w:vAlign w:val="center"/>
            <w:hideMark/>
          </w:tcPr>
          <w:p w14:paraId="666BB124" w14:textId="77777777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83</w:t>
            </w:r>
          </w:p>
        </w:tc>
      </w:tr>
      <w:tr w:rsidR="00980C0F" w:rsidRPr="00980C0F" w14:paraId="333D8AD8" w14:textId="77777777" w:rsidTr="00705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5" w:type="dxa"/>
            <w:shd w:val="clear" w:color="auto" w:fill="E5EBF2" w:themeFill="accent6" w:themeFillTint="33"/>
            <w:hideMark/>
          </w:tcPr>
          <w:p w14:paraId="236A4F16" w14:textId="77777777" w:rsidR="00980C0F" w:rsidRPr="00980C0F" w:rsidRDefault="00980C0F" w:rsidP="00980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Bezrobotni do 30 r.ż.</w:t>
            </w:r>
          </w:p>
        </w:tc>
        <w:tc>
          <w:tcPr>
            <w:tcW w:w="892" w:type="dxa"/>
            <w:shd w:val="clear" w:color="auto" w:fill="ECF0E9" w:themeFill="accent1" w:themeFillTint="33"/>
            <w:noWrap/>
            <w:vAlign w:val="center"/>
            <w:hideMark/>
          </w:tcPr>
          <w:p w14:paraId="4068BC49" w14:textId="77777777" w:rsidR="00980C0F" w:rsidRPr="00980C0F" w:rsidRDefault="00980C0F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12 342</w:t>
            </w:r>
          </w:p>
        </w:tc>
        <w:tc>
          <w:tcPr>
            <w:tcW w:w="571" w:type="dxa"/>
            <w:shd w:val="clear" w:color="auto" w:fill="ECF0E9" w:themeFill="accent1" w:themeFillTint="33"/>
            <w:noWrap/>
            <w:vAlign w:val="center"/>
            <w:hideMark/>
          </w:tcPr>
          <w:p w14:paraId="0D0C0654" w14:textId="77777777" w:rsidR="00980C0F" w:rsidRPr="00980C0F" w:rsidRDefault="00980C0F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26,5</w:t>
            </w:r>
          </w:p>
        </w:tc>
        <w:tc>
          <w:tcPr>
            <w:tcW w:w="846" w:type="dxa"/>
            <w:shd w:val="clear" w:color="auto" w:fill="ECF0E9" w:themeFill="accent1" w:themeFillTint="33"/>
            <w:vAlign w:val="center"/>
            <w:hideMark/>
          </w:tcPr>
          <w:p w14:paraId="215B74C6" w14:textId="77777777" w:rsidR="00980C0F" w:rsidRPr="00980C0F" w:rsidRDefault="00980C0F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12 531</w:t>
            </w:r>
          </w:p>
        </w:tc>
        <w:tc>
          <w:tcPr>
            <w:tcW w:w="571" w:type="dxa"/>
            <w:shd w:val="clear" w:color="auto" w:fill="ECF0E9" w:themeFill="accent1" w:themeFillTint="33"/>
            <w:noWrap/>
            <w:vAlign w:val="center"/>
            <w:hideMark/>
          </w:tcPr>
          <w:p w14:paraId="4C9B8281" w14:textId="77777777" w:rsidR="00980C0F" w:rsidRPr="00980C0F" w:rsidRDefault="00980C0F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26,9</w:t>
            </w:r>
          </w:p>
        </w:tc>
        <w:tc>
          <w:tcPr>
            <w:tcW w:w="1533" w:type="dxa"/>
            <w:shd w:val="clear" w:color="auto" w:fill="ECF0E9" w:themeFill="accent1" w:themeFillTint="33"/>
            <w:noWrap/>
            <w:vAlign w:val="center"/>
            <w:hideMark/>
          </w:tcPr>
          <w:p w14:paraId="04EA8002" w14:textId="77777777" w:rsidR="00980C0F" w:rsidRPr="00980C0F" w:rsidRDefault="00980C0F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-189</w:t>
            </w:r>
          </w:p>
        </w:tc>
      </w:tr>
      <w:tr w:rsidR="00980C0F" w:rsidRPr="00980C0F" w14:paraId="193DA8D4" w14:textId="77777777" w:rsidTr="0070522A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5" w:type="dxa"/>
            <w:shd w:val="clear" w:color="auto" w:fill="E5EBF2" w:themeFill="accent6" w:themeFillTint="33"/>
            <w:hideMark/>
          </w:tcPr>
          <w:p w14:paraId="5B044A32" w14:textId="1D71A8A7" w:rsidR="00980C0F" w:rsidRPr="00980C0F" w:rsidRDefault="0070522A" w:rsidP="00980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Bezrobotni </w:t>
            </w:r>
            <w:r w:rsidR="00980C0F"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do 25 r.ż.</w:t>
            </w:r>
          </w:p>
        </w:tc>
        <w:tc>
          <w:tcPr>
            <w:tcW w:w="892" w:type="dxa"/>
            <w:shd w:val="clear" w:color="auto" w:fill="ECF0E9" w:themeFill="accent1" w:themeFillTint="33"/>
            <w:noWrap/>
            <w:vAlign w:val="center"/>
            <w:hideMark/>
          </w:tcPr>
          <w:p w14:paraId="4E9F562D" w14:textId="77777777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7 245</w:t>
            </w:r>
          </w:p>
        </w:tc>
        <w:tc>
          <w:tcPr>
            <w:tcW w:w="571" w:type="dxa"/>
            <w:shd w:val="clear" w:color="auto" w:fill="ECF0E9" w:themeFill="accent1" w:themeFillTint="33"/>
            <w:noWrap/>
            <w:vAlign w:val="center"/>
            <w:hideMark/>
          </w:tcPr>
          <w:p w14:paraId="51B9D968" w14:textId="77777777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15,5</w:t>
            </w:r>
          </w:p>
        </w:tc>
        <w:tc>
          <w:tcPr>
            <w:tcW w:w="846" w:type="dxa"/>
            <w:shd w:val="clear" w:color="auto" w:fill="ECF0E9" w:themeFill="accent1" w:themeFillTint="33"/>
            <w:vAlign w:val="center"/>
            <w:hideMark/>
          </w:tcPr>
          <w:p w14:paraId="61D65B8C" w14:textId="77777777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7 169</w:t>
            </w:r>
          </w:p>
        </w:tc>
        <w:tc>
          <w:tcPr>
            <w:tcW w:w="571" w:type="dxa"/>
            <w:shd w:val="clear" w:color="auto" w:fill="ECF0E9" w:themeFill="accent1" w:themeFillTint="33"/>
            <w:noWrap/>
            <w:vAlign w:val="center"/>
            <w:hideMark/>
          </w:tcPr>
          <w:p w14:paraId="7782F1DB" w14:textId="77777777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15,4</w:t>
            </w:r>
          </w:p>
        </w:tc>
        <w:tc>
          <w:tcPr>
            <w:tcW w:w="1533" w:type="dxa"/>
            <w:shd w:val="clear" w:color="auto" w:fill="ECF0E9" w:themeFill="accent1" w:themeFillTint="33"/>
            <w:noWrap/>
            <w:vAlign w:val="center"/>
            <w:hideMark/>
          </w:tcPr>
          <w:p w14:paraId="75856341" w14:textId="77777777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76</w:t>
            </w:r>
          </w:p>
        </w:tc>
      </w:tr>
      <w:tr w:rsidR="00980C0F" w:rsidRPr="00980C0F" w14:paraId="76D6DCBE" w14:textId="77777777" w:rsidTr="00705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5" w:type="dxa"/>
            <w:shd w:val="clear" w:color="auto" w:fill="E5EBF2" w:themeFill="accent6" w:themeFillTint="33"/>
            <w:hideMark/>
          </w:tcPr>
          <w:p w14:paraId="6D829C5D" w14:textId="05A9615D" w:rsidR="00980C0F" w:rsidRPr="00980C0F" w:rsidRDefault="00980C0F" w:rsidP="00980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Bezrobotni powyżej 50 r.ż.</w:t>
            </w:r>
          </w:p>
        </w:tc>
        <w:tc>
          <w:tcPr>
            <w:tcW w:w="892" w:type="dxa"/>
            <w:shd w:val="clear" w:color="auto" w:fill="ECF0E9" w:themeFill="accent1" w:themeFillTint="33"/>
            <w:noWrap/>
            <w:vAlign w:val="center"/>
            <w:hideMark/>
          </w:tcPr>
          <w:p w14:paraId="46B58356" w14:textId="77777777" w:rsidR="00980C0F" w:rsidRPr="00980C0F" w:rsidRDefault="00980C0F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11 979</w:t>
            </w:r>
          </w:p>
        </w:tc>
        <w:tc>
          <w:tcPr>
            <w:tcW w:w="571" w:type="dxa"/>
            <w:shd w:val="clear" w:color="auto" w:fill="ECF0E9" w:themeFill="accent1" w:themeFillTint="33"/>
            <w:noWrap/>
            <w:vAlign w:val="center"/>
            <w:hideMark/>
          </w:tcPr>
          <w:p w14:paraId="3C7C5548" w14:textId="77777777" w:rsidR="00980C0F" w:rsidRPr="00980C0F" w:rsidRDefault="00980C0F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25,7</w:t>
            </w:r>
          </w:p>
        </w:tc>
        <w:tc>
          <w:tcPr>
            <w:tcW w:w="846" w:type="dxa"/>
            <w:shd w:val="clear" w:color="auto" w:fill="ECF0E9" w:themeFill="accent1" w:themeFillTint="33"/>
            <w:vAlign w:val="center"/>
            <w:hideMark/>
          </w:tcPr>
          <w:p w14:paraId="08E0793C" w14:textId="77777777" w:rsidR="00980C0F" w:rsidRPr="00980C0F" w:rsidRDefault="00980C0F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11 845</w:t>
            </w:r>
          </w:p>
        </w:tc>
        <w:tc>
          <w:tcPr>
            <w:tcW w:w="571" w:type="dxa"/>
            <w:shd w:val="clear" w:color="auto" w:fill="ECF0E9" w:themeFill="accent1" w:themeFillTint="33"/>
            <w:noWrap/>
            <w:vAlign w:val="center"/>
            <w:hideMark/>
          </w:tcPr>
          <w:p w14:paraId="2697B09D" w14:textId="77777777" w:rsidR="00980C0F" w:rsidRPr="00980C0F" w:rsidRDefault="00980C0F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25,5</w:t>
            </w:r>
          </w:p>
        </w:tc>
        <w:tc>
          <w:tcPr>
            <w:tcW w:w="1533" w:type="dxa"/>
            <w:shd w:val="clear" w:color="auto" w:fill="ECF0E9" w:themeFill="accent1" w:themeFillTint="33"/>
            <w:noWrap/>
            <w:vAlign w:val="center"/>
            <w:hideMark/>
          </w:tcPr>
          <w:p w14:paraId="245F4B42" w14:textId="77777777" w:rsidR="00980C0F" w:rsidRPr="00980C0F" w:rsidRDefault="00980C0F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134</w:t>
            </w:r>
          </w:p>
        </w:tc>
      </w:tr>
      <w:tr w:rsidR="00980C0F" w:rsidRPr="00980C0F" w14:paraId="65AED446" w14:textId="77777777" w:rsidTr="0070522A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5" w:type="dxa"/>
            <w:shd w:val="clear" w:color="auto" w:fill="E5EBF2" w:themeFill="accent6" w:themeFillTint="33"/>
            <w:hideMark/>
          </w:tcPr>
          <w:p w14:paraId="2BDF66F3" w14:textId="77777777" w:rsidR="00980C0F" w:rsidRPr="00980C0F" w:rsidRDefault="00980C0F" w:rsidP="00980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Długotrwale bezrobotni</w:t>
            </w:r>
          </w:p>
        </w:tc>
        <w:tc>
          <w:tcPr>
            <w:tcW w:w="892" w:type="dxa"/>
            <w:shd w:val="clear" w:color="auto" w:fill="ECF0E9" w:themeFill="accent1" w:themeFillTint="33"/>
            <w:noWrap/>
            <w:vAlign w:val="center"/>
            <w:hideMark/>
          </w:tcPr>
          <w:p w14:paraId="347D50EB" w14:textId="77777777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18 370</w:t>
            </w:r>
          </w:p>
        </w:tc>
        <w:tc>
          <w:tcPr>
            <w:tcW w:w="571" w:type="dxa"/>
            <w:shd w:val="clear" w:color="auto" w:fill="ECF0E9" w:themeFill="accent1" w:themeFillTint="33"/>
            <w:noWrap/>
            <w:vAlign w:val="center"/>
            <w:hideMark/>
          </w:tcPr>
          <w:p w14:paraId="46961CA4" w14:textId="77777777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39,4</w:t>
            </w:r>
          </w:p>
        </w:tc>
        <w:tc>
          <w:tcPr>
            <w:tcW w:w="846" w:type="dxa"/>
            <w:shd w:val="clear" w:color="auto" w:fill="ECF0E9" w:themeFill="accent1" w:themeFillTint="33"/>
            <w:vAlign w:val="center"/>
            <w:hideMark/>
          </w:tcPr>
          <w:p w14:paraId="07D58E2F" w14:textId="77777777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18 133</w:t>
            </w:r>
          </w:p>
        </w:tc>
        <w:tc>
          <w:tcPr>
            <w:tcW w:w="571" w:type="dxa"/>
            <w:shd w:val="clear" w:color="auto" w:fill="ECF0E9" w:themeFill="accent1" w:themeFillTint="33"/>
            <w:noWrap/>
            <w:vAlign w:val="center"/>
            <w:hideMark/>
          </w:tcPr>
          <w:p w14:paraId="26BC42F2" w14:textId="77777777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39,0</w:t>
            </w:r>
          </w:p>
        </w:tc>
        <w:tc>
          <w:tcPr>
            <w:tcW w:w="1533" w:type="dxa"/>
            <w:shd w:val="clear" w:color="auto" w:fill="ECF0E9" w:themeFill="accent1" w:themeFillTint="33"/>
            <w:noWrap/>
            <w:vAlign w:val="center"/>
            <w:hideMark/>
          </w:tcPr>
          <w:p w14:paraId="1F60F54A" w14:textId="77777777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237</w:t>
            </w:r>
          </w:p>
        </w:tc>
      </w:tr>
      <w:tr w:rsidR="00980C0F" w:rsidRPr="00980C0F" w14:paraId="5866EB13" w14:textId="77777777" w:rsidTr="00705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5" w:type="dxa"/>
            <w:shd w:val="clear" w:color="auto" w:fill="E5EBF2" w:themeFill="accent6" w:themeFillTint="33"/>
            <w:hideMark/>
          </w:tcPr>
          <w:p w14:paraId="7F126AB3" w14:textId="7D50AE67" w:rsidR="00980C0F" w:rsidRPr="00980C0F" w:rsidRDefault="0070522A" w:rsidP="00980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Bezrobotni </w:t>
            </w:r>
            <w:r w:rsidR="00980C0F"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Niepełnosprawni</w:t>
            </w:r>
          </w:p>
        </w:tc>
        <w:tc>
          <w:tcPr>
            <w:tcW w:w="892" w:type="dxa"/>
            <w:shd w:val="clear" w:color="auto" w:fill="ECF0E9" w:themeFill="accent1" w:themeFillTint="33"/>
            <w:noWrap/>
            <w:vAlign w:val="center"/>
            <w:hideMark/>
          </w:tcPr>
          <w:p w14:paraId="00945D1A" w14:textId="77777777" w:rsidR="00980C0F" w:rsidRPr="00980C0F" w:rsidRDefault="00980C0F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3 633</w:t>
            </w:r>
          </w:p>
        </w:tc>
        <w:tc>
          <w:tcPr>
            <w:tcW w:w="571" w:type="dxa"/>
            <w:shd w:val="clear" w:color="auto" w:fill="ECF0E9" w:themeFill="accent1" w:themeFillTint="33"/>
            <w:noWrap/>
            <w:vAlign w:val="center"/>
            <w:hideMark/>
          </w:tcPr>
          <w:p w14:paraId="56C45C86" w14:textId="77777777" w:rsidR="00980C0F" w:rsidRPr="00980C0F" w:rsidRDefault="00980C0F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7,79</w:t>
            </w:r>
          </w:p>
        </w:tc>
        <w:tc>
          <w:tcPr>
            <w:tcW w:w="846" w:type="dxa"/>
            <w:shd w:val="clear" w:color="auto" w:fill="ECF0E9" w:themeFill="accent1" w:themeFillTint="33"/>
            <w:vAlign w:val="center"/>
            <w:hideMark/>
          </w:tcPr>
          <w:p w14:paraId="461E75B8" w14:textId="77777777" w:rsidR="00980C0F" w:rsidRPr="00980C0F" w:rsidRDefault="00980C0F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4 350</w:t>
            </w:r>
          </w:p>
        </w:tc>
        <w:tc>
          <w:tcPr>
            <w:tcW w:w="571" w:type="dxa"/>
            <w:shd w:val="clear" w:color="auto" w:fill="ECF0E9" w:themeFill="accent1" w:themeFillTint="33"/>
            <w:noWrap/>
            <w:vAlign w:val="center"/>
            <w:hideMark/>
          </w:tcPr>
          <w:p w14:paraId="1996EE82" w14:textId="77777777" w:rsidR="00980C0F" w:rsidRPr="00980C0F" w:rsidRDefault="00980C0F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9,35</w:t>
            </w:r>
          </w:p>
        </w:tc>
        <w:tc>
          <w:tcPr>
            <w:tcW w:w="1533" w:type="dxa"/>
            <w:shd w:val="clear" w:color="auto" w:fill="ECF0E9" w:themeFill="accent1" w:themeFillTint="33"/>
            <w:noWrap/>
            <w:vAlign w:val="center"/>
            <w:hideMark/>
          </w:tcPr>
          <w:p w14:paraId="4E48C2D3" w14:textId="77777777" w:rsidR="00980C0F" w:rsidRPr="00980C0F" w:rsidRDefault="00980C0F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-717</w:t>
            </w:r>
          </w:p>
        </w:tc>
      </w:tr>
      <w:tr w:rsidR="00980C0F" w:rsidRPr="00980C0F" w14:paraId="43FB7D56" w14:textId="77777777" w:rsidTr="00145812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5" w:type="dxa"/>
            <w:tcBorders>
              <w:bottom w:val="dotted" w:sz="4" w:space="0" w:color="auto"/>
            </w:tcBorders>
            <w:shd w:val="clear" w:color="auto" w:fill="E5EBF2" w:themeFill="accent6" w:themeFillTint="33"/>
            <w:hideMark/>
          </w:tcPr>
          <w:p w14:paraId="7F550A3F" w14:textId="77777777" w:rsidR="00980C0F" w:rsidRPr="00980C0F" w:rsidRDefault="00980C0F" w:rsidP="00980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Bezrobotni zamieszkali na wsi</w:t>
            </w:r>
          </w:p>
        </w:tc>
        <w:tc>
          <w:tcPr>
            <w:tcW w:w="892" w:type="dxa"/>
            <w:tcBorders>
              <w:bottom w:val="dotted" w:sz="4" w:space="0" w:color="auto"/>
            </w:tcBorders>
            <w:shd w:val="clear" w:color="auto" w:fill="ECF0E9" w:themeFill="accent1" w:themeFillTint="33"/>
            <w:noWrap/>
            <w:vAlign w:val="center"/>
            <w:hideMark/>
          </w:tcPr>
          <w:p w14:paraId="7C7704A0" w14:textId="77777777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22 096</w:t>
            </w:r>
          </w:p>
        </w:tc>
        <w:tc>
          <w:tcPr>
            <w:tcW w:w="571" w:type="dxa"/>
            <w:tcBorders>
              <w:bottom w:val="dotted" w:sz="4" w:space="0" w:color="auto"/>
            </w:tcBorders>
            <w:shd w:val="clear" w:color="auto" w:fill="ECF0E9" w:themeFill="accent1" w:themeFillTint="33"/>
            <w:noWrap/>
            <w:vAlign w:val="center"/>
            <w:hideMark/>
          </w:tcPr>
          <w:p w14:paraId="7CF96422" w14:textId="77777777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47,4</w:t>
            </w:r>
          </w:p>
        </w:tc>
        <w:tc>
          <w:tcPr>
            <w:tcW w:w="846" w:type="dxa"/>
            <w:tcBorders>
              <w:bottom w:val="dotted" w:sz="4" w:space="0" w:color="auto"/>
            </w:tcBorders>
            <w:shd w:val="clear" w:color="auto" w:fill="ECF0E9" w:themeFill="accent1" w:themeFillTint="33"/>
            <w:vAlign w:val="center"/>
            <w:hideMark/>
          </w:tcPr>
          <w:p w14:paraId="06836FDB" w14:textId="77777777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22 240</w:t>
            </w:r>
          </w:p>
        </w:tc>
        <w:tc>
          <w:tcPr>
            <w:tcW w:w="571" w:type="dxa"/>
            <w:tcBorders>
              <w:bottom w:val="dotted" w:sz="4" w:space="0" w:color="auto"/>
            </w:tcBorders>
            <w:shd w:val="clear" w:color="auto" w:fill="ECF0E9" w:themeFill="accent1" w:themeFillTint="33"/>
            <w:noWrap/>
            <w:vAlign w:val="center"/>
            <w:hideMark/>
          </w:tcPr>
          <w:p w14:paraId="7B66CFA4" w14:textId="77777777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47,8</w:t>
            </w:r>
          </w:p>
        </w:tc>
        <w:tc>
          <w:tcPr>
            <w:tcW w:w="1533" w:type="dxa"/>
            <w:tcBorders>
              <w:bottom w:val="dotted" w:sz="4" w:space="0" w:color="auto"/>
            </w:tcBorders>
            <w:shd w:val="clear" w:color="auto" w:fill="ECF0E9" w:themeFill="accent1" w:themeFillTint="33"/>
            <w:noWrap/>
            <w:vAlign w:val="center"/>
            <w:hideMark/>
          </w:tcPr>
          <w:p w14:paraId="3238B16D" w14:textId="77777777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-144</w:t>
            </w:r>
          </w:p>
        </w:tc>
      </w:tr>
      <w:tr w:rsidR="00980C0F" w:rsidRPr="00980C0F" w14:paraId="35B40DAC" w14:textId="77777777" w:rsidTr="0014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5" w:type="dxa"/>
            <w:tcBorders>
              <w:top w:val="dotted" w:sz="4" w:space="0" w:color="auto"/>
            </w:tcBorders>
            <w:shd w:val="clear" w:color="auto" w:fill="E5EBF2" w:themeFill="accent6" w:themeFillTint="33"/>
            <w:noWrap/>
            <w:hideMark/>
          </w:tcPr>
          <w:p w14:paraId="220424CF" w14:textId="40555F89" w:rsidR="00980C0F" w:rsidRPr="00980C0F" w:rsidRDefault="00980C0F" w:rsidP="00980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wyższym wykształceniem </w:t>
            </w:r>
          </w:p>
        </w:tc>
        <w:tc>
          <w:tcPr>
            <w:tcW w:w="892" w:type="dxa"/>
            <w:tcBorders>
              <w:top w:val="dotted" w:sz="4" w:space="0" w:color="auto"/>
            </w:tcBorders>
            <w:shd w:val="clear" w:color="auto" w:fill="ECF0E9" w:themeFill="accent1" w:themeFillTint="33"/>
            <w:noWrap/>
            <w:vAlign w:val="center"/>
            <w:hideMark/>
          </w:tcPr>
          <w:p w14:paraId="1404E781" w14:textId="77777777" w:rsidR="00980C0F" w:rsidRPr="00980C0F" w:rsidRDefault="00980C0F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6 487</w:t>
            </w:r>
          </w:p>
        </w:tc>
        <w:tc>
          <w:tcPr>
            <w:tcW w:w="571" w:type="dxa"/>
            <w:tcBorders>
              <w:top w:val="dotted" w:sz="4" w:space="0" w:color="auto"/>
            </w:tcBorders>
            <w:shd w:val="clear" w:color="auto" w:fill="ECF0E9" w:themeFill="accent1" w:themeFillTint="33"/>
            <w:noWrap/>
            <w:vAlign w:val="center"/>
            <w:hideMark/>
          </w:tcPr>
          <w:p w14:paraId="1B31EC39" w14:textId="77777777" w:rsidR="00980C0F" w:rsidRPr="00980C0F" w:rsidRDefault="00980C0F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13,9</w:t>
            </w:r>
          </w:p>
        </w:tc>
        <w:tc>
          <w:tcPr>
            <w:tcW w:w="846" w:type="dxa"/>
            <w:tcBorders>
              <w:top w:val="dotted" w:sz="4" w:space="0" w:color="auto"/>
            </w:tcBorders>
            <w:shd w:val="clear" w:color="auto" w:fill="ECF0E9" w:themeFill="accent1" w:themeFillTint="33"/>
            <w:noWrap/>
            <w:vAlign w:val="center"/>
            <w:hideMark/>
          </w:tcPr>
          <w:p w14:paraId="65400E90" w14:textId="77777777" w:rsidR="00980C0F" w:rsidRPr="00980C0F" w:rsidRDefault="00980C0F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6 410</w:t>
            </w:r>
          </w:p>
        </w:tc>
        <w:tc>
          <w:tcPr>
            <w:tcW w:w="571" w:type="dxa"/>
            <w:tcBorders>
              <w:top w:val="dotted" w:sz="4" w:space="0" w:color="auto"/>
            </w:tcBorders>
            <w:shd w:val="clear" w:color="auto" w:fill="ECF0E9" w:themeFill="accent1" w:themeFillTint="33"/>
            <w:noWrap/>
            <w:vAlign w:val="center"/>
            <w:hideMark/>
          </w:tcPr>
          <w:p w14:paraId="657B8B91" w14:textId="77777777" w:rsidR="00980C0F" w:rsidRPr="00980C0F" w:rsidRDefault="00980C0F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13,8</w:t>
            </w:r>
          </w:p>
        </w:tc>
        <w:tc>
          <w:tcPr>
            <w:tcW w:w="1533" w:type="dxa"/>
            <w:tcBorders>
              <w:top w:val="dotted" w:sz="4" w:space="0" w:color="auto"/>
            </w:tcBorders>
            <w:shd w:val="clear" w:color="auto" w:fill="ECF0E9" w:themeFill="accent1" w:themeFillTint="33"/>
            <w:noWrap/>
            <w:vAlign w:val="center"/>
            <w:hideMark/>
          </w:tcPr>
          <w:p w14:paraId="4FA63109" w14:textId="77777777" w:rsidR="00980C0F" w:rsidRPr="00980C0F" w:rsidRDefault="00980C0F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77</w:t>
            </w:r>
          </w:p>
        </w:tc>
      </w:tr>
      <w:tr w:rsidR="00980C0F" w:rsidRPr="00980C0F" w14:paraId="6D1E66FC" w14:textId="77777777" w:rsidTr="0070522A">
        <w:trPr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5" w:type="dxa"/>
            <w:shd w:val="clear" w:color="auto" w:fill="E5EBF2" w:themeFill="accent6" w:themeFillTint="33"/>
            <w:hideMark/>
          </w:tcPr>
          <w:p w14:paraId="577D4C6F" w14:textId="5A3774DC" w:rsidR="00980C0F" w:rsidRPr="00980C0F" w:rsidRDefault="00980C0F" w:rsidP="00980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 policealnym i średnio zawodowym/branżowy</w:t>
            </w:r>
            <w:r w:rsidR="00705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892" w:type="dxa"/>
            <w:shd w:val="clear" w:color="auto" w:fill="ECF0E9" w:themeFill="accent1" w:themeFillTint="33"/>
            <w:noWrap/>
            <w:vAlign w:val="center"/>
            <w:hideMark/>
          </w:tcPr>
          <w:p w14:paraId="7CEA2D11" w14:textId="77777777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10 412</w:t>
            </w:r>
          </w:p>
        </w:tc>
        <w:tc>
          <w:tcPr>
            <w:tcW w:w="571" w:type="dxa"/>
            <w:shd w:val="clear" w:color="auto" w:fill="ECF0E9" w:themeFill="accent1" w:themeFillTint="33"/>
            <w:noWrap/>
            <w:vAlign w:val="center"/>
            <w:hideMark/>
          </w:tcPr>
          <w:p w14:paraId="3ECFD0D9" w14:textId="77777777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22,3</w:t>
            </w:r>
          </w:p>
        </w:tc>
        <w:tc>
          <w:tcPr>
            <w:tcW w:w="846" w:type="dxa"/>
            <w:shd w:val="clear" w:color="auto" w:fill="ECF0E9" w:themeFill="accent1" w:themeFillTint="33"/>
            <w:noWrap/>
            <w:vAlign w:val="center"/>
            <w:hideMark/>
          </w:tcPr>
          <w:p w14:paraId="458BEF6C" w14:textId="77777777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10 243</w:t>
            </w:r>
          </w:p>
        </w:tc>
        <w:tc>
          <w:tcPr>
            <w:tcW w:w="571" w:type="dxa"/>
            <w:shd w:val="clear" w:color="auto" w:fill="ECF0E9" w:themeFill="accent1" w:themeFillTint="33"/>
            <w:noWrap/>
            <w:vAlign w:val="center"/>
            <w:hideMark/>
          </w:tcPr>
          <w:p w14:paraId="246CCCDD" w14:textId="77777777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22,0</w:t>
            </w:r>
          </w:p>
        </w:tc>
        <w:tc>
          <w:tcPr>
            <w:tcW w:w="1533" w:type="dxa"/>
            <w:shd w:val="clear" w:color="auto" w:fill="ECF0E9" w:themeFill="accent1" w:themeFillTint="33"/>
            <w:noWrap/>
            <w:vAlign w:val="center"/>
            <w:hideMark/>
          </w:tcPr>
          <w:p w14:paraId="7CFC10D3" w14:textId="328011C6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169</w:t>
            </w:r>
          </w:p>
        </w:tc>
      </w:tr>
      <w:tr w:rsidR="00980C0F" w:rsidRPr="00980C0F" w14:paraId="2746C7AA" w14:textId="77777777" w:rsidTr="00705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5" w:type="dxa"/>
            <w:shd w:val="clear" w:color="auto" w:fill="E5EBF2" w:themeFill="accent6" w:themeFillTint="33"/>
            <w:hideMark/>
          </w:tcPr>
          <w:p w14:paraId="4261C6F6" w14:textId="77777777" w:rsidR="00980C0F" w:rsidRPr="00980C0F" w:rsidRDefault="00980C0F" w:rsidP="00980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 średnio ogólnokształcącym</w:t>
            </w:r>
          </w:p>
        </w:tc>
        <w:tc>
          <w:tcPr>
            <w:tcW w:w="892" w:type="dxa"/>
            <w:shd w:val="clear" w:color="auto" w:fill="ECF0E9" w:themeFill="accent1" w:themeFillTint="33"/>
            <w:noWrap/>
            <w:vAlign w:val="center"/>
            <w:hideMark/>
          </w:tcPr>
          <w:p w14:paraId="3C1A971F" w14:textId="6B98B9EB" w:rsidR="00980C0F" w:rsidRPr="00980C0F" w:rsidRDefault="00F254DA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</w:t>
            </w:r>
            <w:r w:rsidR="00980C0F"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424</w:t>
            </w:r>
          </w:p>
        </w:tc>
        <w:tc>
          <w:tcPr>
            <w:tcW w:w="571" w:type="dxa"/>
            <w:shd w:val="clear" w:color="auto" w:fill="ECF0E9" w:themeFill="accent1" w:themeFillTint="33"/>
            <w:noWrap/>
            <w:vAlign w:val="center"/>
            <w:hideMark/>
          </w:tcPr>
          <w:p w14:paraId="63244C3D" w14:textId="2B1E9E5E" w:rsidR="00980C0F" w:rsidRPr="00980C0F" w:rsidRDefault="00F254DA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11,6</w:t>
            </w:r>
          </w:p>
        </w:tc>
        <w:tc>
          <w:tcPr>
            <w:tcW w:w="846" w:type="dxa"/>
            <w:shd w:val="clear" w:color="auto" w:fill="ECF0E9" w:themeFill="accent1" w:themeFillTint="33"/>
            <w:noWrap/>
            <w:vAlign w:val="center"/>
            <w:hideMark/>
          </w:tcPr>
          <w:p w14:paraId="028DA10C" w14:textId="77777777" w:rsidR="00980C0F" w:rsidRPr="00980C0F" w:rsidRDefault="00980C0F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5 237</w:t>
            </w:r>
          </w:p>
        </w:tc>
        <w:tc>
          <w:tcPr>
            <w:tcW w:w="571" w:type="dxa"/>
            <w:shd w:val="clear" w:color="auto" w:fill="ECF0E9" w:themeFill="accent1" w:themeFillTint="33"/>
            <w:noWrap/>
            <w:vAlign w:val="center"/>
            <w:hideMark/>
          </w:tcPr>
          <w:p w14:paraId="0E67F785" w14:textId="77777777" w:rsidR="00980C0F" w:rsidRPr="00980C0F" w:rsidRDefault="00980C0F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11,3</w:t>
            </w:r>
          </w:p>
        </w:tc>
        <w:tc>
          <w:tcPr>
            <w:tcW w:w="1533" w:type="dxa"/>
            <w:shd w:val="clear" w:color="auto" w:fill="ECF0E9" w:themeFill="accent1" w:themeFillTint="33"/>
            <w:noWrap/>
            <w:vAlign w:val="center"/>
            <w:hideMark/>
          </w:tcPr>
          <w:p w14:paraId="458F5899" w14:textId="1BCB7256" w:rsidR="00980C0F" w:rsidRPr="00980C0F" w:rsidRDefault="00F254DA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187</w:t>
            </w:r>
          </w:p>
        </w:tc>
      </w:tr>
      <w:tr w:rsidR="00980C0F" w:rsidRPr="00980C0F" w14:paraId="2A8C82CF" w14:textId="77777777" w:rsidTr="0070522A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5" w:type="dxa"/>
            <w:shd w:val="clear" w:color="auto" w:fill="E5EBF2" w:themeFill="accent6" w:themeFillTint="33"/>
            <w:noWrap/>
            <w:hideMark/>
          </w:tcPr>
          <w:p w14:paraId="616695AE" w14:textId="77777777" w:rsidR="00980C0F" w:rsidRPr="00980C0F" w:rsidRDefault="00980C0F" w:rsidP="00980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 zasadniczo zawodowym/branżowym</w:t>
            </w:r>
          </w:p>
        </w:tc>
        <w:tc>
          <w:tcPr>
            <w:tcW w:w="892" w:type="dxa"/>
            <w:shd w:val="clear" w:color="auto" w:fill="ECF0E9" w:themeFill="accent1" w:themeFillTint="33"/>
            <w:noWrap/>
            <w:vAlign w:val="center"/>
            <w:hideMark/>
          </w:tcPr>
          <w:p w14:paraId="378914A5" w14:textId="02400F8A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  <w:r w:rsidR="00F254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</w:t>
            </w: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F254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457</w:t>
            </w:r>
          </w:p>
        </w:tc>
        <w:tc>
          <w:tcPr>
            <w:tcW w:w="571" w:type="dxa"/>
            <w:shd w:val="clear" w:color="auto" w:fill="ECF0E9" w:themeFill="accent1" w:themeFillTint="33"/>
            <w:noWrap/>
            <w:vAlign w:val="center"/>
            <w:hideMark/>
          </w:tcPr>
          <w:p w14:paraId="20E9CF04" w14:textId="22886E05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</w:t>
            </w:r>
            <w:r w:rsidR="00F254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</w:t>
            </w: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</w:t>
            </w:r>
            <w:r w:rsidR="00F254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846" w:type="dxa"/>
            <w:shd w:val="clear" w:color="auto" w:fill="ECF0E9" w:themeFill="accent1" w:themeFillTint="33"/>
            <w:noWrap/>
            <w:vAlign w:val="center"/>
            <w:hideMark/>
          </w:tcPr>
          <w:p w14:paraId="44B79476" w14:textId="77777777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13 758</w:t>
            </w:r>
          </w:p>
        </w:tc>
        <w:tc>
          <w:tcPr>
            <w:tcW w:w="571" w:type="dxa"/>
            <w:shd w:val="clear" w:color="auto" w:fill="ECF0E9" w:themeFill="accent1" w:themeFillTint="33"/>
            <w:noWrap/>
            <w:vAlign w:val="center"/>
            <w:hideMark/>
          </w:tcPr>
          <w:p w14:paraId="51C73BB2" w14:textId="77777777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29,6</w:t>
            </w:r>
          </w:p>
        </w:tc>
        <w:tc>
          <w:tcPr>
            <w:tcW w:w="1533" w:type="dxa"/>
            <w:shd w:val="clear" w:color="auto" w:fill="ECF0E9" w:themeFill="accent1" w:themeFillTint="33"/>
            <w:noWrap/>
            <w:vAlign w:val="center"/>
            <w:hideMark/>
          </w:tcPr>
          <w:p w14:paraId="634A0AC8" w14:textId="679FBE70" w:rsidR="00980C0F" w:rsidRPr="00980C0F" w:rsidRDefault="00980C0F" w:rsidP="007052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-</w:t>
            </w:r>
            <w:r w:rsidR="00F254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301</w:t>
            </w:r>
          </w:p>
        </w:tc>
      </w:tr>
      <w:tr w:rsidR="00980C0F" w:rsidRPr="00980C0F" w14:paraId="469AF123" w14:textId="77777777" w:rsidTr="00705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5" w:type="dxa"/>
            <w:shd w:val="clear" w:color="auto" w:fill="E5EBF2" w:themeFill="accent6" w:themeFillTint="33"/>
            <w:noWrap/>
            <w:hideMark/>
          </w:tcPr>
          <w:p w14:paraId="6B83051B" w14:textId="77777777" w:rsidR="00980C0F" w:rsidRPr="00980C0F" w:rsidRDefault="00980C0F" w:rsidP="00980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 gimnazjalnym/podstawowym i poniżej</w:t>
            </w:r>
          </w:p>
        </w:tc>
        <w:tc>
          <w:tcPr>
            <w:tcW w:w="892" w:type="dxa"/>
            <w:shd w:val="clear" w:color="auto" w:fill="ECF0E9" w:themeFill="accent1" w:themeFillTint="33"/>
            <w:noWrap/>
            <w:vAlign w:val="center"/>
            <w:hideMark/>
          </w:tcPr>
          <w:p w14:paraId="1C67C8B5" w14:textId="4B8F2606" w:rsidR="00980C0F" w:rsidRPr="00980C0F" w:rsidRDefault="00F254DA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10 845</w:t>
            </w:r>
          </w:p>
        </w:tc>
        <w:tc>
          <w:tcPr>
            <w:tcW w:w="571" w:type="dxa"/>
            <w:shd w:val="clear" w:color="auto" w:fill="ECF0E9" w:themeFill="accent1" w:themeFillTint="33"/>
            <w:noWrap/>
            <w:vAlign w:val="center"/>
            <w:hideMark/>
          </w:tcPr>
          <w:p w14:paraId="548B90CF" w14:textId="12FD2E39" w:rsidR="00980C0F" w:rsidRPr="00980C0F" w:rsidRDefault="00F254DA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23,3</w:t>
            </w:r>
          </w:p>
        </w:tc>
        <w:tc>
          <w:tcPr>
            <w:tcW w:w="846" w:type="dxa"/>
            <w:shd w:val="clear" w:color="auto" w:fill="ECF0E9" w:themeFill="accent1" w:themeFillTint="33"/>
            <w:noWrap/>
            <w:vAlign w:val="center"/>
            <w:hideMark/>
          </w:tcPr>
          <w:p w14:paraId="093F32DD" w14:textId="0405BB46" w:rsidR="00980C0F" w:rsidRPr="00980C0F" w:rsidRDefault="00F254DA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10 883</w:t>
            </w:r>
          </w:p>
        </w:tc>
        <w:tc>
          <w:tcPr>
            <w:tcW w:w="571" w:type="dxa"/>
            <w:shd w:val="clear" w:color="auto" w:fill="ECF0E9" w:themeFill="accent1" w:themeFillTint="33"/>
            <w:noWrap/>
            <w:vAlign w:val="center"/>
            <w:hideMark/>
          </w:tcPr>
          <w:p w14:paraId="588EFDB5" w14:textId="192483EB" w:rsidR="00980C0F" w:rsidRPr="00980C0F" w:rsidRDefault="00F254DA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</w:t>
            </w:r>
            <w:r w:rsidR="00980C0F" w:rsidRPr="00980C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,4</w:t>
            </w:r>
          </w:p>
        </w:tc>
        <w:tc>
          <w:tcPr>
            <w:tcW w:w="1533" w:type="dxa"/>
            <w:shd w:val="clear" w:color="auto" w:fill="ECF0E9" w:themeFill="accent1" w:themeFillTint="33"/>
            <w:noWrap/>
            <w:vAlign w:val="center"/>
            <w:hideMark/>
          </w:tcPr>
          <w:p w14:paraId="00A7F627" w14:textId="317C349E" w:rsidR="00980C0F" w:rsidRPr="00980C0F" w:rsidRDefault="00F254DA" w:rsidP="00705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-38</w:t>
            </w:r>
          </w:p>
        </w:tc>
      </w:tr>
    </w:tbl>
    <w:p w14:paraId="5B0446B2" w14:textId="4C2C8B59" w:rsidR="00C827AF" w:rsidRPr="003957BD" w:rsidRDefault="00693587" w:rsidP="00BB3346">
      <w:pPr>
        <w:spacing w:after="0" w:line="360" w:lineRule="auto"/>
        <w:jc w:val="both"/>
        <w:rPr>
          <w:rFonts w:ascii="Calibri" w:hAnsi="Calibri" w:cs="Calibri"/>
          <w:i/>
          <w:iCs/>
          <w:sz w:val="22"/>
          <w:szCs w:val="22"/>
        </w:rPr>
      </w:pPr>
      <w:r>
        <w:rPr>
          <w:sz w:val="22"/>
          <w:szCs w:val="22"/>
        </w:rPr>
        <w:tab/>
      </w:r>
      <w:bookmarkStart w:id="8" w:name="_Hlk188868207"/>
      <w:r w:rsidRPr="003957BD">
        <w:rPr>
          <w:rFonts w:ascii="Calibri" w:hAnsi="Calibri" w:cs="Calibri"/>
          <w:i/>
          <w:iCs/>
          <w:sz w:val="18"/>
          <w:szCs w:val="18"/>
        </w:rPr>
        <w:t>Źródło: opracowanie własne na podstawie danych z GUS</w:t>
      </w:r>
      <w:r w:rsidRPr="003957BD">
        <w:rPr>
          <w:rFonts w:ascii="Calibri" w:hAnsi="Calibri" w:cs="Calibri"/>
          <w:i/>
          <w:iCs/>
          <w:sz w:val="22"/>
          <w:szCs w:val="22"/>
        </w:rPr>
        <w:tab/>
      </w:r>
    </w:p>
    <w:bookmarkEnd w:id="8"/>
    <w:p w14:paraId="46B48DE8" w14:textId="45E1D209" w:rsidR="00246BB2" w:rsidRDefault="005E4CC3" w:rsidP="0003473B">
      <w:pPr>
        <w:spacing w:before="240" w:after="240" w:line="360" w:lineRule="auto"/>
        <w:ind w:firstLine="567"/>
        <w:jc w:val="both"/>
        <w:rPr>
          <w:rFonts w:ascii="Calibri" w:eastAsia="Times New Roman" w:hAnsi="Calibri" w:cs="Calibri"/>
          <w:noProof/>
          <w:sz w:val="22"/>
          <w:szCs w:val="22"/>
        </w:rPr>
      </w:pPr>
      <w:r w:rsidRPr="007A1F2D">
        <w:rPr>
          <w:rFonts w:ascii="Calibri" w:eastAsia="Times New Roman" w:hAnsi="Calibri" w:cs="Calibri"/>
          <w:noProof/>
          <w:sz w:val="22"/>
          <w:szCs w:val="22"/>
        </w:rPr>
        <w:t>W 2024 r.</w:t>
      </w:r>
      <w:r w:rsidR="00AA442C" w:rsidRPr="007A1F2D">
        <w:rPr>
          <w:rFonts w:ascii="Calibri" w:eastAsia="Times New Roman" w:hAnsi="Calibri" w:cs="Calibri"/>
          <w:noProof/>
          <w:sz w:val="22"/>
          <w:szCs w:val="22"/>
        </w:rPr>
        <w:t xml:space="preserve"> </w:t>
      </w:r>
      <w:r w:rsidR="00145812" w:rsidRPr="007A1F2D">
        <w:rPr>
          <w:rFonts w:ascii="Calibri" w:eastAsia="Times New Roman" w:hAnsi="Calibri" w:cs="Calibri"/>
          <w:noProof/>
          <w:sz w:val="22"/>
          <w:szCs w:val="22"/>
        </w:rPr>
        <w:t xml:space="preserve">nastąpił </w:t>
      </w:r>
      <w:r w:rsidR="00AA442C" w:rsidRPr="007A1F2D">
        <w:rPr>
          <w:rFonts w:ascii="Calibri" w:eastAsia="Times New Roman" w:hAnsi="Calibri" w:cs="Calibri"/>
          <w:noProof/>
          <w:sz w:val="22"/>
          <w:szCs w:val="22"/>
        </w:rPr>
        <w:t xml:space="preserve">minimalny wzrost </w:t>
      </w:r>
      <w:r w:rsidR="00145812" w:rsidRPr="007A1F2D">
        <w:rPr>
          <w:rFonts w:ascii="Calibri" w:eastAsia="Times New Roman" w:hAnsi="Calibri" w:cs="Calibri"/>
          <w:noProof/>
          <w:sz w:val="22"/>
          <w:szCs w:val="22"/>
        </w:rPr>
        <w:t>(o 94 osoby)</w:t>
      </w:r>
      <w:r w:rsidR="00AA442C" w:rsidRPr="007A1F2D">
        <w:rPr>
          <w:rFonts w:ascii="Calibri" w:eastAsia="Times New Roman" w:hAnsi="Calibri" w:cs="Calibri"/>
          <w:noProof/>
          <w:sz w:val="22"/>
          <w:szCs w:val="22"/>
        </w:rPr>
        <w:t xml:space="preserve"> bezrobotnych w rejestrach PUP w porównaniu do roku poprzedniego. N</w:t>
      </w:r>
      <w:r w:rsidRPr="007A1F2D">
        <w:rPr>
          <w:rFonts w:ascii="Calibri" w:eastAsia="Times New Roman" w:hAnsi="Calibri" w:cs="Calibri"/>
          <w:noProof/>
          <w:sz w:val="22"/>
          <w:szCs w:val="22"/>
        </w:rPr>
        <w:t>ajwiększy udział w ogólnej liczbie osób wśród wybranych grup zarejestrowanych bezrobotnych w województwie wielkopolskim</w:t>
      </w:r>
      <w:r w:rsidR="00AA442C" w:rsidRPr="007A1F2D">
        <w:rPr>
          <w:rFonts w:ascii="Calibri" w:eastAsia="Times New Roman" w:hAnsi="Calibri" w:cs="Calibri"/>
          <w:noProof/>
          <w:sz w:val="22"/>
          <w:szCs w:val="22"/>
        </w:rPr>
        <w:t xml:space="preserve"> na koniec 2024 r.</w:t>
      </w:r>
      <w:r w:rsidRPr="007A1F2D">
        <w:rPr>
          <w:rFonts w:ascii="Calibri" w:eastAsia="Times New Roman" w:hAnsi="Calibri" w:cs="Calibri"/>
          <w:noProof/>
          <w:sz w:val="22"/>
          <w:szCs w:val="22"/>
        </w:rPr>
        <w:t xml:space="preserve">, </w:t>
      </w:r>
      <w:r w:rsidR="007A1F2D" w:rsidRPr="007A1F2D">
        <w:rPr>
          <w:rFonts w:ascii="Calibri" w:eastAsia="Times New Roman" w:hAnsi="Calibri" w:cs="Calibri"/>
          <w:noProof/>
          <w:sz w:val="22"/>
          <w:szCs w:val="22"/>
        </w:rPr>
        <w:t>miały</w:t>
      </w:r>
      <w:r w:rsidRPr="007A1F2D">
        <w:rPr>
          <w:rFonts w:ascii="Calibri" w:eastAsia="Times New Roman" w:hAnsi="Calibri" w:cs="Calibri"/>
          <w:noProof/>
          <w:sz w:val="22"/>
          <w:szCs w:val="22"/>
        </w:rPr>
        <w:t xml:space="preserve"> kobiety – 57,3%</w:t>
      </w:r>
      <w:r w:rsidR="00AA442C" w:rsidRPr="007A1F2D">
        <w:rPr>
          <w:rFonts w:ascii="Calibri" w:eastAsia="Times New Roman" w:hAnsi="Calibri" w:cs="Calibri"/>
          <w:noProof/>
          <w:sz w:val="22"/>
          <w:szCs w:val="22"/>
        </w:rPr>
        <w:t xml:space="preserve">. </w:t>
      </w:r>
      <w:r w:rsidRPr="007A1F2D">
        <w:rPr>
          <w:rFonts w:ascii="Calibri" w:eastAsia="Times New Roman" w:hAnsi="Calibri" w:cs="Calibri"/>
          <w:noProof/>
          <w:sz w:val="22"/>
          <w:szCs w:val="22"/>
        </w:rPr>
        <w:t xml:space="preserve">Natomiast najmniejszy udział </w:t>
      </w:r>
      <w:r w:rsidR="00AA442C" w:rsidRPr="007A1F2D">
        <w:rPr>
          <w:rFonts w:ascii="Calibri" w:eastAsia="Times New Roman" w:hAnsi="Calibri" w:cs="Calibri"/>
          <w:noProof/>
          <w:sz w:val="22"/>
          <w:szCs w:val="22"/>
        </w:rPr>
        <w:t xml:space="preserve">– 7,79% w ogólu bezrobotnych </w:t>
      </w:r>
      <w:r w:rsidRPr="007A1F2D">
        <w:rPr>
          <w:rFonts w:ascii="Calibri" w:eastAsia="Times New Roman" w:hAnsi="Calibri" w:cs="Calibri"/>
          <w:noProof/>
          <w:sz w:val="22"/>
          <w:szCs w:val="22"/>
        </w:rPr>
        <w:t>m</w:t>
      </w:r>
      <w:r w:rsidR="00AA442C" w:rsidRPr="007A1F2D">
        <w:rPr>
          <w:rFonts w:ascii="Calibri" w:eastAsia="Times New Roman" w:hAnsi="Calibri" w:cs="Calibri"/>
          <w:noProof/>
          <w:sz w:val="22"/>
          <w:szCs w:val="22"/>
        </w:rPr>
        <w:t>iał</w:t>
      </w:r>
      <w:r w:rsidRPr="007A1F2D">
        <w:rPr>
          <w:rFonts w:ascii="Calibri" w:eastAsia="Times New Roman" w:hAnsi="Calibri" w:cs="Calibri"/>
          <w:noProof/>
          <w:sz w:val="22"/>
          <w:szCs w:val="22"/>
        </w:rPr>
        <w:t>a grupa osób niepełnosprawnych</w:t>
      </w:r>
      <w:r w:rsidR="00AA442C" w:rsidRPr="007A1F2D">
        <w:rPr>
          <w:rFonts w:ascii="Calibri" w:eastAsia="Times New Roman" w:hAnsi="Calibri" w:cs="Calibri"/>
          <w:noProof/>
          <w:sz w:val="22"/>
          <w:szCs w:val="22"/>
        </w:rPr>
        <w:t>. W</w:t>
      </w:r>
      <w:r w:rsidRPr="007A1F2D">
        <w:rPr>
          <w:rFonts w:ascii="Calibri" w:eastAsia="Times New Roman" w:hAnsi="Calibri" w:cs="Calibri"/>
          <w:noProof/>
          <w:sz w:val="22"/>
          <w:szCs w:val="22"/>
        </w:rPr>
        <w:t xml:space="preserve"> porównaniu do roku 2023</w:t>
      </w:r>
      <w:r w:rsidR="00AA442C" w:rsidRPr="007A1F2D">
        <w:rPr>
          <w:rFonts w:ascii="Calibri" w:eastAsia="Times New Roman" w:hAnsi="Calibri" w:cs="Calibri"/>
          <w:noProof/>
          <w:sz w:val="22"/>
          <w:szCs w:val="22"/>
        </w:rPr>
        <w:t>, spadek liczby bezrobotnych nastapił w 4 grupach bezrobotnych, w tym największy wśród bezrobotnych niepełn</w:t>
      </w:r>
      <w:r w:rsidR="007A1F2D" w:rsidRPr="007A1F2D">
        <w:rPr>
          <w:rFonts w:ascii="Calibri" w:eastAsia="Times New Roman" w:hAnsi="Calibri" w:cs="Calibri"/>
          <w:noProof/>
          <w:sz w:val="22"/>
          <w:szCs w:val="22"/>
        </w:rPr>
        <w:t>o</w:t>
      </w:r>
      <w:r w:rsidR="00AA442C" w:rsidRPr="007A1F2D">
        <w:rPr>
          <w:rFonts w:ascii="Calibri" w:eastAsia="Times New Roman" w:hAnsi="Calibri" w:cs="Calibri"/>
          <w:noProof/>
          <w:sz w:val="22"/>
          <w:szCs w:val="22"/>
        </w:rPr>
        <w:t>sprawnych (717 osób)</w:t>
      </w:r>
      <w:r w:rsidR="00645E53" w:rsidRPr="007A1F2D">
        <w:rPr>
          <w:rFonts w:ascii="Calibri" w:eastAsia="Times New Roman" w:hAnsi="Calibri" w:cs="Calibri"/>
          <w:noProof/>
          <w:sz w:val="22"/>
          <w:szCs w:val="22"/>
        </w:rPr>
        <w:t>. Natomiast wzrost liczby osób bezrobotnych zaobserwowano w 5 grupach, w tym największy wśród mężczyzn (553 osoby).</w:t>
      </w:r>
      <w:r w:rsidRPr="007A1F2D">
        <w:rPr>
          <w:rFonts w:ascii="Calibri" w:eastAsia="Times New Roman" w:hAnsi="Calibri" w:cs="Calibri"/>
          <w:noProof/>
          <w:sz w:val="22"/>
          <w:szCs w:val="22"/>
        </w:rPr>
        <w:t xml:space="preserve"> </w:t>
      </w:r>
      <w:r w:rsidR="007856A2" w:rsidRPr="007A1F2D">
        <w:rPr>
          <w:rFonts w:ascii="Calibri" w:eastAsia="Times New Roman" w:hAnsi="Calibri" w:cs="Calibri"/>
          <w:noProof/>
          <w:sz w:val="22"/>
          <w:szCs w:val="22"/>
        </w:rPr>
        <w:t>Ze względu na wykształcenie, największe zagrożenie bezrobociem obserwuje się wśród osób legitymujących się wykształceniem zasadniczym</w:t>
      </w:r>
      <w:r w:rsidR="0003473B">
        <w:rPr>
          <w:rFonts w:ascii="Calibri" w:eastAsia="Times New Roman" w:hAnsi="Calibri" w:cs="Calibri"/>
          <w:noProof/>
          <w:sz w:val="22"/>
          <w:szCs w:val="22"/>
        </w:rPr>
        <w:t xml:space="preserve"> </w:t>
      </w:r>
      <w:r w:rsidR="007856A2" w:rsidRPr="007A1F2D">
        <w:rPr>
          <w:rFonts w:ascii="Calibri" w:eastAsia="Times New Roman" w:hAnsi="Calibri" w:cs="Calibri"/>
          <w:noProof/>
          <w:sz w:val="22"/>
          <w:szCs w:val="22"/>
        </w:rPr>
        <w:lastRenderedPageBreak/>
        <w:t>zawodowym bądź branżowym, stanowiąc 2</w:t>
      </w:r>
      <w:r w:rsidR="00511410">
        <w:rPr>
          <w:rFonts w:ascii="Calibri" w:eastAsia="Times New Roman" w:hAnsi="Calibri" w:cs="Calibri"/>
          <w:noProof/>
          <w:sz w:val="22"/>
          <w:szCs w:val="22"/>
        </w:rPr>
        <w:t>8</w:t>
      </w:r>
      <w:r w:rsidR="00D10D6E" w:rsidRPr="007A1F2D">
        <w:rPr>
          <w:rFonts w:ascii="Calibri" w:eastAsia="Times New Roman" w:hAnsi="Calibri" w:cs="Calibri"/>
          <w:noProof/>
          <w:sz w:val="22"/>
          <w:szCs w:val="22"/>
        </w:rPr>
        <w:t>,</w:t>
      </w:r>
      <w:r w:rsidR="00511410">
        <w:rPr>
          <w:rFonts w:ascii="Calibri" w:eastAsia="Times New Roman" w:hAnsi="Calibri" w:cs="Calibri"/>
          <w:noProof/>
          <w:sz w:val="22"/>
          <w:szCs w:val="22"/>
        </w:rPr>
        <w:t>9</w:t>
      </w:r>
      <w:r w:rsidR="00D10D6E" w:rsidRPr="007A1F2D">
        <w:rPr>
          <w:rFonts w:ascii="Calibri" w:eastAsia="Times New Roman" w:hAnsi="Calibri" w:cs="Calibri"/>
          <w:noProof/>
          <w:sz w:val="22"/>
          <w:szCs w:val="22"/>
        </w:rPr>
        <w:t xml:space="preserve">% ogółu bezrobotnych. </w:t>
      </w:r>
      <w:r w:rsidR="0070522A" w:rsidRPr="007A1F2D">
        <w:rPr>
          <w:rFonts w:ascii="Calibri" w:eastAsia="Times New Roman" w:hAnsi="Calibri" w:cs="Calibri"/>
          <w:noProof/>
          <w:sz w:val="22"/>
          <w:szCs w:val="22"/>
        </w:rPr>
        <w:t>Warto zaznaczyć, że w tej grupie</w:t>
      </w:r>
      <w:r w:rsidR="00142E88" w:rsidRPr="007A1F2D">
        <w:rPr>
          <w:rFonts w:ascii="Calibri" w:eastAsia="Times New Roman" w:hAnsi="Calibri" w:cs="Calibri"/>
          <w:noProof/>
          <w:sz w:val="22"/>
          <w:szCs w:val="22"/>
        </w:rPr>
        <w:t>,</w:t>
      </w:r>
      <w:r w:rsidR="0070522A" w:rsidRPr="007A1F2D">
        <w:rPr>
          <w:rFonts w:ascii="Calibri" w:eastAsia="Times New Roman" w:hAnsi="Calibri" w:cs="Calibri"/>
          <w:noProof/>
          <w:sz w:val="22"/>
          <w:szCs w:val="22"/>
        </w:rPr>
        <w:t xml:space="preserve"> </w:t>
      </w:r>
      <w:r w:rsidR="00645E53" w:rsidRPr="007A1F2D">
        <w:rPr>
          <w:rFonts w:ascii="Calibri" w:eastAsia="Times New Roman" w:hAnsi="Calibri" w:cs="Calibri"/>
          <w:noProof/>
          <w:sz w:val="22"/>
          <w:szCs w:val="22"/>
        </w:rPr>
        <w:br/>
      </w:r>
      <w:r w:rsidR="0003473B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72FED924" wp14:editId="3BB14B06">
                <wp:simplePos x="0" y="0"/>
                <wp:positionH relativeFrom="column">
                  <wp:posOffset>8586</wp:posOffset>
                </wp:positionH>
                <wp:positionV relativeFrom="paragraph">
                  <wp:posOffset>632460</wp:posOffset>
                </wp:positionV>
                <wp:extent cx="3381375" cy="266700"/>
                <wp:effectExtent l="0" t="0" r="28575" b="19050"/>
                <wp:wrapNone/>
                <wp:docPr id="1056970830" name="Pole tekstow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rnd" cmpd="sng" algn="ctr">
                          <a:solidFill>
                            <a:srgbClr val="A5B592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104836" w14:textId="5057E779" w:rsidR="009D550E" w:rsidRPr="00E55F0C" w:rsidRDefault="009D550E" w:rsidP="009D550E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4</w:t>
                            </w:r>
                            <w:r w:rsidRPr="00E55F0C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Współczynnik aktywności zawodowej w III kwartale 2024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ED924" id="_x0000_s1032" type="#_x0000_t202" style="position:absolute;left:0;text-align:left;margin-left:.7pt;margin-top:49.8pt;width:266.25pt;height:21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Ee4hQIAABUFAAAOAAAAZHJzL2Uyb0RvYy54bWysVMtu2zAQvBfoPxC8N7Id20mMyIGbwEWB&#10;NAmQFDnTFGUJoLgsSVtyv75DynZePRXVgSJ3l/uYneXlVddotlXO12RyPjwZcKaMpKI265z/fFp+&#10;OefMB2EKocmonO+U51fzz58uWztTI6pIF8oxODF+1tqcVyHYWZZ5WalG+BOyykBZkmtEwNGts8KJ&#10;Ft4bnY0Gg2nWkiusI6m8h/SmV/J58l+WSob7svQqMJ1z5BbS6tK6ims2vxSztRO2quU+DfEPWTSi&#10;Ngh6dHUjgmAbV39w1dTSkacynEhqMirLWqpUA6oZDt5V81gJq1ItAMfbI0z+/7mVd9tH++BY6L5S&#10;hwZGQFrrZx7CWE9Xuib+kSmDHhDujrCpLjAJ4enp+fD0bMKZhG40nZ4NEq7Zy23rfPimqGFxk3OH&#10;tiS0xPbWB0SE6cEkBvOk62JZa50OO3+tHdsKdBCNL6jlTAsfIMz5Mn0xabh4c00b1iK1YcpLgFnO&#10;FMiwsUXOvVlzJvQajJXBpUze3PVuvTrGXEy+Ti5GyUhvmh9U9KlMB/h6+kAMkvXi8UEc8+ndfMwt&#10;1nojfNVfSaH3JWgTS1aJuHtoXroRd6FbdaxGDeNDp1ZU7NBARz23vZXLGv5vAdGDcCAzeoYBDfdY&#10;Sk0AhfY7zipyv/8mj/bgGLSctRgOQPZrI5wC8t8N2HcxHI/jNKXDeHI2wsG91qxea8ymuSZ0b4in&#10;wMq0jfZBH7alo+YZc7yIUaESRiJ2zsNhex36kcU7INVikYwwP1aEW/NoZXQdcYu4PnXPwtk90QIo&#10;ekeHMRKzd3zrbeNNQ4tNoLJOZIw496iidfGA2UtN3L8Tcbhfn5PVy2s2/wMAAP//AwBQSwMEFAAG&#10;AAgAAAAhAN4PHx/fAAAACAEAAA8AAABkcnMvZG93bnJldi54bWxMj81OwzAQhO9IvIO1SNyoUxoi&#10;EuJUqFIluCDRnwM3N94mEfY6it005enZnuA4O6PZb8rl5KwYcQidJwXzWQICqfamo0bBbrt+eAYR&#10;oiajrSdUcMEAy+r2ptSF8Wf6xHETG8ElFAqtoI2xL6QMdYtOh5nvkdg7+sHpyHJopBn0mcudlY9J&#10;kkmnO+IPre5x1WL9vTk5BeNl9e6+di7dvv30H/ssXfvj3ip1fze9voCIOMW/MFzxGR0qZjr4E5kg&#10;LOuUgwryPAPB9tNikYM4XO/zDGRVyv8Dql8AAAD//wMAUEsBAi0AFAAGAAgAAAAhALaDOJL+AAAA&#10;4QEAABMAAAAAAAAAAAAAAAAAAAAAAFtDb250ZW50X1R5cGVzXS54bWxQSwECLQAUAAYACAAAACEA&#10;OP0h/9YAAACUAQAACwAAAAAAAAAAAAAAAAAvAQAAX3JlbHMvLnJlbHNQSwECLQAUAAYACAAAACEA&#10;hZBHuIUCAAAVBQAADgAAAAAAAAAAAAAAAAAuAgAAZHJzL2Uyb0RvYy54bWxQSwECLQAUAAYACAAA&#10;ACEA3g8fH98AAAAIAQAADwAAAAAAAAAAAAAAAADfBAAAZHJzL2Rvd25yZXYueG1sUEsFBgAAAAAE&#10;AAQA8wAAAOsFAAAAAA==&#10;" fillcolor="window" strokecolor="#c9d3be" strokeweight=".25pt">
                <v:stroke endcap="round"/>
                <v:textbox>
                  <w:txbxContent>
                    <w:p w14:paraId="02104836" w14:textId="5057E779" w:rsidR="009D550E" w:rsidRPr="00E55F0C" w:rsidRDefault="009D550E" w:rsidP="009D550E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4</w:t>
                      </w:r>
                      <w:r w:rsidRPr="00E55F0C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Współczynnik aktywności zawodowej w III kwartale 2024 r.</w:t>
                      </w:r>
                    </w:p>
                  </w:txbxContent>
                </v:textbox>
              </v:shape>
            </w:pict>
          </mc:Fallback>
        </mc:AlternateContent>
      </w:r>
      <w:r w:rsidR="0070522A" w:rsidRPr="007A1F2D">
        <w:rPr>
          <w:rFonts w:ascii="Calibri" w:eastAsia="Times New Roman" w:hAnsi="Calibri" w:cs="Calibri"/>
          <w:noProof/>
          <w:sz w:val="22"/>
          <w:szCs w:val="22"/>
        </w:rPr>
        <w:t xml:space="preserve">w porównaniu do roku 2023, nastąpił spadek </w:t>
      </w:r>
      <w:r w:rsidR="007A1F2D" w:rsidRPr="007A1F2D">
        <w:rPr>
          <w:rFonts w:ascii="Calibri" w:eastAsia="Times New Roman" w:hAnsi="Calibri" w:cs="Calibri"/>
          <w:noProof/>
          <w:sz w:val="22"/>
          <w:szCs w:val="22"/>
        </w:rPr>
        <w:t xml:space="preserve">w </w:t>
      </w:r>
      <w:r w:rsidR="0070522A" w:rsidRPr="007A1F2D">
        <w:rPr>
          <w:rFonts w:ascii="Calibri" w:eastAsia="Times New Roman" w:hAnsi="Calibri" w:cs="Calibri"/>
          <w:noProof/>
          <w:sz w:val="22"/>
          <w:szCs w:val="22"/>
        </w:rPr>
        <w:t>liczb</w:t>
      </w:r>
      <w:r w:rsidR="007A1F2D" w:rsidRPr="007A1F2D">
        <w:rPr>
          <w:rFonts w:ascii="Calibri" w:eastAsia="Times New Roman" w:hAnsi="Calibri" w:cs="Calibri"/>
          <w:noProof/>
          <w:sz w:val="22"/>
          <w:szCs w:val="22"/>
        </w:rPr>
        <w:t>ie</w:t>
      </w:r>
      <w:r w:rsidR="0070522A" w:rsidRPr="007A1F2D">
        <w:rPr>
          <w:rFonts w:ascii="Calibri" w:eastAsia="Times New Roman" w:hAnsi="Calibri" w:cs="Calibri"/>
          <w:noProof/>
          <w:sz w:val="22"/>
          <w:szCs w:val="22"/>
        </w:rPr>
        <w:t xml:space="preserve"> </w:t>
      </w:r>
      <w:r w:rsidR="007A1F2D" w:rsidRPr="007A1F2D">
        <w:rPr>
          <w:rFonts w:ascii="Calibri" w:eastAsia="Times New Roman" w:hAnsi="Calibri" w:cs="Calibri"/>
          <w:noProof/>
          <w:sz w:val="22"/>
          <w:szCs w:val="22"/>
        </w:rPr>
        <w:t>osób za</w:t>
      </w:r>
      <w:r w:rsidR="0070522A" w:rsidRPr="007A1F2D">
        <w:rPr>
          <w:rFonts w:ascii="Calibri" w:eastAsia="Times New Roman" w:hAnsi="Calibri" w:cs="Calibri"/>
          <w:noProof/>
          <w:sz w:val="22"/>
          <w:szCs w:val="22"/>
        </w:rPr>
        <w:t>rejestr</w:t>
      </w:r>
      <w:r w:rsidR="007A1F2D" w:rsidRPr="007A1F2D">
        <w:rPr>
          <w:rFonts w:ascii="Calibri" w:eastAsia="Times New Roman" w:hAnsi="Calibri" w:cs="Calibri"/>
          <w:noProof/>
          <w:sz w:val="22"/>
          <w:szCs w:val="22"/>
        </w:rPr>
        <w:t>owanych w</w:t>
      </w:r>
      <w:r w:rsidR="0070522A" w:rsidRPr="007A1F2D">
        <w:rPr>
          <w:rFonts w:ascii="Calibri" w:eastAsia="Times New Roman" w:hAnsi="Calibri" w:cs="Calibri"/>
          <w:noProof/>
          <w:sz w:val="22"/>
          <w:szCs w:val="22"/>
        </w:rPr>
        <w:t xml:space="preserve"> PUP</w:t>
      </w:r>
      <w:r w:rsidR="007A1F2D" w:rsidRPr="007A1F2D">
        <w:rPr>
          <w:rFonts w:ascii="Calibri" w:eastAsia="Times New Roman" w:hAnsi="Calibri" w:cs="Calibri"/>
          <w:noProof/>
          <w:sz w:val="22"/>
          <w:szCs w:val="22"/>
        </w:rPr>
        <w:t xml:space="preserve"> (</w:t>
      </w:r>
      <w:r w:rsidR="00511410">
        <w:rPr>
          <w:rFonts w:ascii="Calibri" w:eastAsia="Times New Roman" w:hAnsi="Calibri" w:cs="Calibri"/>
          <w:noProof/>
          <w:sz w:val="22"/>
          <w:szCs w:val="22"/>
        </w:rPr>
        <w:t>301</w:t>
      </w:r>
      <w:r w:rsidR="007A1F2D">
        <w:rPr>
          <w:rFonts w:ascii="Calibri" w:eastAsia="Times New Roman" w:hAnsi="Calibri" w:cs="Calibri"/>
          <w:noProof/>
          <w:sz w:val="22"/>
          <w:szCs w:val="22"/>
        </w:rPr>
        <w:t xml:space="preserve"> osób).</w:t>
      </w:r>
      <w:r w:rsidR="0070522A">
        <w:rPr>
          <w:rFonts w:ascii="Calibri" w:eastAsia="Times New Roman" w:hAnsi="Calibri" w:cs="Calibri"/>
          <w:noProof/>
          <w:sz w:val="22"/>
          <w:szCs w:val="22"/>
        </w:rPr>
        <w:t xml:space="preserve"> </w:t>
      </w:r>
    </w:p>
    <w:p w14:paraId="10F43581" w14:textId="3A5DDB08" w:rsidR="008B2650" w:rsidRDefault="008B2650" w:rsidP="00F52B0C">
      <w:pPr>
        <w:spacing w:after="120" w:line="360" w:lineRule="auto"/>
        <w:ind w:firstLine="567"/>
        <w:jc w:val="both"/>
        <w:rPr>
          <w:noProof/>
        </w:rPr>
      </w:pPr>
    </w:p>
    <w:p w14:paraId="10F9A209" w14:textId="1EC0FC8C" w:rsidR="009D6520" w:rsidRDefault="009D6520" w:rsidP="00F52B0C">
      <w:pPr>
        <w:spacing w:after="120" w:line="360" w:lineRule="auto"/>
        <w:ind w:firstLine="567"/>
        <w:jc w:val="both"/>
        <w:rPr>
          <w:rFonts w:ascii="Calibri" w:eastAsia="Times New Roman" w:hAnsi="Calibri" w:cs="Calibri"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108800" behindDoc="0" locked="0" layoutInCell="1" allowOverlap="1" wp14:anchorId="5FF2E32C" wp14:editId="2E1B29AC">
            <wp:simplePos x="0" y="0"/>
            <wp:positionH relativeFrom="column">
              <wp:posOffset>-53340</wp:posOffset>
            </wp:positionH>
            <wp:positionV relativeFrom="paragraph">
              <wp:posOffset>52070</wp:posOffset>
            </wp:positionV>
            <wp:extent cx="3724275" cy="1918970"/>
            <wp:effectExtent l="0" t="0" r="0" b="5080"/>
            <wp:wrapThrough wrapText="bothSides">
              <wp:wrapPolygon edited="0">
                <wp:start x="0" y="0"/>
                <wp:lineTo x="0" y="21443"/>
                <wp:lineTo x="21434" y="21443"/>
                <wp:lineTo x="21434" y="0"/>
                <wp:lineTo x="0" y="0"/>
              </wp:wrapPolygon>
            </wp:wrapThrough>
            <wp:docPr id="1688115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9B40FCED-8973-C4A8-DF03-D657B6B66C3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margin">
              <wp14:pctWidth>0</wp14:pctWidth>
            </wp14:sizeRelH>
          </wp:anchor>
        </w:drawing>
      </w:r>
    </w:p>
    <w:p w14:paraId="448FF4B1" w14:textId="75B34702" w:rsidR="00C827AF" w:rsidRPr="0003473B" w:rsidRDefault="00F52B0C" w:rsidP="0003473B">
      <w:pPr>
        <w:spacing w:after="0" w:line="360" w:lineRule="auto"/>
        <w:rPr>
          <w:rFonts w:ascii="Calibri" w:eastAsia="Times New Roman" w:hAnsi="Calibri" w:cs="Calibri"/>
          <w:noProof/>
          <w:sz w:val="22"/>
          <w:szCs w:val="22"/>
        </w:rPr>
      </w:pPr>
      <w:r w:rsidRPr="0003473B">
        <w:rPr>
          <w:noProof/>
        </w:rPr>
        <w:drawing>
          <wp:anchor distT="0" distB="0" distL="114300" distR="114300" simplePos="0" relativeHeight="252087296" behindDoc="0" locked="0" layoutInCell="1" allowOverlap="1" wp14:anchorId="60FA4C8B" wp14:editId="19F562BB">
            <wp:simplePos x="0" y="0"/>
            <wp:positionH relativeFrom="column">
              <wp:posOffset>3747135</wp:posOffset>
            </wp:positionH>
            <wp:positionV relativeFrom="paragraph">
              <wp:posOffset>124460</wp:posOffset>
            </wp:positionV>
            <wp:extent cx="2276475" cy="3629025"/>
            <wp:effectExtent l="0" t="0" r="0" b="0"/>
            <wp:wrapThrough wrapText="bothSides">
              <wp:wrapPolygon edited="0">
                <wp:start x="1988" y="227"/>
                <wp:lineTo x="1988" y="1587"/>
                <wp:lineTo x="5423" y="2268"/>
                <wp:lineTo x="10845" y="2268"/>
                <wp:lineTo x="1265" y="2721"/>
                <wp:lineTo x="1085" y="3515"/>
                <wp:lineTo x="3615" y="4082"/>
                <wp:lineTo x="3615" y="7597"/>
                <wp:lineTo x="5242" y="7710"/>
                <wp:lineTo x="1446" y="8731"/>
                <wp:lineTo x="1085" y="8957"/>
                <wp:lineTo x="1085" y="10658"/>
                <wp:lineTo x="4880" y="11339"/>
                <wp:lineTo x="3073" y="11679"/>
                <wp:lineTo x="3073" y="14513"/>
                <wp:lineTo x="5242" y="14967"/>
                <wp:lineTo x="10845" y="14967"/>
                <wp:lineTo x="3254" y="15874"/>
                <wp:lineTo x="1085" y="16214"/>
                <wp:lineTo x="1085" y="17915"/>
                <wp:lineTo x="4880" y="18595"/>
                <wp:lineTo x="3434" y="18595"/>
                <wp:lineTo x="3434" y="20183"/>
                <wp:lineTo x="7772" y="20523"/>
                <wp:lineTo x="8495" y="20523"/>
                <wp:lineTo x="16991" y="20069"/>
                <wp:lineTo x="17172" y="18595"/>
                <wp:lineTo x="18075" y="18482"/>
                <wp:lineTo x="17533" y="16894"/>
                <wp:lineTo x="15726" y="16781"/>
                <wp:lineTo x="16087" y="16101"/>
                <wp:lineTo x="10845" y="14967"/>
                <wp:lineTo x="15906" y="14287"/>
                <wp:lineTo x="18979" y="13606"/>
                <wp:lineTo x="18798" y="12359"/>
                <wp:lineTo x="14822" y="11339"/>
                <wp:lineTo x="18256" y="11339"/>
                <wp:lineTo x="17714" y="9751"/>
                <wp:lineTo x="18618" y="9411"/>
                <wp:lineTo x="18798" y="8957"/>
                <wp:lineTo x="5965" y="7710"/>
                <wp:lineTo x="10664" y="7710"/>
                <wp:lineTo x="15364" y="6803"/>
                <wp:lineTo x="15183" y="5896"/>
                <wp:lineTo x="18075" y="5896"/>
                <wp:lineTo x="18618" y="5556"/>
                <wp:lineTo x="18437" y="3061"/>
                <wp:lineTo x="16629" y="2608"/>
                <wp:lineTo x="15003" y="2268"/>
                <wp:lineTo x="17533" y="1587"/>
                <wp:lineTo x="17352" y="227"/>
                <wp:lineTo x="1988" y="227"/>
              </wp:wrapPolygon>
            </wp:wrapThrough>
            <wp:docPr id="2087140887" name="Diagram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AE6D0" w14:textId="717AAF18" w:rsidR="00C827AF" w:rsidRDefault="00C827AF" w:rsidP="00BB3346">
      <w:pPr>
        <w:spacing w:after="0" w:line="360" w:lineRule="auto"/>
        <w:jc w:val="both"/>
        <w:rPr>
          <w:rFonts w:ascii="Calibri" w:eastAsia="Times New Roman" w:hAnsi="Calibri" w:cs="Calibri"/>
          <w:noProof/>
          <w:sz w:val="22"/>
          <w:szCs w:val="22"/>
          <w:highlight w:val="yellow"/>
        </w:rPr>
      </w:pPr>
    </w:p>
    <w:p w14:paraId="2165C1E2" w14:textId="6E745907" w:rsidR="00BA363F" w:rsidRDefault="00BA363F" w:rsidP="00BB3346">
      <w:pPr>
        <w:spacing w:after="0" w:line="360" w:lineRule="auto"/>
        <w:jc w:val="both"/>
        <w:rPr>
          <w:rFonts w:ascii="Calibri" w:eastAsia="Times New Roman" w:hAnsi="Calibri" w:cs="Calibri"/>
          <w:noProof/>
          <w:sz w:val="22"/>
          <w:szCs w:val="22"/>
          <w:highlight w:val="yellow"/>
        </w:rPr>
      </w:pPr>
    </w:p>
    <w:p w14:paraId="08ED1C53" w14:textId="2B2DFFF4" w:rsidR="00BA363F" w:rsidRDefault="00BA363F" w:rsidP="00BB3346">
      <w:pPr>
        <w:spacing w:after="0" w:line="360" w:lineRule="auto"/>
        <w:jc w:val="both"/>
        <w:rPr>
          <w:rFonts w:ascii="Calibri" w:eastAsia="Times New Roman" w:hAnsi="Calibri" w:cs="Calibri"/>
          <w:noProof/>
          <w:sz w:val="22"/>
          <w:szCs w:val="22"/>
        </w:rPr>
      </w:pPr>
    </w:p>
    <w:p w14:paraId="21A8ECAA" w14:textId="5044A445" w:rsidR="00BA363F" w:rsidRDefault="00BA363F" w:rsidP="00BB3346">
      <w:pPr>
        <w:spacing w:after="0" w:line="360" w:lineRule="auto"/>
        <w:jc w:val="both"/>
        <w:rPr>
          <w:rFonts w:ascii="Calibri" w:eastAsia="Times New Roman" w:hAnsi="Calibri" w:cs="Calibri"/>
          <w:noProof/>
          <w:sz w:val="22"/>
          <w:szCs w:val="22"/>
        </w:rPr>
      </w:pPr>
    </w:p>
    <w:p w14:paraId="5BC165FC" w14:textId="27B5EE3F" w:rsidR="00BA363F" w:rsidRDefault="00BA363F" w:rsidP="00BB3346">
      <w:pPr>
        <w:spacing w:after="0" w:line="360" w:lineRule="auto"/>
        <w:jc w:val="both"/>
        <w:rPr>
          <w:rFonts w:ascii="Calibri" w:eastAsia="Times New Roman" w:hAnsi="Calibri" w:cs="Calibri"/>
          <w:noProof/>
          <w:sz w:val="22"/>
          <w:szCs w:val="22"/>
        </w:rPr>
      </w:pPr>
    </w:p>
    <w:p w14:paraId="64F27E06" w14:textId="25E0C0DD" w:rsidR="00BA363F" w:rsidRDefault="00BA363F" w:rsidP="00BB3346">
      <w:pPr>
        <w:spacing w:after="0" w:line="360" w:lineRule="auto"/>
        <w:jc w:val="both"/>
        <w:rPr>
          <w:rFonts w:ascii="Calibri" w:eastAsia="Times New Roman" w:hAnsi="Calibri" w:cs="Calibri"/>
          <w:noProof/>
          <w:sz w:val="22"/>
          <w:szCs w:val="22"/>
          <w:highlight w:val="yellow"/>
        </w:rPr>
      </w:pPr>
    </w:p>
    <w:p w14:paraId="27BC744E" w14:textId="3F791E32" w:rsidR="00C827AF" w:rsidRDefault="009D6520" w:rsidP="00BB3346">
      <w:pPr>
        <w:spacing w:after="0" w:line="360" w:lineRule="auto"/>
        <w:jc w:val="both"/>
        <w:rPr>
          <w:rFonts w:ascii="Calibri" w:eastAsia="Times New Roman" w:hAnsi="Calibri" w:cs="Calibri"/>
          <w:noProof/>
          <w:sz w:val="22"/>
          <w:szCs w:val="22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55DA7FA0" wp14:editId="233C28C5">
                <wp:simplePos x="0" y="0"/>
                <wp:positionH relativeFrom="column">
                  <wp:posOffset>3810</wp:posOffset>
                </wp:positionH>
                <wp:positionV relativeFrom="paragraph">
                  <wp:posOffset>154940</wp:posOffset>
                </wp:positionV>
                <wp:extent cx="2590800" cy="266700"/>
                <wp:effectExtent l="0" t="0" r="19050" b="19050"/>
                <wp:wrapNone/>
                <wp:docPr id="2084043865" name="Pole tekstow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rnd" cmpd="sng" algn="ctr">
                          <a:solidFill>
                            <a:srgbClr val="A5B592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D35AD7" w14:textId="1E26435A" w:rsidR="009D550E" w:rsidRPr="00E55F0C" w:rsidRDefault="009D550E" w:rsidP="009D550E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5</w:t>
                            </w:r>
                            <w:r w:rsidRPr="00E55F0C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Wskaźnik zatrudnienia w III kwartale 2024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A7FA0" id="_x0000_s1033" type="#_x0000_t202" style="position:absolute;left:0;text-align:left;margin-left:.3pt;margin-top:12.2pt;width:204pt;height:21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aNHhAIAABUFAAAOAAAAZHJzL2Uyb0RvYy54bWysVMFu2zAMvQ/YPwi6r06yJG2DOkXWIsOA&#10;ri3QDj0rspwYkEVNUmJnX78n2UnabqdhPsgUSVHk46Ourttas51yviKT8+HZgDNlJBWVWef8x/Py&#10;0wVnPghTCE1G5XyvPL+ef/xw1diZGtGGdKEcQxDjZ43N+SYEO8syLzeqFv6MrDIwluRqEbB166xw&#10;okH0WmejwWCaNeQK60gq76G97Yx8nuKXpZLhoSy9CkznHLmFtLq0ruKaza/EbO2E3VSyT0P8Qxa1&#10;qAwuPYa6FUGwrav+CFVX0pGnMpxJqjMqy0qqVAOqGQ7eVfO0EValWgCOt0eY/P8LK+93T/bRsdB+&#10;oRYNjIA01s88lLGetnR1/CNTBjsg3B9hU21gEsrR5HJwMYBJwjaaTs8hI0x2Om2dD18V1SwKOXdo&#10;S0JL7O586FwPLvEyT7oqlpXWabP3N9qxnUAH0fiCGs608AHKnC/T19/25pg2rMn55+H5BHkJMMuZ&#10;AlJti5x7s+ZM6DUYK4NLmbw56916dbxzMfkyuRwlJ72tv1PRpTId4OvoAzVI1qnHBzWq78MkJN7E&#10;j7XeCr/pjiRTX4I2sWSViNtDc+pGlEK7almFGibxRNSsqNijgY46bnsrlxXi3wGiR+FAZjQGAxoe&#10;sJSaAAr1Emcbcr/+po/+4BisnDUYDkD2cyucAvLfDNh3ORyP4zSlzXhyPsLGvbasXlvMtr4hdG+I&#10;p8DKJEb/oA9i6ah+wRwv4q0wCSNxd87DQbwJ3cjiHZBqsUhOmB8rwp15sjKGjrhFXJ/bF+FsT7QA&#10;it7TYYzE7B3fOt940tBiG6isEhlPqKJ1cYPZS03s34k43K/3yev0ms1/AwAA//8DAFBLAwQUAAYA&#10;CAAAACEASdlKXdsAAAAGAQAADwAAAGRycy9kb3ducmV2LnhtbEyOy2rDMBBF94X+g5hCd42cIExw&#10;LYcQCLSbQvNYZKdYE9tUGhlLcZx+faerdnkf3HvK1eSdGHGIXSAN81kGAqkOtqNGw2G/fVmCiMmQ&#10;NS4QarhjhFX1+FCawoYbfeK4S43gEYqF0dCm1BdSxrpFb+Is9EicXcLgTWI5NNIO5sbj3slFluXS&#10;m474oTU9blqsv3ZXr2G8b9796eDV/u27/zjmahsuR6f189O0fgWRcEp/ZfjFZ3SomOkcrmSjcBpy&#10;7mlYKAWCU5Ut2TiznSuQVSn/41c/AAAA//8DAFBLAQItABQABgAIAAAAIQC2gziS/gAAAOEBAAAT&#10;AAAAAAAAAAAAAAAAAAAAAABbQ29udGVudF9UeXBlc10ueG1sUEsBAi0AFAAGAAgAAAAhADj9If/W&#10;AAAAlAEAAAsAAAAAAAAAAAAAAAAALwEAAF9yZWxzLy5yZWxzUEsBAi0AFAAGAAgAAAAhAO7Ro0eE&#10;AgAAFQUAAA4AAAAAAAAAAAAAAAAALgIAAGRycy9lMm9Eb2MueG1sUEsBAi0AFAAGAAgAAAAhAEnZ&#10;Sl3bAAAABgEAAA8AAAAAAAAAAAAAAAAA3gQAAGRycy9kb3ducmV2LnhtbFBLBQYAAAAABAAEAPMA&#10;AADmBQAAAAA=&#10;" fillcolor="window" strokecolor="#c9d3be" strokeweight=".25pt">
                <v:stroke endcap="round"/>
                <v:textbox>
                  <w:txbxContent>
                    <w:p w14:paraId="19D35AD7" w14:textId="1E26435A" w:rsidR="009D550E" w:rsidRPr="00E55F0C" w:rsidRDefault="009D550E" w:rsidP="009D550E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5</w:t>
                      </w:r>
                      <w:r w:rsidRPr="00E55F0C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Wskaźnik zatrudnienia w III kwartale 2024 r.</w:t>
                      </w:r>
                    </w:p>
                  </w:txbxContent>
                </v:textbox>
              </v:shape>
            </w:pict>
          </mc:Fallback>
        </mc:AlternateContent>
      </w:r>
    </w:p>
    <w:p w14:paraId="758283A2" w14:textId="27F630E6" w:rsidR="00C827AF" w:rsidRDefault="009D6520" w:rsidP="00BB3346">
      <w:pPr>
        <w:spacing w:after="0" w:line="360" w:lineRule="auto"/>
        <w:jc w:val="both"/>
        <w:rPr>
          <w:rFonts w:ascii="Calibri" w:eastAsia="Times New Roman" w:hAnsi="Calibri" w:cs="Calibri"/>
          <w:noProof/>
          <w:sz w:val="22"/>
          <w:szCs w:val="22"/>
          <w:highlight w:val="yellow"/>
        </w:rPr>
      </w:pPr>
      <w:r>
        <w:rPr>
          <w:noProof/>
        </w:rPr>
        <w:drawing>
          <wp:anchor distT="0" distB="0" distL="114300" distR="114300" simplePos="0" relativeHeight="252107776" behindDoc="0" locked="0" layoutInCell="1" allowOverlap="1" wp14:anchorId="33B18844" wp14:editId="54F54B67">
            <wp:simplePos x="0" y="0"/>
            <wp:positionH relativeFrom="column">
              <wp:posOffset>-53340</wp:posOffset>
            </wp:positionH>
            <wp:positionV relativeFrom="paragraph">
              <wp:posOffset>243205</wp:posOffset>
            </wp:positionV>
            <wp:extent cx="3743325" cy="1914525"/>
            <wp:effectExtent l="0" t="0" r="0" b="0"/>
            <wp:wrapThrough wrapText="bothSides">
              <wp:wrapPolygon edited="0">
                <wp:start x="0" y="0"/>
                <wp:lineTo x="0" y="21278"/>
                <wp:lineTo x="21435" y="21278"/>
                <wp:lineTo x="21435" y="0"/>
                <wp:lineTo x="0" y="0"/>
              </wp:wrapPolygon>
            </wp:wrapThrough>
            <wp:docPr id="186657288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E042937-7ECE-58CD-3766-45367CA426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  <wp14:sizeRelH relativeFrom="margin">
              <wp14:pctWidth>0</wp14:pctWidth>
            </wp14:sizeRelH>
          </wp:anchor>
        </w:drawing>
      </w:r>
    </w:p>
    <w:p w14:paraId="59C01955" w14:textId="36C7BEF9" w:rsidR="009D6520" w:rsidRDefault="009D6520" w:rsidP="00BB3346">
      <w:pPr>
        <w:spacing w:after="0" w:line="360" w:lineRule="auto"/>
        <w:jc w:val="both"/>
        <w:rPr>
          <w:rFonts w:ascii="Calibri" w:eastAsia="Times New Roman" w:hAnsi="Calibri" w:cs="Calibri"/>
          <w:noProof/>
          <w:sz w:val="22"/>
          <w:szCs w:val="22"/>
        </w:rPr>
      </w:pPr>
    </w:p>
    <w:p w14:paraId="16DF9C72" w14:textId="18DA45F6" w:rsidR="009D6520" w:rsidRDefault="009D6520" w:rsidP="00BB3346">
      <w:pPr>
        <w:spacing w:after="0" w:line="360" w:lineRule="auto"/>
        <w:jc w:val="both"/>
        <w:rPr>
          <w:rFonts w:ascii="Calibri" w:eastAsia="Times New Roman" w:hAnsi="Calibri" w:cs="Calibri"/>
          <w:noProof/>
          <w:sz w:val="22"/>
          <w:szCs w:val="22"/>
          <w:highlight w:val="yellow"/>
        </w:rPr>
      </w:pPr>
    </w:p>
    <w:p w14:paraId="58F50C0B" w14:textId="4BBDBF9E" w:rsidR="00C827AF" w:rsidRDefault="00C827AF" w:rsidP="00BB3346">
      <w:pPr>
        <w:spacing w:after="0" w:line="360" w:lineRule="auto"/>
        <w:jc w:val="both"/>
        <w:rPr>
          <w:rFonts w:ascii="Calibri" w:eastAsia="Times New Roman" w:hAnsi="Calibri" w:cs="Calibri"/>
          <w:noProof/>
          <w:sz w:val="22"/>
          <w:szCs w:val="22"/>
          <w:highlight w:val="yellow"/>
        </w:rPr>
      </w:pPr>
    </w:p>
    <w:p w14:paraId="50506717" w14:textId="3A9AF727" w:rsidR="00C827AF" w:rsidRDefault="00C827AF" w:rsidP="00BB3346">
      <w:pPr>
        <w:spacing w:after="0" w:line="360" w:lineRule="auto"/>
        <w:jc w:val="both"/>
        <w:rPr>
          <w:rFonts w:ascii="Calibri" w:eastAsia="Times New Roman" w:hAnsi="Calibri" w:cs="Calibri"/>
          <w:noProof/>
          <w:sz w:val="22"/>
          <w:szCs w:val="22"/>
          <w:highlight w:val="yellow"/>
        </w:rPr>
      </w:pPr>
    </w:p>
    <w:p w14:paraId="1F76AAB5" w14:textId="35C5F2A8" w:rsidR="00C827AF" w:rsidRDefault="00C827AF" w:rsidP="00BB3346">
      <w:pPr>
        <w:spacing w:after="0" w:line="360" w:lineRule="auto"/>
        <w:jc w:val="both"/>
        <w:rPr>
          <w:rFonts w:ascii="Calibri" w:eastAsia="Times New Roman" w:hAnsi="Calibri" w:cs="Calibri"/>
          <w:noProof/>
          <w:sz w:val="22"/>
          <w:szCs w:val="22"/>
          <w:highlight w:val="yellow"/>
        </w:rPr>
      </w:pPr>
    </w:p>
    <w:p w14:paraId="0C9D2FC8" w14:textId="5ED63A55" w:rsidR="00C827AF" w:rsidRDefault="00C827AF" w:rsidP="00BB3346">
      <w:pPr>
        <w:spacing w:after="0" w:line="360" w:lineRule="auto"/>
        <w:jc w:val="both"/>
        <w:rPr>
          <w:rFonts w:ascii="Calibri" w:eastAsia="Times New Roman" w:hAnsi="Calibri" w:cs="Calibri"/>
          <w:noProof/>
          <w:sz w:val="22"/>
          <w:szCs w:val="22"/>
          <w:highlight w:val="yellow"/>
        </w:rPr>
      </w:pPr>
    </w:p>
    <w:p w14:paraId="56538933" w14:textId="7AF2D669" w:rsidR="00C827AF" w:rsidRDefault="00C827AF" w:rsidP="00BB3346">
      <w:pPr>
        <w:spacing w:after="0" w:line="360" w:lineRule="auto"/>
        <w:jc w:val="both"/>
        <w:rPr>
          <w:rFonts w:ascii="Calibri" w:eastAsia="Times New Roman" w:hAnsi="Calibri" w:cs="Calibri"/>
          <w:noProof/>
          <w:sz w:val="22"/>
          <w:szCs w:val="22"/>
          <w:highlight w:val="yellow"/>
        </w:rPr>
      </w:pPr>
    </w:p>
    <w:p w14:paraId="6EAFE3AB" w14:textId="77777777" w:rsidR="009D6520" w:rsidRDefault="009D6520" w:rsidP="00D10D6E">
      <w:pPr>
        <w:spacing w:after="0" w:line="360" w:lineRule="auto"/>
        <w:jc w:val="both"/>
        <w:rPr>
          <w:rFonts w:ascii="Calibri" w:eastAsia="Times New Roman" w:hAnsi="Calibri" w:cs="Calibri"/>
          <w:noProof/>
          <w:sz w:val="22"/>
          <w:szCs w:val="22"/>
        </w:rPr>
      </w:pPr>
    </w:p>
    <w:p w14:paraId="46B322B6" w14:textId="2ABEA440" w:rsidR="003957BD" w:rsidRPr="00D10D6E" w:rsidRDefault="003957BD" w:rsidP="00D10D6E">
      <w:pPr>
        <w:spacing w:after="0" w:line="360" w:lineRule="auto"/>
        <w:jc w:val="both"/>
        <w:rPr>
          <w:rFonts w:ascii="Calibri" w:hAnsi="Calibri" w:cs="Calibri"/>
          <w:i/>
          <w:iCs/>
          <w:sz w:val="22"/>
          <w:szCs w:val="22"/>
        </w:rPr>
      </w:pPr>
      <w:r w:rsidRPr="003957BD">
        <w:rPr>
          <w:rFonts w:ascii="Calibri" w:hAnsi="Calibri" w:cs="Calibri"/>
          <w:i/>
          <w:iCs/>
          <w:sz w:val="18"/>
          <w:szCs w:val="18"/>
        </w:rPr>
        <w:t>Źródło: opracowanie własne na podstawie danych z GUS</w:t>
      </w:r>
      <w:r>
        <w:rPr>
          <w:rFonts w:ascii="Calibri" w:hAnsi="Calibri" w:cs="Calibri"/>
          <w:i/>
          <w:iCs/>
          <w:sz w:val="18"/>
          <w:szCs w:val="18"/>
        </w:rPr>
        <w:t>.</w:t>
      </w:r>
      <w:r w:rsidRPr="003957BD">
        <w:rPr>
          <w:rFonts w:ascii="Calibri" w:hAnsi="Calibri" w:cs="Calibri"/>
          <w:i/>
          <w:iCs/>
          <w:sz w:val="22"/>
          <w:szCs w:val="22"/>
        </w:rPr>
        <w:tab/>
      </w:r>
    </w:p>
    <w:p w14:paraId="0FFA8EB3" w14:textId="65210234" w:rsidR="00BA363F" w:rsidRDefault="002A5C71" w:rsidP="00423A2C">
      <w:pPr>
        <w:spacing w:before="240" w:after="0" w:line="360" w:lineRule="auto"/>
        <w:ind w:firstLine="567"/>
        <w:jc w:val="both"/>
        <w:rPr>
          <w:rFonts w:ascii="Calibri" w:eastAsia="Times New Roman" w:hAnsi="Calibri" w:cs="Calibri"/>
          <w:noProof/>
          <w:sz w:val="22"/>
          <w:szCs w:val="22"/>
        </w:rPr>
      </w:pPr>
      <w:r>
        <w:rPr>
          <w:rFonts w:ascii="Calibri" w:eastAsia="Times New Roman" w:hAnsi="Calibri" w:cs="Calibri"/>
          <w:noProof/>
          <w:sz w:val="22"/>
          <w:szCs w:val="22"/>
        </w:rPr>
        <w:drawing>
          <wp:anchor distT="0" distB="0" distL="114300" distR="114300" simplePos="0" relativeHeight="252086272" behindDoc="0" locked="0" layoutInCell="1" allowOverlap="1" wp14:anchorId="27D9C07E" wp14:editId="1A2B4AFD">
            <wp:simplePos x="0" y="0"/>
            <wp:positionH relativeFrom="column">
              <wp:posOffset>155575</wp:posOffset>
            </wp:positionH>
            <wp:positionV relativeFrom="paragraph">
              <wp:posOffset>1642110</wp:posOffset>
            </wp:positionV>
            <wp:extent cx="5867400" cy="1333500"/>
            <wp:effectExtent l="0" t="0" r="0" b="0"/>
            <wp:wrapThrough wrapText="bothSides">
              <wp:wrapPolygon edited="0">
                <wp:start x="18655" y="0"/>
                <wp:lineTo x="281" y="1851"/>
                <wp:lineTo x="421" y="16971"/>
                <wp:lineTo x="6171" y="18823"/>
                <wp:lineTo x="11221" y="19440"/>
                <wp:lineTo x="17322" y="19440"/>
                <wp:lineTo x="17322" y="15429"/>
                <wp:lineTo x="17603" y="15429"/>
                <wp:lineTo x="19847" y="11109"/>
                <wp:lineTo x="20197" y="10183"/>
                <wp:lineTo x="20197" y="8331"/>
                <wp:lineTo x="19917" y="5554"/>
                <wp:lineTo x="19005" y="0"/>
                <wp:lineTo x="18655" y="0"/>
              </wp:wrapPolygon>
            </wp:wrapThrough>
            <wp:docPr id="1550722962" name="Diagram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0BA" w:rsidRPr="00006A42">
        <w:rPr>
          <w:rFonts w:ascii="Calibri" w:eastAsia="Times New Roman" w:hAnsi="Calibri" w:cs="Calibri"/>
          <w:noProof/>
          <w:sz w:val="22"/>
          <w:szCs w:val="22"/>
        </w:rPr>
        <w:t xml:space="preserve">Istotna jest również grupa potencjalnych bądź przyszłych zasobów pracy skoncentrowanych </w:t>
      </w:r>
      <w:r w:rsidR="00006A42">
        <w:rPr>
          <w:rFonts w:ascii="Calibri" w:eastAsia="Times New Roman" w:hAnsi="Calibri" w:cs="Calibri"/>
          <w:noProof/>
          <w:sz w:val="22"/>
          <w:szCs w:val="22"/>
        </w:rPr>
        <w:br/>
      </w:r>
      <w:r w:rsidR="004C20BA" w:rsidRPr="00006A42">
        <w:rPr>
          <w:rFonts w:ascii="Calibri" w:eastAsia="Times New Roman" w:hAnsi="Calibri" w:cs="Calibri"/>
          <w:noProof/>
          <w:sz w:val="22"/>
          <w:szCs w:val="22"/>
        </w:rPr>
        <w:t xml:space="preserve">w populacji biernych zawodowo. W ramach tej zbiorowości znajdują się bowiem zarówno osoby, które jeszcze nie weszły na rynek pracy (w tym większość uczącej się młodzieży), osoby, które już definitywnie </w:t>
      </w:r>
      <w:r w:rsidR="00006A42">
        <w:rPr>
          <w:rFonts w:ascii="Calibri" w:eastAsia="Times New Roman" w:hAnsi="Calibri" w:cs="Calibri"/>
          <w:noProof/>
          <w:sz w:val="22"/>
          <w:szCs w:val="22"/>
        </w:rPr>
        <w:br/>
      </w:r>
      <w:r w:rsidR="004C20BA" w:rsidRPr="00006A42">
        <w:rPr>
          <w:rFonts w:ascii="Calibri" w:eastAsia="Times New Roman" w:hAnsi="Calibri" w:cs="Calibri"/>
          <w:noProof/>
          <w:sz w:val="22"/>
          <w:szCs w:val="22"/>
        </w:rPr>
        <w:t>z rynku pracy odeszły albo nigdy na rynek pracy nie trafią (część emerytów, rencistów, osoby utrzymujące się z innych źródeł niż praca), ale też osoby, które weszły na rynek pracy, potem częściowo się zdezaktywizowały i po przerwie na ten rynek pracy zechcą powrócić.</w:t>
      </w:r>
      <w:r w:rsidR="00F964F7" w:rsidRPr="00006A42">
        <w:rPr>
          <w:rStyle w:val="Odwoanieprzypisudolnego"/>
          <w:rFonts w:eastAsia="Times New Roman"/>
          <w:noProof/>
          <w:sz w:val="22"/>
          <w:szCs w:val="22"/>
        </w:rPr>
        <w:footnoteReference w:id="1"/>
      </w:r>
      <w:r w:rsidR="004C20BA" w:rsidRPr="00006A42">
        <w:rPr>
          <w:rFonts w:ascii="Calibri" w:eastAsia="Times New Roman" w:hAnsi="Calibri" w:cs="Calibri"/>
          <w:noProof/>
          <w:sz w:val="22"/>
          <w:szCs w:val="22"/>
        </w:rPr>
        <w:t xml:space="preserve"> </w:t>
      </w:r>
      <w:r>
        <w:rPr>
          <w:rFonts w:ascii="Calibri" w:eastAsia="Times New Roman" w:hAnsi="Calibri" w:cs="Calibri"/>
          <w:noProof/>
          <w:sz w:val="22"/>
          <w:szCs w:val="22"/>
        </w:rPr>
        <w:t>Według danych z GUS w 2024 r. biernych zawodowo było:</w:t>
      </w:r>
    </w:p>
    <w:p w14:paraId="7DD3ED38" w14:textId="75309DC2" w:rsidR="00786993" w:rsidRDefault="00786993" w:rsidP="00E62E70">
      <w:pPr>
        <w:spacing w:after="0" w:line="360" w:lineRule="auto"/>
        <w:jc w:val="both"/>
        <w:rPr>
          <w:rFonts w:ascii="Calibri" w:eastAsia="Times New Roman" w:hAnsi="Calibri" w:cs="Calibri"/>
          <w:noProof/>
          <w:sz w:val="22"/>
          <w:szCs w:val="22"/>
        </w:rPr>
      </w:pPr>
    </w:p>
    <w:p w14:paraId="74F05A9F" w14:textId="77777777" w:rsidR="00E62E70" w:rsidRDefault="00E62E70" w:rsidP="00E62E70">
      <w:pPr>
        <w:spacing w:after="0" w:line="360" w:lineRule="auto"/>
        <w:jc w:val="both"/>
        <w:rPr>
          <w:rFonts w:ascii="Calibri" w:eastAsia="Times New Roman" w:hAnsi="Calibri" w:cs="Calibri"/>
          <w:noProof/>
          <w:sz w:val="22"/>
          <w:szCs w:val="22"/>
        </w:rPr>
      </w:pPr>
    </w:p>
    <w:p w14:paraId="3A5B3721" w14:textId="77777777" w:rsidR="00D10D6E" w:rsidRDefault="00D10D6E" w:rsidP="00786993">
      <w:pPr>
        <w:spacing w:after="0" w:line="360" w:lineRule="auto"/>
        <w:jc w:val="both"/>
        <w:rPr>
          <w:rFonts w:ascii="Calibri" w:eastAsia="Times New Roman" w:hAnsi="Calibri" w:cs="Calibri"/>
          <w:noProof/>
          <w:sz w:val="22"/>
          <w:szCs w:val="22"/>
        </w:rPr>
      </w:pPr>
    </w:p>
    <w:p w14:paraId="000EBF06" w14:textId="77777777" w:rsidR="0003473B" w:rsidRDefault="0003473B" w:rsidP="00786993">
      <w:pPr>
        <w:spacing w:after="0" w:line="360" w:lineRule="auto"/>
        <w:jc w:val="both"/>
        <w:rPr>
          <w:rFonts w:ascii="Calibri" w:eastAsia="Times New Roman" w:hAnsi="Calibri" w:cs="Calibri"/>
          <w:noProof/>
          <w:sz w:val="22"/>
          <w:szCs w:val="22"/>
        </w:rPr>
      </w:pPr>
    </w:p>
    <w:p w14:paraId="4A85E655" w14:textId="77777777" w:rsidR="002A5C71" w:rsidRDefault="002A5C71" w:rsidP="00A523CE">
      <w:pPr>
        <w:spacing w:after="0" w:line="360" w:lineRule="auto"/>
        <w:jc w:val="both"/>
        <w:rPr>
          <w:rFonts w:ascii="Calibri" w:eastAsia="Times New Roman" w:hAnsi="Calibri" w:cs="Calibri"/>
          <w:noProof/>
          <w:sz w:val="22"/>
          <w:szCs w:val="22"/>
        </w:rPr>
      </w:pPr>
    </w:p>
    <w:p w14:paraId="2AC4984D" w14:textId="10A9509A" w:rsidR="005D47E2" w:rsidRDefault="00786993" w:rsidP="00A523CE">
      <w:pPr>
        <w:spacing w:after="0" w:line="360" w:lineRule="auto"/>
        <w:jc w:val="both"/>
        <w:rPr>
          <w:rFonts w:ascii="Calibri" w:eastAsia="Times New Roman" w:hAnsi="Calibri" w:cs="Calibri"/>
          <w:noProof/>
          <w:sz w:val="22"/>
          <w:szCs w:val="22"/>
        </w:rPr>
      </w:pPr>
      <w:r>
        <w:rPr>
          <w:rFonts w:ascii="Calibri" w:eastAsia="Times New Roman" w:hAnsi="Calibri" w:cs="Calibri"/>
          <w:noProof/>
          <w:sz w:val="22"/>
          <w:szCs w:val="22"/>
        </w:rPr>
        <w:lastRenderedPageBreak/>
        <w:t>Ponadto w</w:t>
      </w:r>
      <w:r w:rsidR="004C20BA" w:rsidRPr="00006A42">
        <w:rPr>
          <w:rFonts w:ascii="Calibri" w:eastAsia="Times New Roman" w:hAnsi="Calibri" w:cs="Calibri"/>
          <w:noProof/>
          <w:sz w:val="22"/>
          <w:szCs w:val="22"/>
        </w:rPr>
        <w:t xml:space="preserve"> </w:t>
      </w:r>
      <w:r w:rsidR="00A55545" w:rsidRPr="00006A42">
        <w:rPr>
          <w:rFonts w:ascii="Calibri" w:eastAsia="Times New Roman" w:hAnsi="Calibri" w:cs="Calibri"/>
          <w:noProof/>
          <w:sz w:val="22"/>
          <w:szCs w:val="22"/>
        </w:rPr>
        <w:t>W</w:t>
      </w:r>
      <w:r w:rsidR="004C20BA" w:rsidRPr="00006A42">
        <w:rPr>
          <w:rFonts w:ascii="Calibri" w:eastAsia="Times New Roman" w:hAnsi="Calibri" w:cs="Calibri"/>
          <w:noProof/>
          <w:sz w:val="22"/>
          <w:szCs w:val="22"/>
        </w:rPr>
        <w:t xml:space="preserve">ielkopolsce </w:t>
      </w:r>
      <w:r w:rsidR="003A05D8">
        <w:rPr>
          <w:rFonts w:ascii="Calibri" w:eastAsia="Times New Roman" w:hAnsi="Calibri" w:cs="Calibri"/>
          <w:noProof/>
          <w:sz w:val="22"/>
          <w:szCs w:val="22"/>
        </w:rPr>
        <w:t xml:space="preserve">w </w:t>
      </w:r>
      <w:r w:rsidR="004C20BA" w:rsidRPr="00006A42">
        <w:rPr>
          <w:rFonts w:ascii="Calibri" w:eastAsia="Times New Roman" w:hAnsi="Calibri" w:cs="Calibri"/>
          <w:noProof/>
          <w:sz w:val="22"/>
          <w:szCs w:val="22"/>
        </w:rPr>
        <w:t>populacj</w:t>
      </w:r>
      <w:r w:rsidR="003A05D8">
        <w:rPr>
          <w:rFonts w:ascii="Calibri" w:eastAsia="Times New Roman" w:hAnsi="Calibri" w:cs="Calibri"/>
          <w:noProof/>
          <w:sz w:val="22"/>
          <w:szCs w:val="22"/>
        </w:rPr>
        <w:t>i</w:t>
      </w:r>
      <w:r w:rsidR="004C20BA" w:rsidRPr="00006A42">
        <w:rPr>
          <w:rFonts w:ascii="Calibri" w:eastAsia="Times New Roman" w:hAnsi="Calibri" w:cs="Calibri"/>
          <w:noProof/>
          <w:sz w:val="22"/>
          <w:szCs w:val="22"/>
        </w:rPr>
        <w:t xml:space="preserve"> grupy</w:t>
      </w:r>
      <w:r w:rsidR="003A05D8">
        <w:rPr>
          <w:rFonts w:ascii="Calibri" w:eastAsia="Times New Roman" w:hAnsi="Calibri" w:cs="Calibri"/>
          <w:noProof/>
          <w:sz w:val="22"/>
          <w:szCs w:val="22"/>
        </w:rPr>
        <w:t xml:space="preserve"> biernych zawodowo</w:t>
      </w:r>
      <w:r w:rsidR="004C20BA" w:rsidRPr="00006A42">
        <w:rPr>
          <w:rFonts w:ascii="Calibri" w:eastAsia="Times New Roman" w:hAnsi="Calibri" w:cs="Calibri"/>
          <w:noProof/>
          <w:sz w:val="22"/>
          <w:szCs w:val="22"/>
        </w:rPr>
        <w:t xml:space="preserve"> w 202</w:t>
      </w:r>
      <w:r w:rsidR="00006A42" w:rsidRPr="00006A42">
        <w:rPr>
          <w:rFonts w:ascii="Calibri" w:eastAsia="Times New Roman" w:hAnsi="Calibri" w:cs="Calibri"/>
          <w:noProof/>
          <w:sz w:val="22"/>
          <w:szCs w:val="22"/>
        </w:rPr>
        <w:t>4</w:t>
      </w:r>
      <w:r w:rsidR="004C20BA" w:rsidRPr="00006A42">
        <w:rPr>
          <w:rFonts w:ascii="Calibri" w:eastAsia="Times New Roman" w:hAnsi="Calibri" w:cs="Calibri"/>
          <w:noProof/>
          <w:sz w:val="22"/>
          <w:szCs w:val="22"/>
        </w:rPr>
        <w:t xml:space="preserve"> r. </w:t>
      </w:r>
      <w:r w:rsidR="00006A42" w:rsidRPr="00006A42">
        <w:rPr>
          <w:rFonts w:ascii="Calibri" w:eastAsia="Times New Roman" w:hAnsi="Calibri" w:cs="Calibri"/>
          <w:noProof/>
          <w:sz w:val="22"/>
          <w:szCs w:val="22"/>
        </w:rPr>
        <w:t xml:space="preserve">przeważały </w:t>
      </w:r>
      <w:r w:rsidR="00006A42" w:rsidRPr="00786993">
        <w:rPr>
          <w:rFonts w:ascii="Calibri" w:eastAsia="Times New Roman" w:hAnsi="Calibri" w:cs="Calibri"/>
          <w:noProof/>
          <w:sz w:val="22"/>
          <w:szCs w:val="22"/>
        </w:rPr>
        <w:t>kobiety</w:t>
      </w:r>
      <w:r w:rsidR="00006A42">
        <w:rPr>
          <w:rFonts w:ascii="Calibri" w:eastAsia="Times New Roman" w:hAnsi="Calibri" w:cs="Calibri"/>
          <w:noProof/>
          <w:sz w:val="22"/>
          <w:szCs w:val="22"/>
        </w:rPr>
        <w:t>, a n</w:t>
      </w:r>
      <w:r w:rsidR="00006A42" w:rsidRPr="00006A42">
        <w:rPr>
          <w:rFonts w:ascii="Calibri" w:eastAsia="Times New Roman" w:hAnsi="Calibri" w:cs="Calibri"/>
          <w:noProof/>
          <w:sz w:val="22"/>
          <w:szCs w:val="22"/>
        </w:rPr>
        <w:t>ajczęstszą przyczyną bierności zawodowej była emerytura</w:t>
      </w:r>
      <w:r w:rsidR="003957BD">
        <w:rPr>
          <w:rFonts w:ascii="Calibri" w:eastAsia="Times New Roman" w:hAnsi="Calibri" w:cs="Calibri"/>
          <w:noProof/>
          <w:sz w:val="22"/>
          <w:szCs w:val="22"/>
        </w:rPr>
        <w:t xml:space="preserve"> (49,3%).</w:t>
      </w:r>
    </w:p>
    <w:p w14:paraId="562E85BE" w14:textId="59AEF752" w:rsidR="005D47E2" w:rsidRDefault="00160F0D" w:rsidP="00C456B4">
      <w:pPr>
        <w:spacing w:after="0" w:line="360" w:lineRule="auto"/>
        <w:ind w:firstLine="567"/>
        <w:jc w:val="both"/>
        <w:rPr>
          <w:rStyle w:val="markedcontent"/>
          <w:rFonts w:ascii="Calibri" w:hAnsi="Calibri" w:cs="Calibri"/>
          <w:sz w:val="22"/>
          <w:szCs w:val="22"/>
        </w:rPr>
      </w:pPr>
      <w:r>
        <w:rPr>
          <w:rFonts w:ascii="Calibri" w:eastAsia="Times New Roman" w:hAnsi="Calibri" w:cs="Calibri"/>
          <w:noProof/>
          <w:color w:val="000000" w:themeColor="text1"/>
          <w:sz w:val="22"/>
          <w:szCs w:val="22"/>
        </w:rPr>
        <w:t>W kategorii l</w:t>
      </w:r>
      <w:r w:rsidR="00501625">
        <w:rPr>
          <w:rFonts w:ascii="Calibri" w:eastAsia="Times New Roman" w:hAnsi="Calibri" w:cs="Calibri"/>
          <w:noProof/>
          <w:color w:val="000000" w:themeColor="text1"/>
          <w:sz w:val="22"/>
          <w:szCs w:val="22"/>
        </w:rPr>
        <w:t>iczba w</w:t>
      </w:r>
      <w:r w:rsidR="00A523CE" w:rsidRPr="00A523CE">
        <w:rPr>
          <w:rFonts w:ascii="Calibri" w:eastAsia="Times New Roman" w:hAnsi="Calibri" w:cs="Calibri"/>
          <w:noProof/>
          <w:color w:val="000000" w:themeColor="text1"/>
          <w:sz w:val="22"/>
          <w:szCs w:val="22"/>
        </w:rPr>
        <w:t>oln</w:t>
      </w:r>
      <w:r w:rsidR="00501625">
        <w:rPr>
          <w:rFonts w:ascii="Calibri" w:eastAsia="Times New Roman" w:hAnsi="Calibri" w:cs="Calibri"/>
          <w:noProof/>
          <w:color w:val="000000" w:themeColor="text1"/>
          <w:sz w:val="22"/>
          <w:szCs w:val="22"/>
        </w:rPr>
        <w:t>ych</w:t>
      </w:r>
      <w:r w:rsidR="00A523CE" w:rsidRPr="00A523CE">
        <w:rPr>
          <w:rFonts w:ascii="Calibri" w:eastAsia="Times New Roman" w:hAnsi="Calibri" w:cs="Calibri"/>
          <w:noProof/>
          <w:color w:val="000000" w:themeColor="text1"/>
          <w:sz w:val="22"/>
          <w:szCs w:val="22"/>
        </w:rPr>
        <w:t xml:space="preserve"> miejsc pracy i miejsc aktywizacji zawodowej będąc</w:t>
      </w:r>
      <w:r w:rsidR="000505CC">
        <w:rPr>
          <w:rFonts w:ascii="Calibri" w:eastAsia="Times New Roman" w:hAnsi="Calibri" w:cs="Calibri"/>
          <w:noProof/>
          <w:color w:val="000000" w:themeColor="text1"/>
          <w:sz w:val="22"/>
          <w:szCs w:val="22"/>
        </w:rPr>
        <w:t>a</w:t>
      </w:r>
      <w:r w:rsidR="00A523CE" w:rsidRPr="00A523CE">
        <w:rPr>
          <w:rFonts w:ascii="Calibri" w:eastAsia="Times New Roman" w:hAnsi="Calibri" w:cs="Calibri"/>
          <w:noProof/>
          <w:color w:val="000000" w:themeColor="text1"/>
          <w:sz w:val="22"/>
          <w:szCs w:val="22"/>
        </w:rPr>
        <w:t xml:space="preserve"> w dyspozycji </w:t>
      </w:r>
      <w:r w:rsidR="00C456B4">
        <w:rPr>
          <w:rFonts w:ascii="Calibri" w:eastAsia="Times New Roman" w:hAnsi="Calibri" w:cs="Calibri"/>
          <w:noProof/>
          <w:color w:val="000000" w:themeColor="text1"/>
          <w:sz w:val="22"/>
          <w:szCs w:val="22"/>
        </w:rPr>
        <w:t xml:space="preserve">PUP </w:t>
      </w:r>
      <w:r w:rsidR="000505CC">
        <w:rPr>
          <w:rFonts w:ascii="Calibri" w:eastAsia="Times New Roman" w:hAnsi="Calibri" w:cs="Calibri"/>
          <w:noProof/>
          <w:color w:val="000000" w:themeColor="text1"/>
          <w:sz w:val="22"/>
          <w:szCs w:val="22"/>
        </w:rPr>
        <w:br/>
      </w:r>
      <w:r w:rsidR="005D47E2" w:rsidRPr="005D47E2">
        <w:rPr>
          <w:rFonts w:ascii="Calibri" w:eastAsia="Times New Roman" w:hAnsi="Calibri" w:cs="Calibri"/>
          <w:noProof/>
          <w:color w:val="000000" w:themeColor="text1"/>
          <w:sz w:val="22"/>
          <w:szCs w:val="22"/>
        </w:rPr>
        <w:t>w</w:t>
      </w:r>
      <w:r w:rsidR="005D47E2">
        <w:rPr>
          <w:rFonts w:ascii="Calibri" w:eastAsia="Times New Roman" w:hAnsi="Calibri" w:cs="Calibri"/>
          <w:noProof/>
          <w:color w:val="000000" w:themeColor="text1"/>
          <w:sz w:val="22"/>
          <w:szCs w:val="22"/>
        </w:rPr>
        <w:t xml:space="preserve"> </w:t>
      </w:r>
      <w:r w:rsidR="005D47E2" w:rsidRPr="005D47E2">
        <w:rPr>
          <w:rFonts w:ascii="Calibri" w:eastAsia="Times New Roman" w:hAnsi="Calibri" w:cs="Calibri"/>
          <w:noProof/>
          <w:color w:val="000000" w:themeColor="text1"/>
          <w:sz w:val="22"/>
          <w:szCs w:val="22"/>
        </w:rPr>
        <w:t xml:space="preserve">2024 </w:t>
      </w:r>
      <w:r w:rsidR="005D47E2">
        <w:rPr>
          <w:rFonts w:ascii="Calibri" w:eastAsia="Times New Roman" w:hAnsi="Calibri" w:cs="Calibri"/>
          <w:noProof/>
          <w:color w:val="000000" w:themeColor="text1"/>
          <w:sz w:val="22"/>
          <w:szCs w:val="22"/>
        </w:rPr>
        <w:t xml:space="preserve">r. </w:t>
      </w:r>
      <w:r w:rsidR="000505CC">
        <w:rPr>
          <w:rFonts w:ascii="Calibri" w:eastAsia="Times New Roman" w:hAnsi="Calibri" w:cs="Calibri"/>
          <w:noProof/>
          <w:color w:val="000000" w:themeColor="text1"/>
          <w:sz w:val="22"/>
          <w:szCs w:val="22"/>
        </w:rPr>
        <w:t xml:space="preserve">odnotowano wzrost ofert </w:t>
      </w:r>
      <w:r w:rsidR="00C456B4" w:rsidRPr="00C456B4">
        <w:rPr>
          <w:rStyle w:val="markedcontent"/>
          <w:rFonts w:ascii="Calibri" w:hAnsi="Calibri" w:cs="Calibri"/>
          <w:sz w:val="22"/>
          <w:szCs w:val="22"/>
        </w:rPr>
        <w:t>o 0,8</w:t>
      </w:r>
      <w:r w:rsidR="004444C9">
        <w:rPr>
          <w:rStyle w:val="markedcontent"/>
          <w:rFonts w:ascii="Calibri" w:hAnsi="Calibri" w:cs="Calibri"/>
          <w:sz w:val="22"/>
          <w:szCs w:val="22"/>
        </w:rPr>
        <w:t>2</w:t>
      </w:r>
      <w:r w:rsidR="00C456B4" w:rsidRPr="00C456B4">
        <w:rPr>
          <w:rStyle w:val="markedcontent"/>
          <w:rFonts w:ascii="Calibri" w:hAnsi="Calibri" w:cs="Calibri"/>
          <w:sz w:val="22"/>
          <w:szCs w:val="22"/>
        </w:rPr>
        <w:t xml:space="preserve">% </w:t>
      </w:r>
      <w:r w:rsidR="00C456B4">
        <w:rPr>
          <w:rStyle w:val="markedcontent"/>
          <w:rFonts w:ascii="Calibri" w:hAnsi="Calibri" w:cs="Calibri"/>
          <w:sz w:val="22"/>
          <w:szCs w:val="22"/>
        </w:rPr>
        <w:t xml:space="preserve">w porównaniu do roku 2023. </w:t>
      </w:r>
      <w:r w:rsidR="00675D3F">
        <w:rPr>
          <w:rStyle w:val="markedcontent"/>
          <w:rFonts w:ascii="Calibri" w:hAnsi="Calibri" w:cs="Calibri"/>
          <w:sz w:val="22"/>
          <w:szCs w:val="22"/>
        </w:rPr>
        <w:t>Ich łączna liczba w 2024 r. wyniosła:</w:t>
      </w:r>
    </w:p>
    <w:p w14:paraId="2FF89442" w14:textId="710D1B8F" w:rsidR="00C456B4" w:rsidRPr="00C456B4" w:rsidRDefault="00821161" w:rsidP="00C456B4">
      <w:pPr>
        <w:spacing w:after="0" w:line="360" w:lineRule="auto"/>
        <w:ind w:firstLine="567"/>
        <w:jc w:val="both"/>
        <w:rPr>
          <w:rStyle w:val="markedcontent"/>
          <w:rFonts w:ascii="Calibri" w:eastAsia="Times New Roman" w:hAnsi="Calibri" w:cs="Calibri"/>
          <w:noProof/>
          <w:color w:val="000000" w:themeColor="text1"/>
          <w:sz w:val="22"/>
          <w:szCs w:val="22"/>
        </w:rPr>
      </w:pPr>
      <w:r>
        <w:rPr>
          <w:rFonts w:ascii="Calibri" w:eastAsia="Times New Roman" w:hAnsi="Calibri" w:cs="Calibr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2101632" behindDoc="0" locked="0" layoutInCell="1" allowOverlap="1" wp14:anchorId="12E2B6B1" wp14:editId="022FBE50">
            <wp:simplePos x="0" y="0"/>
            <wp:positionH relativeFrom="column">
              <wp:posOffset>556260</wp:posOffset>
            </wp:positionH>
            <wp:positionV relativeFrom="paragraph">
              <wp:posOffset>78105</wp:posOffset>
            </wp:positionV>
            <wp:extent cx="4733925" cy="1752600"/>
            <wp:effectExtent l="0" t="38100" r="0" b="19050"/>
            <wp:wrapThrough wrapText="bothSides">
              <wp:wrapPolygon edited="0">
                <wp:start x="8344" y="-470"/>
                <wp:lineTo x="8344" y="3757"/>
                <wp:lineTo x="2695" y="6104"/>
                <wp:lineTo x="1999" y="6574"/>
                <wp:lineTo x="1999" y="11270"/>
                <wp:lineTo x="3042" y="15026"/>
                <wp:lineTo x="3129" y="19722"/>
                <wp:lineTo x="9735" y="21600"/>
                <wp:lineTo x="12517" y="21600"/>
                <wp:lineTo x="18254" y="21600"/>
                <wp:lineTo x="18340" y="15026"/>
                <wp:lineTo x="19557" y="11974"/>
                <wp:lineTo x="19470" y="7748"/>
                <wp:lineTo x="19123" y="7513"/>
                <wp:lineTo x="19297" y="6574"/>
                <wp:lineTo x="13212" y="3757"/>
                <wp:lineTo x="13125" y="470"/>
                <wp:lineTo x="12864" y="-470"/>
                <wp:lineTo x="8344" y="-470"/>
              </wp:wrapPolygon>
            </wp:wrapThrough>
            <wp:docPr id="261638705" name="Diagram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05F31D" w14:textId="4B38325E" w:rsidR="005D47E2" w:rsidRDefault="005D47E2" w:rsidP="0012553C">
      <w:pPr>
        <w:spacing w:after="0" w:line="360" w:lineRule="auto"/>
        <w:ind w:firstLine="567"/>
        <w:jc w:val="both"/>
        <w:rPr>
          <w:rStyle w:val="markedcontent"/>
          <w:rFonts w:ascii="Calibri" w:hAnsi="Calibri" w:cs="Calibri"/>
          <w:sz w:val="22"/>
          <w:szCs w:val="22"/>
        </w:rPr>
      </w:pPr>
    </w:p>
    <w:p w14:paraId="4C57A3DB" w14:textId="18D651CE" w:rsidR="005D47E2" w:rsidRDefault="005D47E2" w:rsidP="0012553C">
      <w:pPr>
        <w:spacing w:after="0" w:line="360" w:lineRule="auto"/>
        <w:ind w:firstLine="567"/>
        <w:jc w:val="both"/>
        <w:rPr>
          <w:rStyle w:val="markedcontent"/>
          <w:rFonts w:ascii="Calibri" w:hAnsi="Calibri" w:cs="Calibri"/>
          <w:sz w:val="22"/>
          <w:szCs w:val="22"/>
        </w:rPr>
      </w:pPr>
    </w:p>
    <w:p w14:paraId="2EA0D5CA" w14:textId="77777777" w:rsidR="004444C9" w:rsidRDefault="004444C9" w:rsidP="0012553C">
      <w:pPr>
        <w:spacing w:after="0" w:line="360" w:lineRule="auto"/>
        <w:ind w:firstLine="567"/>
        <w:jc w:val="both"/>
        <w:rPr>
          <w:rStyle w:val="markedcontent"/>
          <w:rFonts w:ascii="Calibri" w:hAnsi="Calibri" w:cs="Calibri"/>
          <w:sz w:val="22"/>
          <w:szCs w:val="22"/>
          <w:highlight w:val="yellow"/>
        </w:rPr>
      </w:pPr>
    </w:p>
    <w:p w14:paraId="20CB8B75" w14:textId="77777777" w:rsidR="004444C9" w:rsidRDefault="004444C9" w:rsidP="0012553C">
      <w:pPr>
        <w:spacing w:after="0" w:line="360" w:lineRule="auto"/>
        <w:ind w:firstLine="567"/>
        <w:jc w:val="both"/>
        <w:rPr>
          <w:rStyle w:val="markedcontent"/>
          <w:rFonts w:ascii="Calibri" w:hAnsi="Calibri" w:cs="Calibri"/>
          <w:sz w:val="22"/>
          <w:szCs w:val="22"/>
          <w:highlight w:val="yellow"/>
        </w:rPr>
      </w:pPr>
    </w:p>
    <w:p w14:paraId="2CE8FAA6" w14:textId="77777777" w:rsidR="004444C9" w:rsidRDefault="004444C9" w:rsidP="0012553C">
      <w:pPr>
        <w:spacing w:after="0" w:line="360" w:lineRule="auto"/>
        <w:ind w:firstLine="567"/>
        <w:jc w:val="both"/>
        <w:rPr>
          <w:rStyle w:val="markedcontent"/>
          <w:rFonts w:ascii="Calibri" w:hAnsi="Calibri" w:cs="Calibri"/>
          <w:sz w:val="22"/>
          <w:szCs w:val="22"/>
          <w:highlight w:val="yellow"/>
        </w:rPr>
      </w:pPr>
    </w:p>
    <w:p w14:paraId="59EA043C" w14:textId="77777777" w:rsidR="004444C9" w:rsidRDefault="004444C9" w:rsidP="0012553C">
      <w:pPr>
        <w:spacing w:after="0" w:line="360" w:lineRule="auto"/>
        <w:ind w:firstLine="567"/>
        <w:jc w:val="both"/>
        <w:rPr>
          <w:rStyle w:val="markedcontent"/>
          <w:rFonts w:ascii="Calibri" w:hAnsi="Calibri" w:cs="Calibri"/>
          <w:sz w:val="22"/>
          <w:szCs w:val="22"/>
          <w:highlight w:val="yellow"/>
        </w:rPr>
      </w:pPr>
    </w:p>
    <w:p w14:paraId="62F442A7" w14:textId="77777777" w:rsidR="004444C9" w:rsidRDefault="004444C9" w:rsidP="00821161">
      <w:pPr>
        <w:spacing w:after="0" w:line="360" w:lineRule="auto"/>
        <w:jc w:val="both"/>
        <w:rPr>
          <w:rStyle w:val="markedcontent"/>
          <w:rFonts w:ascii="Calibri" w:hAnsi="Calibri" w:cs="Calibri"/>
          <w:sz w:val="22"/>
          <w:szCs w:val="22"/>
          <w:highlight w:val="yellow"/>
        </w:rPr>
      </w:pPr>
    </w:p>
    <w:p w14:paraId="4DE1CC64" w14:textId="5A62696E" w:rsidR="008A4D4B" w:rsidRPr="008A4D4B" w:rsidRDefault="00ED09F7" w:rsidP="000D505B">
      <w:pPr>
        <w:spacing w:after="0" w:line="360" w:lineRule="auto"/>
        <w:ind w:firstLine="567"/>
        <w:jc w:val="both"/>
        <w:rPr>
          <w:rStyle w:val="markedcontent"/>
          <w:rFonts w:ascii="Calibri" w:hAnsi="Calibri" w:cs="Calibri"/>
          <w:sz w:val="22"/>
          <w:szCs w:val="22"/>
        </w:rPr>
      </w:pPr>
      <w:r w:rsidRPr="008A4D4B">
        <w:rPr>
          <w:rStyle w:val="markedcontent"/>
          <w:rFonts w:ascii="Calibri" w:hAnsi="Calibri" w:cs="Calibri"/>
          <w:sz w:val="22"/>
          <w:szCs w:val="22"/>
        </w:rPr>
        <w:t xml:space="preserve">Natomiast </w:t>
      </w:r>
      <w:r w:rsidR="00962E80" w:rsidRPr="008A4D4B">
        <w:rPr>
          <w:rStyle w:val="markedcontent"/>
          <w:rFonts w:ascii="Calibri" w:hAnsi="Calibri" w:cs="Calibri"/>
          <w:sz w:val="22"/>
          <w:szCs w:val="22"/>
        </w:rPr>
        <w:t>liczb</w:t>
      </w:r>
      <w:r w:rsidR="004721FA">
        <w:rPr>
          <w:rStyle w:val="markedcontent"/>
          <w:rFonts w:ascii="Calibri" w:hAnsi="Calibri" w:cs="Calibri"/>
          <w:sz w:val="22"/>
          <w:szCs w:val="22"/>
        </w:rPr>
        <w:t>a</w:t>
      </w:r>
      <w:r w:rsidR="00962E80" w:rsidRPr="008A4D4B">
        <w:rPr>
          <w:rStyle w:val="markedcontent"/>
          <w:rFonts w:ascii="Calibri" w:hAnsi="Calibri" w:cs="Calibri"/>
          <w:sz w:val="22"/>
          <w:szCs w:val="22"/>
        </w:rPr>
        <w:t xml:space="preserve"> </w:t>
      </w:r>
      <w:r w:rsidR="00501625">
        <w:rPr>
          <w:rStyle w:val="markedcontent"/>
          <w:rFonts w:ascii="Calibri" w:hAnsi="Calibri" w:cs="Calibri"/>
          <w:sz w:val="22"/>
          <w:szCs w:val="22"/>
        </w:rPr>
        <w:t xml:space="preserve">zarejestrowanych w PUP </w:t>
      </w:r>
      <w:r w:rsidR="00962E80" w:rsidRPr="008A4D4B">
        <w:rPr>
          <w:rStyle w:val="markedcontent"/>
          <w:rFonts w:ascii="Calibri" w:hAnsi="Calibri" w:cs="Calibri"/>
          <w:sz w:val="22"/>
          <w:szCs w:val="22"/>
        </w:rPr>
        <w:t>oświadcze</w:t>
      </w:r>
      <w:r w:rsidR="00501625">
        <w:rPr>
          <w:rStyle w:val="markedcontent"/>
          <w:rFonts w:ascii="Calibri" w:hAnsi="Calibri" w:cs="Calibri"/>
          <w:sz w:val="22"/>
          <w:szCs w:val="22"/>
        </w:rPr>
        <w:t>ń</w:t>
      </w:r>
      <w:r w:rsidR="00962E80" w:rsidRPr="008A4D4B">
        <w:rPr>
          <w:rStyle w:val="markedcontent"/>
          <w:rFonts w:ascii="Calibri" w:hAnsi="Calibri" w:cs="Calibri"/>
          <w:sz w:val="22"/>
          <w:szCs w:val="22"/>
        </w:rPr>
        <w:t xml:space="preserve"> o powierzeniu pracy cudzoziemcowi</w:t>
      </w:r>
      <w:r w:rsidR="000505CC">
        <w:rPr>
          <w:rStyle w:val="markedcontent"/>
          <w:rFonts w:ascii="Calibri" w:hAnsi="Calibri" w:cs="Calibri"/>
          <w:sz w:val="22"/>
          <w:szCs w:val="22"/>
        </w:rPr>
        <w:t xml:space="preserve"> </w:t>
      </w:r>
      <w:r w:rsidR="004721FA">
        <w:rPr>
          <w:rStyle w:val="markedcontent"/>
          <w:rFonts w:ascii="Calibri" w:hAnsi="Calibri" w:cs="Calibri"/>
          <w:sz w:val="22"/>
          <w:szCs w:val="22"/>
        </w:rPr>
        <w:t xml:space="preserve">w 2024 r., </w:t>
      </w:r>
      <w:r w:rsidR="008A4D4B" w:rsidRPr="008A4D4B">
        <w:rPr>
          <w:rStyle w:val="markedcontent"/>
          <w:rFonts w:ascii="Calibri" w:hAnsi="Calibri" w:cs="Calibri"/>
          <w:sz w:val="22"/>
          <w:szCs w:val="22"/>
        </w:rPr>
        <w:t xml:space="preserve">uległa zmniejszeniu </w:t>
      </w:r>
      <w:r w:rsidR="004721FA">
        <w:rPr>
          <w:rStyle w:val="markedcontent"/>
          <w:rFonts w:ascii="Calibri" w:hAnsi="Calibri" w:cs="Calibri"/>
          <w:sz w:val="22"/>
          <w:szCs w:val="22"/>
        </w:rPr>
        <w:t>o</w:t>
      </w:r>
      <w:r w:rsidR="006F7739" w:rsidRPr="008A4D4B">
        <w:rPr>
          <w:rStyle w:val="markedcontent"/>
          <w:rFonts w:ascii="Calibri" w:hAnsi="Calibri" w:cs="Calibri"/>
          <w:sz w:val="22"/>
          <w:szCs w:val="22"/>
        </w:rPr>
        <w:t xml:space="preserve"> ponad </w:t>
      </w:r>
      <w:r w:rsidR="00D80984" w:rsidRPr="008A4D4B">
        <w:rPr>
          <w:rStyle w:val="markedcontent"/>
          <w:rFonts w:ascii="Calibri" w:hAnsi="Calibri" w:cs="Calibri"/>
          <w:sz w:val="22"/>
          <w:szCs w:val="22"/>
        </w:rPr>
        <w:t>6</w:t>
      </w:r>
      <w:r w:rsidR="006F7739" w:rsidRPr="008A4D4B">
        <w:rPr>
          <w:rStyle w:val="markedcontent"/>
          <w:rFonts w:ascii="Calibri" w:hAnsi="Calibri" w:cs="Calibri"/>
          <w:sz w:val="22"/>
          <w:szCs w:val="22"/>
        </w:rPr>
        <w:t xml:space="preserve"> tys. w porównaniu z 202</w:t>
      </w:r>
      <w:r w:rsidR="008A4D4B" w:rsidRPr="008A4D4B">
        <w:rPr>
          <w:rStyle w:val="markedcontent"/>
          <w:rFonts w:ascii="Calibri" w:hAnsi="Calibri" w:cs="Calibri"/>
          <w:sz w:val="22"/>
          <w:szCs w:val="22"/>
        </w:rPr>
        <w:t>3</w:t>
      </w:r>
      <w:r w:rsidR="004721FA">
        <w:rPr>
          <w:rStyle w:val="markedcontent"/>
          <w:rFonts w:ascii="Calibri" w:hAnsi="Calibri" w:cs="Calibri"/>
          <w:sz w:val="22"/>
          <w:szCs w:val="22"/>
        </w:rPr>
        <w:t xml:space="preserve"> r</w:t>
      </w:r>
      <w:r w:rsidR="00D80984" w:rsidRPr="008A4D4B">
        <w:rPr>
          <w:rStyle w:val="markedcontent"/>
          <w:rFonts w:ascii="Calibri" w:hAnsi="Calibri" w:cs="Calibri"/>
          <w:sz w:val="22"/>
          <w:szCs w:val="22"/>
        </w:rPr>
        <w:t>.</w:t>
      </w:r>
      <w:r w:rsidR="00F95EBF" w:rsidRPr="008A4D4B">
        <w:rPr>
          <w:rStyle w:val="markedcontent"/>
          <w:rFonts w:ascii="Calibri" w:hAnsi="Calibri" w:cs="Calibri"/>
          <w:sz w:val="22"/>
          <w:szCs w:val="22"/>
        </w:rPr>
        <w:t xml:space="preserve"> </w:t>
      </w:r>
      <w:r w:rsidR="004721FA">
        <w:rPr>
          <w:rStyle w:val="markedcontent"/>
          <w:rFonts w:ascii="Calibri" w:hAnsi="Calibri" w:cs="Calibri"/>
          <w:sz w:val="22"/>
          <w:szCs w:val="22"/>
        </w:rPr>
        <w:t xml:space="preserve">i </w:t>
      </w:r>
      <w:r w:rsidR="004721FA" w:rsidRPr="008A4D4B">
        <w:rPr>
          <w:rStyle w:val="markedcontent"/>
          <w:rFonts w:ascii="Calibri" w:hAnsi="Calibri" w:cs="Calibri"/>
          <w:sz w:val="22"/>
          <w:szCs w:val="22"/>
        </w:rPr>
        <w:t>wyniosła 41</w:t>
      </w:r>
      <w:r w:rsidR="004721FA">
        <w:rPr>
          <w:rStyle w:val="markedcontent"/>
          <w:rFonts w:ascii="Calibri" w:hAnsi="Calibri" w:cs="Calibri"/>
          <w:sz w:val="22"/>
          <w:szCs w:val="22"/>
        </w:rPr>
        <w:t> </w:t>
      </w:r>
      <w:r w:rsidR="004721FA" w:rsidRPr="008A4D4B">
        <w:rPr>
          <w:rStyle w:val="markedcontent"/>
          <w:rFonts w:ascii="Calibri" w:hAnsi="Calibri" w:cs="Calibri"/>
          <w:sz w:val="22"/>
          <w:szCs w:val="22"/>
        </w:rPr>
        <w:t>907</w:t>
      </w:r>
      <w:r w:rsidR="004721FA">
        <w:rPr>
          <w:rStyle w:val="markedcontent"/>
          <w:rFonts w:ascii="Calibri" w:hAnsi="Calibri" w:cs="Calibri"/>
          <w:sz w:val="22"/>
          <w:szCs w:val="22"/>
        </w:rPr>
        <w:t xml:space="preserve"> oświadczeń. </w:t>
      </w:r>
      <w:r w:rsidR="000505CC">
        <w:rPr>
          <w:rStyle w:val="markedcontent"/>
          <w:rFonts w:ascii="Calibri" w:hAnsi="Calibri" w:cs="Calibri"/>
          <w:sz w:val="22"/>
          <w:szCs w:val="22"/>
        </w:rPr>
        <w:t xml:space="preserve">W </w:t>
      </w:r>
      <w:r w:rsidR="000505CC" w:rsidRPr="000D505B">
        <w:rPr>
          <w:rStyle w:val="markedcontent"/>
          <w:rFonts w:ascii="Calibri" w:hAnsi="Calibri" w:cs="Calibri"/>
          <w:sz w:val="22"/>
          <w:szCs w:val="22"/>
        </w:rPr>
        <w:t>2024 roku</w:t>
      </w:r>
      <w:r w:rsidR="000505CC">
        <w:rPr>
          <w:rStyle w:val="markedcontent"/>
          <w:rFonts w:ascii="Calibri" w:hAnsi="Calibri" w:cs="Calibri"/>
          <w:sz w:val="22"/>
          <w:szCs w:val="22"/>
        </w:rPr>
        <w:t xml:space="preserve"> </w:t>
      </w:r>
      <w:r w:rsidR="000505CC" w:rsidRPr="000D505B">
        <w:rPr>
          <w:rStyle w:val="markedcontent"/>
          <w:rFonts w:ascii="Calibri" w:hAnsi="Calibri" w:cs="Calibri"/>
          <w:sz w:val="22"/>
          <w:szCs w:val="22"/>
        </w:rPr>
        <w:t>liczb</w:t>
      </w:r>
      <w:r w:rsidR="000505CC">
        <w:rPr>
          <w:rStyle w:val="markedcontent"/>
          <w:rFonts w:ascii="Calibri" w:hAnsi="Calibri" w:cs="Calibri"/>
          <w:sz w:val="22"/>
          <w:szCs w:val="22"/>
        </w:rPr>
        <w:t>a</w:t>
      </w:r>
      <w:r w:rsidR="000505CC" w:rsidRPr="000D505B">
        <w:rPr>
          <w:rStyle w:val="markedcontent"/>
          <w:rFonts w:ascii="Calibri" w:hAnsi="Calibri" w:cs="Calibri"/>
          <w:sz w:val="22"/>
          <w:szCs w:val="22"/>
        </w:rPr>
        <w:t xml:space="preserve"> oświadczeń, które wpłynęły do publicznych służ</w:t>
      </w:r>
      <w:r w:rsidR="000505CC">
        <w:rPr>
          <w:rStyle w:val="markedcontent"/>
          <w:rFonts w:ascii="Calibri" w:hAnsi="Calibri" w:cs="Calibri"/>
          <w:sz w:val="22"/>
          <w:szCs w:val="22"/>
        </w:rPr>
        <w:t xml:space="preserve">b </w:t>
      </w:r>
      <w:r w:rsidR="000505CC" w:rsidRPr="000D505B">
        <w:rPr>
          <w:rStyle w:val="markedcontent"/>
          <w:rFonts w:ascii="Calibri" w:hAnsi="Calibri" w:cs="Calibri"/>
          <w:sz w:val="22"/>
          <w:szCs w:val="22"/>
        </w:rPr>
        <w:t>zatrudnienia,</w:t>
      </w:r>
      <w:r w:rsidR="000505CC">
        <w:rPr>
          <w:rStyle w:val="markedcontent"/>
          <w:rFonts w:ascii="Calibri" w:hAnsi="Calibri" w:cs="Calibri"/>
          <w:sz w:val="22"/>
          <w:szCs w:val="22"/>
        </w:rPr>
        <w:t xml:space="preserve"> wg obywatelstwa przedstawia się następująco:</w:t>
      </w:r>
      <w:r w:rsidR="000D505B" w:rsidRPr="000D505B">
        <w:rPr>
          <w:rStyle w:val="markedcontent"/>
          <w:rFonts w:ascii="Calibri" w:hAnsi="Calibri" w:cs="Calibri"/>
          <w:sz w:val="22"/>
          <w:szCs w:val="22"/>
        </w:rPr>
        <w:t xml:space="preserve"> </w:t>
      </w:r>
    </w:p>
    <w:p w14:paraId="0F32E189" w14:textId="1E0FCBA0" w:rsidR="006426B3" w:rsidRDefault="000505CC" w:rsidP="009D550E">
      <w:pPr>
        <w:spacing w:after="0" w:line="360" w:lineRule="auto"/>
        <w:ind w:firstLine="567"/>
        <w:jc w:val="both"/>
        <w:rPr>
          <w:rStyle w:val="markedcontent"/>
          <w:rFonts w:ascii="Calibri" w:hAnsi="Calibri" w:cs="Calibri"/>
          <w:sz w:val="22"/>
          <w:szCs w:val="22"/>
          <w:highlight w:val="yellow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2102656" behindDoc="0" locked="0" layoutInCell="1" allowOverlap="1" wp14:anchorId="50B6DF68" wp14:editId="2E43D60A">
            <wp:simplePos x="0" y="0"/>
            <wp:positionH relativeFrom="column">
              <wp:posOffset>-5715</wp:posOffset>
            </wp:positionH>
            <wp:positionV relativeFrom="paragraph">
              <wp:posOffset>72308</wp:posOffset>
            </wp:positionV>
            <wp:extent cx="6143625" cy="1609725"/>
            <wp:effectExtent l="0" t="0" r="9525" b="0"/>
            <wp:wrapThrough wrapText="bothSides">
              <wp:wrapPolygon edited="0">
                <wp:start x="268" y="0"/>
                <wp:lineTo x="268" y="8691"/>
                <wp:lineTo x="2143" y="12270"/>
                <wp:lineTo x="2411" y="12270"/>
                <wp:lineTo x="2411" y="19427"/>
                <wp:lineTo x="2746" y="20450"/>
                <wp:lineTo x="3617" y="20961"/>
                <wp:lineTo x="17950" y="20961"/>
                <wp:lineTo x="17950" y="12270"/>
                <wp:lineTo x="19892" y="12270"/>
                <wp:lineTo x="21567" y="10480"/>
                <wp:lineTo x="21567" y="1789"/>
                <wp:lineTo x="21299" y="1789"/>
                <wp:lineTo x="16543" y="0"/>
                <wp:lineTo x="268" y="0"/>
              </wp:wrapPolygon>
            </wp:wrapThrough>
            <wp:docPr id="1692693992" name="Diagram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8" r:lo="rId69" r:qs="rId70" r:cs="rId7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3F54F" w14:textId="6096D46A" w:rsidR="00675D3F" w:rsidRDefault="00675D3F" w:rsidP="009D550E">
      <w:pPr>
        <w:spacing w:after="0" w:line="360" w:lineRule="auto"/>
        <w:ind w:firstLine="567"/>
        <w:jc w:val="both"/>
        <w:rPr>
          <w:rStyle w:val="markedcontent"/>
          <w:rFonts w:ascii="Calibri" w:hAnsi="Calibri" w:cs="Calibri"/>
          <w:sz w:val="22"/>
          <w:szCs w:val="22"/>
          <w:highlight w:val="yellow"/>
        </w:rPr>
      </w:pPr>
    </w:p>
    <w:p w14:paraId="02AEB2E3" w14:textId="488732EA" w:rsidR="00675D3F" w:rsidRDefault="00675D3F" w:rsidP="009D550E">
      <w:pPr>
        <w:spacing w:after="0" w:line="360" w:lineRule="auto"/>
        <w:ind w:firstLine="567"/>
        <w:jc w:val="both"/>
        <w:rPr>
          <w:rStyle w:val="markedcontent"/>
          <w:rFonts w:ascii="Calibri" w:hAnsi="Calibri" w:cs="Calibri"/>
          <w:sz w:val="22"/>
          <w:szCs w:val="22"/>
          <w:highlight w:val="yellow"/>
        </w:rPr>
      </w:pPr>
    </w:p>
    <w:p w14:paraId="32089E3A" w14:textId="515E01EB" w:rsidR="00D629D5" w:rsidRDefault="00D629D5" w:rsidP="008C3107">
      <w:pPr>
        <w:spacing w:after="0" w:line="360" w:lineRule="auto"/>
        <w:jc w:val="both"/>
        <w:rPr>
          <w:rStyle w:val="markedcontent"/>
          <w:rFonts w:ascii="Calibri" w:hAnsi="Calibri" w:cs="Calibri"/>
          <w:sz w:val="22"/>
          <w:szCs w:val="22"/>
        </w:rPr>
      </w:pPr>
    </w:p>
    <w:p w14:paraId="046AAF90" w14:textId="1EAFA164" w:rsidR="006426B3" w:rsidRDefault="00E94144" w:rsidP="00E94144">
      <w:pPr>
        <w:spacing w:after="0" w:line="360" w:lineRule="auto"/>
        <w:ind w:firstLine="567"/>
        <w:jc w:val="both"/>
        <w:rPr>
          <w:rStyle w:val="markedcontent"/>
          <w:rFonts w:ascii="Calibri" w:hAnsi="Calibri" w:cs="Calibri"/>
          <w:sz w:val="22"/>
          <w:szCs w:val="22"/>
        </w:rPr>
      </w:pPr>
      <w:r>
        <w:rPr>
          <w:rStyle w:val="markedcontent"/>
          <w:rFonts w:ascii="Calibri" w:hAnsi="Calibri" w:cs="Calibri"/>
          <w:sz w:val="22"/>
          <w:szCs w:val="22"/>
        </w:rPr>
        <w:t xml:space="preserve">Ponadto </w:t>
      </w:r>
      <w:r w:rsidR="00677CF8">
        <w:rPr>
          <w:rStyle w:val="markedcontent"/>
          <w:rFonts w:ascii="Calibri" w:hAnsi="Calibri" w:cs="Calibri"/>
          <w:sz w:val="22"/>
          <w:szCs w:val="22"/>
        </w:rPr>
        <w:t>powiatowe urzędy pracy poprzez</w:t>
      </w:r>
      <w:r>
        <w:rPr>
          <w:rStyle w:val="markedcontent"/>
          <w:rFonts w:ascii="Calibri" w:hAnsi="Calibri" w:cs="Calibri"/>
          <w:sz w:val="22"/>
          <w:szCs w:val="22"/>
        </w:rPr>
        <w:t xml:space="preserve"> zastosowani</w:t>
      </w:r>
      <w:r w:rsidR="00677CF8">
        <w:rPr>
          <w:rStyle w:val="markedcontent"/>
          <w:rFonts w:ascii="Calibri" w:hAnsi="Calibri" w:cs="Calibri"/>
          <w:sz w:val="22"/>
          <w:szCs w:val="22"/>
        </w:rPr>
        <w:t>e</w:t>
      </w:r>
      <w:r w:rsidR="00D76907" w:rsidRPr="00D76907">
        <w:rPr>
          <w:rStyle w:val="markedcontent"/>
          <w:rFonts w:ascii="Calibri" w:hAnsi="Calibri" w:cs="Calibri"/>
          <w:sz w:val="22"/>
          <w:szCs w:val="22"/>
        </w:rPr>
        <w:t xml:space="preserve"> aktyw</w:t>
      </w:r>
      <w:r>
        <w:rPr>
          <w:rStyle w:val="markedcontent"/>
          <w:rFonts w:ascii="Calibri" w:hAnsi="Calibri" w:cs="Calibri"/>
          <w:sz w:val="22"/>
          <w:szCs w:val="22"/>
        </w:rPr>
        <w:t>nych</w:t>
      </w:r>
      <w:r w:rsidR="00D76907" w:rsidRPr="00D76907">
        <w:rPr>
          <w:rStyle w:val="markedcontent"/>
          <w:rFonts w:ascii="Calibri" w:hAnsi="Calibri" w:cs="Calibri"/>
          <w:sz w:val="22"/>
          <w:szCs w:val="22"/>
        </w:rPr>
        <w:t xml:space="preserve"> form </w:t>
      </w:r>
      <w:r>
        <w:rPr>
          <w:rStyle w:val="markedcontent"/>
          <w:rFonts w:ascii="Calibri" w:hAnsi="Calibri" w:cs="Calibri"/>
          <w:sz w:val="22"/>
          <w:szCs w:val="22"/>
        </w:rPr>
        <w:t>przeciwdziałania bezrobociu</w:t>
      </w:r>
      <w:r w:rsidR="00D76907" w:rsidRPr="00D76907">
        <w:rPr>
          <w:rStyle w:val="markedcontent"/>
          <w:rFonts w:ascii="Calibri" w:hAnsi="Calibri" w:cs="Calibri"/>
          <w:sz w:val="22"/>
          <w:szCs w:val="22"/>
        </w:rPr>
        <w:t xml:space="preserve"> </w:t>
      </w:r>
      <w:r w:rsidR="000505CC">
        <w:rPr>
          <w:rStyle w:val="markedcontent"/>
          <w:rFonts w:ascii="Calibri" w:hAnsi="Calibri" w:cs="Calibri"/>
          <w:sz w:val="22"/>
          <w:szCs w:val="22"/>
        </w:rPr>
        <w:t xml:space="preserve">zaktywizowały </w:t>
      </w:r>
      <w:r w:rsidR="00D629D5">
        <w:rPr>
          <w:rStyle w:val="markedcontent"/>
          <w:rFonts w:ascii="Calibri" w:hAnsi="Calibri" w:cs="Calibri"/>
          <w:sz w:val="22"/>
          <w:szCs w:val="22"/>
        </w:rPr>
        <w:t>19 546 osób</w:t>
      </w:r>
      <w:r>
        <w:rPr>
          <w:rStyle w:val="markedcontent"/>
          <w:rFonts w:ascii="Calibri" w:hAnsi="Calibri" w:cs="Calibri"/>
          <w:sz w:val="22"/>
          <w:szCs w:val="22"/>
        </w:rPr>
        <w:t xml:space="preserve"> bezrobotnych</w:t>
      </w:r>
      <w:r w:rsidR="00031894">
        <w:rPr>
          <w:rStyle w:val="markedcontent"/>
          <w:rFonts w:ascii="Calibri" w:hAnsi="Calibri" w:cs="Calibri"/>
          <w:sz w:val="22"/>
          <w:szCs w:val="22"/>
        </w:rPr>
        <w:t xml:space="preserve"> (w tym 2 263 osoby długotrwale bezrobotne)</w:t>
      </w:r>
      <w:r w:rsidR="00D629D5">
        <w:rPr>
          <w:rStyle w:val="markedcontent"/>
          <w:rFonts w:ascii="Calibri" w:hAnsi="Calibri" w:cs="Calibri"/>
          <w:sz w:val="22"/>
          <w:szCs w:val="22"/>
        </w:rPr>
        <w:t xml:space="preserve">, czyli 15,2% więcej niż w roku poprzednim. </w:t>
      </w:r>
      <w:r>
        <w:rPr>
          <w:rStyle w:val="markedcontent"/>
          <w:rFonts w:ascii="Calibri" w:hAnsi="Calibri" w:cs="Calibri"/>
          <w:sz w:val="22"/>
          <w:szCs w:val="22"/>
        </w:rPr>
        <w:t xml:space="preserve">Biorąc pod uwagę </w:t>
      </w:r>
      <w:r w:rsidR="00F90A76">
        <w:rPr>
          <w:rStyle w:val="markedcontent"/>
          <w:rFonts w:ascii="Calibri" w:hAnsi="Calibri" w:cs="Calibri"/>
          <w:sz w:val="22"/>
          <w:szCs w:val="22"/>
        </w:rPr>
        <w:t>k</w:t>
      </w:r>
      <w:r>
        <w:rPr>
          <w:rStyle w:val="markedcontent"/>
          <w:rFonts w:ascii="Calibri" w:hAnsi="Calibri" w:cs="Calibri"/>
          <w:sz w:val="22"/>
          <w:szCs w:val="22"/>
        </w:rPr>
        <w:t xml:space="preserve">ategorię wiekową </w:t>
      </w:r>
      <w:r w:rsidR="004D147D">
        <w:rPr>
          <w:rStyle w:val="markedcontent"/>
          <w:rFonts w:ascii="Calibri" w:hAnsi="Calibri" w:cs="Calibri"/>
          <w:sz w:val="22"/>
          <w:szCs w:val="22"/>
        </w:rPr>
        <w:t>oraz płeć</w:t>
      </w:r>
      <w:r w:rsidR="00FA1C29">
        <w:rPr>
          <w:rStyle w:val="markedcontent"/>
          <w:rFonts w:ascii="Calibri" w:hAnsi="Calibri" w:cs="Calibri"/>
          <w:sz w:val="22"/>
          <w:szCs w:val="22"/>
        </w:rPr>
        <w:t xml:space="preserve">, </w:t>
      </w:r>
      <w:r>
        <w:rPr>
          <w:rStyle w:val="markedcontent"/>
          <w:rFonts w:ascii="Calibri" w:hAnsi="Calibri" w:cs="Calibri"/>
          <w:sz w:val="22"/>
          <w:szCs w:val="22"/>
        </w:rPr>
        <w:t>najwię</w:t>
      </w:r>
      <w:r w:rsidR="000505CC">
        <w:rPr>
          <w:rStyle w:val="markedcontent"/>
          <w:rFonts w:ascii="Calibri" w:hAnsi="Calibri" w:cs="Calibri"/>
          <w:sz w:val="22"/>
          <w:szCs w:val="22"/>
        </w:rPr>
        <w:t>kszym</w:t>
      </w:r>
      <w:r>
        <w:rPr>
          <w:rStyle w:val="markedcontent"/>
          <w:rFonts w:ascii="Calibri" w:hAnsi="Calibri" w:cs="Calibri"/>
          <w:sz w:val="22"/>
          <w:szCs w:val="22"/>
        </w:rPr>
        <w:t xml:space="preserve"> zainteresowa</w:t>
      </w:r>
      <w:r w:rsidR="000505CC">
        <w:rPr>
          <w:rStyle w:val="markedcontent"/>
          <w:rFonts w:ascii="Calibri" w:hAnsi="Calibri" w:cs="Calibri"/>
          <w:sz w:val="22"/>
          <w:szCs w:val="22"/>
        </w:rPr>
        <w:t>niem</w:t>
      </w:r>
      <w:r w:rsidR="00031894">
        <w:rPr>
          <w:rStyle w:val="markedcontent"/>
          <w:rFonts w:ascii="Calibri" w:hAnsi="Calibri" w:cs="Calibri"/>
          <w:sz w:val="22"/>
          <w:szCs w:val="22"/>
        </w:rPr>
        <w:t xml:space="preserve"> aktywizacją zawodową </w:t>
      </w:r>
      <w:r>
        <w:rPr>
          <w:rStyle w:val="markedcontent"/>
          <w:rFonts w:ascii="Calibri" w:hAnsi="Calibri" w:cs="Calibri"/>
          <w:sz w:val="22"/>
          <w:szCs w:val="22"/>
        </w:rPr>
        <w:t>by</w:t>
      </w:r>
      <w:r w:rsidR="00FA1C29">
        <w:rPr>
          <w:rStyle w:val="markedcontent"/>
          <w:rFonts w:ascii="Calibri" w:hAnsi="Calibri" w:cs="Calibri"/>
          <w:sz w:val="22"/>
          <w:szCs w:val="22"/>
        </w:rPr>
        <w:t>ł</w:t>
      </w:r>
      <w:r w:rsidR="000505CC">
        <w:rPr>
          <w:rStyle w:val="markedcontent"/>
          <w:rFonts w:ascii="Calibri" w:hAnsi="Calibri" w:cs="Calibri"/>
          <w:sz w:val="22"/>
          <w:szCs w:val="22"/>
        </w:rPr>
        <w:t>y</w:t>
      </w:r>
      <w:r w:rsidR="00FA1C29">
        <w:rPr>
          <w:rStyle w:val="markedcontent"/>
          <w:rFonts w:ascii="Calibri" w:hAnsi="Calibri" w:cs="Calibri"/>
          <w:sz w:val="22"/>
          <w:szCs w:val="22"/>
        </w:rPr>
        <w:t xml:space="preserve"> </w:t>
      </w:r>
      <w:r w:rsidR="000505CC">
        <w:rPr>
          <w:rStyle w:val="markedcontent"/>
          <w:rFonts w:ascii="Calibri" w:hAnsi="Calibri" w:cs="Calibri"/>
          <w:sz w:val="22"/>
          <w:szCs w:val="22"/>
        </w:rPr>
        <w:t>osoby</w:t>
      </w:r>
      <w:r w:rsidR="00FA1C29">
        <w:rPr>
          <w:rStyle w:val="markedcontent"/>
          <w:rFonts w:ascii="Calibri" w:hAnsi="Calibri" w:cs="Calibri"/>
          <w:sz w:val="22"/>
          <w:szCs w:val="22"/>
        </w:rPr>
        <w:t xml:space="preserve"> do 30 r.ż. oraz kobiet</w:t>
      </w:r>
      <w:r w:rsidR="000505CC">
        <w:rPr>
          <w:rStyle w:val="markedcontent"/>
          <w:rFonts w:ascii="Calibri" w:hAnsi="Calibri" w:cs="Calibri"/>
          <w:sz w:val="22"/>
          <w:szCs w:val="22"/>
        </w:rPr>
        <w:t>y.</w:t>
      </w:r>
    </w:p>
    <w:p w14:paraId="6AAE4B09" w14:textId="2A4EA50C" w:rsidR="00E94144" w:rsidRPr="00E94144" w:rsidRDefault="00677CF8" w:rsidP="00E94144">
      <w:pPr>
        <w:spacing w:after="0" w:line="360" w:lineRule="auto"/>
        <w:jc w:val="both"/>
        <w:rPr>
          <w:rStyle w:val="markedcontent"/>
          <w:rFonts w:ascii="Calibri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4D85A5DB" wp14:editId="11865917">
                <wp:simplePos x="0" y="0"/>
                <wp:positionH relativeFrom="column">
                  <wp:posOffset>3432810</wp:posOffset>
                </wp:positionH>
                <wp:positionV relativeFrom="paragraph">
                  <wp:posOffset>161925</wp:posOffset>
                </wp:positionV>
                <wp:extent cx="2705100" cy="266700"/>
                <wp:effectExtent l="0" t="0" r="19050" b="19050"/>
                <wp:wrapNone/>
                <wp:docPr id="1360492397" name="Pole tekstow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rnd" cmpd="sng" algn="ctr">
                          <a:solidFill>
                            <a:srgbClr val="A5B592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86186D" w14:textId="384542C3" w:rsidR="00677CF8" w:rsidRPr="00E55F0C" w:rsidRDefault="00677CF8" w:rsidP="004406ED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7</w:t>
                            </w:r>
                            <w:r w:rsidRPr="00E55F0C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Udział w aktywnych formach wg płci w 2024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5A5DB" id="_x0000_s1034" type="#_x0000_t202" style="position:absolute;left:0;text-align:left;margin-left:270.3pt;margin-top:12.75pt;width:213pt;height:21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6XfhAIAABUFAAAOAAAAZHJzL2Uyb0RvYy54bWysVMFu2zAMvQ/YPwi6r06yJF2DOkXaIsOA&#10;ri3QDj0rspwYkEVNUmJnX78n2UnabqdhPsgUSVHk46Mur9pas51yviKT8+HZgDNlJBWVWef8x/Py&#10;0xfOfBCmEJqMyvleeX41//jhsrEzNaIN6UI5hiDGzxqb800IdpZlXm5ULfwZWWVgLMnVImDr1lnh&#10;RIPotc5Gg8E0a8gV1pFU3kN72xn5PMUvSyXDQ1l6FZjOOXILaXVpXcU1m1+K2doJu6lkn4b4hyxq&#10;URlcegx1K4JgW1f9EaqupCNPZTiTVGdUlpVUqQZUMxy8q+ZpI6xKtQAcb48w+f8XVt7vnuyjY6G9&#10;phYNjIA01s88lLGetnR1/CNTBjsg3B9hU21gEsrR+WAyHMAkYRtNp+eQESY7nbbOh6+KahaFnDu0&#10;JaEldnc+dK4Hl3iZJ10Vy0rrtNn7G+3YTqCDaHxBDWda+ABlzpfp6297c0wb1uT88/B8grwEmOVM&#10;Aam2Rc69WXMm9BqMlcGlTN6c9W69Ot65mFxPLkbJSW/r71R0qUwH+Dr6QA2SderxQY3q+zAJiTfx&#10;Y623wm+6I8nUl6BNLFkl4vbQnLoRpdCuWlahhmk8ETUrKvZooKOO297KZYX4d4DoUTiQGY3BgIYH&#10;LKUmgEK9xNmG3K+/6aM/OAYrZw2GA5D93AqngPw3A/ZdDMfjOE1pM56cj7Bxry2r1xazrW8I3Rvi&#10;KbAyidE/6INYOqpfMMeLeCtMwkjcnfNwEG9CN7J4B6RaLJIT5seKcGeerIyhI24R1+f2RTjbEy2A&#10;ovd0GCMxe8e3zjeeNLTYBiqrRMYTqmhd3GD2UhP7dyIO9+t98jq9ZvPfAAAA//8DAFBLAwQUAAYA&#10;CAAAACEA3vkPdOAAAAAJAQAADwAAAGRycy9kb3ducmV2LnhtbEyPTU/DMAyG70j8h8hI3FjK1AYo&#10;dSc0aRJcJrGPA7es8dqKJqmarOv49XgnONp+9Pp5i8VkOzHSEFrvEB5nCQhylTetqxF229XDM4gQ&#10;tTO6844QLhRgUd7eFDo3/uw+adzEWnCIC7lGaGLscylD1ZDVYeZ7cnw7+sHqyONQSzPoM4fbTs6T&#10;REmrW8cfGt3TsqHqe3OyCONl+WG/djbdvv/0671KV/647xDv76a3VxCRpvgHw1Wf1aFkp4M/ORNE&#10;h5CliWIUYZ5lIBh4UYoXBwT1lIEsC/m/QfkLAAD//wMAUEsBAi0AFAAGAAgAAAAhALaDOJL+AAAA&#10;4QEAABMAAAAAAAAAAAAAAAAAAAAAAFtDb250ZW50X1R5cGVzXS54bWxQSwECLQAUAAYACAAAACEA&#10;OP0h/9YAAACUAQAACwAAAAAAAAAAAAAAAAAvAQAAX3JlbHMvLnJlbHNQSwECLQAUAAYACAAAACEA&#10;7K+l34QCAAAVBQAADgAAAAAAAAAAAAAAAAAuAgAAZHJzL2Uyb0RvYy54bWxQSwECLQAUAAYACAAA&#10;ACEA3vkPdOAAAAAJAQAADwAAAAAAAAAAAAAAAADeBAAAZHJzL2Rvd25yZXYueG1sUEsFBgAAAAAE&#10;AAQA8wAAAOsFAAAAAA==&#10;" fillcolor="window" strokecolor="#c9d3be" strokeweight=".25pt">
                <v:stroke endcap="round"/>
                <v:textbox>
                  <w:txbxContent>
                    <w:p w14:paraId="3086186D" w14:textId="384542C3" w:rsidR="00677CF8" w:rsidRPr="00E55F0C" w:rsidRDefault="00677CF8" w:rsidP="004406ED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7</w:t>
                      </w:r>
                      <w:r w:rsidRPr="00E55F0C">
                        <w:rPr>
                          <w:rFonts w:ascii="Calibri" w:hAnsi="Calibri" w:cs="Calibri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Udział w aktywnych formach wg płci w 2024 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2103680" behindDoc="0" locked="0" layoutInCell="1" allowOverlap="1" wp14:anchorId="6CD8DCAC" wp14:editId="0D0AC292">
            <wp:simplePos x="0" y="0"/>
            <wp:positionH relativeFrom="column">
              <wp:posOffset>4128135</wp:posOffset>
            </wp:positionH>
            <wp:positionV relativeFrom="paragraph">
              <wp:posOffset>205740</wp:posOffset>
            </wp:positionV>
            <wp:extent cx="1495425" cy="1698625"/>
            <wp:effectExtent l="0" t="0" r="9525" b="0"/>
            <wp:wrapThrough wrapText="bothSides">
              <wp:wrapPolygon edited="0">
                <wp:start x="0" y="0"/>
                <wp:lineTo x="0" y="21317"/>
                <wp:lineTo x="21462" y="21317"/>
                <wp:lineTo x="21462" y="0"/>
                <wp:lineTo x="0" y="0"/>
              </wp:wrapPolygon>
            </wp:wrapThrough>
            <wp:docPr id="1984487946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87946" name="Obraz 1984487946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EC77194" wp14:editId="261E8D9C">
                <wp:simplePos x="0" y="0"/>
                <wp:positionH relativeFrom="column">
                  <wp:posOffset>146685</wp:posOffset>
                </wp:positionH>
                <wp:positionV relativeFrom="paragraph">
                  <wp:posOffset>161925</wp:posOffset>
                </wp:positionV>
                <wp:extent cx="2876550" cy="266700"/>
                <wp:effectExtent l="0" t="0" r="19050" b="19050"/>
                <wp:wrapNone/>
                <wp:docPr id="972461350" name="Pole tekstow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rnd" cmpd="sng" algn="ctr">
                          <a:solidFill>
                            <a:srgbClr val="A5B592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8416A4B" w14:textId="7469D45B" w:rsidR="004406ED" w:rsidRPr="00E55F0C" w:rsidRDefault="004406ED" w:rsidP="004406ED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6</w:t>
                            </w:r>
                            <w:r w:rsidRPr="00E55F0C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Udział w aktywnych formach wg wieku w 2024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77194" id="_x0000_s1035" type="#_x0000_t202" style="position:absolute;left:0;text-align:left;margin-left:11.55pt;margin-top:12.75pt;width:226.5pt;height:21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7s9hQIAABUFAAAOAAAAZHJzL2Uyb0RvYy54bWysVMlu2zAQvRfoPxC8N7JdL4kROXASuCiQ&#10;JgGcImeaomwBFIclaUvu1/eRsp2tp6I6ULNxljczvLxqa812yvmKTM77Zz3OlJFUVGad859Piy/n&#10;nPkgTCE0GZXzvfL8avb502Vjp2pAG9KFcgxOjJ82NuebEOw0y7zcqFr4M7LKQFmSq0UA69ZZ4UQD&#10;77XOBr3eOGvIFdaRVN5Detsp+Sz5L0slw0NZehWYzjlyC+l06VzFM5tdiunaCbup5CEN8Q9Z1KIy&#10;CHpydSuCYFtXfXBVV9KRpzKcSaozKstKqlQDqun33lWz3AirUi0Ax9sTTP7/uZX3u6V9dCy019Si&#10;gRGQxvqphzDW05aujn9kyqAHhPsTbKoNTEI4OJ+MRyOoJHSD8XjSS7hmL7et8+GboppFIucObUlo&#10;id2dD4gI06NJDOZJV8Wi0joxe3+jHdsJdBCNL6jhTAsfIMz5In0xabh4c00b1uT8a38yQl4Ck+VM&#10;Aaq2Rc69WXMm9BoTK4NLmby56916dYo5H12PLgbJSG/rH1R0qYx7+LrxgRhD1omHR3HMp3PzMbdY&#10;663wm+5KCn0oQZtYskqDe4DmpRuRCu2qZRVqmBw7taJijwY66mbbW7mo4P8OED0Kh2FGY7Cg4QFH&#10;qQmg0IHibEPu99/k0R4zBi1nDZYDkP3aCqeA/HeD6bvoD4dxmxIzHE0GYNxrzeq1xmzrG0L3+ngK&#10;rExktA/6SJaO6mfs8TxGhUoYidg5D0fyJnQri3dAqvk8GWF/rAh3ZmlldB1xi7g+tc/C2cOgBYzo&#10;PR3XSEzfzVtnG28amm8DlVUaxohzhypaFxnsXmri4Z2Iy/2aT1Yvr9nsDwAAAP//AwBQSwMEFAAG&#10;AAgAAAAhAFYlKYrgAAAACAEAAA8AAABkcnMvZG93bnJldi54bWxMj81OwzAQhO9IvIO1SNyo05Kk&#10;KMSpUKVKcEGiPwdubrxNIux1FLtpytOznOC02p3R7DflanJWjDiEzpOC+SwBgVR701GjYL/bPDyB&#10;CFGT0dYTKrhigFV1e1PqwvgLfeC4jY3gEAqFVtDG2BdShrpFp8PM90isnfzgdOR1aKQZ9IXDnZWL&#10;JMml0x3xh1b3uG6x/tqenYLxun5zn3uX7l6/+/dDnm786WCVur+bXp5BRJzinxl+8RkdKmY6+jOZ&#10;IKyCxeOcnTyzDATr6TLnw1FBvsxAVqX8X6D6AQAA//8DAFBLAQItABQABgAIAAAAIQC2gziS/gAA&#10;AOEBAAATAAAAAAAAAAAAAAAAAAAAAABbQ29udGVudF9UeXBlc10ueG1sUEsBAi0AFAAGAAgAAAAh&#10;ADj9If/WAAAAlAEAAAsAAAAAAAAAAAAAAAAALwEAAF9yZWxzLy5yZWxzUEsBAi0AFAAGAAgAAAAh&#10;AM1Luz2FAgAAFQUAAA4AAAAAAAAAAAAAAAAALgIAAGRycy9lMm9Eb2MueG1sUEsBAi0AFAAGAAgA&#10;AAAhAFYlKYrgAAAACAEAAA8AAAAAAAAAAAAAAAAA3wQAAGRycy9kb3ducmV2LnhtbFBLBQYAAAAA&#10;BAAEAPMAAADsBQAAAAA=&#10;" fillcolor="window" strokecolor="#c9d3be" strokeweight=".25pt">
                <v:stroke endcap="round"/>
                <v:textbox>
                  <w:txbxContent>
                    <w:p w14:paraId="38416A4B" w14:textId="7469D45B" w:rsidR="004406ED" w:rsidRPr="00E55F0C" w:rsidRDefault="004406ED" w:rsidP="004406ED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6</w:t>
                      </w:r>
                      <w:r w:rsidRPr="00E55F0C">
                        <w:rPr>
                          <w:rFonts w:ascii="Calibri" w:hAnsi="Calibri" w:cs="Calibri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Udział w aktywnych formach wg wieku w 2024 r.</w:t>
                      </w:r>
                    </w:p>
                  </w:txbxContent>
                </v:textbox>
              </v:shape>
            </w:pict>
          </mc:Fallback>
        </mc:AlternateContent>
      </w:r>
      <w:r w:rsidR="004D147D">
        <w:rPr>
          <w:rStyle w:val="markedcontent"/>
          <w:rFonts w:ascii="Calibri" w:hAnsi="Calibri" w:cs="Calibri"/>
          <w:sz w:val="22"/>
          <w:szCs w:val="22"/>
        </w:rPr>
        <w:tab/>
      </w:r>
      <w:r w:rsidR="004D147D">
        <w:rPr>
          <w:rStyle w:val="markedcontent"/>
          <w:rFonts w:ascii="Calibri" w:hAnsi="Calibri" w:cs="Calibri"/>
          <w:sz w:val="22"/>
          <w:szCs w:val="22"/>
        </w:rPr>
        <w:tab/>
        <w:t xml:space="preserve"> </w:t>
      </w:r>
    </w:p>
    <w:p w14:paraId="7A529037" w14:textId="4ED62DB8" w:rsidR="007911E7" w:rsidRDefault="00677CF8" w:rsidP="008C3107">
      <w:pPr>
        <w:spacing w:after="0" w:line="360" w:lineRule="auto"/>
        <w:jc w:val="both"/>
        <w:rPr>
          <w:rStyle w:val="markedcontent"/>
          <w:rFonts w:ascii="Calibri" w:hAnsi="Calibri" w:cs="Calibri"/>
          <w:sz w:val="22"/>
          <w:szCs w:val="22"/>
          <w:highlight w:val="yellow"/>
        </w:rPr>
      </w:pPr>
      <w:r>
        <w:rPr>
          <w:noProof/>
        </w:rPr>
        <w:drawing>
          <wp:anchor distT="0" distB="0" distL="114300" distR="114300" simplePos="0" relativeHeight="252111872" behindDoc="0" locked="0" layoutInCell="1" allowOverlap="1" wp14:anchorId="64679D22" wp14:editId="7D98B661">
            <wp:simplePos x="0" y="0"/>
            <wp:positionH relativeFrom="column">
              <wp:posOffset>146685</wp:posOffset>
            </wp:positionH>
            <wp:positionV relativeFrom="paragraph">
              <wp:posOffset>229870</wp:posOffset>
            </wp:positionV>
            <wp:extent cx="3162300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470" y="21316"/>
                <wp:lineTo x="21470" y="0"/>
                <wp:lineTo x="0" y="0"/>
              </wp:wrapPolygon>
            </wp:wrapThrough>
            <wp:docPr id="286997220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FB58029B-285E-0157-E2A8-AD8EE77946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anchor>
        </w:drawing>
      </w:r>
    </w:p>
    <w:p w14:paraId="791C74A2" w14:textId="337DBD2D" w:rsidR="006426B3" w:rsidRDefault="006426B3" w:rsidP="009D550E">
      <w:pPr>
        <w:spacing w:after="0" w:line="360" w:lineRule="auto"/>
        <w:ind w:firstLine="567"/>
        <w:jc w:val="both"/>
        <w:rPr>
          <w:rStyle w:val="markedcontent"/>
          <w:rFonts w:ascii="Calibri" w:hAnsi="Calibri" w:cs="Calibri"/>
          <w:sz w:val="22"/>
          <w:szCs w:val="22"/>
          <w:highlight w:val="yellow"/>
        </w:rPr>
      </w:pPr>
    </w:p>
    <w:p w14:paraId="3EFB2E45" w14:textId="0E59F250" w:rsidR="007911E7" w:rsidRDefault="007911E7" w:rsidP="009D550E">
      <w:pPr>
        <w:spacing w:after="0" w:line="360" w:lineRule="auto"/>
        <w:ind w:firstLine="567"/>
        <w:jc w:val="both"/>
        <w:rPr>
          <w:rStyle w:val="markedcontent"/>
          <w:rFonts w:ascii="Calibri" w:hAnsi="Calibri" w:cs="Calibri"/>
          <w:sz w:val="22"/>
          <w:szCs w:val="22"/>
          <w:highlight w:val="yellow"/>
        </w:rPr>
      </w:pPr>
    </w:p>
    <w:p w14:paraId="062F8C9B" w14:textId="74DD46EE" w:rsidR="007911E7" w:rsidRDefault="007911E7" w:rsidP="009D550E">
      <w:pPr>
        <w:spacing w:after="0" w:line="360" w:lineRule="auto"/>
        <w:ind w:firstLine="567"/>
        <w:jc w:val="both"/>
        <w:rPr>
          <w:rStyle w:val="markedcontent"/>
          <w:rFonts w:ascii="Calibri" w:hAnsi="Calibri" w:cs="Calibri"/>
          <w:sz w:val="22"/>
          <w:szCs w:val="22"/>
          <w:highlight w:val="yellow"/>
        </w:rPr>
      </w:pPr>
    </w:p>
    <w:p w14:paraId="1612CB7B" w14:textId="4C418C2C" w:rsidR="006426B3" w:rsidRDefault="006426B3" w:rsidP="009D550E">
      <w:pPr>
        <w:spacing w:after="0" w:line="360" w:lineRule="auto"/>
        <w:ind w:firstLine="567"/>
        <w:jc w:val="both"/>
        <w:rPr>
          <w:rStyle w:val="markedcontent"/>
          <w:rFonts w:ascii="Calibri" w:hAnsi="Calibri" w:cs="Calibri"/>
          <w:sz w:val="22"/>
          <w:szCs w:val="22"/>
          <w:highlight w:val="yellow"/>
        </w:rPr>
      </w:pPr>
    </w:p>
    <w:p w14:paraId="0E068CF8" w14:textId="2B3580ED" w:rsidR="006426B3" w:rsidRDefault="006426B3" w:rsidP="009D550E">
      <w:pPr>
        <w:spacing w:after="0" w:line="360" w:lineRule="auto"/>
        <w:ind w:firstLine="567"/>
        <w:jc w:val="both"/>
        <w:rPr>
          <w:rStyle w:val="markedcontent"/>
          <w:rFonts w:ascii="Calibri" w:hAnsi="Calibri" w:cs="Calibri"/>
          <w:sz w:val="22"/>
          <w:szCs w:val="22"/>
          <w:highlight w:val="yellow"/>
        </w:rPr>
      </w:pPr>
    </w:p>
    <w:p w14:paraId="47A291CE" w14:textId="18B1C065" w:rsidR="00423A2C" w:rsidRDefault="00423A2C" w:rsidP="00EF1F35">
      <w:pPr>
        <w:spacing w:after="0" w:line="360" w:lineRule="auto"/>
        <w:jc w:val="both"/>
        <w:rPr>
          <w:rStyle w:val="markedcontent"/>
          <w:rFonts w:ascii="Calibri" w:hAnsi="Calibri" w:cs="Calibri"/>
          <w:sz w:val="22"/>
          <w:szCs w:val="22"/>
        </w:rPr>
      </w:pPr>
      <w:r>
        <w:rPr>
          <w:rStyle w:val="markedcontent"/>
          <w:rFonts w:ascii="Calibri" w:hAnsi="Calibri" w:cs="Calibri"/>
          <w:sz w:val="22"/>
          <w:szCs w:val="22"/>
        </w:rPr>
        <w:tab/>
      </w:r>
    </w:p>
    <w:p w14:paraId="3417C4DE" w14:textId="49116FC6" w:rsidR="006426B3" w:rsidRPr="004406ED" w:rsidRDefault="00423A2C" w:rsidP="00B8632E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Style w:val="markedcontent"/>
          <w:rFonts w:ascii="Calibri" w:hAnsi="Calibri" w:cs="Calibri"/>
          <w:sz w:val="22"/>
          <w:szCs w:val="22"/>
        </w:rPr>
        <w:tab/>
      </w:r>
    </w:p>
    <w:p w14:paraId="58D9BD90" w14:textId="71192AF4" w:rsidR="001B2053" w:rsidRPr="0011758A" w:rsidRDefault="005811C7" w:rsidP="00BA38E0">
      <w:pPr>
        <w:pStyle w:val="Tytu"/>
        <w:numPr>
          <w:ilvl w:val="0"/>
          <w:numId w:val="19"/>
        </w:numPr>
        <w:shd w:val="clear" w:color="auto" w:fill="ECF0E9" w:themeFill="accent1" w:themeFillTint="33"/>
        <w:ind w:left="851"/>
        <w:rPr>
          <w:rFonts w:ascii="Calibri" w:hAnsi="Calibri" w:cs="Calibri"/>
          <w:noProof/>
          <w:color w:val="B79214" w:themeColor="accent3" w:themeShade="BF"/>
          <w:sz w:val="28"/>
          <w:szCs w:val="28"/>
        </w:rPr>
      </w:pPr>
      <w:bookmarkStart w:id="9" w:name="_Hlk94256684"/>
      <w:r w:rsidRPr="0011758A">
        <w:rPr>
          <w:rFonts w:ascii="Calibri" w:hAnsi="Calibri" w:cs="Calibri"/>
          <w:noProof/>
          <w:color w:val="B79214" w:themeColor="accent3" w:themeShade="BF"/>
          <w:sz w:val="28"/>
          <w:szCs w:val="28"/>
        </w:rPr>
        <w:lastRenderedPageBreak/>
        <w:t xml:space="preserve">Cele </w:t>
      </w:r>
      <w:r w:rsidR="00C10559" w:rsidRPr="0011758A">
        <w:rPr>
          <w:rFonts w:ascii="Calibri" w:hAnsi="Calibri" w:cs="Calibri"/>
          <w:noProof/>
          <w:color w:val="B79214" w:themeColor="accent3" w:themeShade="BF"/>
          <w:sz w:val="28"/>
          <w:szCs w:val="28"/>
        </w:rPr>
        <w:t>wielkopolskiego rynku pracy w 202</w:t>
      </w:r>
      <w:r w:rsidR="00677CF8">
        <w:rPr>
          <w:rFonts w:ascii="Calibri" w:hAnsi="Calibri" w:cs="Calibri"/>
          <w:noProof/>
          <w:color w:val="B79214" w:themeColor="accent3" w:themeShade="BF"/>
          <w:sz w:val="28"/>
          <w:szCs w:val="28"/>
        </w:rPr>
        <w:t>5</w:t>
      </w:r>
      <w:r w:rsidR="00C10559" w:rsidRPr="0011758A">
        <w:rPr>
          <w:rFonts w:ascii="Calibri" w:hAnsi="Calibri" w:cs="Calibri"/>
          <w:noProof/>
          <w:color w:val="B79214" w:themeColor="accent3" w:themeShade="BF"/>
          <w:sz w:val="28"/>
          <w:szCs w:val="28"/>
        </w:rPr>
        <w:t xml:space="preserve"> roku</w:t>
      </w:r>
    </w:p>
    <w:bookmarkEnd w:id="9"/>
    <w:p w14:paraId="38F64D55" w14:textId="54BB4437" w:rsidR="00B73BBA" w:rsidRPr="0011758A" w:rsidRDefault="00DE47C9" w:rsidP="00763555">
      <w:pPr>
        <w:spacing w:after="0" w:line="360" w:lineRule="auto"/>
        <w:ind w:firstLine="567"/>
        <w:jc w:val="both"/>
        <w:rPr>
          <w:rFonts w:ascii="Calibri" w:hAnsi="Calibri" w:cs="Calibri"/>
        </w:rPr>
      </w:pPr>
      <w:r w:rsidRPr="0011758A">
        <w:rPr>
          <w:rFonts w:ascii="Calibri" w:eastAsia="Calibri" w:hAnsi="Calibri" w:cs="Calibri"/>
          <w:sz w:val="22"/>
          <w:szCs w:val="22"/>
          <w:lang w:eastAsia="pl-PL"/>
        </w:rPr>
        <w:t xml:space="preserve">Na podstawie dokonanej analizy sytuacji wielkopolskiego rynku pracy oraz przedstawionych </w:t>
      </w:r>
      <w:r w:rsidRPr="0011758A">
        <w:rPr>
          <w:rFonts w:ascii="Calibri" w:eastAsia="Times New Roman" w:hAnsi="Calibri" w:cs="Calibri"/>
          <w:noProof/>
          <w:sz w:val="22"/>
          <w:szCs w:val="22"/>
        </w:rPr>
        <w:t>wyżej ce</w:t>
      </w:r>
      <w:r w:rsidR="00B73BBA" w:rsidRPr="0011758A">
        <w:rPr>
          <w:rFonts w:ascii="Calibri" w:eastAsia="Times New Roman" w:hAnsi="Calibri" w:cs="Calibri"/>
          <w:noProof/>
          <w:sz w:val="22"/>
          <w:szCs w:val="22"/>
        </w:rPr>
        <w:t>l</w:t>
      </w:r>
      <w:r w:rsidRPr="0011758A">
        <w:rPr>
          <w:rFonts w:ascii="Calibri" w:eastAsia="Times New Roman" w:hAnsi="Calibri" w:cs="Calibri"/>
          <w:noProof/>
          <w:sz w:val="22"/>
          <w:szCs w:val="22"/>
        </w:rPr>
        <w:t>ów</w:t>
      </w:r>
      <w:r w:rsidR="00B73BBA" w:rsidRPr="0011758A">
        <w:rPr>
          <w:rFonts w:ascii="Calibri" w:eastAsia="Times New Roman" w:hAnsi="Calibri" w:cs="Calibri"/>
          <w:noProof/>
          <w:sz w:val="22"/>
          <w:szCs w:val="22"/>
        </w:rPr>
        <w:t xml:space="preserve"> </w:t>
      </w:r>
      <w:r w:rsidR="00B10C06" w:rsidRPr="0011758A">
        <w:rPr>
          <w:rFonts w:ascii="Calibri" w:hAnsi="Calibri" w:cs="Calibri"/>
          <w:i/>
          <w:iCs/>
          <w:sz w:val="22"/>
          <w:szCs w:val="22"/>
        </w:rPr>
        <w:t>Krajowego Planu Działań na rzecz Zatrudnienia na lata 2024-2026</w:t>
      </w:r>
      <w:r w:rsidR="00B10C06" w:rsidRPr="0011758A">
        <w:rPr>
          <w:rFonts w:ascii="Calibri" w:hAnsi="Calibri" w:cs="Calibri"/>
          <w:sz w:val="22"/>
          <w:szCs w:val="22"/>
        </w:rPr>
        <w:t xml:space="preserve"> oraz </w:t>
      </w:r>
      <w:r w:rsidR="00AD196A" w:rsidRPr="0011758A">
        <w:rPr>
          <w:rFonts w:ascii="Calibri" w:eastAsia="Times New Roman" w:hAnsi="Calibri" w:cs="Calibri"/>
          <w:i/>
          <w:iCs/>
          <w:noProof/>
          <w:sz w:val="22"/>
          <w:szCs w:val="22"/>
        </w:rPr>
        <w:t>Strategii Rozwoju Województwa Wielkopolskiego do 2030 roku</w:t>
      </w:r>
      <w:r w:rsidRPr="0011758A">
        <w:rPr>
          <w:rFonts w:ascii="Calibri" w:eastAsia="Times New Roman" w:hAnsi="Calibri" w:cs="Calibri"/>
          <w:noProof/>
          <w:sz w:val="22"/>
          <w:szCs w:val="22"/>
        </w:rPr>
        <w:t xml:space="preserve">, </w:t>
      </w:r>
      <w:r w:rsidR="00F80F94" w:rsidRPr="0011758A">
        <w:rPr>
          <w:rFonts w:ascii="Calibri" w:eastAsia="Times New Roman" w:hAnsi="Calibri" w:cs="Calibri"/>
          <w:noProof/>
          <w:sz w:val="22"/>
          <w:szCs w:val="22"/>
        </w:rPr>
        <w:t xml:space="preserve">Samorząd Wojewódzki </w:t>
      </w:r>
      <w:r w:rsidR="0077657F" w:rsidRPr="0011758A">
        <w:rPr>
          <w:rFonts w:ascii="Calibri" w:eastAsia="Times New Roman" w:hAnsi="Calibri" w:cs="Calibri"/>
          <w:noProof/>
          <w:sz w:val="22"/>
          <w:szCs w:val="22"/>
        </w:rPr>
        <w:t xml:space="preserve">wskazał </w:t>
      </w:r>
      <w:r w:rsidR="004D5DD5" w:rsidRPr="0011758A">
        <w:rPr>
          <w:rFonts w:ascii="Calibri" w:eastAsia="Times New Roman" w:hAnsi="Calibri" w:cs="Calibri"/>
          <w:noProof/>
          <w:sz w:val="22"/>
          <w:szCs w:val="22"/>
        </w:rPr>
        <w:t xml:space="preserve">dla wielkopolskiego rynku pracy </w:t>
      </w:r>
      <w:r w:rsidR="00AD196A" w:rsidRPr="0011758A">
        <w:rPr>
          <w:rFonts w:ascii="Calibri" w:eastAsia="Times New Roman" w:hAnsi="Calibri" w:cs="Calibri"/>
          <w:noProof/>
          <w:sz w:val="22"/>
          <w:szCs w:val="22"/>
        </w:rPr>
        <w:t xml:space="preserve">dwa </w:t>
      </w:r>
      <w:r w:rsidRPr="0011758A">
        <w:rPr>
          <w:rFonts w:ascii="Calibri" w:eastAsia="Times New Roman" w:hAnsi="Calibri" w:cs="Calibri"/>
          <w:noProof/>
          <w:sz w:val="22"/>
          <w:szCs w:val="22"/>
        </w:rPr>
        <w:t xml:space="preserve">cele i obszary grup bezrobotnych wymagających szczególnego wsparcia. </w:t>
      </w:r>
    </w:p>
    <w:p w14:paraId="208E2AF2" w14:textId="079C0081" w:rsidR="00B73BBA" w:rsidRDefault="004E06BF" w:rsidP="00763555">
      <w:pPr>
        <w:spacing w:after="0" w:line="360" w:lineRule="auto"/>
        <w:ind w:firstLine="567"/>
        <w:jc w:val="both"/>
        <w:rPr>
          <w:rFonts w:ascii="Calibri" w:eastAsia="Calibri" w:hAnsi="Calibri" w:cs="Calibri"/>
          <w:sz w:val="22"/>
          <w:szCs w:val="22"/>
        </w:rPr>
      </w:pPr>
      <w:r w:rsidRPr="00313E12">
        <w:rPr>
          <w:rFonts w:ascii="Calibri" w:eastAsia="Calibri" w:hAnsi="Calibri" w:cs="Calibri"/>
          <w:sz w:val="22"/>
          <w:szCs w:val="22"/>
        </w:rPr>
        <w:t>W roku 202</w:t>
      </w:r>
      <w:r w:rsidR="00313E12">
        <w:rPr>
          <w:rFonts w:ascii="Calibri" w:eastAsia="Calibri" w:hAnsi="Calibri" w:cs="Calibri"/>
          <w:sz w:val="22"/>
          <w:szCs w:val="22"/>
        </w:rPr>
        <w:t>5</w:t>
      </w:r>
      <w:r w:rsidRPr="00313E12">
        <w:rPr>
          <w:rFonts w:ascii="Calibri" w:eastAsia="Calibri" w:hAnsi="Calibri" w:cs="Calibri"/>
          <w:sz w:val="22"/>
          <w:szCs w:val="22"/>
        </w:rPr>
        <w:t xml:space="preserve"> </w:t>
      </w:r>
      <w:r w:rsidR="006B6354" w:rsidRPr="00313E12">
        <w:rPr>
          <w:rFonts w:ascii="Calibri" w:eastAsia="Calibri" w:hAnsi="Calibri" w:cs="Calibri"/>
          <w:sz w:val="22"/>
          <w:szCs w:val="22"/>
        </w:rPr>
        <w:t xml:space="preserve">Samorząd Województwa </w:t>
      </w:r>
      <w:r w:rsidRPr="00313E12">
        <w:rPr>
          <w:rFonts w:ascii="Calibri" w:eastAsia="Calibri" w:hAnsi="Calibri" w:cs="Calibri"/>
          <w:sz w:val="22"/>
          <w:szCs w:val="22"/>
        </w:rPr>
        <w:t xml:space="preserve">Wielkopolskiego </w:t>
      </w:r>
      <w:r w:rsidR="00B73BBA" w:rsidRPr="00313E12">
        <w:rPr>
          <w:rFonts w:ascii="Calibri" w:eastAsia="Calibri" w:hAnsi="Calibri" w:cs="Calibri"/>
          <w:sz w:val="22"/>
          <w:szCs w:val="22"/>
        </w:rPr>
        <w:t>planuje dalsze działania mające na celu</w:t>
      </w:r>
      <w:r w:rsidR="00CB2DD0" w:rsidRPr="00313E12">
        <w:rPr>
          <w:rFonts w:ascii="Calibri" w:eastAsia="Calibri" w:hAnsi="Calibri" w:cs="Calibri"/>
          <w:sz w:val="22"/>
          <w:szCs w:val="22"/>
        </w:rPr>
        <w:t>:</w:t>
      </w:r>
      <w:r w:rsidR="00B73BBA" w:rsidRPr="00313E12">
        <w:rPr>
          <w:rFonts w:ascii="Calibri" w:eastAsia="Calibri" w:hAnsi="Calibri" w:cs="Calibri"/>
          <w:sz w:val="22"/>
          <w:szCs w:val="22"/>
        </w:rPr>
        <w:t xml:space="preserve"> </w:t>
      </w:r>
    </w:p>
    <w:p w14:paraId="7C97900C" w14:textId="451071D1" w:rsidR="008F0766" w:rsidRDefault="008F0766" w:rsidP="00703789">
      <w:pPr>
        <w:spacing w:after="0"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2010496" behindDoc="0" locked="0" layoutInCell="1" allowOverlap="1" wp14:anchorId="455CACD9" wp14:editId="4ECA3A4A">
            <wp:simplePos x="0" y="0"/>
            <wp:positionH relativeFrom="column">
              <wp:posOffset>1118235</wp:posOffset>
            </wp:positionH>
            <wp:positionV relativeFrom="paragraph">
              <wp:posOffset>165100</wp:posOffset>
            </wp:positionV>
            <wp:extent cx="3747770" cy="1785620"/>
            <wp:effectExtent l="38100" t="0" r="24130" b="0"/>
            <wp:wrapThrough wrapText="bothSides">
              <wp:wrapPolygon edited="0">
                <wp:start x="-110" y="0"/>
                <wp:lineTo x="-220" y="3917"/>
                <wp:lineTo x="769" y="7605"/>
                <wp:lineTo x="-220" y="7605"/>
                <wp:lineTo x="-220" y="14518"/>
                <wp:lineTo x="439" y="14979"/>
                <wp:lineTo x="439" y="17744"/>
                <wp:lineTo x="1647" y="18666"/>
                <wp:lineTo x="769" y="18666"/>
                <wp:lineTo x="769" y="19818"/>
                <wp:lineTo x="1427" y="20509"/>
                <wp:lineTo x="4611" y="20509"/>
                <wp:lineTo x="9003" y="20048"/>
                <wp:lineTo x="9332" y="18666"/>
                <wp:lineTo x="19873" y="18435"/>
                <wp:lineTo x="20751" y="17053"/>
                <wp:lineTo x="18775" y="14979"/>
                <wp:lineTo x="20861" y="14979"/>
                <wp:lineTo x="21629" y="14057"/>
                <wp:lineTo x="21629" y="10370"/>
                <wp:lineTo x="21190" y="9909"/>
                <wp:lineTo x="17347" y="7605"/>
                <wp:lineTo x="18665" y="7605"/>
                <wp:lineTo x="21629" y="5070"/>
                <wp:lineTo x="21629" y="0"/>
                <wp:lineTo x="-110" y="0"/>
              </wp:wrapPolygon>
            </wp:wrapThrough>
            <wp:docPr id="286058695" name="Diagram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5" r:lo="rId76" r:qs="rId77" r:cs="rId7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E6949" w14:textId="7B63F73A" w:rsidR="00313E12" w:rsidRDefault="00313E12" w:rsidP="00703789">
      <w:pPr>
        <w:spacing w:after="0"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5C7162E3" w14:textId="46A6A57A" w:rsidR="00313E12" w:rsidRPr="006C38B7" w:rsidRDefault="00313E12" w:rsidP="00703789">
      <w:pPr>
        <w:spacing w:after="0" w:line="360" w:lineRule="auto"/>
        <w:jc w:val="both"/>
        <w:rPr>
          <w:rFonts w:ascii="Calibri" w:eastAsia="Calibri" w:hAnsi="Calibri" w:cs="Calibri"/>
          <w:sz w:val="22"/>
          <w:szCs w:val="22"/>
          <w:highlight w:val="yellow"/>
        </w:rPr>
      </w:pPr>
    </w:p>
    <w:p w14:paraId="22B55C74" w14:textId="6E6484AA" w:rsidR="000C672B" w:rsidRPr="00083D5A" w:rsidRDefault="000C672B" w:rsidP="000C672B">
      <w:pPr>
        <w:spacing w:after="0" w:line="360" w:lineRule="auto"/>
        <w:jc w:val="both"/>
        <w:rPr>
          <w:rFonts w:ascii="Calibri" w:eastAsia="Calibri" w:hAnsi="Calibri" w:cs="Times New Roman"/>
          <w:noProof/>
          <w:sz w:val="22"/>
          <w:szCs w:val="22"/>
          <w:highlight w:val="yellow"/>
          <w:lang w:eastAsia="pl-PL"/>
        </w:rPr>
      </w:pPr>
      <w:bookmarkStart w:id="10" w:name="_Hlk89161062"/>
    </w:p>
    <w:p w14:paraId="68F0529C" w14:textId="7F6B6CCF" w:rsidR="00AD196A" w:rsidRPr="00083D5A" w:rsidRDefault="00AD196A" w:rsidP="000C672B">
      <w:pPr>
        <w:spacing w:after="0" w:line="360" w:lineRule="auto"/>
        <w:jc w:val="both"/>
        <w:rPr>
          <w:rFonts w:ascii="Calibri" w:eastAsia="Calibri" w:hAnsi="Calibri" w:cs="Times New Roman"/>
          <w:noProof/>
          <w:sz w:val="22"/>
          <w:szCs w:val="22"/>
          <w:highlight w:val="yellow"/>
          <w:lang w:eastAsia="pl-PL"/>
        </w:rPr>
      </w:pPr>
    </w:p>
    <w:p w14:paraId="4DFFFB44" w14:textId="4A3A15D7" w:rsidR="00AD196A" w:rsidRPr="00083D5A" w:rsidRDefault="00AD196A" w:rsidP="000C672B">
      <w:pPr>
        <w:spacing w:after="0" w:line="360" w:lineRule="auto"/>
        <w:jc w:val="both"/>
        <w:rPr>
          <w:rFonts w:ascii="Calibri" w:eastAsia="Calibri" w:hAnsi="Calibri" w:cs="Times New Roman"/>
          <w:noProof/>
          <w:sz w:val="22"/>
          <w:szCs w:val="22"/>
          <w:highlight w:val="yellow"/>
          <w:lang w:eastAsia="pl-PL"/>
        </w:rPr>
      </w:pPr>
    </w:p>
    <w:p w14:paraId="5CC8E0DB" w14:textId="569A053C" w:rsidR="00AD196A" w:rsidRPr="00083D5A" w:rsidRDefault="00AD196A" w:rsidP="000C672B">
      <w:pPr>
        <w:spacing w:after="0" w:line="360" w:lineRule="auto"/>
        <w:jc w:val="both"/>
        <w:rPr>
          <w:rFonts w:ascii="Calibri" w:eastAsia="Calibri" w:hAnsi="Calibri" w:cs="Times New Roman"/>
          <w:noProof/>
          <w:sz w:val="22"/>
          <w:szCs w:val="22"/>
          <w:highlight w:val="yellow"/>
          <w:lang w:eastAsia="pl-PL"/>
        </w:rPr>
      </w:pPr>
    </w:p>
    <w:p w14:paraId="365EB21D" w14:textId="38A652CB" w:rsidR="000C672B" w:rsidRPr="00083D5A" w:rsidRDefault="000C672B" w:rsidP="000C672B">
      <w:pPr>
        <w:spacing w:after="0" w:line="360" w:lineRule="auto"/>
        <w:jc w:val="both"/>
        <w:rPr>
          <w:rFonts w:ascii="Calibri" w:eastAsia="Calibri" w:hAnsi="Calibri" w:cs="Times New Roman"/>
          <w:sz w:val="22"/>
          <w:szCs w:val="22"/>
          <w:highlight w:val="yellow"/>
          <w:lang w:eastAsia="pl-PL"/>
        </w:rPr>
      </w:pPr>
    </w:p>
    <w:bookmarkEnd w:id="10"/>
    <w:p w14:paraId="4CA2E1D2" w14:textId="624C0EFB" w:rsidR="00763555" w:rsidRDefault="004613B9" w:rsidP="00763555">
      <w:pPr>
        <w:spacing w:before="120" w:after="0" w:line="360" w:lineRule="auto"/>
        <w:ind w:firstLine="567"/>
        <w:jc w:val="both"/>
        <w:rPr>
          <w:rFonts w:ascii="Calibri" w:hAnsi="Calibri" w:cs="Calibri"/>
          <w:sz w:val="22"/>
          <w:szCs w:val="22"/>
        </w:rPr>
      </w:pPr>
      <w:r w:rsidRPr="00864BA4">
        <w:rPr>
          <w:rFonts w:ascii="Calibri" w:hAnsi="Calibri" w:cs="Calibri"/>
          <w:sz w:val="22"/>
          <w:szCs w:val="22"/>
        </w:rPr>
        <w:t>Coroczne przygotowanie dokumentu wymaga, aby proponowane działania były na bieżąco monitorowane i weryfikowane pod kątem ich skuteczności. Okres jednego roku jest</w:t>
      </w:r>
      <w:r w:rsidR="00EC4585" w:rsidRPr="00864BA4">
        <w:rPr>
          <w:rFonts w:ascii="Calibri" w:hAnsi="Calibri" w:cs="Calibri"/>
          <w:sz w:val="22"/>
          <w:szCs w:val="22"/>
        </w:rPr>
        <w:t xml:space="preserve"> </w:t>
      </w:r>
      <w:r w:rsidRPr="00864BA4">
        <w:rPr>
          <w:rFonts w:ascii="Calibri" w:hAnsi="Calibri" w:cs="Calibri"/>
          <w:sz w:val="22"/>
          <w:szCs w:val="22"/>
        </w:rPr>
        <w:t>zbyt krótki, aby nastąpiły trwałe zmiany w obszarach problemowych</w:t>
      </w:r>
      <w:r w:rsidR="00A43BD9" w:rsidRPr="00864BA4">
        <w:rPr>
          <w:rFonts w:ascii="Calibri" w:hAnsi="Calibri" w:cs="Calibri"/>
          <w:sz w:val="22"/>
          <w:szCs w:val="22"/>
        </w:rPr>
        <w:t>, s</w:t>
      </w:r>
      <w:r w:rsidRPr="00864BA4">
        <w:rPr>
          <w:rFonts w:ascii="Calibri" w:hAnsi="Calibri" w:cs="Calibri"/>
          <w:sz w:val="22"/>
          <w:szCs w:val="22"/>
        </w:rPr>
        <w:t>tąd, z jednej strony dokument stanowi kontynuację w stosunku do lat ubiegłych, z drugiej zaś jest modyfikowany i poszerzany w zakresie tematyki wsparcia i grup docelowych</w:t>
      </w:r>
      <w:r w:rsidR="00A43BD9" w:rsidRPr="00864BA4">
        <w:rPr>
          <w:rFonts w:ascii="Calibri" w:hAnsi="Calibri" w:cs="Calibri"/>
          <w:sz w:val="22"/>
          <w:szCs w:val="22"/>
        </w:rPr>
        <w:t>.</w:t>
      </w:r>
    </w:p>
    <w:p w14:paraId="219FF947" w14:textId="3ED8591C" w:rsidR="00D8725D" w:rsidRDefault="006612DA" w:rsidP="00763555">
      <w:pPr>
        <w:spacing w:before="120" w:after="0" w:line="360" w:lineRule="auto"/>
        <w:ind w:firstLine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F34B0C5" wp14:editId="1CD20DFD">
                <wp:simplePos x="0" y="0"/>
                <wp:positionH relativeFrom="column">
                  <wp:posOffset>114797</wp:posOffset>
                </wp:positionH>
                <wp:positionV relativeFrom="paragraph">
                  <wp:posOffset>566808</wp:posOffset>
                </wp:positionV>
                <wp:extent cx="5812403" cy="333954"/>
                <wp:effectExtent l="0" t="0" r="17145" b="28575"/>
                <wp:wrapNone/>
                <wp:docPr id="1944615153" name="Prostokąt: zaokrąglone rogi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403" cy="333954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8C5F78" w14:textId="11A831F9" w:rsidR="006612DA" w:rsidRPr="002953CE" w:rsidRDefault="006612DA" w:rsidP="00BA38E0">
                            <w:pPr>
                              <w:pStyle w:val="Akapitzlist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2953CE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>ze wsparciem osób bezrobotnych środkami Funduszu Pracy w ramach aktywizacji zawodowej,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34B0C5" id="Prostokąt: zaokrąglone rogi 39" o:spid="_x0000_s1036" style="position:absolute;left:0;text-align:left;margin-left:9.05pt;margin-top:44.65pt;width:457.65pt;height:26.3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2hrowIAANwFAAAOAAAAZHJzL2Uyb0RvYy54bWysVG1P2zAQ/j5p/8Hy95GkTRlUpKgCMU1i&#10;gICJz65jN5Ecn2e7Tbtfv7Pz0g7QJk3LB8e+l+fuHvvu4nLXKLIV1tWgC5qdpJQIzaGs9bqg359v&#10;Pp1R4jzTJVOgRUH3wtHLxccPF62ZiwlUoEphCYJoN29NQSvvzTxJHK9Ew9wJGKFRKcE2zOPRrpPS&#10;shbRG5VM0vQ0acGWxgIXzqH0ulPSRcSXUnB/L6UTnqiCYm4+rjauq7Amiws2X1tmqpr3abB/yKJh&#10;tcagI9Q184xsbP0Gqqm5BQfSn3BoEpCy5iLWgNVk6atqnipmRKwFyXFmpMn9P1h+t30yDxZpaI2b&#10;O9yGKnbSNuGP+ZFdJGs/kiV2nnAUzs6ySZ5OKeGom06n57M8sJkcvI11/ouAhoRNQS1sdPmINxKJ&#10;Yttb5zv7wS5EdKDq8qZWKh7CKxBXypItw/tjnAvt8+iuNs03KDt5nuLX3SSK8b478ekgxpTiewpI&#10;McHfgij9t7irddZXduSIoMEzOdAWd36vRMBT+lFIUpdI1CQmPGZwXEvWqSpWik6czfpS3uQcAQOy&#10;RHJG7B7gPZ6GnHv74CpiQ4zO6Z8S665m9IiRQfvRuak12PcAlB8jd/YDSR01gSW/W+2Qm4KeBV6D&#10;ZAXl/sESC12DOsNvanw0t8z5B2axI7F3ccr4e1ykgrag0O8oqcD+fE8e7LFRUEtJix1eUPdjw6yg&#10;RH3V2ELnWZ6HkRAP+ezzBA/2WLM61uhNcwX4CDOcZ4bHbbD3athKC80LDqNliIoqpjnGLij3djhc&#10;+W7y4DjjYrmMZjgGDPO3+snwAB54Dv3wvHth1vSd47Hn7mCYBmz+qnc62+CpYbnxIOvYWAde+xvA&#10;ERKffz/uwow6Pkerw1Be/AIAAP//AwBQSwMEFAAGAAgAAAAhAM1iJXbcAAAACQEAAA8AAABkcnMv&#10;ZG93bnJldi54bWxMj0FOwzAQRfdI3MGaSuyokyZCSRqnQggkxI6UA7ixiaPa4xC7ScrpGVaw/Hpf&#10;f97Uh9VZNuspDB4FpNsEmMbOqwF7AR/Hl/sCWIgSlbQetYCrDnBobm9qWSm/4Lue29gzGsFQSQEm&#10;xrHiPHRGOxm2ftRI7NNPTkaKU8/VJBcad5bvkuSBOzkgXTBy1E9Gd+f24gSoXSy+r9aM+fz6FnNs&#10;z1+LfBbibrM+7oFFvca/Mvzqkzo05HTyF1SBWcpFSk0BRZkBI15mWQ7sRCBPS+BNzf9/0PwAAAD/&#10;/wMAUEsBAi0AFAAGAAgAAAAhALaDOJL+AAAA4QEAABMAAAAAAAAAAAAAAAAAAAAAAFtDb250ZW50&#10;X1R5cGVzXS54bWxQSwECLQAUAAYACAAAACEAOP0h/9YAAACUAQAACwAAAAAAAAAAAAAAAAAvAQAA&#10;X3JlbHMvLnJlbHNQSwECLQAUAAYACAAAACEATjdoa6MCAADcBQAADgAAAAAAAAAAAAAAAAAuAgAA&#10;ZHJzL2Uyb0RvYy54bWxQSwECLQAUAAYACAAAACEAzWIldtwAAAAJAQAADwAAAAAAAAAAAAAAAAD9&#10;BAAAZHJzL2Rvd25yZXYueG1sUEsFBgAAAAAEAAQA8wAAAAYGAAAAAA==&#10;" fillcolor="#ecd3db [1303]" strokecolor="white [3212]" strokeweight="1.25pt">
                <v:stroke endcap="round"/>
                <v:textbox>
                  <w:txbxContent>
                    <w:p w14:paraId="118C5F78" w14:textId="11A831F9" w:rsidR="006612DA" w:rsidRPr="002953CE" w:rsidRDefault="006612DA" w:rsidP="00BA38E0">
                      <w:pPr>
                        <w:pStyle w:val="Akapitzlist"/>
                        <w:numPr>
                          <w:ilvl w:val="0"/>
                          <w:numId w:val="25"/>
                        </w:numPr>
                        <w:rPr>
                          <w:rFonts w:ascii="Calibri" w:hAnsi="Calibri" w:cs="Calibri"/>
                        </w:rPr>
                      </w:pPr>
                      <w:r w:rsidRPr="002953CE">
                        <w:rPr>
                          <w:rFonts w:ascii="Calibri" w:hAnsi="Calibri" w:cs="Calibri"/>
                          <w:color w:val="000000" w:themeColor="text1"/>
                        </w:rPr>
                        <w:t>ze wsparciem osób bezrobotnych środkami Funduszu Pracy w ramach aktywizacji zawodowej,</w:t>
                      </w:r>
                    </w:p>
                  </w:txbxContent>
                </v:textbox>
              </v:roundrect>
            </w:pict>
          </mc:Fallback>
        </mc:AlternateContent>
      </w:r>
      <w:r w:rsidR="00DF4CAB" w:rsidRPr="00763555">
        <w:rPr>
          <w:rFonts w:ascii="Calibri" w:hAnsi="Calibri" w:cs="Calibri"/>
          <w:sz w:val="22"/>
          <w:szCs w:val="22"/>
        </w:rPr>
        <w:t xml:space="preserve">W celu 1. </w:t>
      </w:r>
      <w:r w:rsidR="00DF4CAB" w:rsidRPr="00763555">
        <w:rPr>
          <w:rFonts w:ascii="Calibri" w:hAnsi="Calibri" w:cs="Calibri"/>
          <w:i/>
          <w:iCs/>
          <w:sz w:val="22"/>
          <w:szCs w:val="22"/>
        </w:rPr>
        <w:t>Wspieranie</w:t>
      </w:r>
      <w:r w:rsidR="00677CF8">
        <w:rPr>
          <w:rFonts w:ascii="Calibri" w:hAnsi="Calibri" w:cs="Calibri"/>
          <w:i/>
          <w:iCs/>
          <w:sz w:val="22"/>
          <w:szCs w:val="22"/>
        </w:rPr>
        <w:t xml:space="preserve"> </w:t>
      </w:r>
      <w:r w:rsidR="00DF4CAB" w:rsidRPr="00763555">
        <w:rPr>
          <w:rFonts w:ascii="Calibri" w:hAnsi="Calibri" w:cs="Calibri"/>
          <w:i/>
          <w:iCs/>
          <w:sz w:val="22"/>
          <w:szCs w:val="22"/>
        </w:rPr>
        <w:t>aktywizacji zawodowej osób pozostających bez pracy</w:t>
      </w:r>
      <w:r w:rsidR="007B2BBC">
        <w:rPr>
          <w:rFonts w:ascii="Calibri" w:hAnsi="Calibri" w:cs="Calibri"/>
          <w:sz w:val="22"/>
          <w:szCs w:val="22"/>
        </w:rPr>
        <w:t xml:space="preserve">, </w:t>
      </w:r>
      <w:r w:rsidR="007B2BBC" w:rsidRPr="007B2BBC">
        <w:rPr>
          <w:rFonts w:ascii="Calibri" w:hAnsi="Calibri" w:cs="Calibri"/>
          <w:i/>
          <w:iCs/>
          <w:sz w:val="22"/>
          <w:szCs w:val="22"/>
        </w:rPr>
        <w:t>w tym promowanie aktywności zawodowej osób</w:t>
      </w:r>
      <w:r w:rsidR="00677CF8">
        <w:rPr>
          <w:rFonts w:ascii="Calibri" w:hAnsi="Calibri" w:cs="Calibri"/>
          <w:i/>
          <w:iCs/>
          <w:sz w:val="22"/>
          <w:szCs w:val="22"/>
        </w:rPr>
        <w:t xml:space="preserve"> starszych</w:t>
      </w:r>
      <w:r w:rsidR="00763555" w:rsidRPr="00763555">
        <w:rPr>
          <w:rFonts w:ascii="Calibri" w:hAnsi="Calibri" w:cs="Calibri"/>
          <w:sz w:val="22"/>
          <w:szCs w:val="22"/>
        </w:rPr>
        <w:t xml:space="preserve">, </w:t>
      </w:r>
      <w:r w:rsidR="00DF4CAB" w:rsidRPr="00763555">
        <w:rPr>
          <w:rFonts w:ascii="Calibri" w:hAnsi="Calibri" w:cs="Calibri"/>
          <w:sz w:val="22"/>
          <w:szCs w:val="22"/>
        </w:rPr>
        <w:t>będą podejmowane działania związane</w:t>
      </w:r>
      <w:r w:rsidR="006A2D27" w:rsidRPr="00763555">
        <w:rPr>
          <w:rFonts w:ascii="Calibri" w:hAnsi="Calibri" w:cs="Calibri"/>
          <w:sz w:val="22"/>
          <w:szCs w:val="22"/>
        </w:rPr>
        <w:t>:</w:t>
      </w:r>
      <w:r w:rsidR="00DF4CAB" w:rsidRPr="00763555">
        <w:rPr>
          <w:rFonts w:ascii="Calibri" w:hAnsi="Calibri" w:cs="Calibri"/>
          <w:sz w:val="22"/>
          <w:szCs w:val="22"/>
        </w:rPr>
        <w:t xml:space="preserve"> </w:t>
      </w:r>
    </w:p>
    <w:p w14:paraId="1699B361" w14:textId="45EEFCF9" w:rsidR="006612DA" w:rsidRDefault="002953CE" w:rsidP="00763555">
      <w:pPr>
        <w:spacing w:before="120" w:after="0" w:line="360" w:lineRule="auto"/>
        <w:ind w:firstLine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2D6663A9" wp14:editId="7EEB1BA7">
                <wp:simplePos x="0" y="0"/>
                <wp:positionH relativeFrom="column">
                  <wp:posOffset>114797</wp:posOffset>
                </wp:positionH>
                <wp:positionV relativeFrom="paragraph">
                  <wp:posOffset>1577009</wp:posOffset>
                </wp:positionV>
                <wp:extent cx="5772150" cy="755374"/>
                <wp:effectExtent l="0" t="0" r="19050" b="26035"/>
                <wp:wrapNone/>
                <wp:docPr id="555087112" name="Prostokąt: zaokrąglone rogi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75537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94696A" w14:textId="759DED87" w:rsidR="002953CE" w:rsidRPr="002953CE" w:rsidRDefault="002953CE" w:rsidP="00BA38E0">
                            <w:pPr>
                              <w:numPr>
                                <w:ilvl w:val="0"/>
                                <w:numId w:val="28"/>
                              </w:numP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2953CE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>ze świadczeniem usług z zakresu unijnego pośrednictwa pracy oraz doradztwa z zakresu unijnej mobilności pracowników, w tym warunków życia i pracy w państwach członkowskich, w ramach Europejskich Służb Zatrudnienia.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6663A9" id="_x0000_s1037" style="position:absolute;left:0;text-align:left;margin-left:9.05pt;margin-top:124.15pt;width:454.5pt;height:59.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gZ6ogIAANwFAAAOAAAAZHJzL2Uyb0RvYy54bWysVN9v2yAQfp+0/wHxvjrOkmaN6lRRq06T&#10;urZqO/WZYIgtYY4BiZ399TvAcbK226RpfsBwP767++Du/KJrFNkK62rQBc1PRpQIzaGs9bqg356u&#10;P3yixHmmS6ZAi4LuhKMXi/fvzlszF2OoQJXCEgTRbt6aglbem3mWOV6JhrkTMEKjUoJtmMejXWel&#10;ZS2iNyobj0anWQu2NBa4cA6lV0lJFxFfSsH9nZROeKIKirn5uNq4rsKaLc7ZfG2ZqWrep8H+IYuG&#10;1RqDDlBXzDOysfUrqKbmFhxIf8KhyUDKmotYA1aTj15U81gxI2ItSI4zA03u/8Hy2+2jubdIQ2vc&#10;3OE2VNFJ24Q/5ke6SNZuIEt0nnAUTmezcT5FTjnqZtPpx9kksJkdvI11/rOAhoRNQS1sdPmANxKJ&#10;Ytsb55P93i5EdKDq8rpWKh7CKxCXypItw/tjnAvt8+iuNs1XKJN8MsIv3SSK8b6T+HQvxpTiewpI&#10;McFfgij9t7irdd5XduSIoMEzO9AWd36nRMBT+kFIUpdI1DgmPGTwuhZXsVIkMRKaSnmVcwQMyBLJ&#10;GbATGb/BTuz29sFVxIYYnEd/Siw5Dx4xMmg/ODe1BvsWgMIb6iMn+z1JiZrAku9WHXJT0LNgGSQr&#10;KHf3llhIDeoMv67x0dww5++ZxY7Ed4ZTxt/hIhW0BYV+R0kF9sdb8mCPjYJaSlrs8IK67xtmBSXq&#10;i8YWOssnkzAS4mEynY3xYI81q2ON3jSXgI8wx3lmeNwGe6/2W2mhecZhtAxRUcU0x9gF5d7uD5c+&#10;TR4cZ1wsl9EMx4Bh/kY/Gh7AA8+hH566Z2ZN3zkee+4W9tOAzV/0TrINnhqWGw+yjo114LW/ARwh&#10;8fn34y7MqONztDoM5cVPAAAA//8DAFBLAwQUAAYACAAAACEAImsbf98AAAAKAQAADwAAAGRycy9k&#10;b3ducmV2LnhtbEyPwU6DQBCG7ya+w2ZMvNmlYFqKLI0xaaJHqJp427IjENlZZBeKPr3jSY//zJd/&#10;vsn3i+3FjKPvHClYryIQSLUzHTUKno+HmxSED5qM7h2hgi/0sC8uL3KdGXemEucqNIJLyGdaQRvC&#10;kEnp6xat9is3IPHu3Y1WB45jI82oz1xuexlH0UZa3RFfaPWADy3WH9VkFbyVabk7zI92Oi7u9VN+&#10;P71U06DU9dVyfwci4BL+YPjVZ3Uo2OnkJjJe9JzTNZMK4ts0AcHALt7y5KQg2WwTkEUu/79Q/AAA&#10;AP//AwBQSwECLQAUAAYACAAAACEAtoM4kv4AAADhAQAAEwAAAAAAAAAAAAAAAAAAAAAAW0NvbnRl&#10;bnRfVHlwZXNdLnhtbFBLAQItABQABgAIAAAAIQA4/SH/1gAAAJQBAAALAAAAAAAAAAAAAAAAAC8B&#10;AABfcmVscy8ucmVsc1BLAQItABQABgAIAAAAIQDn1gZ6ogIAANwFAAAOAAAAAAAAAAAAAAAAAC4C&#10;AABkcnMvZTJvRG9jLnhtbFBLAQItABQABgAIAAAAIQAiaxt/3wAAAAoBAAAPAAAAAAAAAAAAAAAA&#10;APwEAABkcnMvZG93bnJldi54bWxQSwUGAAAAAAQABADzAAAACAYAAAAA&#10;" fillcolor="#dae1d3 [1300]" strokecolor="white [3212]" strokeweight="1.25pt">
                <v:stroke endcap="round"/>
                <v:textbox>
                  <w:txbxContent>
                    <w:p w14:paraId="6D94696A" w14:textId="759DED87" w:rsidR="002953CE" w:rsidRPr="002953CE" w:rsidRDefault="002953CE" w:rsidP="00BA38E0">
                      <w:pPr>
                        <w:numPr>
                          <w:ilvl w:val="0"/>
                          <w:numId w:val="28"/>
                        </w:numPr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2953CE">
                        <w:rPr>
                          <w:rFonts w:ascii="Calibri" w:hAnsi="Calibri" w:cs="Calibri"/>
                          <w:color w:val="000000" w:themeColor="text1"/>
                        </w:rPr>
                        <w:t>ze świadczeniem usług z zakresu unijnego pośrednictwa pracy oraz doradztwa z zakresu unijnej mobilności pracowników, w tym warunków życia i pracy w państwach członkowskich, w ramach Europejskich Służb Zatrudnienia.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1F84995" wp14:editId="685779DE">
                <wp:simplePos x="0" y="0"/>
                <wp:positionH relativeFrom="column">
                  <wp:posOffset>114797</wp:posOffset>
                </wp:positionH>
                <wp:positionV relativeFrom="paragraph">
                  <wp:posOffset>980661</wp:posOffset>
                </wp:positionV>
                <wp:extent cx="5772150" cy="548640"/>
                <wp:effectExtent l="0" t="0" r="19050" b="22860"/>
                <wp:wrapNone/>
                <wp:docPr id="1446256626" name="Prostokąt: zaokrąglone rogi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54864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B5E6D" w14:textId="68FD7369" w:rsidR="002953CE" w:rsidRPr="002953CE" w:rsidRDefault="002953CE" w:rsidP="00BA38E0">
                            <w:pPr>
                              <w:numPr>
                                <w:ilvl w:val="0"/>
                                <w:numId w:val="27"/>
                              </w:numP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2953CE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z Europejskim Funduszem Społecznym Plus i Funduszem Sprawiedliwej Transformacji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br/>
                            </w:r>
                            <w:r w:rsidRPr="002953CE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>w ramach programu Fundusze Europejskie dla Wielkopolski 2021-2027,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F84995" id="_x0000_s1038" style="position:absolute;left:0;text-align:left;margin-left:9.05pt;margin-top:77.2pt;width:454.5pt;height:43.2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DsypQIAAN0FAAAOAAAAZHJzL2Uyb0RvYy54bWysVN9P2zAQfp+0/8Hy+0jTtcAqUlSBmCax&#10;gYCJZ9exm0iOz7PdJt1fv7OdpB2gTZrWh9S+H9/dfb67i8uuUWQnrKtBFzQ/mVAiNIey1puCfn+6&#10;+XBOifNMl0yBFgXdC0cvl+/fXbRmIaZQgSqFJQii3aI1Ba28N4ssc7wSDXMnYIRGpQTbMI9Xu8lK&#10;y1pEb1Q2nUxOsxZsaSxw4RxKr5OSLiO+lIL7Oymd8EQVFHPz8Wvjdx2+2fKCLTaWmarmfRrsH7Jo&#10;WK0x6Ah1zTwjW1u/gmpqbsGB9CccmgykrLmINWA1+eRFNY8VMyLWguQ4M9Lk/h8s/7Z7NPcWaWiN&#10;Wzg8hio6aZvwj/mRLpK1H8kSnScchfOzs2k+R0456uaz89NZZDM7eBvr/GcBDQmHglrY6vIBXyQS&#10;xXa3zmNYtB/sQkQHqi5vaqXiJXSBuFKW7Bi+H+NcaP8xuqtt8xXKJJ9N8JdeEsX43kl8OogxROyn&#10;gBQD/hZE6b/FXW/ygB5gDtnhLXhmB9riye+VCHhKPwhJ6hKJmsaExwyOa8mTqmKlSGIkNJXyKucI&#10;GJAlkjNi9wBv8TTk3NsHVxEHYnSe/CmxVPDoESOD9qNzU2uwbwEoP0ZO9gNJiZrAku/WHXKD+yI+&#10;WxCtodzfW2IhTagz/KbGrrllzt8ziyOJjYZrxt/hRypoCwr9iZIK7M+35MEeJwW1lLQ44gV1P7bM&#10;CkrUF40z9CmfYc8SHy+z+dkUL/ZYsz7W6G1zBdiFOS40w+Mx2Hs1HKWF5hm30SpERRXTHGMXlHs7&#10;XK58Wj24z7hYraIZ7gHD/K1+NDyAB6LDQDx1z8yafnQ8Dt03GNYBW7wYnmQbPDWsth5kHSfrwGv/&#10;BLhDYhv3+y4sqeN7tDps5eUvAAAA//8DAFBLAwQUAAYACAAAACEA4n/2QeEAAAAKAQAADwAAAGRy&#10;cy9kb3ducmV2LnhtbEyPQU/DMAyF70j8h8hI3Fi6qoOuNJ3QpGkSsMMGh+2WNaatljhVk23l32NO&#10;cLKe/fT8vXIxOisuOITOk4LpJAGBVHvTUaPg82P1kIMIUZPR1hMq+MYAi+r2ptSF8Vfa4mUXG8Eh&#10;FAqtoI2xL6QMdYtOh4nvkfj25QenI8uhkWbQVw53VqZJ8iid7og/tLrHZYv1aXd2Ct7XnbRr83pY&#10;hrfTYSv3djPOVkrd340vzyAijvHPDL/4jA4VMx39mUwQlnU+ZSfPWZaBYMM8feLNUUGaJTnIqpT/&#10;K1Q/AAAA//8DAFBLAQItABQABgAIAAAAIQC2gziS/gAAAOEBAAATAAAAAAAAAAAAAAAAAAAAAABb&#10;Q29udGVudF9UeXBlc10ueG1sUEsBAi0AFAAGAAgAAAAhADj9If/WAAAAlAEAAAsAAAAAAAAAAAAA&#10;AAAALwEAAF9yZWxzLy5yZWxzUEsBAi0AFAAGAAgAAAAhAPjkOzKlAgAA3QUAAA4AAAAAAAAAAAAA&#10;AAAALgIAAGRycy9lMm9Eb2MueG1sUEsBAi0AFAAGAAgAAAAhAOJ/9kHhAAAACgEAAA8AAAAAAAAA&#10;AAAAAAAA/wQAAGRycy9kb3ducmV2LnhtbFBLBQYAAAAABAAEAPMAAAANBgAAAAA=&#10;" fillcolor="#f5e4a9 [1302]" strokecolor="white [3212]" strokeweight="1.25pt">
                <v:stroke endcap="round"/>
                <v:textbox>
                  <w:txbxContent>
                    <w:p w14:paraId="20BB5E6D" w14:textId="68FD7369" w:rsidR="002953CE" w:rsidRPr="002953CE" w:rsidRDefault="002953CE" w:rsidP="00BA38E0">
                      <w:pPr>
                        <w:numPr>
                          <w:ilvl w:val="0"/>
                          <w:numId w:val="27"/>
                        </w:numPr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2953CE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z Europejskim Funduszem Społecznym Plus i Funduszem Sprawiedliwej Transformacji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</w:rPr>
                        <w:br/>
                      </w:r>
                      <w:r w:rsidRPr="002953CE">
                        <w:rPr>
                          <w:rFonts w:ascii="Calibri" w:hAnsi="Calibri" w:cs="Calibri"/>
                          <w:color w:val="000000" w:themeColor="text1"/>
                        </w:rPr>
                        <w:t>w ramach programu Fundusze Europejskie dla Wielkopolski 2021-2027,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AC95CA8" wp14:editId="416F5D34">
                <wp:simplePos x="0" y="0"/>
                <wp:positionH relativeFrom="column">
                  <wp:posOffset>114549</wp:posOffset>
                </wp:positionH>
                <wp:positionV relativeFrom="paragraph">
                  <wp:posOffset>384285</wp:posOffset>
                </wp:positionV>
                <wp:extent cx="5772399" cy="500932"/>
                <wp:effectExtent l="0" t="0" r="19050" b="13970"/>
                <wp:wrapNone/>
                <wp:docPr id="1546878935" name="Prostokąt: zaokrąglone rogi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399" cy="500932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CB566" w14:textId="53E0F30A" w:rsidR="002953CE" w:rsidRPr="002953CE" w:rsidRDefault="002953CE" w:rsidP="00BA38E0">
                            <w:pPr>
                              <w:numPr>
                                <w:ilvl w:val="0"/>
                                <w:numId w:val="26"/>
                              </w:numP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2953CE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>z aktywizacją zawodową w ramach poradnictwa i doradztwa zawodowego m.in. dla osób, które z różnych przyczyn znalazły się w trudnej sytuacji zawodowej,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95CA8" id="_x0000_s1039" style="position:absolute;left:0;text-align:left;margin-left:9pt;margin-top:30.25pt;width:454.5pt;height:39.4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xbtpAIAAN0FAAAOAAAAZHJzL2Uyb0RvYy54bWysVG1P2zAQ/j5p/8Hy95GkFFgrUlSBmCYx&#10;qICJz65jN5Ecn2e7Tbpfv7Pz0g7QJk3LB8e+l+fuHvvu8qqtFdkJ6yrQOc1OUkqE5lBUepPT78+3&#10;nz5T4jzTBVOgRU73wtGrxccPl42ZiwmUoAphCYJoN29MTkvvzTxJHC9FzdwJGKFRKcHWzOPRbpLC&#10;sgbRa5VM0vQ8acAWxgIXzqH0plPSRcSXUnD/IKUTnqicYm4+rjau67Ami0s231hmyor3abB/yKJm&#10;lcagI9QN84xsbfUGqq64BQfSn3CoE5Cy4iLWgNVk6atqnkpmRKwFyXFmpMn9P1h+v3syK4s0NMbN&#10;HW5DFa20dfhjfqSNZO1HskTrCUfh2cXF5HQ2o4Sj7ixNZ6eTwGZy8DbW+S8CahI2ObWw1cUj3kgk&#10;iu3unO/sB7sQ0YGqittKqXgIr0BcK0t2DO+PcS60P4/ualt/g6KTT1P8uptEMd53Jz4fxJhSfE8B&#10;KSb4WxCl/xZ3vcn6yo4cETR4Jgfa4s7vlQh4Sj8KSaoCiZrEhMcMjmvJOlXJCtGJMyQylvIm5wgY&#10;kCWSM2L3AO/xNOTc2wdXERtidE7/lFh3NaNHjAzaj851pcG+B6D8GLmzH0jqqAks+XbdIjc4L6Jp&#10;EK2h2K8ssdB1qDP8tsJXc8ecXzGLLYnNi2PGP+AiFTQ5hX5HSQn253vyYI+dglpKGmzxnLofW2YF&#10;Jeqrxh6aZdNpmAnxMD27mODBHmvWxxq9ra8BX2GGA83wuA32Xg1baaF+wWm0DFFRxTTH2Dnl3g6H&#10;a9+NHpxnXCyX0QzngGH+Tj8ZHsAD0aEhntsXZk3fOh6b7h6GccDmr5qnsw2eGpZbD7KKnXXgtb8C&#10;nCHx/ffzLgyp43O0OkzlxS8AAAD//wMAUEsDBBQABgAIAAAAIQBRnTUG2wAAAAkBAAAPAAAAZHJz&#10;L2Rvd25yZXYueG1sTI9BT8MwDIXvSPyHyEjcWNKtjK40nSoQSBwZ4541pq1onCrJtvLv8U5wtN/z&#10;8/eq7exGccIQB08asoUCgdR6O1CnYf/xcleAiMmQNaMn1PCDEbb19VVlSuvP9I6nXeoEh1AsjYY+&#10;pamUMrY9OhMXfkJi7csHZxKPoZM2mDOHu1EulVpLZwbiD72Z8KnH9nt3dIxRFOHzNc/GVfPWPWcy&#10;V02Oe61vb+bmEUTCOf2Z4YLPN1Az08EfyUYxXjK4StKwVvcgWN8sH3hxYGG1yUHWlfzfoP4FAAD/&#10;/wMAUEsBAi0AFAAGAAgAAAAhALaDOJL+AAAA4QEAABMAAAAAAAAAAAAAAAAAAAAAAFtDb250ZW50&#10;X1R5cGVzXS54bWxQSwECLQAUAAYACAAAACEAOP0h/9YAAACUAQAACwAAAAAAAAAAAAAAAAAvAQAA&#10;X3JlbHMvLnJlbHNQSwECLQAUAAYACAAAACEAF98W7aQCAADdBQAADgAAAAAAAAAAAAAAAAAuAgAA&#10;ZHJzL2Uyb0RvYy54bWxQSwECLQAUAAYACAAAACEAUZ01BtsAAAAJAQAADwAAAAAAAAAAAAAAAAD+&#10;BAAAZHJzL2Rvd25yZXYueG1sUEsFBgAAAAAEAAQA8wAAAAYGAAAAAA==&#10;" fillcolor="#ccd8e6 [1305]" strokecolor="white [3212]" strokeweight="1.25pt">
                <v:stroke endcap="round"/>
                <v:textbox>
                  <w:txbxContent>
                    <w:p w14:paraId="27CCB566" w14:textId="53E0F30A" w:rsidR="002953CE" w:rsidRPr="002953CE" w:rsidRDefault="002953CE" w:rsidP="00BA38E0">
                      <w:pPr>
                        <w:numPr>
                          <w:ilvl w:val="0"/>
                          <w:numId w:val="26"/>
                        </w:numPr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2953CE">
                        <w:rPr>
                          <w:rFonts w:ascii="Calibri" w:hAnsi="Calibri" w:cs="Calibri"/>
                          <w:color w:val="000000" w:themeColor="text1"/>
                        </w:rPr>
                        <w:t>z aktywizacją zawodową w ramach poradnictwa i doradztwa zawodowego m.in. dla osób, które z różnych przyczyn znalazły się w trudnej sytuacji zawodowej,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AEDB07" w14:textId="77271AE9" w:rsidR="006612DA" w:rsidRDefault="006612DA" w:rsidP="00763555">
      <w:pPr>
        <w:spacing w:before="120" w:after="0" w:line="360" w:lineRule="auto"/>
        <w:ind w:firstLine="567"/>
        <w:jc w:val="both"/>
        <w:rPr>
          <w:rFonts w:ascii="Calibri" w:hAnsi="Calibri" w:cs="Calibri"/>
          <w:noProof/>
          <w:sz w:val="22"/>
          <w:szCs w:val="22"/>
        </w:rPr>
      </w:pPr>
    </w:p>
    <w:p w14:paraId="6759C37B" w14:textId="77777777" w:rsidR="002953CE" w:rsidRDefault="002953CE" w:rsidP="00763555">
      <w:pPr>
        <w:spacing w:before="120" w:after="0" w:line="360" w:lineRule="auto"/>
        <w:ind w:firstLine="567"/>
        <w:jc w:val="both"/>
        <w:rPr>
          <w:rFonts w:ascii="Calibri" w:hAnsi="Calibri" w:cs="Calibri"/>
          <w:noProof/>
          <w:sz w:val="22"/>
          <w:szCs w:val="22"/>
        </w:rPr>
      </w:pPr>
    </w:p>
    <w:p w14:paraId="5CE46BF1" w14:textId="77777777" w:rsidR="002953CE" w:rsidRDefault="002953CE" w:rsidP="00763555">
      <w:pPr>
        <w:spacing w:before="120" w:after="0" w:line="360" w:lineRule="auto"/>
        <w:ind w:firstLine="567"/>
        <w:jc w:val="both"/>
        <w:rPr>
          <w:rFonts w:ascii="Calibri" w:hAnsi="Calibri" w:cs="Calibri"/>
          <w:noProof/>
          <w:sz w:val="22"/>
          <w:szCs w:val="22"/>
        </w:rPr>
      </w:pPr>
    </w:p>
    <w:p w14:paraId="625DAEAD" w14:textId="77777777" w:rsidR="00006A42" w:rsidRDefault="00006A42" w:rsidP="00763555">
      <w:pPr>
        <w:spacing w:before="120" w:after="0" w:line="360" w:lineRule="auto"/>
        <w:ind w:firstLine="567"/>
        <w:jc w:val="both"/>
        <w:rPr>
          <w:rFonts w:ascii="Calibri" w:hAnsi="Calibri" w:cs="Calibri"/>
          <w:noProof/>
          <w:sz w:val="22"/>
          <w:szCs w:val="22"/>
        </w:rPr>
      </w:pPr>
    </w:p>
    <w:p w14:paraId="11EDF408" w14:textId="77777777" w:rsidR="003311F3" w:rsidRDefault="003311F3" w:rsidP="00763555">
      <w:pPr>
        <w:spacing w:before="120" w:after="0" w:line="360" w:lineRule="auto"/>
        <w:ind w:firstLine="567"/>
        <w:jc w:val="both"/>
        <w:rPr>
          <w:rFonts w:ascii="Calibri" w:hAnsi="Calibri" w:cs="Calibri"/>
          <w:noProof/>
          <w:sz w:val="22"/>
          <w:szCs w:val="22"/>
        </w:rPr>
      </w:pPr>
    </w:p>
    <w:p w14:paraId="4AA3D606" w14:textId="77777777" w:rsidR="003311F3" w:rsidRDefault="003311F3" w:rsidP="00763555">
      <w:pPr>
        <w:spacing w:before="120" w:after="0" w:line="360" w:lineRule="auto"/>
        <w:ind w:firstLine="567"/>
        <w:jc w:val="both"/>
        <w:rPr>
          <w:rFonts w:ascii="Calibri" w:hAnsi="Calibri" w:cs="Calibri"/>
          <w:noProof/>
          <w:sz w:val="22"/>
          <w:szCs w:val="22"/>
        </w:rPr>
      </w:pPr>
    </w:p>
    <w:p w14:paraId="366EF1FC" w14:textId="77777777" w:rsidR="003311F3" w:rsidRDefault="003311F3" w:rsidP="00763555">
      <w:pPr>
        <w:spacing w:before="120" w:after="0" w:line="360" w:lineRule="auto"/>
        <w:ind w:firstLine="567"/>
        <w:jc w:val="both"/>
        <w:rPr>
          <w:rFonts w:ascii="Calibri" w:hAnsi="Calibri" w:cs="Calibri"/>
          <w:noProof/>
          <w:sz w:val="22"/>
          <w:szCs w:val="22"/>
        </w:rPr>
      </w:pPr>
    </w:p>
    <w:p w14:paraId="276531D2" w14:textId="77777777" w:rsidR="002953CE" w:rsidRDefault="002953CE" w:rsidP="00763555">
      <w:pPr>
        <w:spacing w:before="120" w:after="0" w:line="360" w:lineRule="auto"/>
        <w:ind w:firstLine="567"/>
        <w:jc w:val="both"/>
        <w:rPr>
          <w:rFonts w:ascii="Calibri" w:hAnsi="Calibri" w:cs="Calibri"/>
          <w:noProof/>
          <w:sz w:val="22"/>
          <w:szCs w:val="22"/>
        </w:rPr>
      </w:pPr>
    </w:p>
    <w:p w14:paraId="11C68A46" w14:textId="16F7B6B4" w:rsidR="002953CE" w:rsidRDefault="002953CE" w:rsidP="006910CD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</w:p>
    <w:p w14:paraId="1AAD0FCE" w14:textId="4DBED000" w:rsidR="005B3907" w:rsidRDefault="00E378AA" w:rsidP="007B2BBC">
      <w:pPr>
        <w:spacing w:after="0" w:line="360" w:lineRule="auto"/>
        <w:ind w:left="142"/>
        <w:jc w:val="both"/>
        <w:rPr>
          <w:rFonts w:ascii="Calibri" w:hAnsi="Calibri" w:cs="Calibri"/>
          <w:sz w:val="22"/>
          <w:szCs w:val="22"/>
        </w:rPr>
      </w:pPr>
      <w:r w:rsidRPr="007B2BBC">
        <w:rPr>
          <w:rFonts w:ascii="Calibri" w:hAnsi="Calibri" w:cs="Calibri"/>
          <w:sz w:val="22"/>
          <w:szCs w:val="22"/>
        </w:rPr>
        <w:lastRenderedPageBreak/>
        <w:t xml:space="preserve">W celu 2. </w:t>
      </w:r>
      <w:r w:rsidR="002C73BA" w:rsidRPr="007B2BBC">
        <w:rPr>
          <w:rFonts w:ascii="Calibri" w:hAnsi="Calibri" w:cs="Calibri"/>
          <w:i/>
          <w:iCs/>
          <w:sz w:val="22"/>
          <w:szCs w:val="22"/>
        </w:rPr>
        <w:t xml:space="preserve">Podnoszenie kompetencji i kwalifikacji przedsiębiorców i pracowników w celu dostosowania do </w:t>
      </w:r>
      <w:r w:rsidR="007B2BBC">
        <w:rPr>
          <w:rFonts w:ascii="Calibri" w:hAnsi="Calibri" w:cs="Calibri"/>
          <w:i/>
          <w:iCs/>
          <w:sz w:val="22"/>
          <w:szCs w:val="22"/>
        </w:rPr>
        <w:t xml:space="preserve">potrzeb specjalizacji regionalnego rynku pracy </w:t>
      </w:r>
      <w:r w:rsidR="002C73BA" w:rsidRPr="007B2BBC">
        <w:rPr>
          <w:rFonts w:ascii="Calibri" w:hAnsi="Calibri" w:cs="Calibri"/>
          <w:sz w:val="22"/>
          <w:szCs w:val="22"/>
        </w:rPr>
        <w:t>w ramach działań związanych:</w:t>
      </w:r>
    </w:p>
    <w:p w14:paraId="4F60810F" w14:textId="087CD6F2" w:rsidR="002953CE" w:rsidRDefault="002953CE" w:rsidP="007B2BBC">
      <w:pPr>
        <w:spacing w:after="0" w:line="360" w:lineRule="auto"/>
        <w:ind w:left="142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343F84AA" wp14:editId="1C90C5FD">
                <wp:simplePos x="0" y="0"/>
                <wp:positionH relativeFrom="column">
                  <wp:posOffset>51187</wp:posOffset>
                </wp:positionH>
                <wp:positionV relativeFrom="paragraph">
                  <wp:posOffset>24406</wp:posOffset>
                </wp:positionV>
                <wp:extent cx="5772150" cy="787179"/>
                <wp:effectExtent l="0" t="0" r="19050" b="13335"/>
                <wp:wrapNone/>
                <wp:docPr id="2006199998" name="Prostokąt: zaokrąglone rogi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787179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43B1F7" w14:textId="22FD5EA0" w:rsidR="002953CE" w:rsidRPr="00BA38E0" w:rsidRDefault="00BA38E0" w:rsidP="00BA38E0">
                            <w:pPr>
                              <w:numPr>
                                <w:ilvl w:val="0"/>
                                <w:numId w:val="29"/>
                              </w:numP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BA38E0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>z Krajowym Funduszem Szkoleniowym, wspierającym kształcenie ustawiczne przedsiębiorców i ich pracowników w celu poprawy pozycji firmy, jak i samych pracowników, na konkurencyjnym rynku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 pracy</w:t>
                            </w:r>
                            <w:r w:rsidR="00FC1428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3F84AA" id="_x0000_s1040" style="position:absolute;left:0;text-align:left;margin-left:4.05pt;margin-top:1.9pt;width:454.5pt;height:62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1MwogIAAN0FAAAOAAAAZHJzL2Uyb0RvYy54bWysVG1P2zAQ/j5p/8Hy95GmghUqUlSBmCYx&#10;qICJz65jN5Fsn2e7Tbpfv7Pz0g7QJk37ktj38tzd47u7vGq1IjvhfA2moPnJhBJhOJS12RT0+/Pt&#10;p3NKfGCmZAqMKOheeHq1+PjhsrFzMYUKVCkcQRDj540taBWCnWeZ55XQzJ+AFQaVEpxmAa9uk5WO&#10;NYiuVTadTD5nDbjSOuDCe5TedEq6SPhSCh4epPQiEFVQzC2kr0vfdfxmi0s23zhmq5r3abB/yEKz&#10;2mDQEeqGBUa2rn4DpWvuwIMMJxx0BlLWXKQasJp88qqap4pZkWpBcrwdafL/D5bf757syiENjfVz&#10;j8dYRSudjn/Mj7SJrP1IlmgD4Sg8m82m+RlyylE3O5/ls4vIZnbwts6HLwI0iYeCOtia8hFfJBHF&#10;dnc+dPaDXYzoQdXlba1UusQuENfKkR3D92OcCxOmyV1t9TcoOzn2waR/SRTje3fi80GMKaV+ikgp&#10;wd+CKPO3uOtN3ld25Iig0TM70JZOYa9ExFPmUUhSl0hUl/CYwXEtearFV6wUnRgJ7Up5k3MCjMgS&#10;yRmxe4D3eBpy7u2jq0gDMTpPuuh/ch49UmQwYXTWtQH3HoAKY+TOfiCpoyayFNp1i9zgvphGYqNo&#10;DeV+5YiDbkK95bc1ds0d82HFHI4kNhqumfCAH6mgKSj0J0oqcD/fk0d7nBTUUtLgiBfU/9gyJyhR&#10;Xw3O0EV+ehp3Qrqcns2meHHHmvWxxmz1NWAX5rjQLE/HaB/UcJQO9Atuo2WMiipmOMYuKA9uuFyH&#10;bvXgPuNiuUxmuAcsC3fmyfIIHomOA/HcvjBn+9EJOHT3MKwDNn81PJ1t9DSw3AaQdZqsA6/9E+AO&#10;Sf3f77u4pI7vyeqwlRe/AAAA//8DAFBLAwQUAAYACAAAACEAcou4etwAAAAHAQAADwAAAGRycy9k&#10;b3ducmV2LnhtbEyOQUvDQBCF74L/YRnBi9hNqtgYsylSKBQvYqt4nWTHJDU7G7LbNv33jic9Pt7H&#10;e1+xnFyvjjSGzrOBdJaAIq697bgx8L5b32agQkS22HsmA2cKsCwvLwrMrT/xGx23sVEywiFHA22M&#10;Q651qFtyGGZ+IJbuy48Oo8Sx0XbEk4y7Xs+T5EE77FgeWhxo1VL9vT04A1gP+2y34peb4Vx93m82&#10;H3v/ujbm+mp6fgIVaYp/MPzqizqU4lT5A9ugegNZKqCBO/GX9jFdSK4Emy8y0GWh//uXPwAAAP//&#10;AwBQSwECLQAUAAYACAAAACEAtoM4kv4AAADhAQAAEwAAAAAAAAAAAAAAAAAAAAAAW0NvbnRlbnRf&#10;VHlwZXNdLnhtbFBLAQItABQABgAIAAAAIQA4/SH/1gAAAJQBAAALAAAAAAAAAAAAAAAAAC8BAABf&#10;cmVscy8ucmVsc1BLAQItABQABgAIAAAAIQDTR1MwogIAAN0FAAAOAAAAAAAAAAAAAAAAAC4CAABk&#10;cnMvZTJvRG9jLnhtbFBLAQItABQABgAIAAAAIQByi7h63AAAAAcBAAAPAAAAAAAAAAAAAAAAAPwE&#10;AABkcnMvZG93bnJldi54bWxQSwUGAAAAAAQABADzAAAABQYAAAAA&#10;" fillcolor="#fcecda [661]" strokecolor="white [3212]" strokeweight="1.25pt">
                <v:stroke endcap="round"/>
                <v:textbox>
                  <w:txbxContent>
                    <w:p w14:paraId="5043B1F7" w14:textId="22FD5EA0" w:rsidR="002953CE" w:rsidRPr="00BA38E0" w:rsidRDefault="00BA38E0" w:rsidP="00BA38E0">
                      <w:pPr>
                        <w:numPr>
                          <w:ilvl w:val="0"/>
                          <w:numId w:val="29"/>
                        </w:numPr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BA38E0">
                        <w:rPr>
                          <w:rFonts w:ascii="Calibri" w:hAnsi="Calibri" w:cs="Calibri"/>
                          <w:color w:val="000000" w:themeColor="text1"/>
                        </w:rPr>
                        <w:t>z Krajowym Funduszem Szkoleniowym, wspierającym kształcenie ustawiczne przedsiębiorców i ich pracowników w celu poprawy pozycji firmy, jak i samych pracowników, na konkurencyjnym rynku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</w:rPr>
                        <w:t xml:space="preserve"> pracy</w:t>
                      </w:r>
                      <w:r w:rsidR="00FC1428">
                        <w:rPr>
                          <w:rFonts w:ascii="Calibri" w:hAnsi="Calibri" w:cs="Calibri"/>
                          <w:color w:val="000000" w:themeColor="text1"/>
                        </w:rPr>
                        <w:t>,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7A9B81" w14:textId="045DCC6B" w:rsidR="002953CE" w:rsidRDefault="002953CE" w:rsidP="007B2BBC">
      <w:pPr>
        <w:spacing w:after="0" w:line="360" w:lineRule="auto"/>
        <w:ind w:left="142"/>
        <w:jc w:val="both"/>
        <w:rPr>
          <w:rFonts w:ascii="Calibri" w:hAnsi="Calibri" w:cs="Calibri"/>
          <w:sz w:val="22"/>
          <w:szCs w:val="22"/>
        </w:rPr>
      </w:pPr>
    </w:p>
    <w:p w14:paraId="249E1A46" w14:textId="59B8F576" w:rsidR="002953CE" w:rsidRDefault="002953CE" w:rsidP="007B2BBC">
      <w:pPr>
        <w:spacing w:after="0" w:line="360" w:lineRule="auto"/>
        <w:ind w:left="142"/>
        <w:jc w:val="both"/>
        <w:rPr>
          <w:rFonts w:ascii="Calibri" w:hAnsi="Calibri" w:cs="Calibri"/>
          <w:sz w:val="22"/>
          <w:szCs w:val="22"/>
        </w:rPr>
      </w:pPr>
    </w:p>
    <w:p w14:paraId="1C4F2A7F" w14:textId="1A64EEBE" w:rsidR="00BA38E0" w:rsidRDefault="00BA38E0" w:rsidP="007B2BBC">
      <w:pPr>
        <w:spacing w:after="0" w:line="360" w:lineRule="auto"/>
        <w:ind w:left="142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C751F7A" wp14:editId="7908392C">
                <wp:simplePos x="0" y="0"/>
                <wp:positionH relativeFrom="column">
                  <wp:posOffset>90943</wp:posOffset>
                </wp:positionH>
                <wp:positionV relativeFrom="paragraph">
                  <wp:posOffset>100164</wp:posOffset>
                </wp:positionV>
                <wp:extent cx="5772150" cy="978011"/>
                <wp:effectExtent l="0" t="0" r="19050" b="12700"/>
                <wp:wrapNone/>
                <wp:docPr id="638738726" name="Prostokąt: zaokrąglone rogi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978011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F7FDAA" w14:textId="4DCB3DA3" w:rsidR="00BA38E0" w:rsidRPr="00BA38E0" w:rsidRDefault="00BA38E0" w:rsidP="00BA38E0">
                            <w:pPr>
                              <w:numPr>
                                <w:ilvl w:val="0"/>
                                <w:numId w:val="30"/>
                              </w:numP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BA38E0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>ze szkoleniami, programami i projektami, w celu zapewnienia kadrze PUP możliwości rozwoju warsztatu doradczego z klientem, szkolnym doradcom zawodowym dostępu do aktualnej wiedzy o rynku pracy, którą będą mogli przekazywać na spotkaniach z młodzieżą, mieszkańcom Wielkopolski dostępu do aktualnej bazy szkoleń</w:t>
                            </w:r>
                            <w:r w:rsidR="00FC1428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751F7A" id="_x0000_s1041" style="position:absolute;left:0;text-align:left;margin-left:7.15pt;margin-top:7.9pt;width:454.5pt;height:77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pN5mQIAAMIFAAAOAAAAZHJzL2Uyb0RvYy54bWysVE1v2zAMvQ/YfxB0X21n6dIGdYogRYcB&#10;XVu0HXpWZCk2IIuapMTOfv0o+SNp123AsBwUSiQfyWeSF5dtrchOWFeBzml2klIiNIei0pucfnu6&#10;/nBGifNMF0yBFjndC0cvF+/fXTRmLiZQgiqEJQii3bwxOS29N/MkcbwUNXMnYIRGpQRbM49Xu0kK&#10;yxpEr1UySdNPSQO2MBa4cA5frzolXUR8KQX3d1I64YnKKebm42njuQ5nsrhg841lpqx4nwb7hyxq&#10;VmkMOkJdMc/I1la/QNUVt+BA+hMOdQJSVlzEGrCaLH1VzWPJjIi1IDnOjDS5/wfLb3eP5t4iDY1x&#10;c4diqKKVtg7/mB9pI1n7kSzResLx8XQ2m2SnyClH3fnsLM2ywGZy8DbW+c8CahKEnFrY6uIBv0gk&#10;iu1unO/sB7sQ0YGqiutKqXgJXSBWypIdw++33kyiq9rWX6Ho3s5T/PVxY9ME85jFCySl/w4+pH/k&#10;iMUEz+TATZT8XomAp/SDkKQqkI0uszGDLjnGudA+i0m7khWie0bWfpNzBAzIEhkYsXuAl2QM2B2F&#10;vX1wFbHrR+e0i/4n59EjRgbtR+e60mDfAlBYVR+5sx9I6qgJLPl23SI3uBQ+BtPwtIZif2+JhW4M&#10;neHXFbbGDXP+nlmcO+wm3CX+Dg+poMkp9BIlJdgfb70HexwH1FLS4Bzn1H3fMisoUV80Dsp5Np2G&#10;wY+X6elsghd7rFkfa/S2XgG2WoZby/AoBnuvBlFaqJ9x5SxDVFQxzTF2Trm3w2Xlu/2CS4uL5TKa&#10;4bAb5m/0o+EBPBAduv6pfWbW9PPhcbJuYZh5Nn81IZ1t8NSw3HqQVRyfA6/9J8BFEfu/X2phEx3f&#10;o9Vh9S5+AgAA//8DAFBLAwQUAAYACAAAACEAAdhFMt0AAAAJAQAADwAAAGRycy9kb3ducmV2Lnht&#10;bExPTWvCQBC9F/oflil4qxs/KiZmI0UqSAXB2ILHTXaahGZnQ3bV9N93eqqn4X3w5r10PdhWXLH3&#10;jSMFk3EEAql0pqFKwcdp+7wE4YMmo1tHqOAHPayzx4dUJ8bd6IjXPFSCQ8gnWkEdQpdI6csarfZj&#10;1yGx9uV6qwPDvpKm1zcOt62cRtFCWt0Qf6h1h5say+/8YhW8+aPc7N3ntojeY8z3k/lhJ89KjZ6G&#10;1xWIgEP4N8Nffa4OGXcq3IWMFy3j+YydfF94AevxdMZEwcQiXoLMUnm/IPsFAAD//wMAUEsBAi0A&#10;FAAGAAgAAAAhALaDOJL+AAAA4QEAABMAAAAAAAAAAAAAAAAAAAAAAFtDb250ZW50X1R5cGVzXS54&#10;bWxQSwECLQAUAAYACAAAACEAOP0h/9YAAACUAQAACwAAAAAAAAAAAAAAAAAvAQAAX3JlbHMvLnJl&#10;bHNQSwECLQAUAAYACAAAACEAPz6TeZkCAADCBQAADgAAAAAAAAAAAAAAAAAuAgAAZHJzL2Uyb0Rv&#10;Yy54bWxQSwECLQAUAAYACAAAACEAAdhFMt0AAAAJAQAADwAAAAAAAAAAAAAAAADzBAAAZHJzL2Rv&#10;d25yZXYueG1sUEsFBgAAAAAEAAQA8wAAAP0FAAAAAA==&#10;" fillcolor="#fdf59b [2894]" strokecolor="white [3212]" strokeweight="1.25pt">
                <v:stroke endcap="round"/>
                <v:textbox>
                  <w:txbxContent>
                    <w:p w14:paraId="09F7FDAA" w14:textId="4DCB3DA3" w:rsidR="00BA38E0" w:rsidRPr="00BA38E0" w:rsidRDefault="00BA38E0" w:rsidP="00BA38E0">
                      <w:pPr>
                        <w:numPr>
                          <w:ilvl w:val="0"/>
                          <w:numId w:val="30"/>
                        </w:numPr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BA38E0">
                        <w:rPr>
                          <w:rFonts w:ascii="Calibri" w:hAnsi="Calibri" w:cs="Calibri"/>
                          <w:color w:val="000000" w:themeColor="text1"/>
                        </w:rPr>
                        <w:t>ze szkoleniami, programami i projektami, w celu zapewnienia kadrze PUP możliwości rozwoju warsztatu doradczego z klientem, szkolnym doradcom zawodowym dostępu do aktualnej wiedzy o rynku pracy, którą będą mogli przekazywać na spotkaniach z młodzieżą, mieszkańcom Wielkopolski dostępu do aktualnej bazy szkoleń</w:t>
                      </w:r>
                      <w:r w:rsidR="00FC1428">
                        <w:rPr>
                          <w:rFonts w:ascii="Calibri" w:hAnsi="Calibri" w:cs="Calibri"/>
                          <w:color w:val="000000" w:themeColor="text1"/>
                        </w:rPr>
                        <w:t>,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90D3ED" w14:textId="09AFB04C" w:rsidR="00BA38E0" w:rsidRDefault="00BA38E0" w:rsidP="007B2BBC">
      <w:pPr>
        <w:spacing w:after="0" w:line="360" w:lineRule="auto"/>
        <w:ind w:left="142"/>
        <w:jc w:val="both"/>
        <w:rPr>
          <w:rFonts w:ascii="Calibri" w:hAnsi="Calibri" w:cs="Calibri"/>
          <w:sz w:val="22"/>
          <w:szCs w:val="22"/>
        </w:rPr>
      </w:pPr>
    </w:p>
    <w:p w14:paraId="6CD3BF72" w14:textId="77777777" w:rsidR="00BA38E0" w:rsidRDefault="00BA38E0" w:rsidP="007B2BBC">
      <w:pPr>
        <w:spacing w:after="0" w:line="360" w:lineRule="auto"/>
        <w:ind w:left="142"/>
        <w:jc w:val="both"/>
        <w:rPr>
          <w:rFonts w:ascii="Calibri" w:hAnsi="Calibri" w:cs="Calibri"/>
          <w:sz w:val="22"/>
          <w:szCs w:val="22"/>
        </w:rPr>
      </w:pPr>
    </w:p>
    <w:p w14:paraId="2E7D904F" w14:textId="4223669E" w:rsidR="00BA38E0" w:rsidRDefault="00BA38E0" w:rsidP="007B2BBC">
      <w:pPr>
        <w:spacing w:after="0" w:line="360" w:lineRule="auto"/>
        <w:ind w:left="142"/>
        <w:jc w:val="both"/>
        <w:rPr>
          <w:rFonts w:ascii="Calibri" w:hAnsi="Calibri" w:cs="Calibri"/>
          <w:sz w:val="22"/>
          <w:szCs w:val="22"/>
        </w:rPr>
      </w:pPr>
    </w:p>
    <w:p w14:paraId="4701628F" w14:textId="48CEA46D" w:rsidR="002953CE" w:rsidRDefault="00BA38E0" w:rsidP="007B2BBC">
      <w:pPr>
        <w:spacing w:after="0" w:line="360" w:lineRule="auto"/>
        <w:ind w:left="142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66414281" wp14:editId="4B864B03">
                <wp:simplePos x="0" y="0"/>
                <wp:positionH relativeFrom="column">
                  <wp:posOffset>90860</wp:posOffset>
                </wp:positionH>
                <wp:positionV relativeFrom="paragraph">
                  <wp:posOffset>150191</wp:posOffset>
                </wp:positionV>
                <wp:extent cx="5772150" cy="548640"/>
                <wp:effectExtent l="0" t="0" r="19050" b="22860"/>
                <wp:wrapNone/>
                <wp:docPr id="422924162" name="Prostokąt: zaokrąglone rogi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5486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4CFFDD" w14:textId="53C030D0" w:rsidR="00BA38E0" w:rsidRPr="00BA38E0" w:rsidRDefault="006A610D" w:rsidP="00BA38E0">
                            <w:pPr>
                              <w:pStyle w:val="Listapunktowana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z </w:t>
                            </w:r>
                            <w:r w:rsidR="00BA38E0" w:rsidRPr="00BA38E0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>Wojewódzką Radą Rynku Pracy w Poznaniu, poprzez opiniowanie zasadności kształcenia zawodowego w szkołach z terenu Wielkopolski</w:t>
                            </w:r>
                            <w:r w:rsidR="00D45D12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414281" id="_x0000_s1042" style="position:absolute;left:0;text-align:left;margin-left:7.15pt;margin-top:11.85pt;width:454.5pt;height:43.2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SplpQIAAN0FAAAOAAAAZHJzL2Uyb0RvYy54bWysVNtu2zAMfR+wfxD0vjoOnLYL4hRBiwwD&#10;urZoO/RZkaXYgCxqkhI7+/pR8iVZW2zAsDw4Ei+H5BHJxVVbK7IX1lWgc5qeTSgRmkNR6W1Ovz+v&#10;P11S4jzTBVOgRU4PwtGr5ccPi8bMxRRKUIWwBEG0mzcmp6X3Zp4kjpeiZu4MjNColGBr5vFqt0lh&#10;WYPotUqmk8l50oAtjAUunEPpTaeky4gvpeD+XkonPFE5xdx8/Nr43YRvslyw+dYyU1a8T4P9QxY1&#10;qzQGHaFumGdkZ6s3UHXFLTiQ/oxDnYCUFRexBqwmnbyq5qlkRsRakBxnRprc/4Pld/sn82CRhsa4&#10;ucNjqKKVtg7/mB9pI1mHkSzResJROLu4mKYz5JSjbpZdnmeRzeTobazzXwTUJBxyamGni0d8kUgU&#10;2986j2HRfrALER2oqlhXSsVL6AJxrSzZM3w/xrnQPovuald/g6KTZxP8dS+JYnzvTnw+iDFE7KeA&#10;FAP+FkTpv8XdbNOAHmCO2eEteCZH2uLJH5QIeEo/CkmqAomaxoTHDE5rSTtVyQrRiZHQrpQ3OUfA&#10;gCyRnBG7B3iPpyHn3j64ijgQo/PkT4l1BY8eMTJoPzrXlQb7HoDyY+TOfiCpoyaw5NtNi9zgvsgC&#10;sUG0geLwYImFbkKd4esKu+aWOf/ALI4kNhquGX+PH6mgySn0J0pKsD/fkwd7nBTUUtLgiOfU/dgx&#10;KyhRXzXO0Oc0w54lPl6y2cUUL/ZUsznV6F19DdiFKS40w+Mx2Hs1HKWF+gW30SpERRXTHGPnlHs7&#10;XK59t3pwn3GxWkUz3AOG+Vv9ZHgAD0SHgXhuX5g1/eh4HLo7GNYBm78ans42eGpY7TzIKk7Wkdf+&#10;CXCHxDbu911YUqf3aHXcystfAAAA//8DAFBLAwQUAAYACAAAACEAyyyWwtsAAAAJAQAADwAAAGRy&#10;cy9kb3ducmV2LnhtbEyPzU7DMBCE70i8g7VI3KjzJyghToUQSIgbgQdw4yWOGq9D7CYpT89yosfZ&#10;bzQ7U+1WN4gZp9B7UpBuEhBIrTc9dQo+P15utiBC1GT04AkVnDDArr68qHRp/ELvODexExxCodQK&#10;bIxjKWVoLTodNn5EYvblJ6cjy6mTZtILh7tBZklyK53uiT9YPeKTxfbQHJ0Ck8Xtz2mwYzG/vsWC&#10;msP3op+Vur5aHx9ARFzjvxn+6nN1qLnT3h/JBDGwLnJ2KsjyOxDM77OcD3sGaZKCrCt5vqD+BQAA&#10;//8DAFBLAQItABQABgAIAAAAIQC2gziS/gAAAOEBAAATAAAAAAAAAAAAAAAAAAAAAABbQ29udGVu&#10;dF9UeXBlc10ueG1sUEsBAi0AFAAGAAgAAAAhADj9If/WAAAAlAEAAAsAAAAAAAAAAAAAAAAALwEA&#10;AF9yZWxzLy5yZWxzUEsBAi0AFAAGAAgAAAAhALc1KmWlAgAA3QUAAA4AAAAAAAAAAAAAAAAALgIA&#10;AGRycy9lMm9Eb2MueG1sUEsBAi0AFAAGAAgAAAAhAMsslsLbAAAACQEAAA8AAAAAAAAAAAAAAAAA&#10;/wQAAGRycy9kb3ducmV2LnhtbFBLBQYAAAAABAAEAPMAAAAHBgAAAAA=&#10;" fillcolor="#ecd3db [1303]" strokecolor="white [3212]" strokeweight="1.25pt">
                <v:stroke endcap="round"/>
                <v:textbox>
                  <w:txbxContent>
                    <w:p w14:paraId="054CFFDD" w14:textId="53C030D0" w:rsidR="00BA38E0" w:rsidRPr="00BA38E0" w:rsidRDefault="006A610D" w:rsidP="00BA38E0">
                      <w:pPr>
                        <w:pStyle w:val="Listapunktowana"/>
                        <w:numPr>
                          <w:ilvl w:val="0"/>
                          <w:numId w:val="31"/>
                        </w:numPr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</w:rPr>
                        <w:t xml:space="preserve">z </w:t>
                      </w:r>
                      <w:r w:rsidR="00BA38E0" w:rsidRPr="00BA38E0">
                        <w:rPr>
                          <w:rFonts w:ascii="Calibri" w:hAnsi="Calibri" w:cs="Calibri"/>
                          <w:color w:val="000000" w:themeColor="text1"/>
                        </w:rPr>
                        <w:t>Wojewódzką Radą Rynku Pracy w Poznaniu, poprzez opiniowanie zasadności kształcenia zawodowego w szkołach z terenu Wielkopolski</w:t>
                      </w:r>
                      <w:r w:rsidR="00D45D12">
                        <w:rPr>
                          <w:rFonts w:ascii="Calibri" w:hAnsi="Calibri" w:cs="Calibri"/>
                          <w:color w:val="000000" w:themeColor="text1"/>
                        </w:rPr>
                        <w:t>,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239A14D" w14:textId="532CFFB4" w:rsidR="002953CE" w:rsidRDefault="002953CE" w:rsidP="007B2BBC">
      <w:pPr>
        <w:spacing w:after="0" w:line="360" w:lineRule="auto"/>
        <w:ind w:left="142"/>
        <w:jc w:val="both"/>
        <w:rPr>
          <w:rFonts w:ascii="Calibri" w:hAnsi="Calibri" w:cs="Calibri"/>
          <w:sz w:val="22"/>
          <w:szCs w:val="22"/>
        </w:rPr>
      </w:pPr>
    </w:p>
    <w:p w14:paraId="7C665151" w14:textId="05C31C58" w:rsidR="007B2BBC" w:rsidRPr="007B2BBC" w:rsidRDefault="007B2BBC" w:rsidP="007B2BBC">
      <w:pPr>
        <w:spacing w:after="0" w:line="360" w:lineRule="auto"/>
        <w:ind w:left="142"/>
        <w:jc w:val="both"/>
        <w:rPr>
          <w:rFonts w:ascii="Calibri" w:hAnsi="Calibri" w:cs="Calibri"/>
          <w:i/>
          <w:iCs/>
          <w:sz w:val="22"/>
          <w:szCs w:val="22"/>
        </w:rPr>
      </w:pPr>
    </w:p>
    <w:p w14:paraId="36EFECF8" w14:textId="3A86D7D1" w:rsidR="00313E12" w:rsidRDefault="006A610D" w:rsidP="00D9536A">
      <w:pPr>
        <w:spacing w:after="0" w:line="360" w:lineRule="auto"/>
        <w:ind w:left="142"/>
        <w:jc w:val="both"/>
        <w:rPr>
          <w:rFonts w:cstheme="minorHAnsi"/>
          <w:sz w:val="22"/>
          <w:szCs w:val="22"/>
          <w:highlight w:val="yellow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2BCA7567" wp14:editId="79F8A002">
                <wp:simplePos x="0" y="0"/>
                <wp:positionH relativeFrom="column">
                  <wp:posOffset>90793</wp:posOffset>
                </wp:positionH>
                <wp:positionV relativeFrom="paragraph">
                  <wp:posOffset>14568</wp:posOffset>
                </wp:positionV>
                <wp:extent cx="5772150" cy="767751"/>
                <wp:effectExtent l="0" t="0" r="19050" b="13335"/>
                <wp:wrapNone/>
                <wp:docPr id="205657598" name="Prostokąt: zaokrąglone rogi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76775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BEF753" w14:textId="235CF972" w:rsidR="006A610D" w:rsidRPr="00BA38E0" w:rsidRDefault="006A610D" w:rsidP="006A610D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>z Inwestycją A3.1.1 Wsparcie rozwoju nowoczesnego kształcenia zawodowego, szkolnictwa wyższego oraz uczenia się przez całe życie, objętej wsparciem ze środków Krajowego Planu Odbudowy i Zwiększania Odporności (KPO).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CA7567" id="_x0000_s1043" style="position:absolute;left:0;text-align:left;margin-left:7.15pt;margin-top:1.15pt;width:454.5pt;height:60.4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WH4mgIAAMIFAAAOAAAAZHJzL2Uyb0RvYy54bWysVFFv2yAQfp+0/4B4X21HTbNGdaqoVadJ&#10;XVe1nfpMMMSWMMeAxM5+/Q5wnLTrpmnaCwbu7ruPz3d3cdm3imyFdQ3okhYnOSVCc6gavS7pt6eb&#10;Dx8pcZ7piinQoqQ74ejl4v27i87MxQRqUJWwBEG0m3empLX3Zp5ljteiZe4EjNBolGBb5vFo11ll&#10;WYforcomeX6WdWArY4EL5/D2OhnpIuJLKbj/KqUTnqiSIjcfVxvXVVizxQWbry0zdcMHGuwfWLSs&#10;0Zh0hLpmnpGNbX6BahtuwYH0JxzaDKRsuIhvwNcU+avXPNbMiPgWFMeZUSb3/2D53fbR3FuUoTNu&#10;7nAbXtFL24Yv8iN9FGs3iiV6TzheTmezSTFFTTnaZmez2bQIamaHaGOd/ySgJWFTUgsbXT3gH4lC&#10;se2t88l/7xcyOlBNddMoFQ+hCsSVsmTL8P+t1kUMVZv2C1Tp7nya5/EvYt5YNME9sniBpPTfgCc6&#10;R4EIGiKzgzZx53dKBDylH4QkTYVqTCKzkUEixzgX2ifSrmaVSNeo2m84R8CALFGBEXsAeCnGHjtx&#10;HvxDqIhVPwbnfyKWgseImBm0H4PbRoN9C0Dhq4bMyX8vUpImqOT7VY/a4FCYBtdwtYJqd2+JhdSG&#10;zvCbBkvjljl/zyz2HVYTzhL/FRepoCspDDtKarA/3roP/tgOaKWkwz4uqfu+YVZQoj5rbJTz4vQ0&#10;NH48nE5nEzzYY8vq2KI37RVgqRU4tQyP2+Dv1X4rLbTPOHKWISuamOaYu6Tc2/3hyqf5gkOLi+Uy&#10;umGzG+Zv9aPhATwIHar+qX9m1gz94bGz7mDf82z+qkOSb4jUsNx4kE1sn4Ouwy/AQRHrfxhqYRId&#10;n6PXYfQufgIAAP//AwBQSwMEFAAGAAgAAAAhAKGdmhPeAAAACAEAAA8AAABkcnMvZG93bnJldi54&#10;bWxMT0FOwzAQvCPxB2uRuKDWwYEKQpwKihCq4FAKSBydeJtExOsQO234PcsJTruzM5qZzZeT68Qe&#10;h9B60nA+T0AgVd62VGt4e32YXYEI0ZA1nSfU8I0BlsXxUW4y6w/0gvttrAWbUMiMhibGPpMyVA06&#10;E+a+R2Ju5wdnIsOhlnYwBzZ3nVRJspDOtMQJjelx1WD1uR2dhuc7+fR+5le70j5ebu4/RkOL9ZfW&#10;pyfT7Q2IiFP8E8Nvfa4OBXcq/Ug2iI7xRcpKDYoH09cq5aXku0oVyCKX/x8ofgAAAP//AwBQSwEC&#10;LQAUAAYACAAAACEAtoM4kv4AAADhAQAAEwAAAAAAAAAAAAAAAAAAAAAAW0NvbnRlbnRfVHlwZXNd&#10;LnhtbFBLAQItABQABgAIAAAAIQA4/SH/1gAAAJQBAAALAAAAAAAAAAAAAAAAAC8BAABfcmVscy8u&#10;cmVsc1BLAQItABQABgAIAAAAIQA+qWH4mgIAAMIFAAAOAAAAAAAAAAAAAAAAAC4CAABkcnMvZTJv&#10;RG9jLnhtbFBLAQItABQABgAIAAAAIQChnZoT3gAAAAgBAAAPAAAAAAAAAAAAAAAAAPQEAABkcnMv&#10;ZG93bnJldi54bWxQSwUGAAAAAAQABADzAAAA/wUAAAAA&#10;" fillcolor="#f2f2f2 [3052]" strokecolor="white [3212]" strokeweight="1.25pt">
                <v:stroke endcap="round"/>
                <v:textbox>
                  <w:txbxContent>
                    <w:p w14:paraId="6BBEF753" w14:textId="235CF972" w:rsidR="006A610D" w:rsidRPr="00BA38E0" w:rsidRDefault="006A610D" w:rsidP="006A610D">
                      <w:pPr>
                        <w:numPr>
                          <w:ilvl w:val="0"/>
                          <w:numId w:val="34"/>
                        </w:numPr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</w:rPr>
                        <w:t>z Inwestycją A3.1.1 Wsparcie rozwoju nowoczesnego kształcenia zawodowego, szkolnictwa wyższego oraz uczenia się przez całe życie, objętej wsparciem ze środków Krajowego Planu Odbudowy i Zwiększania Odporności (KPO).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D0FC54E" w14:textId="77777777" w:rsidR="006A610D" w:rsidRDefault="006A610D" w:rsidP="00D9536A">
      <w:pPr>
        <w:spacing w:after="0" w:line="360" w:lineRule="auto"/>
        <w:ind w:left="142"/>
        <w:jc w:val="both"/>
        <w:rPr>
          <w:rFonts w:ascii="Calibri" w:hAnsi="Calibri" w:cs="Calibri"/>
          <w:sz w:val="22"/>
          <w:szCs w:val="22"/>
          <w:highlight w:val="yellow"/>
        </w:rPr>
      </w:pPr>
    </w:p>
    <w:p w14:paraId="069772AE" w14:textId="77777777" w:rsidR="006A610D" w:rsidRDefault="006A610D" w:rsidP="00D9536A">
      <w:pPr>
        <w:spacing w:after="0" w:line="360" w:lineRule="auto"/>
        <w:ind w:left="142"/>
        <w:jc w:val="both"/>
        <w:rPr>
          <w:rFonts w:ascii="Calibri" w:hAnsi="Calibri" w:cs="Calibri"/>
          <w:sz w:val="22"/>
          <w:szCs w:val="22"/>
          <w:highlight w:val="yellow"/>
        </w:rPr>
      </w:pPr>
    </w:p>
    <w:p w14:paraId="45855828" w14:textId="77777777" w:rsidR="006A610D" w:rsidRDefault="006A610D" w:rsidP="00D9536A">
      <w:pPr>
        <w:spacing w:after="0" w:line="360" w:lineRule="auto"/>
        <w:ind w:left="142"/>
        <w:jc w:val="both"/>
        <w:rPr>
          <w:rFonts w:ascii="Calibri" w:hAnsi="Calibri" w:cs="Calibri"/>
          <w:sz w:val="22"/>
          <w:szCs w:val="22"/>
          <w:highlight w:val="yellow"/>
        </w:rPr>
      </w:pPr>
    </w:p>
    <w:p w14:paraId="3F9DE8FD" w14:textId="77777777" w:rsidR="006A610D" w:rsidRPr="006A610D" w:rsidRDefault="006A610D" w:rsidP="006A610D">
      <w:pPr>
        <w:spacing w:after="0" w:line="360" w:lineRule="auto"/>
        <w:ind w:firstLine="142"/>
        <w:jc w:val="both"/>
        <w:rPr>
          <w:rFonts w:ascii="Calibri" w:eastAsia="Times New Roman" w:hAnsi="Calibri" w:cs="Calibri"/>
          <w:noProof/>
          <w:sz w:val="22"/>
          <w:szCs w:val="22"/>
        </w:rPr>
      </w:pPr>
      <w:r w:rsidRPr="006A610D">
        <w:rPr>
          <w:rFonts w:ascii="Calibri" w:eastAsia="Times New Roman" w:hAnsi="Calibri" w:cs="Calibri"/>
          <w:noProof/>
          <w:sz w:val="22"/>
          <w:szCs w:val="22"/>
        </w:rPr>
        <w:t>Działania ujęte w PDZ 2025 mają na celu:</w:t>
      </w:r>
      <w:r w:rsidRPr="006A610D">
        <w:t xml:space="preserve"> </w:t>
      </w:r>
    </w:p>
    <w:p w14:paraId="280008E7" w14:textId="77777777" w:rsidR="006A610D" w:rsidRPr="006A610D" w:rsidRDefault="006A610D" w:rsidP="006A610D">
      <w:pPr>
        <w:pStyle w:val="Akapitzlist"/>
        <w:numPr>
          <w:ilvl w:val="0"/>
          <w:numId w:val="16"/>
        </w:numPr>
        <w:spacing w:after="0" w:line="360" w:lineRule="auto"/>
        <w:ind w:firstLine="142"/>
        <w:jc w:val="both"/>
        <w:rPr>
          <w:rFonts w:ascii="Calibri" w:eastAsia="Times New Roman" w:hAnsi="Calibri" w:cs="Calibri"/>
          <w:noProof/>
          <w:sz w:val="22"/>
          <w:szCs w:val="22"/>
        </w:rPr>
      </w:pPr>
      <w:r w:rsidRPr="006A610D">
        <w:rPr>
          <w:rFonts w:ascii="Calibri" w:eastAsia="Times New Roman" w:hAnsi="Calibri" w:cs="Calibri"/>
          <w:noProof/>
          <w:sz w:val="22"/>
          <w:szCs w:val="22"/>
        </w:rPr>
        <w:t>dążenie do wzrostu zatrudnienia,</w:t>
      </w:r>
    </w:p>
    <w:p w14:paraId="24625B57" w14:textId="77777777" w:rsidR="006A610D" w:rsidRPr="006A610D" w:rsidRDefault="006A610D" w:rsidP="006A610D">
      <w:pPr>
        <w:pStyle w:val="Akapitzlist"/>
        <w:numPr>
          <w:ilvl w:val="0"/>
          <w:numId w:val="16"/>
        </w:numPr>
        <w:spacing w:after="0" w:line="360" w:lineRule="auto"/>
        <w:ind w:firstLine="142"/>
        <w:jc w:val="both"/>
        <w:rPr>
          <w:rFonts w:ascii="Calibri" w:eastAsia="Times New Roman" w:hAnsi="Calibri" w:cs="Calibri"/>
          <w:noProof/>
          <w:sz w:val="22"/>
          <w:szCs w:val="22"/>
        </w:rPr>
      </w:pPr>
      <w:r w:rsidRPr="006A610D">
        <w:rPr>
          <w:rFonts w:ascii="Calibri" w:eastAsia="Times New Roman" w:hAnsi="Calibri" w:cs="Calibri"/>
          <w:noProof/>
          <w:sz w:val="22"/>
          <w:szCs w:val="22"/>
        </w:rPr>
        <w:t>wykorzystanie niewykorzystanych dotychczas zasobów rynku pracy,</w:t>
      </w:r>
    </w:p>
    <w:p w14:paraId="55CA60EE" w14:textId="4D069EB6" w:rsidR="004A08A8" w:rsidRPr="004A08A8" w:rsidRDefault="006A610D" w:rsidP="004A08A8">
      <w:pPr>
        <w:pStyle w:val="Akapitzlist"/>
        <w:numPr>
          <w:ilvl w:val="0"/>
          <w:numId w:val="16"/>
        </w:numPr>
        <w:spacing w:after="0" w:line="360" w:lineRule="auto"/>
        <w:ind w:firstLine="142"/>
        <w:jc w:val="both"/>
        <w:rPr>
          <w:rFonts w:ascii="Calibri" w:eastAsia="Times New Roman" w:hAnsi="Calibri" w:cs="Calibri"/>
          <w:noProof/>
          <w:sz w:val="22"/>
          <w:szCs w:val="22"/>
        </w:rPr>
      </w:pPr>
      <w:r w:rsidRPr="006A610D">
        <w:rPr>
          <w:rFonts w:ascii="Calibri" w:eastAsia="Times New Roman" w:hAnsi="Calibri" w:cs="Calibri"/>
          <w:noProof/>
          <w:sz w:val="22"/>
          <w:szCs w:val="22"/>
        </w:rPr>
        <w:t>rozwój jakości kapitału ludzkiego z uwzględnieniem potrzeb rynku pracy, a w szczególności:</w:t>
      </w:r>
    </w:p>
    <w:p w14:paraId="4751257D" w14:textId="7B9D8F2E" w:rsidR="004A08A8" w:rsidRDefault="004A08A8" w:rsidP="004A08A8">
      <w:pPr>
        <w:pStyle w:val="Akapitzlist"/>
        <w:numPr>
          <w:ilvl w:val="1"/>
          <w:numId w:val="16"/>
        </w:numPr>
        <w:spacing w:after="0" w:line="360" w:lineRule="auto"/>
        <w:ind w:left="1560" w:hanging="142"/>
        <w:jc w:val="both"/>
        <w:rPr>
          <w:rFonts w:ascii="Calibri" w:eastAsia="Times New Roman" w:hAnsi="Calibri" w:cs="Calibri"/>
          <w:noProof/>
          <w:sz w:val="22"/>
          <w:szCs w:val="22"/>
        </w:rPr>
      </w:pPr>
      <w:r>
        <w:rPr>
          <w:rFonts w:ascii="Calibri" w:eastAsia="Times New Roman" w:hAnsi="Calibri" w:cs="Calibri"/>
          <w:noProof/>
          <w:sz w:val="22"/>
          <w:szCs w:val="22"/>
        </w:rPr>
        <w:t xml:space="preserve"> </w:t>
      </w:r>
      <w:r w:rsidR="006A610D" w:rsidRPr="006A610D">
        <w:rPr>
          <w:rFonts w:ascii="Calibri" w:eastAsia="Times New Roman" w:hAnsi="Calibri" w:cs="Calibri"/>
          <w:noProof/>
          <w:sz w:val="22"/>
          <w:szCs w:val="22"/>
        </w:rPr>
        <w:t>aktywizację zawodową niewykorzystanych dotąd zasobów pracy,</w:t>
      </w:r>
    </w:p>
    <w:p w14:paraId="22ADB75E" w14:textId="36DD64DA" w:rsidR="004A08A8" w:rsidRDefault="004A08A8" w:rsidP="004A08A8">
      <w:pPr>
        <w:pStyle w:val="Akapitzlist"/>
        <w:numPr>
          <w:ilvl w:val="1"/>
          <w:numId w:val="16"/>
        </w:numPr>
        <w:spacing w:after="0" w:line="360" w:lineRule="auto"/>
        <w:ind w:left="1560" w:hanging="142"/>
        <w:jc w:val="both"/>
        <w:rPr>
          <w:rFonts w:ascii="Calibri" w:eastAsia="Times New Roman" w:hAnsi="Calibri" w:cs="Calibri"/>
          <w:noProof/>
          <w:sz w:val="22"/>
          <w:szCs w:val="22"/>
        </w:rPr>
      </w:pPr>
      <w:r>
        <w:rPr>
          <w:rFonts w:ascii="Calibri" w:eastAsia="Times New Roman" w:hAnsi="Calibri" w:cs="Calibri"/>
          <w:noProof/>
          <w:sz w:val="22"/>
          <w:szCs w:val="22"/>
        </w:rPr>
        <w:t xml:space="preserve"> </w:t>
      </w:r>
      <w:r w:rsidR="006A610D" w:rsidRPr="004A08A8">
        <w:rPr>
          <w:rFonts w:ascii="Calibri" w:eastAsia="Times New Roman" w:hAnsi="Calibri" w:cs="Calibri"/>
          <w:noProof/>
          <w:sz w:val="22"/>
          <w:szCs w:val="22"/>
        </w:rPr>
        <w:t xml:space="preserve">optymalne dopasowanie pod względem kompetencyjnym osób wchodzących na rynek </w:t>
      </w:r>
    </w:p>
    <w:p w14:paraId="510266A7" w14:textId="4D0D2DDC" w:rsidR="004A08A8" w:rsidRDefault="004A08A8" w:rsidP="004A08A8">
      <w:pPr>
        <w:pStyle w:val="Akapitzlist"/>
        <w:spacing w:after="0" w:line="360" w:lineRule="auto"/>
        <w:ind w:left="1560"/>
        <w:jc w:val="both"/>
        <w:rPr>
          <w:rFonts w:ascii="Calibri" w:eastAsia="Times New Roman" w:hAnsi="Calibri" w:cs="Calibri"/>
          <w:noProof/>
          <w:sz w:val="22"/>
          <w:szCs w:val="22"/>
        </w:rPr>
      </w:pPr>
      <w:r>
        <w:rPr>
          <w:rFonts w:ascii="Calibri" w:eastAsia="Times New Roman" w:hAnsi="Calibri" w:cs="Calibri"/>
          <w:noProof/>
          <w:sz w:val="22"/>
          <w:szCs w:val="22"/>
        </w:rPr>
        <w:t xml:space="preserve">  </w:t>
      </w:r>
      <w:r w:rsidR="006A610D" w:rsidRPr="004A08A8">
        <w:rPr>
          <w:rFonts w:ascii="Calibri" w:eastAsia="Times New Roman" w:hAnsi="Calibri" w:cs="Calibri"/>
          <w:noProof/>
          <w:sz w:val="22"/>
          <w:szCs w:val="22"/>
        </w:rPr>
        <w:t>pracy do potrzeb pracodawców,</w:t>
      </w:r>
    </w:p>
    <w:p w14:paraId="6B5FA70D" w14:textId="6428E9C9" w:rsidR="006A610D" w:rsidRPr="004A08A8" w:rsidRDefault="004A08A8" w:rsidP="004A08A8">
      <w:pPr>
        <w:pStyle w:val="Akapitzlist"/>
        <w:numPr>
          <w:ilvl w:val="1"/>
          <w:numId w:val="16"/>
        </w:numPr>
        <w:spacing w:after="0" w:line="360" w:lineRule="auto"/>
        <w:ind w:left="1560" w:hanging="142"/>
        <w:jc w:val="both"/>
        <w:rPr>
          <w:rFonts w:ascii="Calibri" w:eastAsia="Times New Roman" w:hAnsi="Calibri" w:cs="Calibri"/>
          <w:noProof/>
          <w:sz w:val="22"/>
          <w:szCs w:val="22"/>
        </w:rPr>
      </w:pPr>
      <w:r>
        <w:rPr>
          <w:rFonts w:ascii="Calibri" w:eastAsia="Times New Roman" w:hAnsi="Calibri" w:cs="Calibri"/>
          <w:noProof/>
          <w:sz w:val="22"/>
          <w:szCs w:val="22"/>
        </w:rPr>
        <w:t xml:space="preserve"> </w:t>
      </w:r>
      <w:r w:rsidR="006A610D" w:rsidRPr="004A08A8">
        <w:rPr>
          <w:rFonts w:ascii="Calibri" w:eastAsia="Times New Roman" w:hAnsi="Calibri" w:cs="Calibri"/>
          <w:noProof/>
          <w:sz w:val="22"/>
          <w:szCs w:val="22"/>
        </w:rPr>
        <w:t>aktywizację zawodową cudzoziemców legalnie przebywających w Polsce.</w:t>
      </w:r>
    </w:p>
    <w:p w14:paraId="7E7C6E86" w14:textId="77777777" w:rsidR="006612DA" w:rsidRPr="006A610D" w:rsidRDefault="006612DA" w:rsidP="00D9536A">
      <w:pPr>
        <w:spacing w:after="0" w:line="360" w:lineRule="auto"/>
        <w:ind w:left="142"/>
        <w:jc w:val="both"/>
        <w:rPr>
          <w:rFonts w:cstheme="minorHAnsi"/>
          <w:sz w:val="22"/>
          <w:szCs w:val="22"/>
          <w:highlight w:val="yellow"/>
        </w:rPr>
      </w:pPr>
    </w:p>
    <w:p w14:paraId="0A085F8C" w14:textId="7B509B40" w:rsidR="00313E12" w:rsidRPr="006A610D" w:rsidRDefault="00313E12" w:rsidP="00D9536A">
      <w:pPr>
        <w:spacing w:after="0" w:line="360" w:lineRule="auto"/>
        <w:ind w:left="142"/>
        <w:jc w:val="both"/>
        <w:rPr>
          <w:rFonts w:cstheme="minorHAnsi"/>
          <w:sz w:val="22"/>
          <w:szCs w:val="22"/>
          <w:highlight w:val="yellow"/>
        </w:rPr>
      </w:pPr>
    </w:p>
    <w:p w14:paraId="60632F06" w14:textId="7405F431" w:rsidR="004529D4" w:rsidRPr="006A610D" w:rsidRDefault="004529D4" w:rsidP="00D9536A">
      <w:pPr>
        <w:spacing w:after="0" w:line="360" w:lineRule="auto"/>
        <w:ind w:left="142"/>
        <w:jc w:val="both"/>
        <w:rPr>
          <w:rFonts w:cstheme="minorHAnsi"/>
          <w:sz w:val="22"/>
          <w:szCs w:val="22"/>
          <w:highlight w:val="yellow"/>
        </w:rPr>
      </w:pPr>
    </w:p>
    <w:p w14:paraId="0CFDA7B8" w14:textId="7458962C" w:rsidR="00313E12" w:rsidRPr="006A610D" w:rsidRDefault="00313E12" w:rsidP="00D9536A">
      <w:pPr>
        <w:spacing w:after="0" w:line="360" w:lineRule="auto"/>
        <w:ind w:left="142"/>
        <w:jc w:val="both"/>
        <w:rPr>
          <w:rFonts w:cstheme="minorHAnsi"/>
          <w:sz w:val="22"/>
          <w:szCs w:val="22"/>
          <w:highlight w:val="yellow"/>
        </w:rPr>
      </w:pPr>
    </w:p>
    <w:p w14:paraId="61A2F89F" w14:textId="3961E8FC" w:rsidR="00313E12" w:rsidRDefault="00313E12" w:rsidP="00D9536A">
      <w:pPr>
        <w:spacing w:after="0" w:line="360" w:lineRule="auto"/>
        <w:ind w:left="142"/>
        <w:jc w:val="both"/>
        <w:rPr>
          <w:rFonts w:cstheme="minorHAnsi"/>
          <w:sz w:val="22"/>
          <w:szCs w:val="22"/>
          <w:highlight w:val="yellow"/>
        </w:rPr>
      </w:pPr>
    </w:p>
    <w:p w14:paraId="5A44F099" w14:textId="47A34026" w:rsidR="00DD58E9" w:rsidRDefault="00DD58E9" w:rsidP="00D9536A">
      <w:pPr>
        <w:spacing w:after="0" w:line="360" w:lineRule="auto"/>
        <w:ind w:left="142"/>
        <w:jc w:val="both"/>
        <w:rPr>
          <w:rFonts w:cstheme="minorHAnsi"/>
          <w:sz w:val="22"/>
          <w:szCs w:val="22"/>
          <w:highlight w:val="yellow"/>
        </w:rPr>
      </w:pPr>
    </w:p>
    <w:p w14:paraId="5B0E7992" w14:textId="379A1FA2" w:rsidR="00DD58E9" w:rsidRDefault="00DD58E9" w:rsidP="00D9536A">
      <w:pPr>
        <w:spacing w:after="0" w:line="360" w:lineRule="auto"/>
        <w:ind w:left="142"/>
        <w:jc w:val="both"/>
        <w:rPr>
          <w:rFonts w:cstheme="minorHAnsi"/>
          <w:sz w:val="22"/>
          <w:szCs w:val="22"/>
          <w:highlight w:val="yellow"/>
        </w:rPr>
      </w:pPr>
    </w:p>
    <w:p w14:paraId="7C31B3E0" w14:textId="77777777" w:rsidR="00DD58E9" w:rsidRDefault="00DD58E9" w:rsidP="006A610D">
      <w:pPr>
        <w:spacing w:after="0" w:line="360" w:lineRule="auto"/>
        <w:jc w:val="both"/>
        <w:rPr>
          <w:rFonts w:cstheme="minorHAnsi"/>
          <w:sz w:val="22"/>
          <w:szCs w:val="22"/>
          <w:highlight w:val="yellow"/>
        </w:rPr>
      </w:pPr>
    </w:p>
    <w:p w14:paraId="273BA671" w14:textId="77777777" w:rsidR="00DD58E9" w:rsidRDefault="00DD58E9" w:rsidP="00D9536A">
      <w:pPr>
        <w:spacing w:after="0" w:line="360" w:lineRule="auto"/>
        <w:ind w:left="142"/>
        <w:jc w:val="both"/>
        <w:rPr>
          <w:rFonts w:cstheme="minorHAnsi"/>
          <w:sz w:val="22"/>
          <w:szCs w:val="22"/>
          <w:highlight w:val="yellow"/>
        </w:rPr>
      </w:pPr>
    </w:p>
    <w:p w14:paraId="1D915AD8" w14:textId="77777777" w:rsidR="00313E12" w:rsidRPr="00D9536A" w:rsidRDefault="00313E12" w:rsidP="00D9536A">
      <w:pPr>
        <w:spacing w:after="0" w:line="360" w:lineRule="auto"/>
        <w:ind w:left="142"/>
        <w:jc w:val="both"/>
        <w:rPr>
          <w:rFonts w:cstheme="minorHAnsi"/>
          <w:sz w:val="22"/>
          <w:szCs w:val="22"/>
          <w:highlight w:val="yellow"/>
        </w:rPr>
      </w:pPr>
    </w:p>
    <w:p w14:paraId="38A05E59" w14:textId="0550AD7D" w:rsidR="007C04DB" w:rsidRPr="00A9207F" w:rsidRDefault="00DD58E9" w:rsidP="00BA38E0">
      <w:pPr>
        <w:pStyle w:val="Tytu"/>
        <w:numPr>
          <w:ilvl w:val="0"/>
          <w:numId w:val="19"/>
        </w:numPr>
        <w:shd w:val="clear" w:color="auto" w:fill="ECF0E9" w:themeFill="accent1" w:themeFillTint="33"/>
        <w:rPr>
          <w:rFonts w:ascii="Calibri" w:hAnsi="Calibri" w:cs="Calibri"/>
          <w:sz w:val="28"/>
          <w:szCs w:val="28"/>
        </w:rPr>
      </w:pPr>
      <w:bookmarkStart w:id="11" w:name="_Hlk94256705"/>
      <w:r w:rsidRPr="00A9207F">
        <w:rPr>
          <w:rFonts w:ascii="Calibri" w:hAnsi="Calibri" w:cs="Calibri"/>
          <w:noProof/>
          <w:sz w:val="28"/>
          <w:szCs w:val="28"/>
        </w:rPr>
        <w:lastRenderedPageBreak/>
        <w:drawing>
          <wp:anchor distT="0" distB="0" distL="114300" distR="114300" simplePos="0" relativeHeight="252047360" behindDoc="0" locked="0" layoutInCell="1" allowOverlap="1" wp14:anchorId="0E2F5ED1" wp14:editId="4C5CF7BD">
            <wp:simplePos x="0" y="0"/>
            <wp:positionH relativeFrom="column">
              <wp:posOffset>547370</wp:posOffset>
            </wp:positionH>
            <wp:positionV relativeFrom="paragraph">
              <wp:posOffset>892810</wp:posOffset>
            </wp:positionV>
            <wp:extent cx="5143500" cy="706755"/>
            <wp:effectExtent l="0" t="0" r="19050" b="17145"/>
            <wp:wrapThrough wrapText="bothSides">
              <wp:wrapPolygon edited="0">
                <wp:start x="0" y="0"/>
                <wp:lineTo x="0" y="21542"/>
                <wp:lineTo x="21600" y="21542"/>
                <wp:lineTo x="21600" y="0"/>
                <wp:lineTo x="0" y="0"/>
              </wp:wrapPolygon>
            </wp:wrapThrough>
            <wp:docPr id="1798657659" name="Diagram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0" r:lo="rId81" r:qs="rId82" r:cs="rId8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3E1" w:rsidRPr="00A9207F">
        <w:rPr>
          <w:rFonts w:ascii="Calibri" w:hAnsi="Calibri" w:cs="Calibri"/>
          <w:sz w:val="28"/>
          <w:szCs w:val="28"/>
        </w:rPr>
        <w:t>Działania na rzecz zatrudnienia</w:t>
      </w:r>
      <w:r w:rsidR="00877FC1">
        <w:rPr>
          <w:rFonts w:ascii="Calibri" w:hAnsi="Calibri" w:cs="Calibri"/>
          <w:sz w:val="28"/>
          <w:szCs w:val="28"/>
        </w:rPr>
        <w:t xml:space="preserve"> </w:t>
      </w:r>
      <w:r w:rsidR="005811C7" w:rsidRPr="00A9207F">
        <w:rPr>
          <w:rFonts w:ascii="Calibri" w:hAnsi="Calibri" w:cs="Calibri"/>
          <w:sz w:val="28"/>
          <w:szCs w:val="28"/>
        </w:rPr>
        <w:t>na</w:t>
      </w:r>
      <w:r w:rsidR="00D9536A" w:rsidRPr="00A9207F">
        <w:rPr>
          <w:rFonts w:ascii="Calibri" w:hAnsi="Calibri" w:cs="Calibri"/>
          <w:sz w:val="28"/>
          <w:szCs w:val="28"/>
        </w:rPr>
        <w:t xml:space="preserve"> </w:t>
      </w:r>
      <w:r w:rsidR="005811C7" w:rsidRPr="00A9207F">
        <w:rPr>
          <w:rFonts w:ascii="Calibri" w:hAnsi="Calibri" w:cs="Calibri"/>
          <w:sz w:val="28"/>
          <w:szCs w:val="28"/>
        </w:rPr>
        <w:t>wielkopolskim rynku pracy w 202</w:t>
      </w:r>
      <w:r w:rsidR="006E4428" w:rsidRPr="00A9207F">
        <w:rPr>
          <w:rFonts w:ascii="Calibri" w:hAnsi="Calibri" w:cs="Calibri"/>
          <w:sz w:val="28"/>
          <w:szCs w:val="28"/>
        </w:rPr>
        <w:t>5</w:t>
      </w:r>
      <w:r w:rsidR="005811C7" w:rsidRPr="00A9207F">
        <w:rPr>
          <w:rFonts w:ascii="Calibri" w:hAnsi="Calibri" w:cs="Calibri"/>
          <w:sz w:val="28"/>
          <w:szCs w:val="28"/>
        </w:rPr>
        <w:t xml:space="preserve"> roku</w:t>
      </w:r>
      <w:bookmarkEnd w:id="11"/>
    </w:p>
    <w:p w14:paraId="23041649" w14:textId="0DBE605D" w:rsidR="007C3B67" w:rsidRPr="00083D5A" w:rsidRDefault="007C3B67" w:rsidP="002844E4">
      <w:pPr>
        <w:spacing w:after="0" w:line="360" w:lineRule="auto"/>
        <w:jc w:val="both"/>
        <w:rPr>
          <w:rFonts w:eastAsia="Times New Roman" w:cstheme="minorHAnsi"/>
          <w:sz w:val="22"/>
          <w:szCs w:val="22"/>
          <w:highlight w:val="yellow"/>
        </w:rPr>
      </w:pPr>
    </w:p>
    <w:p w14:paraId="64275780" w14:textId="155CB86D" w:rsidR="00DD58E9" w:rsidRDefault="00DD58E9" w:rsidP="002E0D5B">
      <w:pPr>
        <w:spacing w:after="0" w:line="360" w:lineRule="auto"/>
        <w:jc w:val="both"/>
        <w:rPr>
          <w:rFonts w:ascii="Calibri" w:eastAsia="Times New Roman" w:hAnsi="Calibri" w:cs="Calibri"/>
          <w:sz w:val="22"/>
          <w:szCs w:val="22"/>
        </w:rPr>
      </w:pPr>
    </w:p>
    <w:p w14:paraId="4F9200B0" w14:textId="2FC86485" w:rsidR="00DD58E9" w:rsidRDefault="00DD58E9" w:rsidP="002E0D5B">
      <w:pPr>
        <w:spacing w:after="0" w:line="360" w:lineRule="auto"/>
        <w:jc w:val="both"/>
        <w:rPr>
          <w:rFonts w:ascii="Calibri" w:eastAsia="Times New Roman" w:hAnsi="Calibri" w:cs="Calibri"/>
          <w:sz w:val="22"/>
          <w:szCs w:val="22"/>
        </w:rPr>
      </w:pPr>
    </w:p>
    <w:p w14:paraId="5E1D4A15" w14:textId="77777777" w:rsidR="00DD58E9" w:rsidRDefault="00DD58E9" w:rsidP="002E0D5B">
      <w:pPr>
        <w:spacing w:after="0" w:line="360" w:lineRule="auto"/>
        <w:jc w:val="both"/>
        <w:rPr>
          <w:rFonts w:ascii="Calibri" w:eastAsia="Times New Roman" w:hAnsi="Calibri" w:cs="Calibri"/>
          <w:sz w:val="22"/>
          <w:szCs w:val="22"/>
        </w:rPr>
      </w:pPr>
    </w:p>
    <w:p w14:paraId="2460E214" w14:textId="4578E783" w:rsidR="00AE44E4" w:rsidRDefault="00E91BC9" w:rsidP="00DD58E9">
      <w:pPr>
        <w:spacing w:after="0" w:line="360" w:lineRule="auto"/>
        <w:ind w:firstLine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983872" behindDoc="0" locked="0" layoutInCell="1" allowOverlap="1" wp14:anchorId="06FC4830" wp14:editId="28E802D0">
            <wp:simplePos x="0" y="0"/>
            <wp:positionH relativeFrom="column">
              <wp:posOffset>832485</wp:posOffset>
            </wp:positionH>
            <wp:positionV relativeFrom="paragraph">
              <wp:posOffset>1607185</wp:posOffset>
            </wp:positionV>
            <wp:extent cx="5238750" cy="1781175"/>
            <wp:effectExtent l="0" t="0" r="0" b="0"/>
            <wp:wrapTopAndBottom/>
            <wp:docPr id="322285731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5" r:lo="rId86" r:qs="rId87" r:cs="rId8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D5B" w:rsidRPr="002E0D5B">
        <w:rPr>
          <w:rFonts w:ascii="Calibri" w:eastAsia="Times New Roman" w:hAnsi="Calibri" w:cs="Calibri"/>
          <w:sz w:val="22"/>
          <w:szCs w:val="22"/>
        </w:rPr>
        <w:t xml:space="preserve">W 2025 r. w województwie wielkopolskim w ramach </w:t>
      </w:r>
      <w:r w:rsidR="00877FC1" w:rsidRPr="00877FC1">
        <w:rPr>
          <w:rFonts w:ascii="Calibri" w:eastAsia="Times New Roman" w:hAnsi="Calibri" w:cs="Calibri"/>
          <w:i/>
          <w:iCs/>
          <w:sz w:val="22"/>
          <w:szCs w:val="22"/>
        </w:rPr>
        <w:t>C</w:t>
      </w:r>
      <w:r w:rsidR="00A9207F" w:rsidRPr="00877FC1">
        <w:rPr>
          <w:rFonts w:ascii="Calibri" w:eastAsia="Times New Roman" w:hAnsi="Calibri" w:cs="Calibri"/>
          <w:i/>
          <w:iCs/>
          <w:sz w:val="22"/>
          <w:szCs w:val="22"/>
        </w:rPr>
        <w:t>elu 1</w:t>
      </w:r>
      <w:bookmarkStart w:id="12" w:name="_Hlk188266546"/>
      <w:r w:rsidR="00A9207F" w:rsidRPr="00877FC1">
        <w:rPr>
          <w:rFonts w:ascii="Calibri" w:eastAsia="Times New Roman" w:hAnsi="Calibri" w:cs="Calibri"/>
          <w:i/>
          <w:iCs/>
          <w:sz w:val="22"/>
          <w:szCs w:val="22"/>
        </w:rPr>
        <w:t xml:space="preserve">. </w:t>
      </w:r>
      <w:r w:rsidR="005710B6" w:rsidRPr="00877FC1">
        <w:rPr>
          <w:rFonts w:ascii="Calibri" w:eastAsia="Times New Roman" w:hAnsi="Calibri" w:cs="Calibri"/>
          <w:i/>
          <w:iCs/>
          <w:sz w:val="22"/>
          <w:szCs w:val="22"/>
        </w:rPr>
        <w:t>Wspieranie aktywizacji zawodowej osób pozostających bez pracy, w tym promowanie aktywności zawodowej osób starszych</w:t>
      </w:r>
      <w:r w:rsidR="005710B6" w:rsidRPr="005710B6">
        <w:rPr>
          <w:rFonts w:ascii="Calibri" w:eastAsia="Times New Roman" w:hAnsi="Calibri" w:cs="Calibri"/>
          <w:sz w:val="22"/>
          <w:szCs w:val="22"/>
        </w:rPr>
        <w:t>.</w:t>
      </w:r>
      <w:bookmarkEnd w:id="12"/>
      <w:r w:rsidR="00A56AC0">
        <w:rPr>
          <w:rFonts w:ascii="Calibri" w:eastAsia="Times New Roman" w:hAnsi="Calibri" w:cs="Calibri"/>
          <w:sz w:val="22"/>
          <w:szCs w:val="22"/>
        </w:rPr>
        <w:t xml:space="preserve"> </w:t>
      </w:r>
      <w:r w:rsidR="002E0D5B" w:rsidRPr="002E0D5B">
        <w:rPr>
          <w:rFonts w:ascii="Calibri" w:eastAsia="Times New Roman" w:hAnsi="Calibri" w:cs="Calibri"/>
          <w:sz w:val="22"/>
          <w:szCs w:val="22"/>
        </w:rPr>
        <w:t xml:space="preserve">zostaną podjęte działania z wykorzystaniem środków pieniężnych uzyskanych z Ministerstwa Rodziny, Pracy i Polityki Społecznej. </w:t>
      </w:r>
      <w:r w:rsidR="00A56AC0">
        <w:rPr>
          <w:rFonts w:ascii="Calibri" w:eastAsia="Times New Roman" w:hAnsi="Calibri" w:cs="Calibri"/>
          <w:sz w:val="22"/>
          <w:szCs w:val="22"/>
        </w:rPr>
        <w:t xml:space="preserve">Na rok 2025 </w:t>
      </w:r>
      <w:r w:rsidR="00A56AC0">
        <w:rPr>
          <w:rFonts w:ascii="Calibri" w:eastAsia="Calibri" w:hAnsi="Calibri" w:cs="Calibri"/>
          <w:color w:val="000000"/>
          <w:sz w:val="22"/>
          <w:szCs w:val="22"/>
        </w:rPr>
        <w:t>d</w:t>
      </w:r>
      <w:r w:rsidR="002E0D5B" w:rsidRPr="002E0D5B">
        <w:rPr>
          <w:rFonts w:ascii="Calibri" w:eastAsia="Calibri" w:hAnsi="Calibri" w:cs="Calibri"/>
          <w:color w:val="000000"/>
          <w:sz w:val="22"/>
          <w:szCs w:val="22"/>
        </w:rPr>
        <w:t>ecyzją Ministerstwa Samorząd Województwa Wielkopolskiego otrzymał na realizację przez samorządy powiatowe programów na rzecz promocji zatrudnienia, łagodzenia skutków bezrobocia i aktywizacji zawodowej kwotę</w:t>
      </w:r>
      <w:r w:rsidR="00AE44E4">
        <w:rPr>
          <w:rFonts w:ascii="Calibri" w:eastAsia="Calibri" w:hAnsi="Calibri" w:cs="Calibri"/>
          <w:color w:val="000000"/>
          <w:sz w:val="22"/>
          <w:szCs w:val="22"/>
        </w:rPr>
        <w:t>:</w:t>
      </w:r>
    </w:p>
    <w:p w14:paraId="797683B8" w14:textId="7FAB3618" w:rsidR="00AE44E4" w:rsidRDefault="00AE44E4" w:rsidP="002E0D5B">
      <w:pPr>
        <w:spacing w:after="0"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4E0F699" w14:textId="72FEDAFC" w:rsidR="00E91BC9" w:rsidRDefault="00E91BC9" w:rsidP="00563324">
      <w:pPr>
        <w:spacing w:after="0" w:line="36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563324">
        <w:rPr>
          <w:rFonts w:ascii="Calibri" w:eastAsia="Times New Roman" w:hAnsi="Calibri" w:cs="Calibr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982848" behindDoc="0" locked="0" layoutInCell="1" allowOverlap="1" wp14:anchorId="7BD5E886" wp14:editId="24630DC0">
            <wp:simplePos x="0" y="0"/>
            <wp:positionH relativeFrom="column">
              <wp:posOffset>93345</wp:posOffset>
            </wp:positionH>
            <wp:positionV relativeFrom="paragraph">
              <wp:posOffset>162560</wp:posOffset>
            </wp:positionV>
            <wp:extent cx="1285875" cy="794385"/>
            <wp:effectExtent l="0" t="0" r="9525" b="5715"/>
            <wp:wrapSquare wrapText="bothSides"/>
            <wp:docPr id="1952741019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741019" name="Obraz 1952741019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1BDBB" w14:textId="19C8373C" w:rsidR="005A4FED" w:rsidRPr="00563324" w:rsidRDefault="002E0D5B" w:rsidP="00563324">
      <w:pPr>
        <w:spacing w:after="0" w:line="36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563324">
        <w:rPr>
          <w:rFonts w:ascii="Calibri" w:eastAsia="Calibri" w:hAnsi="Calibri" w:cs="Calibri"/>
          <w:color w:val="000000" w:themeColor="text1"/>
          <w:sz w:val="22"/>
          <w:szCs w:val="22"/>
        </w:rPr>
        <w:t>Ponadto, działania powiatowych urzędów pracy</w:t>
      </w:r>
      <w:r w:rsidR="00314008" w:rsidRPr="00563324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(PUP)</w:t>
      </w:r>
      <w:r w:rsidRPr="00563324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na rzecz zwiększenia aktywności zawodowej osób bezrobotnych, </w:t>
      </w:r>
      <w:r w:rsidR="00292DD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będą realizowane </w:t>
      </w:r>
      <w:r w:rsidR="005A4FED" w:rsidRPr="00563324">
        <w:rPr>
          <w:rFonts w:ascii="Calibri" w:eastAsia="Calibri" w:hAnsi="Calibri" w:cs="Calibri"/>
          <w:color w:val="000000" w:themeColor="text1"/>
          <w:sz w:val="22"/>
          <w:szCs w:val="22"/>
        </w:rPr>
        <w:t>poprzez</w:t>
      </w:r>
      <w:r w:rsidR="00292DD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5A4FED" w:rsidRPr="00563324">
        <w:rPr>
          <w:rFonts w:ascii="Calibri" w:eastAsia="Calibri" w:hAnsi="Calibri" w:cs="Calibri"/>
          <w:color w:val="000000" w:themeColor="text1"/>
          <w:sz w:val="22"/>
          <w:szCs w:val="22"/>
        </w:rPr>
        <w:t>usług</w:t>
      </w:r>
      <w:r w:rsidR="00292DD6">
        <w:rPr>
          <w:rFonts w:ascii="Calibri" w:eastAsia="Calibri" w:hAnsi="Calibri" w:cs="Calibri"/>
          <w:color w:val="000000" w:themeColor="text1"/>
          <w:sz w:val="22"/>
          <w:szCs w:val="22"/>
        </w:rPr>
        <w:t>i</w:t>
      </w:r>
      <w:r w:rsidR="005A4FED" w:rsidRPr="00563324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CA45DA">
        <w:rPr>
          <w:rFonts w:ascii="Calibri" w:eastAsia="Calibri" w:hAnsi="Calibri" w:cs="Calibri"/>
          <w:color w:val="000000" w:themeColor="text1"/>
          <w:sz w:val="22"/>
          <w:szCs w:val="22"/>
        </w:rPr>
        <w:br/>
      </w:r>
      <w:r w:rsidR="005A4FED" w:rsidRPr="00563324">
        <w:rPr>
          <w:rFonts w:ascii="Calibri" w:eastAsia="Calibri" w:hAnsi="Calibri" w:cs="Calibri"/>
          <w:color w:val="000000" w:themeColor="text1"/>
          <w:sz w:val="22"/>
          <w:szCs w:val="22"/>
        </w:rPr>
        <w:t>i instrument</w:t>
      </w:r>
      <w:r w:rsidR="00292DD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y </w:t>
      </w:r>
      <w:r w:rsidR="005A4FED" w:rsidRPr="00563324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rynku pracy, </w:t>
      </w:r>
      <w:r w:rsidR="00A64EF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m.in. </w:t>
      </w:r>
      <w:r w:rsidR="00F90A76">
        <w:rPr>
          <w:rFonts w:ascii="Calibri" w:eastAsia="Calibri" w:hAnsi="Calibri" w:cs="Calibri"/>
          <w:color w:val="000000" w:themeColor="text1"/>
          <w:sz w:val="22"/>
          <w:szCs w:val="22"/>
        </w:rPr>
        <w:t>taki</w:t>
      </w:r>
      <w:r w:rsidR="00781B08">
        <w:rPr>
          <w:rFonts w:ascii="Calibri" w:eastAsia="Calibri" w:hAnsi="Calibri" w:cs="Calibri"/>
          <w:color w:val="000000" w:themeColor="text1"/>
          <w:sz w:val="22"/>
          <w:szCs w:val="22"/>
        </w:rPr>
        <w:t>e</w:t>
      </w:r>
      <w:r w:rsidR="00F90A76">
        <w:rPr>
          <w:rFonts w:ascii="Calibri" w:eastAsia="Calibri" w:hAnsi="Calibri" w:cs="Calibri"/>
          <w:color w:val="000000" w:themeColor="text1"/>
          <w:sz w:val="22"/>
          <w:szCs w:val="22"/>
        </w:rPr>
        <w:t>, jak:</w:t>
      </w:r>
    </w:p>
    <w:p w14:paraId="2F6D4DD8" w14:textId="77777777" w:rsidR="001328C2" w:rsidRPr="00563324" w:rsidRDefault="001328C2" w:rsidP="001328C2">
      <w:pPr>
        <w:pStyle w:val="Akapitzlist"/>
        <w:numPr>
          <w:ilvl w:val="0"/>
          <w:numId w:val="35"/>
        </w:numPr>
        <w:spacing w:after="0" w:line="360" w:lineRule="auto"/>
        <w:ind w:firstLine="273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563324">
        <w:rPr>
          <w:rFonts w:ascii="Calibri" w:eastAsia="Calibri" w:hAnsi="Calibri" w:cs="Calibri"/>
          <w:color w:val="000000" w:themeColor="text1"/>
          <w:sz w:val="22"/>
          <w:szCs w:val="22"/>
        </w:rPr>
        <w:t>Jednorazowe środki na podjęcie działalności gospodarczej,</w:t>
      </w:r>
    </w:p>
    <w:p w14:paraId="4C8A4FE3" w14:textId="77777777" w:rsidR="001328C2" w:rsidRPr="001328C2" w:rsidRDefault="001328C2" w:rsidP="001328C2">
      <w:pPr>
        <w:pStyle w:val="Akapitzlist"/>
        <w:numPr>
          <w:ilvl w:val="0"/>
          <w:numId w:val="35"/>
        </w:numPr>
        <w:spacing w:after="0" w:line="360" w:lineRule="auto"/>
        <w:ind w:firstLine="273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563324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Szkolenia, staże, </w:t>
      </w:r>
    </w:p>
    <w:p w14:paraId="5B1791A4" w14:textId="77777777" w:rsidR="001328C2" w:rsidRPr="00563324" w:rsidRDefault="001328C2" w:rsidP="001328C2">
      <w:pPr>
        <w:pStyle w:val="Akapitzlist"/>
        <w:numPr>
          <w:ilvl w:val="0"/>
          <w:numId w:val="35"/>
        </w:numPr>
        <w:spacing w:after="0" w:line="360" w:lineRule="auto"/>
        <w:ind w:firstLine="273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563324">
        <w:rPr>
          <w:rFonts w:ascii="Calibri" w:eastAsia="Calibri" w:hAnsi="Calibri" w:cs="Calibri"/>
          <w:color w:val="000000" w:themeColor="text1"/>
          <w:sz w:val="22"/>
          <w:szCs w:val="22"/>
        </w:rPr>
        <w:t>Doposażenie/wyposażenie stanowiska pracy,</w:t>
      </w:r>
    </w:p>
    <w:p w14:paraId="6C551D9E" w14:textId="77777777" w:rsidR="00C77669" w:rsidRPr="00563324" w:rsidRDefault="005A4FED" w:rsidP="00C77669">
      <w:pPr>
        <w:pStyle w:val="Akapitzlist"/>
        <w:numPr>
          <w:ilvl w:val="0"/>
          <w:numId w:val="35"/>
        </w:numPr>
        <w:spacing w:after="0" w:line="360" w:lineRule="auto"/>
        <w:ind w:firstLine="273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563324">
        <w:rPr>
          <w:rFonts w:ascii="Calibri" w:eastAsia="Calibri" w:hAnsi="Calibri" w:cs="Calibri"/>
          <w:color w:val="000000" w:themeColor="text1"/>
          <w:sz w:val="22"/>
          <w:szCs w:val="22"/>
        </w:rPr>
        <w:t>Prace interwencyjne</w:t>
      </w:r>
      <w:r w:rsidR="00C77669" w:rsidRPr="00563324">
        <w:rPr>
          <w:rFonts w:ascii="Calibri" w:eastAsia="Calibri" w:hAnsi="Calibri" w:cs="Calibri"/>
          <w:color w:val="000000" w:themeColor="text1"/>
          <w:sz w:val="22"/>
          <w:szCs w:val="22"/>
        </w:rPr>
        <w:t>,</w:t>
      </w:r>
    </w:p>
    <w:p w14:paraId="6594B270" w14:textId="77777777" w:rsidR="00C77669" w:rsidRPr="00563324" w:rsidRDefault="005A4FED" w:rsidP="00C77669">
      <w:pPr>
        <w:pStyle w:val="Akapitzlist"/>
        <w:numPr>
          <w:ilvl w:val="0"/>
          <w:numId w:val="35"/>
        </w:numPr>
        <w:spacing w:after="0" w:line="360" w:lineRule="auto"/>
        <w:ind w:firstLine="273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563324">
        <w:rPr>
          <w:rFonts w:ascii="Calibri" w:eastAsia="Calibri" w:hAnsi="Calibri" w:cs="Calibri"/>
          <w:color w:val="000000" w:themeColor="text1"/>
          <w:sz w:val="22"/>
          <w:szCs w:val="22"/>
        </w:rPr>
        <w:t>Dofinansowanie wynagrodzenia osób w wieku 50+,</w:t>
      </w:r>
    </w:p>
    <w:p w14:paraId="05369E9C" w14:textId="6A5EF0AE" w:rsidR="00C77669" w:rsidRPr="00563324" w:rsidRDefault="00C77669" w:rsidP="00C77669">
      <w:pPr>
        <w:pStyle w:val="Akapitzlist"/>
        <w:numPr>
          <w:ilvl w:val="0"/>
          <w:numId w:val="35"/>
        </w:numPr>
        <w:spacing w:after="0" w:line="360" w:lineRule="auto"/>
        <w:ind w:firstLine="273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563324">
        <w:rPr>
          <w:rFonts w:ascii="Calibri" w:eastAsia="Calibri" w:hAnsi="Calibri" w:cs="Calibri"/>
          <w:color w:val="000000" w:themeColor="text1"/>
          <w:sz w:val="22"/>
          <w:szCs w:val="22"/>
        </w:rPr>
        <w:t>Bony dla osób poniżej 30 roku życia</w:t>
      </w:r>
      <w:r w:rsidR="00781B08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</w:p>
    <w:p w14:paraId="2825C3B3" w14:textId="462992B2" w:rsidR="00C77669" w:rsidRPr="00563324" w:rsidRDefault="00781B08" w:rsidP="00CA45DA">
      <w:pPr>
        <w:spacing w:before="120" w:after="0" w:line="36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B</w:t>
      </w:r>
      <w:r w:rsidR="002E0D5B" w:rsidRPr="00563324">
        <w:rPr>
          <w:rFonts w:ascii="Calibri" w:eastAsia="Calibri" w:hAnsi="Calibri" w:cs="Calibri"/>
          <w:color w:val="000000" w:themeColor="text1"/>
          <w:sz w:val="22"/>
          <w:szCs w:val="22"/>
        </w:rPr>
        <w:t>ędą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one</w:t>
      </w:r>
      <w:r w:rsidR="002E0D5B" w:rsidRPr="00563324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wspierane z rezerwy Funduszu Pracy,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znajdując</w:t>
      </w:r>
      <w:r w:rsidR="0013000B">
        <w:rPr>
          <w:rFonts w:ascii="Calibri" w:eastAsia="Calibri" w:hAnsi="Calibri" w:cs="Calibri"/>
          <w:color w:val="000000" w:themeColor="text1"/>
          <w:sz w:val="22"/>
          <w:szCs w:val="22"/>
        </w:rPr>
        <w:t>ej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się </w:t>
      </w:r>
      <w:r w:rsidR="002E0D5B" w:rsidRPr="00563324">
        <w:rPr>
          <w:rFonts w:ascii="Calibri" w:eastAsia="Calibri" w:hAnsi="Calibri" w:cs="Calibri"/>
          <w:color w:val="000000" w:themeColor="text1"/>
          <w:sz w:val="22"/>
          <w:szCs w:val="22"/>
        </w:rPr>
        <w:t>w dyspozycji Ministra ds. pracy. Nabór wniosków o dodatkowe środki zostanie uruchomiony w wyniku ogłoszenia Ministra Rodziny, Pracy i Polityki Społecznej, zgodnie z potrzebami wynikającymi z bieżącej polityki rynku pracy.</w:t>
      </w:r>
    </w:p>
    <w:p w14:paraId="611DC88C" w14:textId="77777777" w:rsidR="004F6B53" w:rsidRPr="00224D46" w:rsidRDefault="004F6B53" w:rsidP="002E0D5B">
      <w:pPr>
        <w:spacing w:after="240" w:line="360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B5FB315" w14:textId="00738996" w:rsidR="000C0EF8" w:rsidRDefault="000C0EF8" w:rsidP="002E0D5B">
      <w:pPr>
        <w:spacing w:after="240"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083D5A">
        <w:rPr>
          <w:noProof/>
          <w:highlight w:val="yellow"/>
        </w:rPr>
        <w:lastRenderedPageBreak/>
        <w:drawing>
          <wp:anchor distT="0" distB="0" distL="114300" distR="114300" simplePos="0" relativeHeight="251898880" behindDoc="0" locked="0" layoutInCell="1" allowOverlap="1" wp14:anchorId="177DE398" wp14:editId="6A2A4466">
            <wp:simplePos x="0" y="0"/>
            <wp:positionH relativeFrom="column">
              <wp:posOffset>1721485</wp:posOffset>
            </wp:positionH>
            <wp:positionV relativeFrom="paragraph">
              <wp:posOffset>56515</wp:posOffset>
            </wp:positionV>
            <wp:extent cx="2715895" cy="800100"/>
            <wp:effectExtent l="0" t="0" r="8255" b="0"/>
            <wp:wrapSquare wrapText="bothSides"/>
            <wp:docPr id="71147433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47433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026C009" wp14:editId="5D680097">
                <wp:simplePos x="0" y="0"/>
                <wp:positionH relativeFrom="column">
                  <wp:posOffset>970280</wp:posOffset>
                </wp:positionH>
                <wp:positionV relativeFrom="paragraph">
                  <wp:posOffset>31750</wp:posOffset>
                </wp:positionV>
                <wp:extent cx="3952875" cy="0"/>
                <wp:effectExtent l="0" t="0" r="0" b="0"/>
                <wp:wrapNone/>
                <wp:docPr id="931048240" name="Łącznik prost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52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91808B" id="Łącznik prosty 15" o:spid="_x0000_s1026" style="position:absolute;flip:y;z-index:25198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6.4pt,2.5pt" to="387.6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3X7pQEAAJ4DAAAOAAAAZHJzL2Uyb0RvYy54bWysU01P3DAQvSP1P1i+d5PdihaizXIAwaUq&#10;qEDvxhlvLPlLY7PJ/nvGzm5AUFVq1Yvlj3lv5r0Zry9Ga9gOMGrvWr5c1JyBk77Tbtvyx4frz2ec&#10;xSRcJ4x30PI9RH6x+XSyHkIDK9970wEyInGxGULL+5RCU1VR9mBFXPgAjh6VRysSHXFbdSgGYrem&#10;WtX112rw2AX0EmKk26vpkW8Kv1Ig061SERIzLafaUlmxrE95rTZr0WxRhF7LQxniH6qwQjtKOlNd&#10;iSTYM+oPVFZL9NGrtJDeVl4pLaFoIDXL+p2a+14EKFrInBhmm+L/o5U/dpfuDsmGIcQmhjvMKkaF&#10;limjwy/qadFFlbKx2LafbYMxMUmXX85PV2ffTjmTx7dqoshUAWO6AW9Z3rTcaJcViUbsvsdEaSn0&#10;GEKH1yLKLu0N5GDjfoJiuqNkUzllPuDSINsJ6qyQElxa5m4SX4nOMKWNmYF1SftH4CE+Q6HMzt+A&#10;Z0TJ7F2awVY7j7/LnsZjyWqKPzow6c4WPPluX9pTrKEhKAoPA5un7O25wF+/1eYFAAD//wMAUEsD&#10;BBQABgAIAAAAIQCw5hy22QAAAAcBAAAPAAAAZHJzL2Rvd25yZXYueG1sTI/BTsMwEETvSPyDtUjc&#10;qENRCIQ4FaoEN5Bo4W7HSxxqr6PYbQNfz8IFjk+zmnnbrObgxQGnNERScLkoQCB10Q7UK3jdPlzc&#10;gEhZk9U+Eir4xASr9vSk0bWNR3rBwyb3gkso1VqBy3mspUydw6DTIo5InL3HKejMOPXSTvrI5cHL&#10;ZVFcy6AH4gWnR1w77HabfVDwePv2sX7qt1/GuCo8z4Px5a5S6vxsvr8DkXHOf8fwo8/q0LKTiXuy&#10;SXjmcsnqWUHJL3FeVeUVCPPLsm3kf//2GwAA//8DAFBLAQItABQABgAIAAAAIQC2gziS/gAAAOEB&#10;AAATAAAAAAAAAAAAAAAAAAAAAABbQ29udGVudF9UeXBlc10ueG1sUEsBAi0AFAAGAAgAAAAhADj9&#10;If/WAAAAlAEAAAsAAAAAAAAAAAAAAAAALwEAAF9yZWxzLy5yZWxzUEsBAi0AFAAGAAgAAAAhAHfn&#10;dfulAQAAngMAAA4AAAAAAAAAAAAAAAAALgIAAGRycy9lMm9Eb2MueG1sUEsBAi0AFAAGAAgAAAAh&#10;ALDmHLbZAAAABwEAAA8AAAAAAAAAAAAAAAAA/wMAAGRycy9kb3ducmV2LnhtbFBLBQYAAAAABAAE&#10;APMAAAAFBQAAAAA=&#10;" strokecolor="#94a77d [2884]">
                <v:stroke endcap="round"/>
              </v:line>
            </w:pict>
          </mc:Fallback>
        </mc:AlternateContent>
      </w:r>
    </w:p>
    <w:p w14:paraId="442FB0CD" w14:textId="54B009C4" w:rsidR="000C0EF8" w:rsidRDefault="000C0EF8" w:rsidP="002E0D5B">
      <w:pPr>
        <w:spacing w:after="240"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F0487C5" w14:textId="77777777" w:rsidR="00145812" w:rsidRDefault="00145812" w:rsidP="00145812">
      <w:pPr>
        <w:spacing w:after="0" w:line="360" w:lineRule="auto"/>
        <w:ind w:firstLine="567"/>
        <w:jc w:val="both"/>
        <w:rPr>
          <w:rFonts w:ascii="Calibri" w:eastAsia="Calibri" w:hAnsi="Calibri" w:cs="Calibri"/>
          <w:bCs/>
          <w:sz w:val="22"/>
          <w:szCs w:val="22"/>
        </w:rPr>
      </w:pPr>
    </w:p>
    <w:p w14:paraId="0543703B" w14:textId="728EE56D" w:rsidR="002E0D5B" w:rsidRPr="00563324" w:rsidRDefault="002E0D5B" w:rsidP="00145812">
      <w:pPr>
        <w:spacing w:after="0" w:line="360" w:lineRule="auto"/>
        <w:ind w:firstLine="567"/>
        <w:jc w:val="both"/>
        <w:rPr>
          <w:rFonts w:ascii="Calibri" w:eastAsia="Calibri" w:hAnsi="Calibri" w:cs="Calibri"/>
          <w:bCs/>
          <w:color w:val="536142" w:themeColor="accent1" w:themeShade="80"/>
          <w:sz w:val="20"/>
          <w:szCs w:val="20"/>
        </w:rPr>
      </w:pPr>
      <w:r w:rsidRPr="002E0D5B">
        <w:rPr>
          <w:rFonts w:ascii="Calibri" w:eastAsia="Calibri" w:hAnsi="Calibri" w:cs="Calibri"/>
          <w:bCs/>
          <w:sz w:val="22"/>
          <w:szCs w:val="22"/>
        </w:rPr>
        <w:t xml:space="preserve">W ramach powyższego celu WUP w Poznaniu w 2025 r., będzie wdrażał działania współfinansowane </w:t>
      </w:r>
      <w:r>
        <w:rPr>
          <w:rFonts w:ascii="Calibri" w:eastAsia="Calibri" w:hAnsi="Calibri" w:cs="Calibri"/>
          <w:bCs/>
          <w:sz w:val="22"/>
          <w:szCs w:val="22"/>
        </w:rPr>
        <w:br/>
      </w:r>
      <w:r w:rsidRPr="002E0D5B">
        <w:rPr>
          <w:rFonts w:ascii="Calibri" w:eastAsia="Calibri" w:hAnsi="Calibri" w:cs="Calibri"/>
          <w:bCs/>
          <w:sz w:val="22"/>
          <w:szCs w:val="22"/>
        </w:rPr>
        <w:t>z Europejskiego Funduszu Społecznego Plus (EFS+), w ramach programu</w:t>
      </w:r>
      <w:r>
        <w:rPr>
          <w:rFonts w:ascii="Calibri" w:eastAsia="Calibri" w:hAnsi="Calibri" w:cs="Calibri"/>
          <w:bCs/>
          <w:sz w:val="22"/>
          <w:szCs w:val="22"/>
        </w:rPr>
        <w:t xml:space="preserve">: </w:t>
      </w:r>
      <w:r w:rsidRPr="002E0D5B">
        <w:rPr>
          <w:rFonts w:ascii="Calibri" w:eastAsia="SimSun" w:hAnsi="Calibri" w:cs="Arial"/>
          <w:color w:val="536142" w:themeColor="accent1" w:themeShade="80"/>
          <w:sz w:val="24"/>
          <w:szCs w:val="24"/>
        </w:rPr>
        <w:t xml:space="preserve">Fundusze </w:t>
      </w:r>
      <w:r w:rsidRPr="00563324">
        <w:rPr>
          <w:rFonts w:ascii="Calibri" w:eastAsia="SimSun" w:hAnsi="Calibri" w:cs="Arial"/>
          <w:color w:val="536142" w:themeColor="accent1" w:themeShade="80"/>
          <w:sz w:val="22"/>
          <w:szCs w:val="22"/>
        </w:rPr>
        <w:t>Europejskie dla Wielkopolski 2021-2027</w:t>
      </w:r>
      <w:r w:rsidR="00314008" w:rsidRPr="00563324">
        <w:rPr>
          <w:rFonts w:ascii="Calibri" w:eastAsia="SimSun" w:hAnsi="Calibri" w:cs="Arial"/>
          <w:color w:val="536142" w:themeColor="accent1" w:themeShade="80"/>
          <w:sz w:val="22"/>
          <w:szCs w:val="22"/>
        </w:rPr>
        <w:t>:</w:t>
      </w:r>
    </w:p>
    <w:p w14:paraId="15B20541" w14:textId="676699A8" w:rsidR="002E0D5B" w:rsidRPr="002E0D5B" w:rsidRDefault="00A9207F" w:rsidP="002E0D5B">
      <w:pPr>
        <w:spacing w:after="240" w:line="360" w:lineRule="auto"/>
        <w:ind w:left="1440" w:firstLine="720"/>
        <w:jc w:val="both"/>
        <w:rPr>
          <w:rFonts w:ascii="Calibri" w:eastAsia="Calibri" w:hAnsi="Calibri" w:cs="Calibri"/>
          <w:bCs/>
          <w:sz w:val="22"/>
          <w:szCs w:val="22"/>
        </w:rPr>
      </w:pPr>
      <w:r w:rsidRPr="002E0D5B">
        <w:rPr>
          <w:rFonts w:ascii="Calibri" w:eastAsia="SimSun" w:hAnsi="Calibri" w:cs="Arial"/>
          <w:noProof/>
          <w:color w:val="365F91"/>
        </w:rPr>
        <w:drawing>
          <wp:anchor distT="0" distB="0" distL="114300" distR="114300" simplePos="0" relativeHeight="251969536" behindDoc="0" locked="0" layoutInCell="1" allowOverlap="1" wp14:anchorId="28F717B5" wp14:editId="095EE926">
            <wp:simplePos x="0" y="0"/>
            <wp:positionH relativeFrom="column">
              <wp:posOffset>710457</wp:posOffset>
            </wp:positionH>
            <wp:positionV relativeFrom="paragraph">
              <wp:posOffset>97071</wp:posOffset>
            </wp:positionV>
            <wp:extent cx="4457700" cy="2012315"/>
            <wp:effectExtent l="0" t="38100" r="0" b="64135"/>
            <wp:wrapThrough wrapText="bothSides">
              <wp:wrapPolygon edited="0">
                <wp:start x="10154" y="-409"/>
                <wp:lineTo x="7846" y="0"/>
                <wp:lineTo x="6738" y="1022"/>
                <wp:lineTo x="6738" y="3681"/>
                <wp:lineTo x="8677" y="6543"/>
                <wp:lineTo x="8954" y="6748"/>
                <wp:lineTo x="10431" y="9815"/>
                <wp:lineTo x="4800" y="10429"/>
                <wp:lineTo x="4800" y="13087"/>
                <wp:lineTo x="2123" y="13087"/>
                <wp:lineTo x="1846" y="15541"/>
                <wp:lineTo x="2769" y="16358"/>
                <wp:lineTo x="2585" y="19221"/>
                <wp:lineTo x="4246" y="19630"/>
                <wp:lineTo x="3969" y="20653"/>
                <wp:lineTo x="5169" y="22084"/>
                <wp:lineTo x="16523" y="22084"/>
                <wp:lineTo x="17262" y="20244"/>
                <wp:lineTo x="19108" y="19630"/>
                <wp:lineTo x="19569" y="16767"/>
                <wp:lineTo x="19015" y="16358"/>
                <wp:lineTo x="19200" y="14109"/>
                <wp:lineTo x="18554" y="13087"/>
                <wp:lineTo x="17077" y="13087"/>
                <wp:lineTo x="15692" y="10224"/>
                <wp:lineTo x="11169" y="9815"/>
                <wp:lineTo x="12646" y="6952"/>
                <wp:lineTo x="13015" y="6543"/>
                <wp:lineTo x="14769" y="3885"/>
                <wp:lineTo x="14954" y="1227"/>
                <wp:lineTo x="13662" y="0"/>
                <wp:lineTo x="11446" y="-409"/>
                <wp:lineTo x="10154" y="-409"/>
              </wp:wrapPolygon>
            </wp:wrapThrough>
            <wp:docPr id="1538276029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2" r:lo="rId93" r:qs="rId94" r:cs="rId9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BFAA0" w14:textId="77777777" w:rsidR="002E0D5B" w:rsidRDefault="002E0D5B" w:rsidP="002E0D5B">
      <w:pPr>
        <w:spacing w:after="240"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2E236C4" w14:textId="01C522D0" w:rsidR="002E0D5B" w:rsidRDefault="002E0D5B" w:rsidP="002E0D5B">
      <w:pPr>
        <w:spacing w:after="240"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EF93FCA" w14:textId="7C2DFA7A" w:rsidR="002E0D5B" w:rsidRDefault="002E0D5B" w:rsidP="002E0D5B">
      <w:pPr>
        <w:spacing w:after="240"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D7FDC3F" w14:textId="77777777" w:rsidR="002E0D5B" w:rsidRDefault="002E0D5B" w:rsidP="002E0D5B">
      <w:pPr>
        <w:spacing w:after="240"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D1907DB" w14:textId="77777777" w:rsidR="00A9207F" w:rsidRDefault="00A9207F" w:rsidP="00A9207F">
      <w:pPr>
        <w:tabs>
          <w:tab w:val="left" w:pos="851"/>
          <w:tab w:val="center" w:pos="4536"/>
          <w:tab w:val="right" w:pos="9072"/>
        </w:tabs>
        <w:spacing w:after="120" w:line="360" w:lineRule="auto"/>
        <w:jc w:val="both"/>
        <w:rPr>
          <w:rFonts w:ascii="Calibri" w:eastAsia="Calibri" w:hAnsi="Calibri" w:cs="Calibri"/>
          <w:bCs/>
          <w:sz w:val="22"/>
          <w:szCs w:val="22"/>
        </w:rPr>
      </w:pPr>
    </w:p>
    <w:p w14:paraId="6E177AE1" w14:textId="0D40F192" w:rsidR="00314008" w:rsidRDefault="002E0D5B" w:rsidP="00A9207F">
      <w:pPr>
        <w:tabs>
          <w:tab w:val="left" w:pos="851"/>
          <w:tab w:val="center" w:pos="4536"/>
          <w:tab w:val="right" w:pos="9072"/>
        </w:tabs>
        <w:spacing w:after="120" w:line="360" w:lineRule="auto"/>
        <w:jc w:val="both"/>
        <w:rPr>
          <w:rFonts w:ascii="Calibri" w:eastAsia="+mn-ea" w:hAnsi="Calibri" w:cs="Calibri"/>
          <w:sz w:val="22"/>
          <w:szCs w:val="22"/>
          <w:lang w:eastAsia="pl-PL"/>
        </w:rPr>
      </w:pPr>
      <w:r w:rsidRPr="002E0D5B">
        <w:rPr>
          <w:rFonts w:ascii="Calibri" w:eastAsia="Calibri" w:hAnsi="Calibri" w:cs="Calibri"/>
          <w:bCs/>
          <w:sz w:val="22"/>
          <w:szCs w:val="22"/>
        </w:rPr>
        <w:t xml:space="preserve">Celem powyższych działań jest poprawa dostępu do zatrudnienia i działań aktywizujących dla wszystkich osób poszukujących pracy, w szczególności osób młodych, zwłaszcza poprzez wdrażanie </w:t>
      </w:r>
      <w:r w:rsidRPr="002E0D5B">
        <w:rPr>
          <w:rFonts w:ascii="Calibri" w:eastAsia="+mn-ea" w:hAnsi="Calibri" w:cs="Calibri"/>
          <w:sz w:val="22"/>
          <w:szCs w:val="22"/>
          <w:lang w:eastAsia="pl-PL"/>
        </w:rPr>
        <w:t>Gwarancji dla Młodzieży (GdM) przy wykorzystaniu kompleksowego zestawu działań wspierających osoby do 30 roku życia. Głównymi celami GdM jest zapewnienie wszystkim młodym osobom w wieku poniżej 30 lat</w:t>
      </w:r>
      <w:r w:rsidR="00314008">
        <w:rPr>
          <w:rFonts w:ascii="Calibri" w:eastAsia="+mn-ea" w:hAnsi="Calibri" w:cs="Calibri"/>
          <w:sz w:val="22"/>
          <w:szCs w:val="22"/>
          <w:lang w:eastAsia="pl-PL"/>
        </w:rPr>
        <w:t>:</w:t>
      </w:r>
    </w:p>
    <w:p w14:paraId="2DFBE3DA" w14:textId="77777777" w:rsidR="00314008" w:rsidRPr="00314008" w:rsidRDefault="002E0D5B" w:rsidP="00BA38E0">
      <w:pPr>
        <w:pStyle w:val="Akapitzlist"/>
        <w:numPr>
          <w:ilvl w:val="0"/>
          <w:numId w:val="21"/>
        </w:numPr>
        <w:tabs>
          <w:tab w:val="left" w:pos="851"/>
          <w:tab w:val="center" w:pos="4536"/>
          <w:tab w:val="right" w:pos="9072"/>
        </w:tabs>
        <w:spacing w:after="120" w:line="360" w:lineRule="auto"/>
        <w:jc w:val="both"/>
        <w:rPr>
          <w:rFonts w:ascii="Calibri" w:eastAsia="Calibri" w:hAnsi="Calibri" w:cs="Calibri"/>
          <w:bCs/>
          <w:sz w:val="22"/>
          <w:szCs w:val="22"/>
        </w:rPr>
      </w:pPr>
      <w:r w:rsidRPr="00314008">
        <w:rPr>
          <w:rFonts w:ascii="Calibri" w:eastAsia="+mn-ea" w:hAnsi="Calibri" w:cs="Calibri"/>
          <w:sz w:val="22"/>
          <w:szCs w:val="22"/>
          <w:lang w:eastAsia="pl-PL"/>
        </w:rPr>
        <w:t xml:space="preserve">dobrej jakości oferty zatrudnienia, </w:t>
      </w:r>
    </w:p>
    <w:p w14:paraId="2B4FCFD4" w14:textId="77777777" w:rsidR="00314008" w:rsidRPr="00314008" w:rsidRDefault="002E0D5B" w:rsidP="00BA38E0">
      <w:pPr>
        <w:pStyle w:val="Akapitzlist"/>
        <w:numPr>
          <w:ilvl w:val="0"/>
          <w:numId w:val="21"/>
        </w:numPr>
        <w:tabs>
          <w:tab w:val="left" w:pos="851"/>
          <w:tab w:val="center" w:pos="4536"/>
          <w:tab w:val="right" w:pos="9072"/>
        </w:tabs>
        <w:spacing w:after="120" w:line="360" w:lineRule="auto"/>
        <w:jc w:val="both"/>
        <w:rPr>
          <w:rFonts w:ascii="Calibri" w:eastAsia="Calibri" w:hAnsi="Calibri" w:cs="Calibri"/>
          <w:bCs/>
          <w:sz w:val="22"/>
          <w:szCs w:val="22"/>
        </w:rPr>
      </w:pPr>
      <w:r w:rsidRPr="00314008">
        <w:rPr>
          <w:rFonts w:ascii="Calibri" w:eastAsia="+mn-ea" w:hAnsi="Calibri" w:cs="Calibri"/>
          <w:sz w:val="22"/>
          <w:szCs w:val="22"/>
          <w:lang w:eastAsia="pl-PL"/>
        </w:rPr>
        <w:t xml:space="preserve">dalszego kształcenia, </w:t>
      </w:r>
    </w:p>
    <w:p w14:paraId="78C96AED" w14:textId="77777777" w:rsidR="00314008" w:rsidRPr="00314008" w:rsidRDefault="002E0D5B" w:rsidP="00BA38E0">
      <w:pPr>
        <w:pStyle w:val="Akapitzlist"/>
        <w:numPr>
          <w:ilvl w:val="0"/>
          <w:numId w:val="21"/>
        </w:numPr>
        <w:tabs>
          <w:tab w:val="left" w:pos="851"/>
          <w:tab w:val="center" w:pos="4536"/>
          <w:tab w:val="right" w:pos="9072"/>
        </w:tabs>
        <w:spacing w:after="120" w:line="360" w:lineRule="auto"/>
        <w:jc w:val="both"/>
        <w:rPr>
          <w:rFonts w:ascii="Calibri" w:eastAsia="Calibri" w:hAnsi="Calibri" w:cs="Calibri"/>
          <w:bCs/>
          <w:sz w:val="22"/>
          <w:szCs w:val="22"/>
        </w:rPr>
      </w:pPr>
      <w:r w:rsidRPr="00314008">
        <w:rPr>
          <w:rFonts w:ascii="Calibri" w:eastAsia="+mn-ea" w:hAnsi="Calibri" w:cs="Calibri"/>
          <w:sz w:val="22"/>
          <w:szCs w:val="22"/>
          <w:lang w:eastAsia="pl-PL"/>
        </w:rPr>
        <w:t xml:space="preserve">przyuczenia do zawodu lub stażu w ciągu czterech miesięcy od uzyskania statusu osoby bezrobotnej lub zakończenia kształcenia formalnego, w tym wzmocnienie umiejętności cyfrowych osób młodych, </w:t>
      </w:r>
    </w:p>
    <w:p w14:paraId="4C524557" w14:textId="440DDA0B" w:rsidR="00314008" w:rsidRPr="00314008" w:rsidRDefault="002E0D5B" w:rsidP="00BA38E0">
      <w:pPr>
        <w:pStyle w:val="Akapitzlist"/>
        <w:numPr>
          <w:ilvl w:val="0"/>
          <w:numId w:val="21"/>
        </w:numPr>
        <w:tabs>
          <w:tab w:val="left" w:pos="851"/>
          <w:tab w:val="center" w:pos="4536"/>
          <w:tab w:val="right" w:pos="9072"/>
        </w:tabs>
        <w:spacing w:after="120" w:line="360" w:lineRule="auto"/>
        <w:jc w:val="both"/>
        <w:rPr>
          <w:rFonts w:ascii="Calibri" w:eastAsia="Calibri" w:hAnsi="Calibri" w:cs="Calibri"/>
          <w:bCs/>
          <w:sz w:val="22"/>
          <w:szCs w:val="22"/>
        </w:rPr>
      </w:pPr>
      <w:r w:rsidRPr="00314008">
        <w:rPr>
          <w:rFonts w:ascii="Calibri" w:eastAsia="+mn-ea" w:hAnsi="Calibri" w:cs="Calibri"/>
          <w:sz w:val="22"/>
          <w:szCs w:val="22"/>
          <w:lang w:eastAsia="pl-PL"/>
        </w:rPr>
        <w:t>zindywidualizowane podejście i aktywne docieranie z ofertą wsparcia.</w:t>
      </w:r>
      <w:r w:rsidRPr="00314008">
        <w:rPr>
          <w:rFonts w:ascii="Calibri" w:eastAsia="Calibri" w:hAnsi="Calibri" w:cs="Calibri"/>
          <w:bCs/>
          <w:sz w:val="22"/>
          <w:szCs w:val="22"/>
        </w:rPr>
        <w:t xml:space="preserve"> </w:t>
      </w:r>
    </w:p>
    <w:p w14:paraId="6B1A201E" w14:textId="072860A6" w:rsidR="002E0D5B" w:rsidRDefault="002E0D5B" w:rsidP="00314008">
      <w:pPr>
        <w:tabs>
          <w:tab w:val="left" w:pos="851"/>
          <w:tab w:val="center" w:pos="4536"/>
          <w:tab w:val="right" w:pos="9072"/>
        </w:tabs>
        <w:spacing w:after="120" w:line="360" w:lineRule="auto"/>
        <w:jc w:val="both"/>
        <w:rPr>
          <w:rFonts w:ascii="Calibri" w:eastAsia="Calibri" w:hAnsi="Calibri" w:cs="Calibri"/>
          <w:bCs/>
          <w:sz w:val="22"/>
          <w:szCs w:val="22"/>
        </w:rPr>
      </w:pPr>
      <w:r w:rsidRPr="00314008">
        <w:rPr>
          <w:rFonts w:ascii="Calibri" w:eastAsia="+mn-ea" w:hAnsi="Calibri" w:cs="Calibri"/>
          <w:sz w:val="22"/>
          <w:szCs w:val="22"/>
        </w:rPr>
        <w:t xml:space="preserve">Ww. projekty EFS+ skierowane są ponadto do </w:t>
      </w:r>
      <w:r w:rsidRPr="00314008">
        <w:rPr>
          <w:rFonts w:ascii="Calibri" w:eastAsia="Calibri" w:hAnsi="Calibri" w:cs="Calibri"/>
          <w:bCs/>
          <w:sz w:val="22"/>
          <w:szCs w:val="22"/>
        </w:rPr>
        <w:t xml:space="preserve">długotrwale bezrobotnych oraz grup znajdujących się </w:t>
      </w:r>
      <w:r w:rsidR="000B2BA5" w:rsidRPr="00314008">
        <w:rPr>
          <w:rFonts w:ascii="Calibri" w:eastAsia="Calibri" w:hAnsi="Calibri" w:cs="Calibri"/>
          <w:bCs/>
          <w:sz w:val="22"/>
          <w:szCs w:val="22"/>
        </w:rPr>
        <w:br/>
      </w:r>
      <w:r w:rsidRPr="00314008">
        <w:rPr>
          <w:rFonts w:ascii="Calibri" w:eastAsia="Calibri" w:hAnsi="Calibri" w:cs="Calibri"/>
          <w:bCs/>
          <w:sz w:val="22"/>
          <w:szCs w:val="22"/>
        </w:rPr>
        <w:t>w niekorzystnej sytuacji na rynku pracy.</w:t>
      </w:r>
    </w:p>
    <w:p w14:paraId="668A3FFD" w14:textId="331077FA" w:rsidR="00314008" w:rsidRPr="00314008" w:rsidRDefault="00314008" w:rsidP="00314008">
      <w:pPr>
        <w:tabs>
          <w:tab w:val="left" w:pos="851"/>
          <w:tab w:val="center" w:pos="4536"/>
          <w:tab w:val="right" w:pos="9072"/>
        </w:tabs>
        <w:spacing w:after="120" w:line="360" w:lineRule="auto"/>
        <w:jc w:val="both"/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DF68545" wp14:editId="3570A959">
                <wp:simplePos x="0" y="0"/>
                <wp:positionH relativeFrom="column">
                  <wp:posOffset>1707515</wp:posOffset>
                </wp:positionH>
                <wp:positionV relativeFrom="paragraph">
                  <wp:posOffset>280994</wp:posOffset>
                </wp:positionV>
                <wp:extent cx="581025" cy="1390650"/>
                <wp:effectExtent l="0" t="0" r="28575" b="19050"/>
                <wp:wrapNone/>
                <wp:docPr id="2016494579" name="Para nawiasów klamrowych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390650"/>
                        </a:xfrm>
                        <a:prstGeom prst="leftBrace">
                          <a:avLst/>
                        </a:prstGeom>
                        <a:ln w="31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46F75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Para nawiasów klamrowych 12" o:spid="_x0000_s1026" type="#_x0000_t87" style="position:absolute;margin-left:134.45pt;margin-top:22.15pt;width:45.75pt;height:109.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K32dwIAAGYFAAAOAAAAZHJzL2Uyb0RvYy54bWysVFtP2zAUfp+0/2D5fSQpLZeKFHUgpkkM&#10;0GDi2Th2a8n28Wy3affrOXaatBpI06a9JMfnfOd+ubjcGE3WwgcFtqbVUUmJsBwaZRc1/fF08+mM&#10;khCZbZgGK2q6FYFezj5+uGjdVIxgCboRnqARG6atq+kyRjctisCXwrBwBE5YFErwhkV8+kXReNai&#10;daOLUVmeFC34xnngIgTkXndCOsv2pRQ83ksZRCS6phhbzF+fvy/pW8wu2HThmVsqvguD/UMUhimL&#10;TgdT1ywysvLqjSmjuIcAMh5xMAVIqbjIOWA2VflbNo9L5kTOBYsT3FCm8P/M8rv1o3vwWIbWhWlA&#10;MmWxkd6kP8ZHNrlY26FYYhMJR+bkrCpHE0o4iqrj8/JkkqtZ7LWdD/GLAEMSUVMtZPzsGU8ZsSlb&#10;34aIbhHf4xJbW9LW9Lg6nWRUAK2aG6V1kuWhEFfakzXDdjLOhY2jjNMr8w2ajn86Kcs+lEElOzqw&#10;hm61ReY+60zFrRZdGN+FJKrBPKsukDSQb313CWiL6KQmMdJBsfyz4g6fVEUe1r9RHjSyZ7BxUDbK&#10;gn/Pe9xUaeIxednh+wp0eacSvECzffDEQ7cqwfEbhe27ZSE+MI+7gVuE+x7v8SM1YLNgR1GyBP/r&#10;PX7C48iilJIWd62m4eeKeUGJ/mpxmM+r8TgtZ36MJ6cjfPhDycuhxK7MFWD/K7wsjmcy4aPuSenB&#10;PONZmCevKGKWo++a8uj7x1XsbgAeFi7m8wzDhXQs3tpHx/uup8l82jwz73YzHHH676DfyzdT3GFT&#10;PyzMVxGkyiO+r+uu3rjMuQu7w5OuxeE7o/bncfYKAAD//wMAUEsDBBQABgAIAAAAIQAwB3pz3wAA&#10;AAoBAAAPAAAAZHJzL2Rvd25yZXYueG1sTI9BTsMwEEX3SNzBGiQ2FXWoQ9SGOFVBIFXsGjiAGw9O&#10;hD0Osdumt8ddleXoP/3/plpPzrIjjqH3JOFxngFDar3uyUj4+nx/WAILUZFW1hNKOGOAdX17U6lS&#10;+xPt8NhEw1IJhVJJ6GIcSs5D26FTYe4HpJR9+9GpmM7RcD2qUyp3li+yrOBO9ZQWOjXga4ftT3Nw&#10;Ej6Qb2a/u7eX7ezc9E8rYeyIRsr7u2nzDCziFK8wXPSTOtTJae8PpAOzEhbFcpVQCXkugCVAFFkO&#10;bH9JhABeV/z/C/UfAAAA//8DAFBLAQItABQABgAIAAAAIQC2gziS/gAAAOEBAAATAAAAAAAAAAAA&#10;AAAAAAAAAABbQ29udGVudF9UeXBlc10ueG1sUEsBAi0AFAAGAAgAAAAhADj9If/WAAAAlAEAAAsA&#10;AAAAAAAAAAAAAAAALwEAAF9yZWxzLy5yZWxzUEsBAi0AFAAGAAgAAAAhAMVcrfZ3AgAAZgUAAA4A&#10;AAAAAAAAAAAAAAAALgIAAGRycy9lMm9Eb2MueG1sUEsBAi0AFAAGAAgAAAAhADAHenPfAAAACgEA&#10;AA8AAAAAAAAAAAAAAAAA0QQAAGRycy9kb3ducmV2LnhtbFBLBQYAAAAABAAEAPMAAADdBQAAAAA=&#10;" adj="752" strokecolor="#dc7d0e [2405]" strokeweight=".25pt">
                <v:stroke endcap="round"/>
              </v:shape>
            </w:pict>
          </mc:Fallback>
        </mc:AlternateContent>
      </w:r>
    </w:p>
    <w:p w14:paraId="4C512E1E" w14:textId="3E24EBFF" w:rsidR="002E0D5B" w:rsidRPr="002E0D5B" w:rsidRDefault="006F0675" w:rsidP="006F0675">
      <w:pPr>
        <w:tabs>
          <w:tab w:val="center" w:pos="4536"/>
          <w:tab w:val="right" w:pos="9072"/>
        </w:tabs>
        <w:spacing w:after="360" w:line="360" w:lineRule="auto"/>
        <w:ind w:left="3402"/>
        <w:jc w:val="both"/>
        <w:rPr>
          <w:rFonts w:ascii="Calibri" w:eastAsia="Calibri" w:hAnsi="Calibri" w:cs="Calibri"/>
          <w:bCs/>
          <w:sz w:val="22"/>
          <w:szCs w:val="22"/>
        </w:rPr>
      </w:pPr>
      <w:r w:rsidRPr="002E0D5B">
        <w:rPr>
          <w:rFonts w:ascii="Calibri" w:eastAsia="Calibri" w:hAnsi="Calibri" w:cs="Calibri"/>
          <w:bCs/>
          <w:noProof/>
          <w:sz w:val="22"/>
          <w:szCs w:val="22"/>
        </w:rPr>
        <w:drawing>
          <wp:anchor distT="0" distB="0" distL="114300" distR="114300" simplePos="0" relativeHeight="251974656" behindDoc="0" locked="0" layoutInCell="1" allowOverlap="1" wp14:anchorId="0140D29B" wp14:editId="7CADDFD3">
            <wp:simplePos x="0" y="0"/>
            <wp:positionH relativeFrom="column">
              <wp:posOffset>-115570</wp:posOffset>
            </wp:positionH>
            <wp:positionV relativeFrom="paragraph">
              <wp:posOffset>48260</wp:posOffset>
            </wp:positionV>
            <wp:extent cx="2057400" cy="1027430"/>
            <wp:effectExtent l="0" t="38100" r="0" b="58420"/>
            <wp:wrapSquare wrapText="bothSides"/>
            <wp:docPr id="2111124464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7" r:lo="rId98" r:qs="rId99" r:cs="rId10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D5B" w:rsidRPr="002E0D5B">
        <w:rPr>
          <w:rFonts w:ascii="Calibri" w:eastAsia="Calibri" w:hAnsi="Calibri" w:cs="Calibri"/>
          <w:bCs/>
          <w:sz w:val="22"/>
          <w:szCs w:val="22"/>
        </w:rPr>
        <w:t xml:space="preserve">Cel działania polega na wspieraniu zrównoważonego pod względem płci uczestnictwa w rynku pracy, równych warunków pracy oraz lepszej równowagi między życiem zawodowym a prywatnym, w tym poprzez dostęp do przystępnej cenowo opieki nad dziećmi i osobami wymagającymi wsparcia w codziennym funkcjonowaniu. </w:t>
      </w:r>
    </w:p>
    <w:p w14:paraId="38BDA0D9" w14:textId="297E697C" w:rsidR="000B2BA5" w:rsidRDefault="00314008" w:rsidP="000B2BA5">
      <w:pPr>
        <w:tabs>
          <w:tab w:val="left" w:pos="708"/>
          <w:tab w:val="center" w:pos="4536"/>
          <w:tab w:val="right" w:pos="9072"/>
        </w:tabs>
        <w:spacing w:after="0" w:line="360" w:lineRule="auto"/>
        <w:jc w:val="both"/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BC9C06E" wp14:editId="3E1D9360">
                <wp:simplePos x="0" y="0"/>
                <wp:positionH relativeFrom="column">
                  <wp:posOffset>1678892</wp:posOffset>
                </wp:positionH>
                <wp:positionV relativeFrom="paragraph">
                  <wp:posOffset>-92878</wp:posOffset>
                </wp:positionV>
                <wp:extent cx="600075" cy="1095375"/>
                <wp:effectExtent l="0" t="0" r="28575" b="28575"/>
                <wp:wrapNone/>
                <wp:docPr id="965140818" name="Para nawiasów klamrowych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095375"/>
                        </a:xfrm>
                        <a:prstGeom prst="leftBrace">
                          <a:avLst>
                            <a:gd name="adj1" fmla="val 13951"/>
                            <a:gd name="adj2" fmla="val 45652"/>
                          </a:avLst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AB9EC" id="Para nawiasów klamrowych 12" o:spid="_x0000_s1026" type="#_x0000_t87" style="position:absolute;margin-left:132.2pt;margin-top:-7.3pt;width:47.25pt;height:86.2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p9QkwIAAK4FAAAOAAAAZHJzL2Uyb0RvYy54bWysVFtv0zAUfkfiP1h+Z0m6ZmPV0qkMDSGN&#10;bWJDe/Ycew2yfYztNi2/nmPn0gCTEIgX55ycy3fu5xc7rchWON+AqWhxlFMiDIe6Mc8V/fJw9eYt&#10;JT4wUzMFRlR0Lzy9WL5+dd7ahZjBGlQtHEEnxi9aW9F1CHaRZZ6vhWb+CKwwKJTgNAvIuuesdqxF&#10;71plszw/yVpwtXXAhff4930npMvkX0rBw62UXgSiKoqxhfS69D7FN1ues8WzY3bd8D4M9g9RaNYY&#10;BB1dvWeBkY1rfnOlG+7AgwxHHHQGUjZcpBwwmyL/JZv7NbMi5YLF8XYsk/9/bvnN9t7eOSxDa/3C&#10;Ixmz2Emn4xfjI7tUrP1YLLELhOPPkzzPT0tKOIqK/Kw8RgbdZAdr63z4IECTSFRUCRneOcZjRmzB&#10;ttc+pIrVxDCNo8HqrwUlUitswJYpUhyflUXfoInObKozL0/KWQ/be8QABuDoXpn4elBNfdUolZg4&#10;XOJSOYIwiMu5MGGWolIb/Qnq7v9piRn2vtM8RpOU4MQbokWE7FC9RIW9Eh36ZyFJU2O9igQwOppi&#10;pyyTJ9SOZhIjHQ3zPxv2+tFUpKH/G+PRIiGDCaOxbgy4l9DDbghZdvpDBbq8YwmeoN7fOeKgWzlv&#10;+VWDY3DNfLhjDluM24h3I9ziIxW0FYWeomQN7vtL/6M+jj5KKWlxZyvqv22YE5SojwaX4qyYz+OS&#10;J2Zens6QcVPJ01RiNvoSsP84dBhdIqN+UAMpHehHPC+riIoiZjhiV5QHNzCXobsleKC4WK2SGi62&#10;ZeHa3Fs+dD0O5MPukTnb70LALbqBYb/7bei256Ab+2FgtQkgmxCFh7r2DB4FpH66OlM+aR3O7PIH&#10;AAAA//8DAFBLAwQUAAYACAAAACEAwFRcg+AAAAALAQAADwAAAGRycy9kb3ducmV2LnhtbEyPQU+E&#10;MBCF7yb+h2ZMvO0WVpZlkbIxJB68mIjGeOzSQol0Smhh8d87ntzj5H1575vitNqBLXryvUMB8TYC&#10;prFxqsdOwMf78yYD5oNEJQeHWsCP9nAqb28KmSt3wTe91KFjVII+lwJMCGPOuW+MttJv3aiRstZN&#10;VgY6p46rSV6o3A58F0Upt7JHWjBy1JXRzXc9WwEv+Dm0bZ2tbYXxcqi+zNy/GiHu79anR2BBr+Ef&#10;hj99UoeSnM5uRuXZIGCXJgmhAjZxkgIj4mGfHYGdCd0fjsDLgl//UP4CAAD//wMAUEsBAi0AFAAG&#10;AAgAAAAhALaDOJL+AAAA4QEAABMAAAAAAAAAAAAAAAAAAAAAAFtDb250ZW50X1R5cGVzXS54bWxQ&#10;SwECLQAUAAYACAAAACEAOP0h/9YAAACUAQAACwAAAAAAAAAAAAAAAAAvAQAAX3JlbHMvLnJlbHNQ&#10;SwECLQAUAAYACAAAACEA1vKfUJMCAACuBQAADgAAAAAAAAAAAAAAAAAuAgAAZHJzL2Uyb0RvYy54&#10;bWxQSwECLQAUAAYACAAAACEAwFRcg+AAAAALAQAADwAAAAAAAAAAAAAAAADtBAAAZHJzL2Rvd25y&#10;ZXYueG1sUEsFBgAAAAAEAAQA8wAAAPoFAAAAAA==&#10;" adj="1651,9861" strokecolor="#dc7d0e [2405]">
                <v:stroke endcap="round"/>
              </v:shape>
            </w:pict>
          </mc:Fallback>
        </mc:AlternateContent>
      </w:r>
      <w:r w:rsidR="00897777" w:rsidRPr="002E0D5B">
        <w:rPr>
          <w:rFonts w:ascii="Calibri" w:eastAsia="Calibri" w:hAnsi="Calibri" w:cs="Calibri"/>
          <w:bCs/>
          <w:noProof/>
          <w:sz w:val="22"/>
          <w:szCs w:val="22"/>
        </w:rPr>
        <w:drawing>
          <wp:anchor distT="0" distB="0" distL="114300" distR="114300" simplePos="0" relativeHeight="251972608" behindDoc="0" locked="0" layoutInCell="1" allowOverlap="1" wp14:anchorId="4FD97CC3" wp14:editId="19230E1B">
            <wp:simplePos x="0" y="0"/>
            <wp:positionH relativeFrom="column">
              <wp:posOffset>-206375</wp:posOffset>
            </wp:positionH>
            <wp:positionV relativeFrom="paragraph">
              <wp:posOffset>9525</wp:posOffset>
            </wp:positionV>
            <wp:extent cx="2245360" cy="913130"/>
            <wp:effectExtent l="0" t="38100" r="0" b="58420"/>
            <wp:wrapSquare wrapText="bothSides"/>
            <wp:docPr id="1720344414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2" r:lo="rId103" r:qs="rId104" r:cs="rId105"/>
              </a:graphicData>
            </a:graphic>
            <wp14:sizeRelH relativeFrom="margin">
              <wp14:pctWidth>0</wp14:pctWidth>
            </wp14:sizeRelH>
          </wp:anchor>
        </w:drawing>
      </w:r>
      <w:r w:rsidR="002E0D5B" w:rsidRPr="002E0D5B">
        <w:rPr>
          <w:rFonts w:ascii="Calibri" w:eastAsia="Calibri" w:hAnsi="Calibri" w:cs="Calibri"/>
          <w:bCs/>
          <w:sz w:val="22"/>
          <w:szCs w:val="22"/>
        </w:rPr>
        <w:t xml:space="preserve">Celem działania jest wspieranie aktywnego włączenia społecznego </w:t>
      </w:r>
      <w:r w:rsidR="006F0675">
        <w:rPr>
          <w:rFonts w:ascii="Calibri" w:eastAsia="Calibri" w:hAnsi="Calibri" w:cs="Calibri"/>
          <w:bCs/>
          <w:sz w:val="22"/>
          <w:szCs w:val="22"/>
        </w:rPr>
        <w:br/>
      </w:r>
      <w:r w:rsidR="00897777">
        <w:rPr>
          <w:rFonts w:ascii="Calibri" w:eastAsia="Calibri" w:hAnsi="Calibri" w:cs="Calibri"/>
          <w:bCs/>
          <w:sz w:val="22"/>
          <w:szCs w:val="22"/>
        </w:rPr>
        <w:t>w</w:t>
      </w:r>
      <w:r w:rsidR="002E0D5B" w:rsidRPr="002E0D5B">
        <w:rPr>
          <w:rFonts w:ascii="Calibri" w:eastAsia="Calibri" w:hAnsi="Calibri" w:cs="Calibri"/>
          <w:bCs/>
          <w:sz w:val="22"/>
          <w:szCs w:val="22"/>
        </w:rPr>
        <w:t xml:space="preserve"> celu promowania równości szans, niedyskryminacji i aktywnego uczestnictwa, oraz zwiększanie zdolności do zatrudnienia, </w:t>
      </w:r>
      <w:r w:rsidR="006F0675">
        <w:rPr>
          <w:rFonts w:ascii="Calibri" w:eastAsia="Calibri" w:hAnsi="Calibri" w:cs="Calibri"/>
          <w:bCs/>
          <w:sz w:val="22"/>
          <w:szCs w:val="22"/>
        </w:rPr>
        <w:br/>
      </w:r>
      <w:r w:rsidR="002E0D5B" w:rsidRPr="002E0D5B">
        <w:rPr>
          <w:rFonts w:ascii="Calibri" w:eastAsia="Calibri" w:hAnsi="Calibri" w:cs="Calibri"/>
          <w:bCs/>
          <w:sz w:val="22"/>
          <w:szCs w:val="22"/>
        </w:rPr>
        <w:t>w szczególności grup w niekorzystnej sytuacji</w:t>
      </w:r>
      <w:r w:rsidR="000B2BA5">
        <w:rPr>
          <w:rFonts w:ascii="Calibri" w:eastAsia="Calibri" w:hAnsi="Calibri" w:cs="Calibri"/>
          <w:bCs/>
          <w:sz w:val="22"/>
          <w:szCs w:val="22"/>
        </w:rPr>
        <w:t>.</w:t>
      </w:r>
    </w:p>
    <w:p w14:paraId="5C756AAF" w14:textId="0A339947" w:rsidR="000B2BA5" w:rsidRDefault="00E815B2" w:rsidP="000B2BA5">
      <w:pPr>
        <w:tabs>
          <w:tab w:val="left" w:pos="708"/>
          <w:tab w:val="center" w:pos="4536"/>
          <w:tab w:val="right" w:pos="9072"/>
        </w:tabs>
        <w:spacing w:after="0" w:line="360" w:lineRule="auto"/>
        <w:jc w:val="both"/>
        <w:rPr>
          <w:rFonts w:ascii="Calibri" w:eastAsia="Calibri" w:hAnsi="Calibri" w:cs="Calibri"/>
          <w:bCs/>
          <w:sz w:val="22"/>
          <w:szCs w:val="22"/>
        </w:rPr>
      </w:pPr>
      <w:r w:rsidRPr="002E0D5B">
        <w:rPr>
          <w:rFonts w:ascii="Calibri" w:eastAsia="Calibri" w:hAnsi="Calibri" w:cs="Calibri"/>
          <w:bCs/>
          <w:noProof/>
          <w:sz w:val="22"/>
          <w:szCs w:val="22"/>
        </w:rPr>
        <w:drawing>
          <wp:anchor distT="0" distB="0" distL="114300" distR="114300" simplePos="0" relativeHeight="251973632" behindDoc="0" locked="0" layoutInCell="1" allowOverlap="1" wp14:anchorId="011A3BF3" wp14:editId="70E0D73B">
            <wp:simplePos x="0" y="0"/>
            <wp:positionH relativeFrom="column">
              <wp:posOffset>-93825</wp:posOffset>
            </wp:positionH>
            <wp:positionV relativeFrom="paragraph">
              <wp:posOffset>109256</wp:posOffset>
            </wp:positionV>
            <wp:extent cx="1905000" cy="1238250"/>
            <wp:effectExtent l="0" t="0" r="0" b="0"/>
            <wp:wrapSquare wrapText="bothSides"/>
            <wp:docPr id="507894841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7" r:lo="rId108" r:qs="rId109" r:cs="rId1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11DD4" w14:textId="7EA48FF5" w:rsidR="000B2BA5" w:rsidRDefault="000B2BA5" w:rsidP="000B2BA5">
      <w:pPr>
        <w:tabs>
          <w:tab w:val="left" w:pos="708"/>
          <w:tab w:val="center" w:pos="4536"/>
          <w:tab w:val="right" w:pos="9072"/>
        </w:tabs>
        <w:spacing w:after="0" w:line="360" w:lineRule="auto"/>
        <w:jc w:val="both"/>
        <w:rPr>
          <w:rFonts w:ascii="Calibri" w:eastAsia="Calibri" w:hAnsi="Calibri" w:cs="Calibri"/>
          <w:bCs/>
          <w:sz w:val="22"/>
          <w:szCs w:val="22"/>
        </w:rPr>
      </w:pPr>
    </w:p>
    <w:p w14:paraId="324A228A" w14:textId="42A594DA" w:rsidR="002E0D5B" w:rsidRPr="002E0D5B" w:rsidRDefault="000B2BA5" w:rsidP="000B2BA5">
      <w:pPr>
        <w:tabs>
          <w:tab w:val="left" w:pos="708"/>
          <w:tab w:val="center" w:pos="4536"/>
          <w:tab w:val="right" w:pos="9072"/>
        </w:tabs>
        <w:spacing w:after="120" w:line="360" w:lineRule="auto"/>
        <w:ind w:left="3402"/>
        <w:jc w:val="both"/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1E2B8CB" wp14:editId="0FAB8DC3">
                <wp:simplePos x="0" y="0"/>
                <wp:positionH relativeFrom="column">
                  <wp:posOffset>1779905</wp:posOffset>
                </wp:positionH>
                <wp:positionV relativeFrom="paragraph">
                  <wp:posOffset>-43815</wp:posOffset>
                </wp:positionV>
                <wp:extent cx="485775" cy="561975"/>
                <wp:effectExtent l="0" t="0" r="28575" b="28575"/>
                <wp:wrapNone/>
                <wp:docPr id="1641873435" name="Para nawiasów klamrowych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61975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E8078" id="Para nawiasów klamrowych 12" o:spid="_x0000_s1026" type="#_x0000_t87" style="position:absolute;margin-left:140.15pt;margin-top:-3.45pt;width:38.25pt;height:44.2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LDybQIAAFwFAAAOAAAAZHJzL2Uyb0RvYy54bWysFMtqGzHwXug/CN2b3TV2nJisg5uQUkib&#10;0KTkrGilWCBpVEn22v36jrQPmyZQWnqR5v2eubjcGU22wgcFtqbVSUmJsBwaZV9q+v3x5sMZJSEy&#10;2zANVtR0LwK9XL5/d9G6hZjAGnQjPEEjNixaV9N1jG5RFIGvhWHhBJywyJTgDYuI+pei8axF60YX&#10;k7I8LVrwjfPARQhIve6YdJntSyl4vJMyiEh0TTG2mF+f3+f0FssLtnjxzK0V78Ng/xCFYcqi09HU&#10;NYuMbLx6Zcoo7iGAjCccTAFSKi5yDphNVf6WzcOaOZFzweIEN5Yp/D+z/Ov2wd17LEPrwiIgmLLY&#10;SW/Sj/GRXS7WfiyW2EXCkTg9m83nM0o4sman1TnCaKU4KDsf4icBhiSgplrI+NEznhJiC7a9DbGT&#10;H+QSWdv0BtCquVFaZySNgrjSnmwZNpFxLmycZCN6Y75A09Hns7LM7cQI8vQklRzPkTXkJQ/FIdcM&#10;xb0WnfdvQhLVYHZVdjAaOvZd9Xlqi9JJTWKko2L5Z8VePqmKPKJ/ozxqZM9g46hslAX/lve4G0KW&#10;nfxQgS7vVIJnaPb3nnjoFiQ4fqOwa7csxHvmcSNwd3DL4x0+UkNbU+ghStbgf75FT/I4qMilpMUN&#10;q2n4sWFeUKI/Wxzh82o6TSuZkelsPkHEH3Oejzl2Y64A+1/hPXE8g0k+6gGUHswTHoNV8oosZjn6&#10;rimPfkCuYrf5eE64WK2yGK6hY/HWPjg+dD0N5OPuiXnXj27Emf8Kwza+Gt5ONvXDwmoTQao82Ye6&#10;9vXGFc4D2Z+bdCOO8Sx1OIrLXwAAAP//AwBQSwMEFAAGAAgAAAAhALX9sMndAAAACQEAAA8AAABk&#10;cnMvZG93bnJldi54bWxMj0FOwzAQRfdI3MEaJHatk0aNQhqnqpDKDiTaHsCJhyTFHkex26a3Z1jB&#10;cjRP/79fbWdnxRWnMHhSkC4TEEitNwN1Ck7H/aIAEaImo60nVHDHANv68aHSpfE3+sTrIXaCQyiU&#10;WkEf41hKGdoenQ5LPyLx78tPTkc+p06aSd843Fm5SpJcOj0QN/R6xNce2+/DxSnw7Vu2P8/33u7s&#10;Kaax+3hfN6jU89O824CIOMc/GH71WR1qdmr8hUwQVsGqSDJGFSzyFxAMZOuctzQKijQHWVfy/4L6&#10;BwAA//8DAFBLAQItABQABgAIAAAAIQC2gziS/gAAAOEBAAATAAAAAAAAAAAAAAAAAAAAAABbQ29u&#10;dGVudF9UeXBlc10ueG1sUEsBAi0AFAAGAAgAAAAhADj9If/WAAAAlAEAAAsAAAAAAAAAAAAAAAAA&#10;LwEAAF9yZWxzLy5yZWxzUEsBAi0AFAAGAAgAAAAhACRMsPJtAgAAXAUAAA4AAAAAAAAAAAAAAAAA&#10;LgIAAGRycy9lMm9Eb2MueG1sUEsBAi0AFAAGAAgAAAAhALX9sMndAAAACQEAAA8AAAAAAAAAAAAA&#10;AAAAxwQAAGRycy9kb3ducmV2LnhtbFBLBQYAAAAABAAEAPMAAADRBQAAAAA=&#10;" adj="1556" strokecolor="#dc7d0e [2405]">
                <v:stroke endcap="round"/>
              </v:shape>
            </w:pict>
          </mc:Fallback>
        </mc:AlternateContent>
      </w:r>
      <w:r w:rsidR="002E0D5B" w:rsidRPr="002E0D5B">
        <w:rPr>
          <w:rFonts w:ascii="Calibri" w:eastAsia="Calibri" w:hAnsi="Calibri" w:cs="Calibri"/>
          <w:bCs/>
          <w:sz w:val="22"/>
          <w:szCs w:val="22"/>
        </w:rPr>
        <w:t xml:space="preserve">Celem działania jest wspieranie integracji społeczno-gospodarczej obywateli państw trzecich, w tym migrantów. </w:t>
      </w:r>
    </w:p>
    <w:p w14:paraId="611BC426" w14:textId="31573D24" w:rsidR="002E0D5B" w:rsidRPr="00563324" w:rsidRDefault="002E0D5B" w:rsidP="002E0D5B">
      <w:pPr>
        <w:tabs>
          <w:tab w:val="left" w:pos="708"/>
          <w:tab w:val="center" w:pos="4536"/>
          <w:tab w:val="right" w:pos="9072"/>
        </w:tabs>
        <w:spacing w:after="240" w:line="360" w:lineRule="auto"/>
        <w:jc w:val="both"/>
        <w:rPr>
          <w:rFonts w:ascii="Calibri" w:eastAsia="Calibri" w:hAnsi="Calibri" w:cs="Calibri"/>
          <w:bCs/>
          <w:color w:val="000000" w:themeColor="text1"/>
          <w:sz w:val="22"/>
          <w:szCs w:val="22"/>
        </w:rPr>
      </w:pPr>
    </w:p>
    <w:p w14:paraId="0127AD16" w14:textId="54D7A8B5" w:rsidR="004E5A1C" w:rsidRPr="00563324" w:rsidRDefault="00BC4E04" w:rsidP="004E5A1C">
      <w:pPr>
        <w:pStyle w:val="NormalnyWeb"/>
        <w:spacing w:after="0" w:line="360" w:lineRule="auto"/>
        <w:jc w:val="both"/>
        <w:rPr>
          <w:rFonts w:ascii="Calibri" w:eastAsia="Calibri" w:hAnsi="Calibri" w:cs="Calibri"/>
          <w:bCs/>
          <w:color w:val="000000" w:themeColor="text1"/>
          <w:sz w:val="22"/>
          <w:szCs w:val="22"/>
        </w:rPr>
      </w:pPr>
      <w:r w:rsidRPr="00563324">
        <w:rPr>
          <w:rFonts w:ascii="Calibri" w:eastAsia="Calibri" w:hAnsi="Calibri" w:cs="Calibri"/>
          <w:bCs/>
          <w:color w:val="000000" w:themeColor="text1"/>
          <w:sz w:val="22"/>
          <w:szCs w:val="22"/>
        </w:rPr>
        <w:tab/>
      </w:r>
      <w:r w:rsidR="001328C2">
        <w:rPr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Równoległe do działań prowadzonych przez Samorząd Wojewódzki, samorządy szczebla powiatowego </w:t>
      </w:r>
      <w:r w:rsidR="00677CF8">
        <w:rPr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będą </w:t>
      </w:r>
      <w:r w:rsidR="001328C2">
        <w:rPr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realizowały projekty unijne mające na celu poprawę sytuacji mieszkańców Wielkopolski </w:t>
      </w:r>
      <w:r w:rsidR="001328C2">
        <w:rPr>
          <w:rFonts w:ascii="Calibri" w:eastAsia="Calibri" w:hAnsi="Calibri" w:cs="Calibri"/>
          <w:bCs/>
          <w:color w:val="000000" w:themeColor="text1"/>
          <w:sz w:val="22"/>
          <w:szCs w:val="22"/>
        </w:rPr>
        <w:br/>
        <w:t xml:space="preserve">w obszarze zatrudnienia. </w:t>
      </w:r>
      <w:r w:rsidRPr="00563324">
        <w:rPr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PUP w Ostrowie Wielkopolskim w ramach EFS+ </w:t>
      </w:r>
      <w:r w:rsidR="004E5A1C" w:rsidRPr="00563324">
        <w:rPr>
          <w:rFonts w:ascii="Calibri" w:eastAsia="SimSun" w:hAnsi="Calibri" w:cs="Arial"/>
          <w:color w:val="000000" w:themeColor="text1"/>
          <w:sz w:val="22"/>
          <w:szCs w:val="22"/>
        </w:rPr>
        <w:t xml:space="preserve">Fundusze Europejskie dla Wielkopolski 2021-2027, </w:t>
      </w:r>
      <w:r w:rsidR="004E5A1C" w:rsidRPr="00563324">
        <w:rPr>
          <w:rFonts w:ascii="Calibri" w:eastAsia="+mn-ea" w:hAnsi="Calibri" w:cs="+mn-cs"/>
          <w:color w:val="000000" w:themeColor="text1"/>
          <w:sz w:val="22"/>
          <w:szCs w:val="22"/>
          <w:lang w:eastAsia="pl-PL"/>
        </w:rPr>
        <w:t xml:space="preserve">Priorytet FEWP.06. Fundusze Europejskie dla Wielkopolski o silniejszym wymiarze społecznym, Działanie FEWP.06.01 </w:t>
      </w:r>
      <w:r w:rsidR="004E5A1C" w:rsidRPr="00563324">
        <w:rPr>
          <w:rFonts w:ascii="Calibri" w:eastAsia="+mn-ea" w:hAnsi="Calibri" w:cs="+mn-cs"/>
          <w:i/>
          <w:iCs/>
          <w:color w:val="000000" w:themeColor="text1"/>
          <w:sz w:val="22"/>
          <w:szCs w:val="22"/>
          <w:lang w:eastAsia="pl-PL"/>
        </w:rPr>
        <w:t>Aktywizacja zawodowa osób bezrobotnych i poszukujących pracy - projekty PUP</w:t>
      </w:r>
      <w:r w:rsidR="004E5A1C" w:rsidRPr="00563324">
        <w:rPr>
          <w:rFonts w:ascii="Calibri" w:eastAsia="+mn-ea" w:hAnsi="Calibri" w:cs="+mn-cs"/>
          <w:color w:val="000000" w:themeColor="text1"/>
          <w:sz w:val="22"/>
          <w:szCs w:val="22"/>
          <w:lang w:eastAsia="pl-PL"/>
        </w:rPr>
        <w:t xml:space="preserve">, </w:t>
      </w:r>
      <w:r w:rsidRPr="00563324">
        <w:rPr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będzie realizował projekt </w:t>
      </w:r>
      <w:r w:rsidR="004E5A1C" w:rsidRPr="00563324">
        <w:rPr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pod nazwą „Droga do aktywności zawodowej”. </w:t>
      </w:r>
    </w:p>
    <w:p w14:paraId="7C640B24" w14:textId="65ED0B39" w:rsidR="004E5A1C" w:rsidRDefault="004E5A1C" w:rsidP="004E5A1C">
      <w:pPr>
        <w:tabs>
          <w:tab w:val="left" w:pos="426"/>
        </w:tabs>
        <w:spacing w:after="0"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563324">
        <w:rPr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Projekt skierowany </w:t>
      </w:r>
      <w:r w:rsidRPr="00563324">
        <w:rPr>
          <w:rFonts w:ascii="Calibri" w:hAnsi="Calibri" w:cs="Calibri"/>
          <w:color w:val="000000" w:themeColor="text1"/>
          <w:sz w:val="22"/>
          <w:szCs w:val="22"/>
        </w:rPr>
        <w:t>będzie do osób bezrobotnych, w szczególności pozostających w trudnej sytuacji, tj.: osób w wieku 50+, kobiet, osób z niepełnosprawnościami, osób w wieku 18-29 lat, w tym z grupy NEET oraz osób długotrwale bezrobotnych. Projekt obejmuje instrumenty i usługi rynku pracy służące indywidualizacji wsparcia oraz pomocy w zakresie określenia ścieżki zawodowej, służące m.in. zdobyciu doświadczenia zawodowego, wsparciu mobilności zawodowej, uzupełnienia lub zdobycia nowych umiejętności, kwalifikacji i kompetencji, czy służące rozwojowi przedsiębiorczości i samozatrudnienia.</w:t>
      </w:r>
    </w:p>
    <w:p w14:paraId="4D44709C" w14:textId="19500354" w:rsidR="00563324" w:rsidRPr="00563324" w:rsidRDefault="00563324" w:rsidP="004E5A1C">
      <w:pPr>
        <w:tabs>
          <w:tab w:val="left" w:pos="426"/>
        </w:tabs>
        <w:spacing w:after="0"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AA84B6A" wp14:editId="424A834D">
                <wp:simplePos x="0" y="0"/>
                <wp:positionH relativeFrom="column">
                  <wp:posOffset>1175385</wp:posOffset>
                </wp:positionH>
                <wp:positionV relativeFrom="paragraph">
                  <wp:posOffset>196215</wp:posOffset>
                </wp:positionV>
                <wp:extent cx="3952875" cy="0"/>
                <wp:effectExtent l="0" t="0" r="0" b="0"/>
                <wp:wrapNone/>
                <wp:docPr id="1661039400" name="Łącznik prost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52875" cy="0"/>
                        </a:xfrm>
                        <a:prstGeom prst="line">
                          <a:avLst/>
                        </a:prstGeom>
                        <a:noFill/>
                        <a:ln w="9525" cap="rnd" cmpd="sng" algn="ctr">
                          <a:solidFill>
                            <a:srgbClr val="A5B592">
                              <a:shade val="9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27430B" id="Łącznik prosty 15" o:spid="_x0000_s1026" style="position:absolute;flip:y;z-index:25198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2.55pt,15.45pt" to="403.8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FUvswEAAFgDAAAOAAAAZHJzL2Uyb0RvYy54bWysU01v2zAMvQ/YfxB0X+xmyNYYcYqtQXcZ&#10;tgLdemf0YQvQF0QtTv79KDnNgu021AeBpKhHvkd6c3d0lh1UQhN8z28WLWfKiyCNH3r+88fDu1vO&#10;MIOXYINXPT8p5Hfbt282U+zUMozBSpUYgXjsptjzMefYNQ2KUTnARYjK06UOyUEmNw2NTDARurPN&#10;sm0/NFNIMqYgFCJFd/Ml31Z8rZXI37VGlZntOfWW65nquS9ns91ANySIoxHnNuA/unBgPBW9QO0g&#10;A/uVzD9QzogUMOi8EME1QWsjVOVAbG7av9g8jRBV5ULiYLzIhK8HK74d7v1jIhmmiB3Gx1RYHHVy&#10;TFsTn2mmlRd1yo5VttNFNnXMTFDw/Xq1vP244ky83DUzRIGKCfMXFRwrRs+t8YURdHD4ipnKUupL&#10;Sgn78GCsrVOxnk09J+yCDLQbyUuyXJQ9Rz9wBnagnRM5VUAM1sjyuMBgGvb3NrED0Nw/rT6v1ss5&#10;aQSp5ui6pa/Mnzo4p8/2NU5pbQc4zk9qifMT60sdVVfszOSPgsXaB3mqwjbFo/FV9POqlf249sm+&#10;/iG2vwEAAP//AwBQSwMEFAAGAAgAAAAhAG2JTwDcAAAACQEAAA8AAABkcnMvZG93bnJldi54bWxM&#10;j8FOwzAMhu9IvENkJG4sGaijlKYTQmK3ajAQ4pg1pi0kTtWkW3l7jDjA8bc//f5crmfvxAHH2AfS&#10;sFwoEEhNsD21Gl6eHy5yEDEZssYFQg1fGGFdnZ6UprDhSE942KVWcAnFwmjoUhoKKWPToTdxEQYk&#10;3r2H0ZvEcWylHc2Ry72Tl0qtpDc98YXODHjfYfO5m7yG18bVm+xRpu22zt4+srCJU+21Pj+b725B&#10;JJzTHww/+qwOFTvtw0Q2Csc5z5aMarhSNyAYyNX1CsT+dyCrUv7/oPoGAAD//wMAUEsBAi0AFAAG&#10;AAgAAAAhALaDOJL+AAAA4QEAABMAAAAAAAAAAAAAAAAAAAAAAFtDb250ZW50X1R5cGVzXS54bWxQ&#10;SwECLQAUAAYACAAAACEAOP0h/9YAAACUAQAACwAAAAAAAAAAAAAAAAAvAQAAX3JlbHMvLnJlbHNQ&#10;SwECLQAUAAYACAAAACEALgRVL7MBAABYAwAADgAAAAAAAAAAAAAAAAAuAgAAZHJzL2Uyb0RvYy54&#10;bWxQSwECLQAUAAYACAAAACEAbYlPANwAAAAJAQAADwAAAAAAAAAAAAAAAAANBAAAZHJzL2Rvd25y&#10;ZXYueG1sUEsFBgAAAAAEAAQA8wAAABYFAAAAAA==&#10;" strokecolor="#9dad8b">
                <v:stroke endcap="round"/>
              </v:line>
            </w:pict>
          </mc:Fallback>
        </mc:AlternateContent>
      </w:r>
    </w:p>
    <w:p w14:paraId="69C1D751" w14:textId="1CF9FF1B" w:rsidR="00BC4E04" w:rsidRPr="00F63F6C" w:rsidRDefault="00563324" w:rsidP="004E5A1C">
      <w:pPr>
        <w:pStyle w:val="NormalnyWeb"/>
        <w:spacing w:after="0"/>
        <w:rPr>
          <w:rFonts w:ascii="Calibri" w:eastAsia="+mn-ea" w:hAnsi="Calibri" w:cs="+mn-cs"/>
          <w:color w:val="000000" w:themeColor="text1"/>
          <w:sz w:val="22"/>
          <w:szCs w:val="22"/>
          <w:lang w:eastAsia="pl-PL"/>
        </w:rPr>
      </w:pPr>
      <w:r>
        <w:rPr>
          <w:rFonts w:eastAsia="Calibri" w:cstheme="minorHAnsi"/>
          <w:bCs/>
          <w:noProof/>
          <w:sz w:val="22"/>
          <w:szCs w:val="22"/>
        </w:rPr>
        <w:drawing>
          <wp:anchor distT="0" distB="0" distL="114300" distR="114300" simplePos="0" relativeHeight="252007424" behindDoc="0" locked="0" layoutInCell="1" allowOverlap="1" wp14:anchorId="65CC43AE" wp14:editId="006D9EF6">
            <wp:simplePos x="0" y="0"/>
            <wp:positionH relativeFrom="column">
              <wp:posOffset>3810</wp:posOffset>
            </wp:positionH>
            <wp:positionV relativeFrom="paragraph">
              <wp:posOffset>140970</wp:posOffset>
            </wp:positionV>
            <wp:extent cx="2035810" cy="2908300"/>
            <wp:effectExtent l="0" t="0" r="2540" b="6350"/>
            <wp:wrapThrough wrapText="bothSides">
              <wp:wrapPolygon edited="0">
                <wp:start x="0" y="0"/>
                <wp:lineTo x="0" y="21506"/>
                <wp:lineTo x="21425" y="21506"/>
                <wp:lineTo x="21425" y="0"/>
                <wp:lineTo x="0" y="0"/>
              </wp:wrapPolygon>
            </wp:wrapThrough>
            <wp:docPr id="1289896993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896993" name="Obraz 1289896993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A9AFE" w14:textId="1D48C864" w:rsidR="00164723" w:rsidRPr="00F63F6C" w:rsidRDefault="00677CF8" w:rsidP="005710B6">
      <w:pPr>
        <w:tabs>
          <w:tab w:val="left" w:pos="708"/>
          <w:tab w:val="center" w:pos="4536"/>
          <w:tab w:val="right" w:pos="9072"/>
        </w:tabs>
        <w:spacing w:after="0" w:line="360" w:lineRule="auto"/>
        <w:jc w:val="both"/>
        <w:rPr>
          <w:rFonts w:eastAsia="Calibri" w:cstheme="minorHAnsi"/>
          <w:bCs/>
          <w:color w:val="000000" w:themeColor="text1"/>
          <w:sz w:val="22"/>
          <w:szCs w:val="22"/>
        </w:rPr>
      </w:pPr>
      <w:r>
        <w:rPr>
          <w:rFonts w:ascii="Calibri" w:eastAsia="SimSun" w:hAnsi="Calibri" w:cs="Arial"/>
          <w:color w:val="000000" w:themeColor="text1"/>
          <w:sz w:val="22"/>
          <w:szCs w:val="22"/>
        </w:rPr>
        <w:t xml:space="preserve">Samorząd Województwa Wielkopolskiego w ramach </w:t>
      </w:r>
      <w:r w:rsidR="00E815B2" w:rsidRPr="00677CF8">
        <w:rPr>
          <w:rFonts w:ascii="Calibri" w:eastAsia="SimSun" w:hAnsi="Calibri" w:cs="Arial"/>
          <w:i/>
          <w:iCs/>
          <w:color w:val="000000" w:themeColor="text1"/>
          <w:sz w:val="22"/>
          <w:szCs w:val="22"/>
        </w:rPr>
        <w:t>C</w:t>
      </w:r>
      <w:r w:rsidRPr="00677CF8">
        <w:rPr>
          <w:rFonts w:ascii="Calibri" w:eastAsia="SimSun" w:hAnsi="Calibri" w:cs="Arial"/>
          <w:i/>
          <w:iCs/>
          <w:color w:val="000000" w:themeColor="text1"/>
          <w:sz w:val="22"/>
          <w:szCs w:val="22"/>
        </w:rPr>
        <w:t>elu</w:t>
      </w:r>
      <w:r w:rsidR="00164723" w:rsidRPr="00677CF8">
        <w:rPr>
          <w:rFonts w:ascii="Calibri" w:eastAsia="SimSun" w:hAnsi="Calibri" w:cs="Arial"/>
          <w:i/>
          <w:iCs/>
          <w:color w:val="000000" w:themeColor="text1"/>
          <w:sz w:val="22"/>
          <w:szCs w:val="22"/>
        </w:rPr>
        <w:t xml:space="preserve"> 1</w:t>
      </w:r>
      <w:r w:rsidR="00E815B2" w:rsidRPr="00677CF8">
        <w:rPr>
          <w:rFonts w:ascii="Calibri" w:eastAsia="SimSun" w:hAnsi="Calibri" w:cs="Arial"/>
          <w:i/>
          <w:iCs/>
          <w:color w:val="000000" w:themeColor="text1"/>
          <w:sz w:val="22"/>
          <w:szCs w:val="22"/>
        </w:rPr>
        <w:t xml:space="preserve">. </w:t>
      </w:r>
      <w:r w:rsidR="005710B6" w:rsidRPr="00677CF8">
        <w:rPr>
          <w:rFonts w:ascii="Calibri" w:eastAsia="SimSun" w:hAnsi="Calibri" w:cs="Arial"/>
          <w:i/>
          <w:iCs/>
          <w:color w:val="000000" w:themeColor="text1"/>
          <w:sz w:val="22"/>
          <w:szCs w:val="22"/>
        </w:rPr>
        <w:t xml:space="preserve">Wspieranie aktywizacji zawodowej osób pozostających  bez pracy, </w:t>
      </w:r>
      <w:r>
        <w:rPr>
          <w:rFonts w:ascii="Calibri" w:eastAsia="SimSun" w:hAnsi="Calibri" w:cs="Arial"/>
          <w:i/>
          <w:iCs/>
          <w:color w:val="000000" w:themeColor="text1"/>
          <w:sz w:val="22"/>
          <w:szCs w:val="22"/>
        </w:rPr>
        <w:br/>
      </w:r>
      <w:r w:rsidR="005710B6" w:rsidRPr="00677CF8">
        <w:rPr>
          <w:rFonts w:ascii="Calibri" w:eastAsia="SimSun" w:hAnsi="Calibri" w:cs="Arial"/>
          <w:i/>
          <w:iCs/>
          <w:color w:val="000000" w:themeColor="text1"/>
          <w:sz w:val="22"/>
          <w:szCs w:val="22"/>
        </w:rPr>
        <w:t xml:space="preserve">w tym promowanie aktywności zawodowej osób starszych </w:t>
      </w:r>
      <w:r w:rsidR="005710B6" w:rsidRPr="00677CF8">
        <w:rPr>
          <w:rFonts w:ascii="Calibri" w:eastAsia="SimSun" w:hAnsi="Calibri" w:cs="Arial"/>
          <w:i/>
          <w:iCs/>
          <w:color w:val="000000" w:themeColor="text1"/>
          <w:sz w:val="22"/>
          <w:szCs w:val="22"/>
        </w:rPr>
        <w:br/>
      </w:r>
      <w:r w:rsidR="00164723" w:rsidRPr="00F63F6C">
        <w:rPr>
          <w:rFonts w:ascii="Calibri" w:eastAsia="SimSun" w:hAnsi="Calibri" w:cs="Arial"/>
          <w:color w:val="000000" w:themeColor="text1"/>
          <w:sz w:val="22"/>
          <w:szCs w:val="22"/>
        </w:rPr>
        <w:t xml:space="preserve">z inicjatywy Wojewódzkiej Rady Rynku Pracy w Poznaniu (WRRP </w:t>
      </w:r>
      <w:r w:rsidR="005710B6">
        <w:rPr>
          <w:rFonts w:ascii="Calibri" w:eastAsia="SimSun" w:hAnsi="Calibri" w:cs="Arial"/>
          <w:color w:val="000000" w:themeColor="text1"/>
          <w:sz w:val="22"/>
          <w:szCs w:val="22"/>
        </w:rPr>
        <w:br/>
      </w:r>
      <w:r w:rsidR="00164723" w:rsidRPr="00F63F6C">
        <w:rPr>
          <w:rFonts w:ascii="Calibri" w:eastAsia="SimSun" w:hAnsi="Calibri" w:cs="Arial"/>
          <w:color w:val="000000" w:themeColor="text1"/>
          <w:sz w:val="22"/>
          <w:szCs w:val="22"/>
        </w:rPr>
        <w:t xml:space="preserve">w Poznaniu), organu opiniodawczo-doradczego Marszałka Województwa Wielkopolskiego, konsultującego i nadającego kierunek regionalnej polityki rynku pracy, stanowiącego istotny element dialogu społecznego i współpracy z partnerami społecznymi w Wielkopolsce, </w:t>
      </w:r>
      <w:r>
        <w:rPr>
          <w:rFonts w:ascii="Calibri" w:eastAsia="SimSun" w:hAnsi="Calibri" w:cs="Arial"/>
          <w:color w:val="000000" w:themeColor="text1"/>
          <w:sz w:val="22"/>
          <w:szCs w:val="22"/>
        </w:rPr>
        <w:br/>
      </w:r>
      <w:r w:rsidR="00164723" w:rsidRPr="00F63F6C">
        <w:rPr>
          <w:rFonts w:ascii="Calibri" w:eastAsia="SimSun" w:hAnsi="Calibri" w:cs="Arial"/>
          <w:color w:val="000000" w:themeColor="text1"/>
          <w:sz w:val="22"/>
          <w:szCs w:val="22"/>
        </w:rPr>
        <w:t>w 2025 r. planuje</w:t>
      </w:r>
      <w:r>
        <w:rPr>
          <w:rFonts w:ascii="Calibri" w:eastAsia="SimSun" w:hAnsi="Calibri" w:cs="Arial"/>
          <w:color w:val="000000" w:themeColor="text1"/>
          <w:sz w:val="22"/>
          <w:szCs w:val="22"/>
        </w:rPr>
        <w:t xml:space="preserve"> </w:t>
      </w:r>
      <w:r w:rsidR="00164723" w:rsidRPr="00F63F6C">
        <w:rPr>
          <w:rFonts w:ascii="Calibri" w:eastAsia="SimSun" w:hAnsi="Calibri" w:cs="Arial"/>
          <w:color w:val="000000" w:themeColor="text1"/>
          <w:sz w:val="22"/>
          <w:szCs w:val="22"/>
        </w:rPr>
        <w:t xml:space="preserve">przeprowadzenie konkursu dla </w:t>
      </w:r>
      <w:r w:rsidR="00E815B2" w:rsidRPr="00F63F6C">
        <w:rPr>
          <w:rFonts w:ascii="Calibri" w:eastAsia="SimSun" w:hAnsi="Calibri" w:cs="Arial"/>
          <w:color w:val="000000" w:themeColor="text1"/>
          <w:sz w:val="22"/>
          <w:szCs w:val="22"/>
        </w:rPr>
        <w:t xml:space="preserve">PUP </w:t>
      </w:r>
      <w:r w:rsidR="00164723" w:rsidRPr="00F63F6C">
        <w:rPr>
          <w:rFonts w:ascii="Calibri" w:eastAsia="SimSun" w:hAnsi="Calibri" w:cs="Arial"/>
          <w:color w:val="000000" w:themeColor="text1"/>
          <w:sz w:val="22"/>
          <w:szCs w:val="22"/>
        </w:rPr>
        <w:t xml:space="preserve">województwa wielkopolskiego pn. „SREBRNY POWIAT”. Celem konkursu będzie promowanie oraz upowszechnianie rozwiązań, wdrażanych przez </w:t>
      </w:r>
      <w:r w:rsidR="00E815B2" w:rsidRPr="00F63F6C">
        <w:rPr>
          <w:rFonts w:ascii="Calibri" w:eastAsia="SimSun" w:hAnsi="Calibri" w:cs="Arial"/>
          <w:color w:val="000000" w:themeColor="text1"/>
          <w:sz w:val="22"/>
          <w:szCs w:val="22"/>
        </w:rPr>
        <w:t xml:space="preserve">PUP </w:t>
      </w:r>
      <w:r w:rsidR="00164723" w:rsidRPr="00F63F6C">
        <w:rPr>
          <w:rFonts w:ascii="Calibri" w:eastAsia="SimSun" w:hAnsi="Calibri" w:cs="Arial"/>
          <w:color w:val="000000" w:themeColor="text1"/>
          <w:sz w:val="22"/>
          <w:szCs w:val="22"/>
        </w:rPr>
        <w:t xml:space="preserve">województwa wielkopolskiego, w obszarze rozwoju „srebrnej gospodarki” na rynku pracy w Wielkopolsce. Przedmiotem konkursu będą zrealizowane zadania oraz ich </w:t>
      </w:r>
      <w:r w:rsidR="00164723" w:rsidRPr="00F63F6C">
        <w:rPr>
          <w:rFonts w:ascii="Calibri" w:eastAsia="SimSun" w:hAnsi="Calibri" w:cs="Arial"/>
          <w:color w:val="000000" w:themeColor="text1"/>
          <w:sz w:val="22"/>
          <w:szCs w:val="22"/>
        </w:rPr>
        <w:lastRenderedPageBreak/>
        <w:t>rezultaty, które przyczyniły się do poprawy warunków i jakości życia mieszkańców w wieku senioralnym oraz aktywizacji zawodowej mieszkańców w wieku senioralnym na obszarze lokalnego rynku pracy.</w:t>
      </w:r>
    </w:p>
    <w:p w14:paraId="43A176E5" w14:textId="43EDA1D0" w:rsidR="00164723" w:rsidRPr="00781B08" w:rsidRDefault="00164723" w:rsidP="00164723">
      <w:pPr>
        <w:spacing w:after="0" w:line="360" w:lineRule="auto"/>
        <w:jc w:val="both"/>
        <w:rPr>
          <w:rFonts w:ascii="Calibri" w:eastAsia="SimSun" w:hAnsi="Calibri" w:cs="Arial"/>
          <w:strike/>
          <w:color w:val="000000" w:themeColor="text1"/>
          <w:sz w:val="22"/>
          <w:szCs w:val="22"/>
        </w:rPr>
      </w:pPr>
      <w:r w:rsidRPr="00F63F6C">
        <w:rPr>
          <w:rFonts w:ascii="Calibri" w:eastAsia="SimSun" w:hAnsi="Calibri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2006400" behindDoc="0" locked="0" layoutInCell="1" allowOverlap="1" wp14:anchorId="774762E7" wp14:editId="6DD85596">
            <wp:simplePos x="0" y="0"/>
            <wp:positionH relativeFrom="column">
              <wp:posOffset>4185285</wp:posOffset>
            </wp:positionH>
            <wp:positionV relativeFrom="paragraph">
              <wp:posOffset>4445</wp:posOffset>
            </wp:positionV>
            <wp:extent cx="1905000" cy="1269365"/>
            <wp:effectExtent l="0" t="0" r="0" b="6985"/>
            <wp:wrapThrough wrapText="bothSides">
              <wp:wrapPolygon edited="0">
                <wp:start x="0" y="0"/>
                <wp:lineTo x="0" y="21395"/>
                <wp:lineTo x="21384" y="21395"/>
                <wp:lineTo x="21384" y="0"/>
                <wp:lineTo x="0" y="0"/>
              </wp:wrapPolygon>
            </wp:wrapThrough>
            <wp:docPr id="517600038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00038" name="Obraz 517600038"/>
                    <pic:cNvPicPr/>
                  </pic:nvPicPr>
                  <pic:blipFill>
                    <a:blip r:embed="rId1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4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3F6C">
        <w:rPr>
          <w:rFonts w:ascii="Calibri" w:eastAsia="SimSun" w:hAnsi="Calibri" w:cs="Arial"/>
          <w:color w:val="000000" w:themeColor="text1"/>
          <w:sz w:val="22"/>
          <w:szCs w:val="22"/>
        </w:rPr>
        <w:t xml:space="preserve">Genezę ww. koncepcji stanowił obszar zainteresowania WRRP skoncentrowany wokół działań na rzecz aktywnego wsparcia pracowników z obszaru „srebrnej gospodarki”. Rada wyszła z inicjatywą wsparcia i promocji działań związanych z zaspokojeniem potrzeb kadrowych lokalnych pracodawców m. in. przez utrzymanie lub przywrócenie na rynek pracy osób, które zakończyły okres podstawowej aktywności zawodowej, </w:t>
      </w:r>
      <w:r w:rsidRPr="00F63F6C">
        <w:rPr>
          <w:rFonts w:ascii="Calibri" w:eastAsia="SimSun" w:hAnsi="Calibri" w:cs="Arial"/>
          <w:color w:val="000000" w:themeColor="text1"/>
          <w:sz w:val="22"/>
          <w:szCs w:val="22"/>
        </w:rPr>
        <w:br/>
        <w:t>a jednocześnie zgłaszają chęć dalszego świadczenia pracy. Rada</w:t>
      </w:r>
      <w:r w:rsidR="00E815B2" w:rsidRPr="00F63F6C">
        <w:rPr>
          <w:rFonts w:ascii="Calibri" w:eastAsia="SimSun" w:hAnsi="Calibri" w:cs="Arial"/>
          <w:color w:val="000000" w:themeColor="text1"/>
          <w:sz w:val="22"/>
          <w:szCs w:val="22"/>
        </w:rPr>
        <w:t xml:space="preserve"> </w:t>
      </w:r>
      <w:r w:rsidRPr="00F63F6C">
        <w:rPr>
          <w:rFonts w:ascii="Calibri" w:eastAsia="SimSun" w:hAnsi="Calibri" w:cs="Arial"/>
          <w:color w:val="000000" w:themeColor="text1"/>
          <w:sz w:val="22"/>
          <w:szCs w:val="22"/>
        </w:rPr>
        <w:t xml:space="preserve">zwróciła się do decydentów wielkopolskich powiatów z apelem o upowszechnianie i promowanie działań aktywizujących „srebrnych pracowników” </w:t>
      </w:r>
      <w:r w:rsidR="00E815B2" w:rsidRPr="00F63F6C">
        <w:rPr>
          <w:rFonts w:ascii="Calibri" w:eastAsia="SimSun" w:hAnsi="Calibri" w:cs="Arial"/>
          <w:color w:val="000000" w:themeColor="text1"/>
          <w:sz w:val="22"/>
          <w:szCs w:val="22"/>
        </w:rPr>
        <w:br/>
      </w:r>
      <w:r w:rsidRPr="00F63F6C">
        <w:rPr>
          <w:rFonts w:ascii="Calibri" w:eastAsia="SimSun" w:hAnsi="Calibri" w:cs="Arial"/>
          <w:color w:val="000000" w:themeColor="text1"/>
          <w:sz w:val="22"/>
          <w:szCs w:val="22"/>
        </w:rPr>
        <w:t xml:space="preserve">w formie stanowiska w tej sprawie. </w:t>
      </w:r>
    </w:p>
    <w:p w14:paraId="5C460367" w14:textId="02D3457A" w:rsidR="00E815B2" w:rsidRDefault="007E1D66" w:rsidP="003D30EF">
      <w:pPr>
        <w:tabs>
          <w:tab w:val="left" w:pos="708"/>
          <w:tab w:val="center" w:pos="4536"/>
          <w:tab w:val="right" w:pos="9072"/>
        </w:tabs>
        <w:spacing w:after="240" w:line="360" w:lineRule="auto"/>
        <w:jc w:val="both"/>
        <w:rPr>
          <w:rFonts w:eastAsia="Calibri" w:cstheme="minorHAnsi"/>
          <w:bCs/>
          <w:sz w:val="22"/>
          <w:szCs w:val="22"/>
          <w:highlight w:val="yellow"/>
        </w:rPr>
      </w:pPr>
      <w:r w:rsidRPr="00083D5A">
        <w:rPr>
          <w:rFonts w:cstheme="minorHAnsi"/>
          <w:bCs/>
          <w:noProof/>
          <w:sz w:val="22"/>
          <w:szCs w:val="22"/>
          <w:highlight w:val="yellow"/>
        </w:rPr>
        <w:drawing>
          <wp:anchor distT="0" distB="0" distL="114300" distR="114300" simplePos="0" relativeHeight="251907072" behindDoc="0" locked="0" layoutInCell="1" allowOverlap="1" wp14:anchorId="6DD50CE0" wp14:editId="4E1400D3">
            <wp:simplePos x="0" y="0"/>
            <wp:positionH relativeFrom="column">
              <wp:posOffset>1889760</wp:posOffset>
            </wp:positionH>
            <wp:positionV relativeFrom="paragraph">
              <wp:posOffset>84455</wp:posOffset>
            </wp:positionV>
            <wp:extent cx="1971675" cy="1125855"/>
            <wp:effectExtent l="0" t="0" r="9525" b="0"/>
            <wp:wrapThrough wrapText="bothSides">
              <wp:wrapPolygon edited="0">
                <wp:start x="0" y="0"/>
                <wp:lineTo x="0" y="21198"/>
                <wp:lineTo x="21496" y="21198"/>
                <wp:lineTo x="21496" y="0"/>
                <wp:lineTo x="0" y="0"/>
              </wp:wrapPolygon>
            </wp:wrapThrough>
            <wp:docPr id="1053715285" name="Obraz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715285" name="Obraz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>
                      <a:extLst>
                        <a:ext uri="{BEBA8EAE-BF5A-486C-A8C5-ECC9F3942E4B}">
                          <a14:imgProps xmlns:a14="http://schemas.microsoft.com/office/drawing/2010/main">
                            <a14:imgLayer r:embed="rId116">
                              <a14:imgEffect>
                                <a14:sharpenSoften amount="100000"/>
                              </a14:imgEffect>
                              <a14:imgEffect>
                                <a14:brightnessContrast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E3F8A" w14:textId="532663E6" w:rsidR="002E0D5B" w:rsidRPr="00083D5A" w:rsidRDefault="00164723" w:rsidP="003D30EF">
      <w:pPr>
        <w:tabs>
          <w:tab w:val="left" w:pos="708"/>
          <w:tab w:val="center" w:pos="4536"/>
          <w:tab w:val="right" w:pos="9072"/>
        </w:tabs>
        <w:spacing w:after="240" w:line="360" w:lineRule="auto"/>
        <w:jc w:val="both"/>
        <w:rPr>
          <w:rFonts w:eastAsia="Calibri" w:cstheme="minorHAnsi"/>
          <w:bCs/>
          <w:sz w:val="22"/>
          <w:szCs w:val="22"/>
          <w:highlight w:val="yellow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6ACD103" wp14:editId="1B948F7C">
                <wp:simplePos x="0" y="0"/>
                <wp:positionH relativeFrom="column">
                  <wp:posOffset>1000125</wp:posOffset>
                </wp:positionH>
                <wp:positionV relativeFrom="paragraph">
                  <wp:posOffset>-181610</wp:posOffset>
                </wp:positionV>
                <wp:extent cx="3952875" cy="0"/>
                <wp:effectExtent l="0" t="0" r="0" b="0"/>
                <wp:wrapNone/>
                <wp:docPr id="1188381353" name="Łącznik prost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52875" cy="0"/>
                        </a:xfrm>
                        <a:prstGeom prst="line">
                          <a:avLst/>
                        </a:prstGeom>
                        <a:noFill/>
                        <a:ln w="9525" cap="rnd" cmpd="sng" algn="ctr">
                          <a:solidFill>
                            <a:srgbClr val="A5B592">
                              <a:shade val="9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ABFC79" id="Łącznik prosty 15" o:spid="_x0000_s1026" style="position:absolute;flip:y;z-index:25200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8.75pt,-14.3pt" to="390pt,-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FUvswEAAFgDAAAOAAAAZHJzL2Uyb0RvYy54bWysU01v2zAMvQ/YfxB0X+xmyNYYcYqtQXcZ&#10;tgLdemf0YQvQF0QtTv79KDnNgu021AeBpKhHvkd6c3d0lh1UQhN8z28WLWfKiyCNH3r+88fDu1vO&#10;MIOXYINXPT8p5Hfbt282U+zUMozBSpUYgXjsptjzMefYNQ2KUTnARYjK06UOyUEmNw2NTDARurPN&#10;sm0/NFNIMqYgFCJFd/Ml31Z8rZXI37VGlZntOfWW65nquS9ns91ANySIoxHnNuA/unBgPBW9QO0g&#10;A/uVzD9QzogUMOi8EME1QWsjVOVAbG7av9g8jRBV5ULiYLzIhK8HK74d7v1jIhmmiB3Gx1RYHHVy&#10;TFsTn2mmlRd1yo5VttNFNnXMTFDw/Xq1vP244ky83DUzRIGKCfMXFRwrRs+t8YURdHD4ipnKUupL&#10;Sgn78GCsrVOxnk09J+yCDLQbyUuyXJQ9Rz9wBnagnRM5VUAM1sjyuMBgGvb3NrED0Nw/rT6v1ss5&#10;aQSp5ui6pa/Mnzo4p8/2NU5pbQc4zk9qifMT60sdVVfszOSPgsXaB3mqwjbFo/FV9POqlf249sm+&#10;/iG2vwEAAP//AwBQSwMEFAAGAAgAAAAhAK9F9crdAAAACwEAAA8AAABkcnMvZG93bnJldi54bWxM&#10;j0FLw0AQhe+C/2EZwVu7sbBtiNkUEewtVKuIx212TKK7syG7aeO/dwRBj+/Nx5v3yu3snTjhGPtA&#10;Gm6WGQikJtieWg0vzw+LHERMhqxxgVDDF0bYVpcXpSlsONMTng6pFRxCsTAaupSGQsrYdOhNXIYB&#10;iW/vYfQmsRxbaUdz5nDv5CrL1tKbnvhDZwa877D5PExew2vj6p16lGm/r9Xbhwq7ONVe6+ur+e4W&#10;RMI5/cHwU5+rQ8WdjmEiG4VjrTaKUQ2LVb4GwcQmz3jd8deRVSn/b6i+AQAA//8DAFBLAQItABQA&#10;BgAIAAAAIQC2gziS/gAAAOEBAAATAAAAAAAAAAAAAAAAAAAAAABbQ29udGVudF9UeXBlc10ueG1s&#10;UEsBAi0AFAAGAAgAAAAhADj9If/WAAAAlAEAAAsAAAAAAAAAAAAAAAAALwEAAF9yZWxzLy5yZWxz&#10;UEsBAi0AFAAGAAgAAAAhAC4EVS+zAQAAWAMAAA4AAAAAAAAAAAAAAAAALgIAAGRycy9lMm9Eb2Mu&#10;eG1sUEsBAi0AFAAGAAgAAAAhAK9F9crdAAAACwEAAA8AAAAAAAAAAAAAAAAADQQAAGRycy9kb3du&#10;cmV2LnhtbFBLBQYAAAAABAAEAPMAAAAXBQAAAAA=&#10;" strokecolor="#9dad8b">
                <v:stroke endcap="round"/>
              </v:line>
            </w:pict>
          </mc:Fallback>
        </mc:AlternateContent>
      </w:r>
    </w:p>
    <w:p w14:paraId="5213CC0D" w14:textId="7E1D6B8C" w:rsidR="000B2BA5" w:rsidRDefault="000B2BA5" w:rsidP="00997D05">
      <w:pPr>
        <w:spacing w:after="0" w:line="360" w:lineRule="auto"/>
        <w:jc w:val="both"/>
        <w:rPr>
          <w:rFonts w:cstheme="minorHAnsi"/>
          <w:bCs/>
          <w:sz w:val="22"/>
          <w:szCs w:val="22"/>
          <w:highlight w:val="yellow"/>
        </w:rPr>
      </w:pPr>
    </w:p>
    <w:p w14:paraId="67C60D64" w14:textId="323D1FD7" w:rsidR="000B2BA5" w:rsidRDefault="000B2BA5" w:rsidP="00997D05">
      <w:pPr>
        <w:spacing w:after="0" w:line="360" w:lineRule="auto"/>
        <w:jc w:val="both"/>
        <w:rPr>
          <w:rFonts w:cstheme="minorHAnsi"/>
          <w:bCs/>
          <w:sz w:val="22"/>
          <w:szCs w:val="22"/>
          <w:highlight w:val="yellow"/>
        </w:rPr>
      </w:pPr>
    </w:p>
    <w:p w14:paraId="13D3E0EE" w14:textId="016BD23D" w:rsidR="00E815B2" w:rsidRDefault="00F468FC" w:rsidP="007E1D66">
      <w:pPr>
        <w:spacing w:before="120" w:after="0" w:line="360" w:lineRule="auto"/>
        <w:ind w:firstLine="567"/>
        <w:jc w:val="both"/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 xml:space="preserve">W 2025 r. w </w:t>
      </w:r>
      <w:r w:rsidR="00147FC2" w:rsidRPr="00147FC2">
        <w:rPr>
          <w:rFonts w:ascii="Calibri" w:eastAsia="Calibri" w:hAnsi="Calibri" w:cs="Calibri"/>
          <w:bCs/>
          <w:sz w:val="22"/>
          <w:szCs w:val="22"/>
        </w:rPr>
        <w:t xml:space="preserve">realizacji </w:t>
      </w:r>
      <w:r w:rsidR="00677CF8" w:rsidRPr="00677CF8">
        <w:rPr>
          <w:rFonts w:ascii="Calibri" w:eastAsia="Calibri" w:hAnsi="Calibri" w:cs="Calibri"/>
          <w:bCs/>
          <w:i/>
          <w:iCs/>
          <w:sz w:val="22"/>
          <w:szCs w:val="22"/>
        </w:rPr>
        <w:t>C</w:t>
      </w:r>
      <w:r w:rsidR="00147FC2" w:rsidRPr="00677CF8">
        <w:rPr>
          <w:rFonts w:ascii="Calibri" w:eastAsia="Calibri" w:hAnsi="Calibri" w:cs="Calibri"/>
          <w:bCs/>
          <w:i/>
          <w:iCs/>
          <w:sz w:val="22"/>
          <w:szCs w:val="22"/>
        </w:rPr>
        <w:t xml:space="preserve">elu </w:t>
      </w:r>
      <w:r w:rsidR="00E815B2" w:rsidRPr="00677CF8">
        <w:rPr>
          <w:rFonts w:ascii="Calibri" w:eastAsia="Calibri" w:hAnsi="Calibri" w:cs="Calibri"/>
          <w:bCs/>
          <w:i/>
          <w:iCs/>
          <w:sz w:val="22"/>
          <w:szCs w:val="22"/>
        </w:rPr>
        <w:t xml:space="preserve">1. </w:t>
      </w:r>
      <w:r w:rsidR="005710B6" w:rsidRPr="00677CF8">
        <w:rPr>
          <w:rFonts w:ascii="Calibri" w:eastAsia="Calibri" w:hAnsi="Calibri" w:cs="Calibri"/>
          <w:bCs/>
          <w:i/>
          <w:iCs/>
          <w:sz w:val="22"/>
          <w:szCs w:val="22"/>
        </w:rPr>
        <w:t>Wspieranie aktywizacji zawodowej osób pozostających bez pracy, w tym promowanie aktywności zawodowej osób starszych</w:t>
      </w:r>
      <w:r w:rsidR="005710B6">
        <w:rPr>
          <w:rFonts w:ascii="Calibri" w:eastAsia="Calibri" w:hAnsi="Calibri" w:cs="Calibri"/>
          <w:bCs/>
          <w:sz w:val="22"/>
          <w:szCs w:val="22"/>
        </w:rPr>
        <w:t xml:space="preserve"> </w:t>
      </w:r>
      <w:r w:rsidR="00147FC2" w:rsidRPr="00147FC2">
        <w:rPr>
          <w:rFonts w:ascii="Calibri" w:eastAsia="Calibri" w:hAnsi="Calibri" w:cs="Calibri"/>
          <w:bCs/>
          <w:sz w:val="22"/>
          <w:szCs w:val="22"/>
        </w:rPr>
        <w:t xml:space="preserve">kluczową rolę odgrywać będzie </w:t>
      </w:r>
      <w:r w:rsidR="00563324">
        <w:rPr>
          <w:rFonts w:ascii="Calibri" w:eastAsia="Calibri" w:hAnsi="Calibri" w:cs="Calibri"/>
          <w:bCs/>
          <w:sz w:val="22"/>
          <w:szCs w:val="22"/>
        </w:rPr>
        <w:t xml:space="preserve">także </w:t>
      </w:r>
      <w:r w:rsidR="00147FC2" w:rsidRPr="00147FC2">
        <w:rPr>
          <w:rFonts w:ascii="Calibri" w:eastAsia="Calibri" w:hAnsi="Calibri" w:cs="Calibri"/>
          <w:bCs/>
          <w:sz w:val="22"/>
          <w:szCs w:val="22"/>
        </w:rPr>
        <w:t>aktywizacja zawodowa tak zwanych rezerw kapitału ludzkiego z grup</w:t>
      </w:r>
      <w:r w:rsidR="00E815B2">
        <w:rPr>
          <w:rFonts w:ascii="Calibri" w:eastAsia="Calibri" w:hAnsi="Calibri" w:cs="Calibri"/>
          <w:bCs/>
          <w:sz w:val="22"/>
          <w:szCs w:val="22"/>
        </w:rPr>
        <w:t>:</w:t>
      </w:r>
    </w:p>
    <w:p w14:paraId="2A3CF941" w14:textId="77777777" w:rsidR="00E815B2" w:rsidRDefault="00147FC2" w:rsidP="00BA38E0">
      <w:pPr>
        <w:pStyle w:val="Akapitzlist"/>
        <w:numPr>
          <w:ilvl w:val="0"/>
          <w:numId w:val="22"/>
        </w:numPr>
        <w:spacing w:after="0" w:line="360" w:lineRule="auto"/>
        <w:ind w:firstLine="273"/>
        <w:jc w:val="both"/>
        <w:rPr>
          <w:rFonts w:ascii="Calibri" w:eastAsia="Calibri" w:hAnsi="Calibri" w:cs="Calibri"/>
          <w:bCs/>
          <w:sz w:val="22"/>
          <w:szCs w:val="22"/>
        </w:rPr>
      </w:pPr>
      <w:r w:rsidRPr="00E815B2">
        <w:rPr>
          <w:rFonts w:ascii="Calibri" w:eastAsia="Calibri" w:hAnsi="Calibri" w:cs="Calibri"/>
          <w:bCs/>
          <w:sz w:val="22"/>
          <w:szCs w:val="22"/>
        </w:rPr>
        <w:t xml:space="preserve">osób młodych, </w:t>
      </w:r>
    </w:p>
    <w:p w14:paraId="5B9976BB" w14:textId="77777777" w:rsidR="008209B9" w:rsidRDefault="00147FC2" w:rsidP="00BA38E0">
      <w:pPr>
        <w:pStyle w:val="Akapitzlist"/>
        <w:numPr>
          <w:ilvl w:val="0"/>
          <w:numId w:val="22"/>
        </w:numPr>
        <w:spacing w:after="0" w:line="360" w:lineRule="auto"/>
        <w:ind w:firstLine="273"/>
        <w:jc w:val="both"/>
        <w:rPr>
          <w:rFonts w:ascii="Calibri" w:eastAsia="Calibri" w:hAnsi="Calibri" w:cs="Calibri"/>
          <w:bCs/>
          <w:sz w:val="22"/>
          <w:szCs w:val="22"/>
        </w:rPr>
      </w:pPr>
      <w:r w:rsidRPr="00E815B2">
        <w:rPr>
          <w:rFonts w:ascii="Calibri" w:eastAsia="Calibri" w:hAnsi="Calibri" w:cs="Calibri"/>
          <w:bCs/>
          <w:sz w:val="22"/>
          <w:szCs w:val="22"/>
        </w:rPr>
        <w:t xml:space="preserve">kobiet (w tym matek nieaktywnych zawodowo), </w:t>
      </w:r>
    </w:p>
    <w:p w14:paraId="64090E18" w14:textId="77777777" w:rsidR="008209B9" w:rsidRDefault="00147FC2" w:rsidP="00BA38E0">
      <w:pPr>
        <w:pStyle w:val="Akapitzlist"/>
        <w:numPr>
          <w:ilvl w:val="0"/>
          <w:numId w:val="22"/>
        </w:numPr>
        <w:spacing w:after="0" w:line="360" w:lineRule="auto"/>
        <w:ind w:firstLine="273"/>
        <w:jc w:val="both"/>
        <w:rPr>
          <w:rFonts w:ascii="Calibri" w:eastAsia="Calibri" w:hAnsi="Calibri" w:cs="Calibri"/>
          <w:bCs/>
          <w:sz w:val="22"/>
          <w:szCs w:val="22"/>
        </w:rPr>
      </w:pPr>
      <w:r w:rsidRPr="008209B9">
        <w:rPr>
          <w:rFonts w:ascii="Calibri" w:eastAsia="Calibri" w:hAnsi="Calibri" w:cs="Calibri"/>
          <w:bCs/>
          <w:sz w:val="22"/>
          <w:szCs w:val="22"/>
        </w:rPr>
        <w:t xml:space="preserve">osób z niepełnosprawnościami, </w:t>
      </w:r>
    </w:p>
    <w:p w14:paraId="1D5EA4B3" w14:textId="77777777" w:rsidR="008209B9" w:rsidRDefault="00147FC2" w:rsidP="00BA38E0">
      <w:pPr>
        <w:pStyle w:val="Akapitzlist"/>
        <w:numPr>
          <w:ilvl w:val="0"/>
          <w:numId w:val="22"/>
        </w:numPr>
        <w:spacing w:after="0" w:line="360" w:lineRule="auto"/>
        <w:ind w:firstLine="273"/>
        <w:jc w:val="both"/>
        <w:rPr>
          <w:rFonts w:ascii="Calibri" w:eastAsia="Calibri" w:hAnsi="Calibri" w:cs="Calibri"/>
          <w:bCs/>
          <w:sz w:val="22"/>
          <w:szCs w:val="22"/>
        </w:rPr>
      </w:pPr>
      <w:r w:rsidRPr="008209B9">
        <w:rPr>
          <w:rFonts w:ascii="Calibri" w:eastAsia="Calibri" w:hAnsi="Calibri" w:cs="Calibri"/>
          <w:bCs/>
          <w:sz w:val="22"/>
          <w:szCs w:val="22"/>
        </w:rPr>
        <w:t xml:space="preserve">osób w wieku 50+ (w tym osób z obszaru srebrnej gospodarki), </w:t>
      </w:r>
    </w:p>
    <w:p w14:paraId="2BC3F170" w14:textId="77777777" w:rsidR="008209B9" w:rsidRDefault="00147FC2" w:rsidP="00BA38E0">
      <w:pPr>
        <w:pStyle w:val="Akapitzlist"/>
        <w:numPr>
          <w:ilvl w:val="0"/>
          <w:numId w:val="22"/>
        </w:numPr>
        <w:spacing w:after="0" w:line="360" w:lineRule="auto"/>
        <w:ind w:firstLine="273"/>
        <w:jc w:val="both"/>
        <w:rPr>
          <w:rFonts w:ascii="Calibri" w:eastAsia="Calibri" w:hAnsi="Calibri" w:cs="Calibri"/>
          <w:bCs/>
          <w:sz w:val="22"/>
          <w:szCs w:val="22"/>
        </w:rPr>
      </w:pPr>
      <w:r w:rsidRPr="008209B9">
        <w:rPr>
          <w:rFonts w:ascii="Calibri" w:eastAsia="Calibri" w:hAnsi="Calibri" w:cs="Calibri"/>
          <w:bCs/>
          <w:sz w:val="22"/>
          <w:szCs w:val="22"/>
        </w:rPr>
        <w:t xml:space="preserve">osób długotrwale bezrobotnych </w:t>
      </w:r>
    </w:p>
    <w:p w14:paraId="16832EEF" w14:textId="6CDB1510" w:rsidR="00E815B2" w:rsidRPr="008209B9" w:rsidRDefault="00147FC2" w:rsidP="00BA38E0">
      <w:pPr>
        <w:pStyle w:val="Akapitzlist"/>
        <w:numPr>
          <w:ilvl w:val="0"/>
          <w:numId w:val="22"/>
        </w:numPr>
        <w:spacing w:after="0" w:line="360" w:lineRule="auto"/>
        <w:ind w:firstLine="273"/>
        <w:jc w:val="both"/>
        <w:rPr>
          <w:rFonts w:ascii="Calibri" w:eastAsia="Calibri" w:hAnsi="Calibri" w:cs="Calibri"/>
          <w:bCs/>
          <w:sz w:val="22"/>
          <w:szCs w:val="22"/>
        </w:rPr>
      </w:pPr>
      <w:r w:rsidRPr="008209B9">
        <w:rPr>
          <w:rFonts w:ascii="Calibri" w:eastAsia="Calibri" w:hAnsi="Calibri" w:cs="Calibri"/>
          <w:bCs/>
          <w:sz w:val="22"/>
          <w:szCs w:val="22"/>
        </w:rPr>
        <w:t xml:space="preserve">oraz cudzoziemców – uchodźców i migrantów. </w:t>
      </w:r>
    </w:p>
    <w:p w14:paraId="0D65ED85" w14:textId="58B13E27" w:rsidR="00147FC2" w:rsidRPr="00E815B2" w:rsidRDefault="00147FC2" w:rsidP="00E815B2">
      <w:pPr>
        <w:spacing w:before="120" w:after="0" w:line="360" w:lineRule="auto"/>
        <w:jc w:val="both"/>
        <w:rPr>
          <w:rFonts w:ascii="Calibri" w:eastAsia="Calibri" w:hAnsi="Calibri" w:cs="Calibri"/>
          <w:bCs/>
          <w:sz w:val="22"/>
          <w:szCs w:val="22"/>
        </w:rPr>
      </w:pPr>
      <w:r w:rsidRPr="00E815B2">
        <w:rPr>
          <w:rFonts w:ascii="Calibri" w:eastAsia="Calibri" w:hAnsi="Calibri" w:cs="Calibri"/>
          <w:bCs/>
          <w:sz w:val="22"/>
          <w:szCs w:val="22"/>
        </w:rPr>
        <w:t xml:space="preserve">W związku z tym, w 2025 roku w ramach poradnictwa zawodowego, działania Centrów Informacji </w:t>
      </w:r>
      <w:r w:rsidR="00E815B2">
        <w:rPr>
          <w:rFonts w:ascii="Calibri" w:eastAsia="Calibri" w:hAnsi="Calibri" w:cs="Calibri"/>
          <w:bCs/>
          <w:sz w:val="22"/>
          <w:szCs w:val="22"/>
        </w:rPr>
        <w:br/>
      </w:r>
      <w:r w:rsidRPr="00E815B2">
        <w:rPr>
          <w:rFonts w:ascii="Calibri" w:eastAsia="Calibri" w:hAnsi="Calibri" w:cs="Calibri"/>
          <w:bCs/>
          <w:sz w:val="22"/>
          <w:szCs w:val="22"/>
        </w:rPr>
        <w:t xml:space="preserve">i Planowania Kariery Zawodowej WUP </w:t>
      </w:r>
      <w:r w:rsidR="00F468FC" w:rsidRPr="00E815B2">
        <w:rPr>
          <w:rFonts w:ascii="Calibri" w:eastAsia="Calibri" w:hAnsi="Calibri" w:cs="Calibri"/>
          <w:bCs/>
          <w:sz w:val="22"/>
          <w:szCs w:val="22"/>
        </w:rPr>
        <w:t xml:space="preserve">w </w:t>
      </w:r>
      <w:r w:rsidRPr="00E815B2">
        <w:rPr>
          <w:rFonts w:ascii="Calibri" w:eastAsia="Calibri" w:hAnsi="Calibri" w:cs="Calibri"/>
          <w:bCs/>
          <w:sz w:val="22"/>
          <w:szCs w:val="22"/>
        </w:rPr>
        <w:t>Pozna</w:t>
      </w:r>
      <w:r w:rsidR="00F468FC" w:rsidRPr="00E815B2">
        <w:rPr>
          <w:rFonts w:ascii="Calibri" w:eastAsia="Calibri" w:hAnsi="Calibri" w:cs="Calibri"/>
          <w:bCs/>
          <w:sz w:val="22"/>
          <w:szCs w:val="22"/>
        </w:rPr>
        <w:t>niu</w:t>
      </w:r>
      <w:r w:rsidRPr="00E815B2">
        <w:rPr>
          <w:rFonts w:ascii="Calibri" w:eastAsia="Calibri" w:hAnsi="Calibri" w:cs="Calibri"/>
          <w:bCs/>
          <w:sz w:val="22"/>
          <w:szCs w:val="22"/>
        </w:rPr>
        <w:t xml:space="preserve"> skupione będą, </w:t>
      </w:r>
      <w:r w:rsidR="007B0FFD">
        <w:rPr>
          <w:rFonts w:ascii="Calibri" w:eastAsia="Calibri" w:hAnsi="Calibri" w:cs="Calibri"/>
          <w:bCs/>
          <w:sz w:val="22"/>
          <w:szCs w:val="22"/>
        </w:rPr>
        <w:t>m.in.</w:t>
      </w:r>
      <w:r w:rsidRPr="00E815B2">
        <w:rPr>
          <w:rFonts w:ascii="Calibri" w:eastAsia="Calibri" w:hAnsi="Calibri" w:cs="Calibri"/>
          <w:bCs/>
          <w:sz w:val="22"/>
          <w:szCs w:val="22"/>
        </w:rPr>
        <w:t>, na wspieraniu osób, które z różnych przyczyn znalazły się w trudnej sytuacji zawodowej</w:t>
      </w:r>
      <w:r w:rsidR="00F1257D">
        <w:rPr>
          <w:rFonts w:ascii="Calibri" w:eastAsia="Calibri" w:hAnsi="Calibri" w:cs="Calibri"/>
          <w:bCs/>
          <w:sz w:val="22"/>
          <w:szCs w:val="22"/>
        </w:rPr>
        <w:t>,</w:t>
      </w:r>
      <w:r w:rsidRPr="00E815B2">
        <w:rPr>
          <w:rFonts w:ascii="Calibri" w:eastAsia="Calibri" w:hAnsi="Calibri" w:cs="Calibri"/>
          <w:bCs/>
          <w:sz w:val="22"/>
          <w:szCs w:val="22"/>
        </w:rPr>
        <w:t xml:space="preserve"> np. straciły pracę i brakuje im pomysłu, siły oraz motywacji do poszukiwania nowego zatrudnienia, nie wiedzą, jaka aktywność zawodowa byłaby zgodna</w:t>
      </w:r>
      <w:r w:rsidR="005710B6">
        <w:rPr>
          <w:rFonts w:ascii="Calibri" w:eastAsia="Calibri" w:hAnsi="Calibri" w:cs="Calibri"/>
          <w:bCs/>
          <w:sz w:val="22"/>
          <w:szCs w:val="22"/>
        </w:rPr>
        <w:br/>
      </w:r>
      <w:r w:rsidRPr="00E815B2">
        <w:rPr>
          <w:rFonts w:ascii="Calibri" w:eastAsia="Calibri" w:hAnsi="Calibri" w:cs="Calibri"/>
          <w:bCs/>
          <w:sz w:val="22"/>
          <w:szCs w:val="22"/>
        </w:rPr>
        <w:t xml:space="preserve">z ich predyspozycjami, brakuje im aktualnej wiedzy o rynku pracy bądź odczuwają potrzebę rozwijania się </w:t>
      </w:r>
      <w:r w:rsidR="00E815B2">
        <w:rPr>
          <w:rFonts w:ascii="Calibri" w:eastAsia="Calibri" w:hAnsi="Calibri" w:cs="Calibri"/>
          <w:bCs/>
          <w:sz w:val="22"/>
          <w:szCs w:val="22"/>
        </w:rPr>
        <w:br/>
      </w:r>
      <w:r w:rsidRPr="00E815B2">
        <w:rPr>
          <w:rFonts w:ascii="Calibri" w:eastAsia="Calibri" w:hAnsi="Calibri" w:cs="Calibri"/>
          <w:bCs/>
          <w:sz w:val="22"/>
          <w:szCs w:val="22"/>
        </w:rPr>
        <w:t xml:space="preserve">i zdobywania nowych umiejętności. </w:t>
      </w:r>
    </w:p>
    <w:p w14:paraId="2A9E91DE" w14:textId="12103466" w:rsidR="004A6A73" w:rsidRPr="008209B9" w:rsidRDefault="00147FC2" w:rsidP="008209B9">
      <w:pPr>
        <w:spacing w:after="0" w:line="360" w:lineRule="auto"/>
        <w:ind w:firstLine="708"/>
        <w:jc w:val="both"/>
        <w:rPr>
          <w:rFonts w:ascii="Calibri" w:eastAsia="Calibri" w:hAnsi="Calibri" w:cs="Calibri"/>
          <w:bCs/>
          <w:sz w:val="22"/>
          <w:szCs w:val="22"/>
        </w:rPr>
      </w:pPr>
      <w:r w:rsidRPr="00147FC2">
        <w:rPr>
          <w:rFonts w:ascii="Calibri" w:eastAsia="Calibri" w:hAnsi="Calibri" w:cs="Calibri"/>
          <w:bCs/>
          <w:sz w:val="22"/>
          <w:szCs w:val="22"/>
        </w:rPr>
        <w:t>W Centrach</w:t>
      </w:r>
      <w:r w:rsidR="002E1B74">
        <w:rPr>
          <w:rFonts w:ascii="Calibri" w:eastAsia="Calibri" w:hAnsi="Calibri" w:cs="Calibri"/>
          <w:bCs/>
          <w:sz w:val="22"/>
          <w:szCs w:val="22"/>
        </w:rPr>
        <w:t xml:space="preserve"> WUP w Poznaniu</w:t>
      </w:r>
      <w:r w:rsidRPr="00147FC2">
        <w:rPr>
          <w:rFonts w:ascii="Calibri" w:eastAsia="Calibri" w:hAnsi="Calibri" w:cs="Calibri"/>
          <w:bCs/>
          <w:sz w:val="22"/>
          <w:szCs w:val="22"/>
        </w:rPr>
        <w:t xml:space="preserve"> osoby zainteresowane będą mogły skorzystać z kompleksowego wsparcia, pozwalającego im poradzić sobie z kryzysem zawodowym, na nowo odkryć swój potencjał, uwierzyć w siebie, przeanalizować dotychczasowe niepowodzenia w pracy, żeby w przyszłości skuteczniej rozwiązywać problemy i być aktywnym na rynku pracy. Doradcy będą udzielać wsparcia psychologicznego w radzeniu sobie z niepokojem i w pokonywaniu emocjonalnych trudności podczas szukania zatrudnienia. Każdorazowo </w:t>
      </w:r>
      <w:r w:rsidRPr="00147FC2">
        <w:rPr>
          <w:rFonts w:ascii="Calibri" w:eastAsia="Calibri" w:hAnsi="Calibri" w:cs="Calibri"/>
          <w:bCs/>
          <w:sz w:val="22"/>
          <w:szCs w:val="22"/>
        </w:rPr>
        <w:lastRenderedPageBreak/>
        <w:t xml:space="preserve">stosowane będzie indywidualne podejście pozwalające zdiagnozować trudności, oczekiwania, potrzeby, </w:t>
      </w:r>
      <w:r w:rsidR="0013000B" w:rsidRPr="00104862">
        <w:rPr>
          <w:rFonts w:ascii="Calibri" w:hAnsi="Calibri" w:cs="Calibri"/>
          <w:bCs/>
          <w:noProof/>
          <w:sz w:val="22"/>
          <w:szCs w:val="22"/>
        </w:rPr>
        <w:drawing>
          <wp:anchor distT="0" distB="0" distL="114300" distR="114300" simplePos="0" relativeHeight="251908096" behindDoc="0" locked="0" layoutInCell="1" allowOverlap="1" wp14:anchorId="575875CF" wp14:editId="29DDDB98">
            <wp:simplePos x="0" y="0"/>
            <wp:positionH relativeFrom="column">
              <wp:posOffset>536575</wp:posOffset>
            </wp:positionH>
            <wp:positionV relativeFrom="paragraph">
              <wp:posOffset>601345</wp:posOffset>
            </wp:positionV>
            <wp:extent cx="5015230" cy="755015"/>
            <wp:effectExtent l="0" t="0" r="0" b="0"/>
            <wp:wrapTopAndBottom/>
            <wp:docPr id="1818717275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7" r:lo="rId118" r:qs="rId119" r:cs="rId1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FC2">
        <w:rPr>
          <w:rFonts w:ascii="Calibri" w:eastAsia="Calibri" w:hAnsi="Calibri" w:cs="Calibri"/>
          <w:bCs/>
          <w:sz w:val="22"/>
          <w:szCs w:val="22"/>
        </w:rPr>
        <w:t xml:space="preserve">odkryć istotne kompetencje i zaplanować zmianę. </w:t>
      </w:r>
      <w:r w:rsidR="007A49A5" w:rsidRPr="00104862">
        <w:rPr>
          <w:rFonts w:ascii="Calibri" w:hAnsi="Calibri" w:cs="Calibri"/>
          <w:bCs/>
          <w:sz w:val="22"/>
          <w:szCs w:val="22"/>
        </w:rPr>
        <w:t>Poradnictwo skierowane będzie</w:t>
      </w:r>
      <w:r w:rsidR="004A6A73" w:rsidRPr="00104862">
        <w:rPr>
          <w:rFonts w:ascii="Calibri" w:hAnsi="Calibri" w:cs="Calibri"/>
          <w:bCs/>
          <w:sz w:val="22"/>
          <w:szCs w:val="22"/>
        </w:rPr>
        <w:t xml:space="preserve"> </w:t>
      </w:r>
      <w:r w:rsidR="007A49A5" w:rsidRPr="00104862">
        <w:rPr>
          <w:rFonts w:ascii="Calibri" w:hAnsi="Calibri" w:cs="Calibri"/>
          <w:bCs/>
          <w:sz w:val="22"/>
          <w:szCs w:val="22"/>
        </w:rPr>
        <w:t>zarówno do</w:t>
      </w:r>
      <w:r w:rsidR="004A6A73" w:rsidRPr="00104862">
        <w:rPr>
          <w:rFonts w:ascii="Calibri" w:hAnsi="Calibri" w:cs="Calibri"/>
          <w:bCs/>
          <w:sz w:val="22"/>
          <w:szCs w:val="22"/>
        </w:rPr>
        <w:t>:</w:t>
      </w:r>
    </w:p>
    <w:p w14:paraId="33D4F1BC" w14:textId="474DE327" w:rsidR="008209B9" w:rsidRDefault="00E77A9B" w:rsidP="00022DD4">
      <w:pPr>
        <w:spacing w:before="360" w:after="0"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eastAsia="Calibri" w:hAnsi="Calibri" w:cs="Calibri"/>
          <w:bCs/>
          <w:noProof/>
          <w:sz w:val="22"/>
          <w:szCs w:val="22"/>
        </w:rPr>
        <w:drawing>
          <wp:anchor distT="0" distB="0" distL="114300" distR="114300" simplePos="0" relativeHeight="252011520" behindDoc="0" locked="0" layoutInCell="1" allowOverlap="1" wp14:anchorId="3C76BEBD" wp14:editId="209BC0D4">
            <wp:simplePos x="0" y="0"/>
            <wp:positionH relativeFrom="column">
              <wp:posOffset>114245</wp:posOffset>
            </wp:positionH>
            <wp:positionV relativeFrom="paragraph">
              <wp:posOffset>2124075</wp:posOffset>
            </wp:positionV>
            <wp:extent cx="5963285" cy="1470660"/>
            <wp:effectExtent l="0" t="0" r="37465" b="15240"/>
            <wp:wrapTopAndBottom/>
            <wp:docPr id="6526342" name="Diagram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2" r:lo="rId123" r:qs="rId124" r:cs="rId1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9A5" w:rsidRPr="00104862">
        <w:rPr>
          <w:rFonts w:ascii="Calibri" w:hAnsi="Calibri" w:cs="Calibri"/>
          <w:bCs/>
          <w:sz w:val="22"/>
          <w:szCs w:val="22"/>
        </w:rPr>
        <w:t>Poradnictwo realizowane będzie w formule mieszanej, zarówno stacjonarnej</w:t>
      </w:r>
      <w:r w:rsidR="00937749" w:rsidRPr="00104862">
        <w:rPr>
          <w:rFonts w:ascii="Calibri" w:hAnsi="Calibri" w:cs="Calibri"/>
          <w:bCs/>
          <w:sz w:val="22"/>
          <w:szCs w:val="22"/>
        </w:rPr>
        <w:t>,</w:t>
      </w:r>
      <w:r w:rsidR="007A49A5" w:rsidRPr="00104862">
        <w:rPr>
          <w:rFonts w:ascii="Calibri" w:hAnsi="Calibri" w:cs="Calibri"/>
          <w:bCs/>
          <w:sz w:val="22"/>
          <w:szCs w:val="22"/>
        </w:rPr>
        <w:t xml:space="preserve"> jak i on-line. Zapewnienie </w:t>
      </w:r>
      <w:r w:rsidR="00597BAE" w:rsidRPr="00104862">
        <w:rPr>
          <w:rFonts w:ascii="Calibri" w:hAnsi="Calibri" w:cs="Calibri"/>
          <w:bCs/>
          <w:sz w:val="22"/>
          <w:szCs w:val="22"/>
        </w:rPr>
        <w:br/>
      </w:r>
      <w:r w:rsidR="007A49A5" w:rsidRPr="00104862">
        <w:rPr>
          <w:rFonts w:ascii="Calibri" w:hAnsi="Calibri" w:cs="Calibri"/>
          <w:bCs/>
          <w:sz w:val="22"/>
          <w:szCs w:val="22"/>
        </w:rPr>
        <w:t xml:space="preserve">w ofercie konsultacji na odległość oznacza większą dostępność usług dla tych grup klientów, którym trudniej spotkać się z doradcą </w:t>
      </w:r>
      <w:r w:rsidR="00091C5C" w:rsidRPr="00104862">
        <w:rPr>
          <w:rFonts w:ascii="Calibri" w:hAnsi="Calibri" w:cs="Calibri"/>
          <w:bCs/>
          <w:sz w:val="22"/>
          <w:szCs w:val="22"/>
        </w:rPr>
        <w:t>twarzą w twarz</w:t>
      </w:r>
      <w:r w:rsidR="007A49A5" w:rsidRPr="00104862">
        <w:rPr>
          <w:rFonts w:ascii="Calibri" w:hAnsi="Calibri" w:cs="Calibri"/>
          <w:bCs/>
          <w:sz w:val="22"/>
          <w:szCs w:val="22"/>
        </w:rPr>
        <w:t>.</w:t>
      </w:r>
      <w:r w:rsidR="00022DD4">
        <w:rPr>
          <w:rFonts w:ascii="Calibri" w:hAnsi="Calibri" w:cs="Calibri"/>
          <w:bCs/>
          <w:sz w:val="22"/>
          <w:szCs w:val="22"/>
        </w:rPr>
        <w:t xml:space="preserve"> </w:t>
      </w:r>
      <w:r w:rsidR="009600AC" w:rsidRPr="00104862">
        <w:rPr>
          <w:rFonts w:ascii="Calibri" w:hAnsi="Calibri" w:cs="Calibri"/>
          <w:sz w:val="22"/>
          <w:szCs w:val="22"/>
        </w:rPr>
        <w:t>Realizacja</w:t>
      </w:r>
      <w:r w:rsidR="00022DD4">
        <w:rPr>
          <w:rFonts w:ascii="Calibri" w:hAnsi="Calibri" w:cs="Calibri"/>
          <w:sz w:val="22"/>
          <w:szCs w:val="22"/>
        </w:rPr>
        <w:t xml:space="preserve"> </w:t>
      </w:r>
      <w:r w:rsidR="009600AC" w:rsidRPr="00104862">
        <w:rPr>
          <w:rFonts w:ascii="Calibri" w:hAnsi="Calibri" w:cs="Calibri"/>
          <w:sz w:val="22"/>
          <w:szCs w:val="22"/>
        </w:rPr>
        <w:t>w</w:t>
      </w:r>
      <w:r w:rsidR="000E095E" w:rsidRPr="00104862">
        <w:rPr>
          <w:rFonts w:ascii="Calibri" w:hAnsi="Calibri" w:cs="Calibri"/>
          <w:sz w:val="22"/>
          <w:szCs w:val="22"/>
        </w:rPr>
        <w:t xml:space="preserve">yżej </w:t>
      </w:r>
      <w:r w:rsidR="009600AC" w:rsidRPr="00104862">
        <w:rPr>
          <w:rFonts w:ascii="Calibri" w:hAnsi="Calibri" w:cs="Calibri"/>
          <w:sz w:val="22"/>
          <w:szCs w:val="22"/>
        </w:rPr>
        <w:t xml:space="preserve">zaplanowanych </w:t>
      </w:r>
      <w:r w:rsidR="000E095E" w:rsidRPr="00104862">
        <w:rPr>
          <w:rFonts w:ascii="Calibri" w:hAnsi="Calibri" w:cs="Calibri"/>
          <w:sz w:val="22"/>
          <w:szCs w:val="22"/>
        </w:rPr>
        <w:t>działa</w:t>
      </w:r>
      <w:r w:rsidR="009600AC" w:rsidRPr="00104862">
        <w:rPr>
          <w:rFonts w:ascii="Calibri" w:hAnsi="Calibri" w:cs="Calibri"/>
          <w:sz w:val="22"/>
          <w:szCs w:val="22"/>
        </w:rPr>
        <w:t>ń</w:t>
      </w:r>
      <w:r w:rsidR="000E095E" w:rsidRPr="00104862">
        <w:rPr>
          <w:rFonts w:ascii="Calibri" w:hAnsi="Calibri" w:cs="Calibri"/>
          <w:sz w:val="22"/>
          <w:szCs w:val="22"/>
        </w:rPr>
        <w:t xml:space="preserve"> w ramach doradztwa zawodowego </w:t>
      </w:r>
      <w:r w:rsidR="00B625C2" w:rsidRPr="00104862">
        <w:rPr>
          <w:rFonts w:ascii="Calibri" w:hAnsi="Calibri" w:cs="Calibri"/>
          <w:sz w:val="22"/>
          <w:szCs w:val="22"/>
        </w:rPr>
        <w:t>przyczyni się do</w:t>
      </w:r>
      <w:r w:rsidR="00A044AD" w:rsidRPr="00104862">
        <w:rPr>
          <w:rFonts w:ascii="Calibri" w:hAnsi="Calibri" w:cs="Calibri"/>
          <w:sz w:val="22"/>
          <w:szCs w:val="22"/>
        </w:rPr>
        <w:t xml:space="preserve"> zapewnieni</w:t>
      </w:r>
      <w:r w:rsidR="00022DD4">
        <w:rPr>
          <w:rFonts w:ascii="Calibri" w:hAnsi="Calibri" w:cs="Calibri"/>
          <w:sz w:val="22"/>
          <w:szCs w:val="22"/>
        </w:rPr>
        <w:t>a dostępu do:</w:t>
      </w:r>
    </w:p>
    <w:p w14:paraId="0D0ACC62" w14:textId="03651775" w:rsidR="00D45ED2" w:rsidRPr="00460631" w:rsidRDefault="00E77A9B" w:rsidP="00781B08">
      <w:pPr>
        <w:spacing w:before="360" w:after="0" w:line="360" w:lineRule="auto"/>
        <w:ind w:firstLine="567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460631">
        <w:rPr>
          <w:rFonts w:ascii="Calibri" w:hAnsi="Calibri" w:cs="Calibri"/>
          <w:color w:val="000000" w:themeColor="text1"/>
          <w:sz w:val="22"/>
          <w:szCs w:val="22"/>
        </w:rPr>
        <w:t>Ponadto</w:t>
      </w:r>
      <w:r w:rsidR="00756182" w:rsidRPr="0046063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F40159" w:rsidRPr="00460631">
        <w:rPr>
          <w:rFonts w:ascii="Calibri" w:hAnsi="Calibri" w:cs="Calibri"/>
          <w:color w:val="000000" w:themeColor="text1"/>
          <w:sz w:val="22"/>
          <w:szCs w:val="22"/>
        </w:rPr>
        <w:t xml:space="preserve">w ramach </w:t>
      </w:r>
      <w:r w:rsidR="00DF30F2" w:rsidRPr="00460631">
        <w:rPr>
          <w:rFonts w:ascii="Calibri" w:hAnsi="Calibri" w:cs="Calibri"/>
          <w:color w:val="000000" w:themeColor="text1"/>
          <w:sz w:val="22"/>
          <w:szCs w:val="22"/>
        </w:rPr>
        <w:t xml:space="preserve">usług </w:t>
      </w:r>
      <w:r w:rsidR="00F40159" w:rsidRPr="00460631">
        <w:rPr>
          <w:rFonts w:ascii="Calibri" w:hAnsi="Calibri" w:cs="Calibri"/>
          <w:color w:val="000000" w:themeColor="text1"/>
          <w:sz w:val="22"/>
          <w:szCs w:val="22"/>
        </w:rPr>
        <w:t xml:space="preserve">poradnictwa </w:t>
      </w:r>
      <w:r w:rsidR="00DF30F2" w:rsidRPr="00460631">
        <w:rPr>
          <w:rFonts w:ascii="Calibri" w:hAnsi="Calibri" w:cs="Calibri"/>
          <w:color w:val="000000" w:themeColor="text1"/>
          <w:sz w:val="22"/>
          <w:szCs w:val="22"/>
        </w:rPr>
        <w:t>zawodowego pracownicy</w:t>
      </w:r>
      <w:r w:rsidR="00F40159" w:rsidRPr="0046063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756182" w:rsidRPr="00460631">
        <w:rPr>
          <w:rFonts w:ascii="Calibri" w:hAnsi="Calibri" w:cs="Calibri"/>
          <w:color w:val="000000" w:themeColor="text1"/>
          <w:sz w:val="22"/>
          <w:szCs w:val="22"/>
        </w:rPr>
        <w:t>PUP województwa wielkopolskiego</w:t>
      </w:r>
      <w:r w:rsidR="00DF30F2" w:rsidRPr="00460631">
        <w:rPr>
          <w:rFonts w:ascii="Calibri" w:hAnsi="Calibri" w:cs="Calibri"/>
          <w:color w:val="000000" w:themeColor="text1"/>
          <w:sz w:val="22"/>
          <w:szCs w:val="22"/>
        </w:rPr>
        <w:t xml:space="preserve"> będą m.in. </w:t>
      </w:r>
      <w:r w:rsidR="00D45ED2" w:rsidRPr="00460631">
        <w:rPr>
          <w:rFonts w:ascii="Calibri" w:hAnsi="Calibri" w:cs="Calibri"/>
          <w:color w:val="000000" w:themeColor="text1"/>
          <w:sz w:val="22"/>
          <w:szCs w:val="22"/>
        </w:rPr>
        <w:t xml:space="preserve">udzielać porad indywidualnych i grupowych, które będą miały na celu wzmocnienie </w:t>
      </w:r>
      <w:r w:rsidR="00D45ED2" w:rsidRPr="00460631">
        <w:rPr>
          <w:rFonts w:ascii="Calibri" w:hAnsi="Calibri" w:cs="Calibri"/>
          <w:color w:val="000000" w:themeColor="text1"/>
          <w:sz w:val="22"/>
          <w:szCs w:val="22"/>
        </w:rPr>
        <w:br/>
        <w:t>w uczestnikach poczucia własnej wartości, podniesieni</w:t>
      </w:r>
      <w:r w:rsidR="00781B08">
        <w:rPr>
          <w:rFonts w:ascii="Calibri" w:hAnsi="Calibri" w:cs="Calibri"/>
          <w:color w:val="000000" w:themeColor="text1"/>
          <w:sz w:val="22"/>
          <w:szCs w:val="22"/>
        </w:rPr>
        <w:t>e</w:t>
      </w:r>
      <w:r w:rsidR="00D45ED2" w:rsidRPr="00460631">
        <w:rPr>
          <w:rFonts w:ascii="Calibri" w:hAnsi="Calibri" w:cs="Calibri"/>
          <w:color w:val="000000" w:themeColor="text1"/>
          <w:sz w:val="22"/>
          <w:szCs w:val="22"/>
        </w:rPr>
        <w:t xml:space="preserve"> samooceny, zwiększeni</w:t>
      </w:r>
      <w:r w:rsidR="00781B08">
        <w:rPr>
          <w:rFonts w:ascii="Calibri" w:hAnsi="Calibri" w:cs="Calibri"/>
          <w:color w:val="000000" w:themeColor="text1"/>
          <w:sz w:val="22"/>
          <w:szCs w:val="22"/>
        </w:rPr>
        <w:t>e</w:t>
      </w:r>
      <w:r w:rsidR="00D45ED2" w:rsidRPr="00460631">
        <w:rPr>
          <w:rFonts w:ascii="Calibri" w:hAnsi="Calibri" w:cs="Calibri"/>
          <w:color w:val="000000" w:themeColor="text1"/>
          <w:sz w:val="22"/>
          <w:szCs w:val="22"/>
        </w:rPr>
        <w:t xml:space="preserve"> motywacji do szukania pracy</w:t>
      </w:r>
      <w:r w:rsidR="00781B08">
        <w:rPr>
          <w:rFonts w:ascii="Calibri" w:hAnsi="Calibri" w:cs="Calibri"/>
          <w:color w:val="000000" w:themeColor="text1"/>
          <w:sz w:val="22"/>
          <w:szCs w:val="22"/>
        </w:rPr>
        <w:t xml:space="preserve"> oraz</w:t>
      </w:r>
      <w:r w:rsidR="00D45ED2" w:rsidRPr="00460631">
        <w:rPr>
          <w:rFonts w:ascii="Calibri" w:hAnsi="Calibri" w:cs="Calibri"/>
          <w:color w:val="000000" w:themeColor="text1"/>
          <w:sz w:val="22"/>
          <w:szCs w:val="22"/>
        </w:rPr>
        <w:t xml:space="preserve"> zdobycie lub doskonalenie kompetencji i umiejętności </w:t>
      </w:r>
      <w:r w:rsidR="00781B08">
        <w:rPr>
          <w:rFonts w:ascii="Calibri" w:hAnsi="Calibri" w:cs="Calibri"/>
          <w:color w:val="000000" w:themeColor="text1"/>
          <w:sz w:val="22"/>
          <w:szCs w:val="22"/>
        </w:rPr>
        <w:t xml:space="preserve">zawodowych. </w:t>
      </w:r>
    </w:p>
    <w:p w14:paraId="0033A9AD" w14:textId="0A72DAA8" w:rsidR="00D45ED2" w:rsidRDefault="008C55AB" w:rsidP="00D45ED2">
      <w:pPr>
        <w:spacing w:after="0"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2093440" behindDoc="0" locked="0" layoutInCell="1" allowOverlap="1" wp14:anchorId="603C6238" wp14:editId="1E8D485A">
            <wp:simplePos x="0" y="0"/>
            <wp:positionH relativeFrom="column">
              <wp:posOffset>46355</wp:posOffset>
            </wp:positionH>
            <wp:positionV relativeFrom="paragraph">
              <wp:posOffset>2304415</wp:posOffset>
            </wp:positionV>
            <wp:extent cx="5972175" cy="1571625"/>
            <wp:effectExtent l="38100" t="0" r="28575" b="0"/>
            <wp:wrapThrough wrapText="bothSides">
              <wp:wrapPolygon edited="0">
                <wp:start x="-138" y="0"/>
                <wp:lineTo x="-138" y="20945"/>
                <wp:lineTo x="21634" y="20945"/>
                <wp:lineTo x="21634" y="0"/>
                <wp:lineTo x="-138" y="0"/>
              </wp:wrapPolygon>
            </wp:wrapThrough>
            <wp:docPr id="931397299" name="Diagram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7" r:lo="rId128" r:qs="rId129" r:cs="rId130"/>
              </a:graphicData>
            </a:graphic>
            <wp14:sizeRelV relativeFrom="margin">
              <wp14:pctHeight>0</wp14:pctHeight>
            </wp14:sizeRelV>
          </wp:anchor>
        </w:drawing>
      </w:r>
      <w:r w:rsidR="00781B08">
        <w:rPr>
          <w:rFonts w:ascii="Calibri" w:hAnsi="Calibri" w:cs="Calibr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2090368" behindDoc="0" locked="0" layoutInCell="1" allowOverlap="1" wp14:anchorId="01C7D570" wp14:editId="0E828706">
            <wp:simplePos x="0" y="0"/>
            <wp:positionH relativeFrom="column">
              <wp:posOffset>41910</wp:posOffset>
            </wp:positionH>
            <wp:positionV relativeFrom="paragraph">
              <wp:posOffset>343053</wp:posOffset>
            </wp:positionV>
            <wp:extent cx="5972175" cy="790575"/>
            <wp:effectExtent l="38100" t="0" r="28575" b="9525"/>
            <wp:wrapThrough wrapText="bothSides">
              <wp:wrapPolygon edited="0">
                <wp:start x="-138" y="0"/>
                <wp:lineTo x="-138" y="21340"/>
                <wp:lineTo x="21634" y="21340"/>
                <wp:lineTo x="21634" y="0"/>
                <wp:lineTo x="-138" y="0"/>
              </wp:wrapPolygon>
            </wp:wrapThrough>
            <wp:docPr id="731946033" name="Diagram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2" r:lo="rId133" r:qs="rId134" r:cs="rId135"/>
              </a:graphicData>
            </a:graphic>
          </wp:anchor>
        </w:drawing>
      </w:r>
      <w:r w:rsidR="005E32CE">
        <w:rPr>
          <w:rFonts w:ascii="Calibri" w:hAnsi="Calibri" w:cs="Calibr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2091392" behindDoc="0" locked="0" layoutInCell="1" allowOverlap="1" wp14:anchorId="589E5BE8" wp14:editId="34C53E6F">
            <wp:simplePos x="0" y="0"/>
            <wp:positionH relativeFrom="column">
              <wp:posOffset>41910</wp:posOffset>
            </wp:positionH>
            <wp:positionV relativeFrom="paragraph">
              <wp:posOffset>1235532</wp:posOffset>
            </wp:positionV>
            <wp:extent cx="5972175" cy="1000125"/>
            <wp:effectExtent l="38100" t="0" r="28575" b="9525"/>
            <wp:wrapThrough wrapText="bothSides">
              <wp:wrapPolygon edited="0">
                <wp:start x="-138" y="0"/>
                <wp:lineTo x="-138" y="21394"/>
                <wp:lineTo x="21634" y="21394"/>
                <wp:lineTo x="21634" y="0"/>
                <wp:lineTo x="-138" y="0"/>
              </wp:wrapPolygon>
            </wp:wrapThrough>
            <wp:docPr id="1295723994" name="Diagram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7" r:lo="rId138" r:qs="rId139" r:cs="rId140"/>
              </a:graphicData>
            </a:graphic>
          </wp:anchor>
        </w:drawing>
      </w:r>
      <w:r w:rsidR="00222A43">
        <w:rPr>
          <w:rFonts w:ascii="Calibri" w:hAnsi="Calibri" w:cs="Calibri"/>
          <w:color w:val="000000" w:themeColor="text1"/>
          <w:sz w:val="22"/>
          <w:szCs w:val="22"/>
        </w:rPr>
        <w:t>W ramach najistotniejszych zadań wielkopolskich PUP</w:t>
      </w:r>
      <w:r w:rsidR="00D45ED2" w:rsidRPr="00460631">
        <w:rPr>
          <w:rFonts w:ascii="Calibri" w:hAnsi="Calibri" w:cs="Calibri"/>
          <w:color w:val="000000" w:themeColor="text1"/>
          <w:sz w:val="22"/>
          <w:szCs w:val="22"/>
        </w:rPr>
        <w:t xml:space="preserve"> zaplanowano</w:t>
      </w:r>
      <w:r w:rsidR="00781B08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A64EF9">
        <w:rPr>
          <w:rFonts w:ascii="Calibri" w:hAnsi="Calibri" w:cs="Calibri"/>
          <w:color w:val="000000" w:themeColor="text1"/>
          <w:sz w:val="22"/>
          <w:szCs w:val="22"/>
        </w:rPr>
        <w:t>m.in.</w:t>
      </w:r>
      <w:r w:rsidR="00222A43">
        <w:rPr>
          <w:rFonts w:ascii="Calibri" w:hAnsi="Calibri" w:cs="Calibri"/>
          <w:color w:val="000000" w:themeColor="text1"/>
          <w:sz w:val="22"/>
          <w:szCs w:val="22"/>
        </w:rPr>
        <w:t>:</w:t>
      </w:r>
    </w:p>
    <w:p w14:paraId="72FA98B5" w14:textId="4EC55C2A" w:rsidR="00781B08" w:rsidRDefault="00781B08" w:rsidP="00D45ED2">
      <w:pPr>
        <w:spacing w:after="0"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6180DE6B" w14:textId="689E214C" w:rsidR="003E4A47" w:rsidRPr="008C55AB" w:rsidRDefault="008C55AB" w:rsidP="008C55AB">
      <w:pPr>
        <w:spacing w:after="0"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noProof/>
          <w:color w:val="000000" w:themeColor="text1"/>
          <w:sz w:val="22"/>
          <w:szCs w:val="22"/>
        </w:rPr>
        <w:lastRenderedPageBreak/>
        <w:drawing>
          <wp:anchor distT="0" distB="0" distL="114300" distR="114300" simplePos="0" relativeHeight="252095488" behindDoc="0" locked="0" layoutInCell="1" allowOverlap="1" wp14:anchorId="09D7D478" wp14:editId="73FBF7CC">
            <wp:simplePos x="0" y="0"/>
            <wp:positionH relativeFrom="column">
              <wp:posOffset>55880</wp:posOffset>
            </wp:positionH>
            <wp:positionV relativeFrom="paragraph">
              <wp:posOffset>114617</wp:posOffset>
            </wp:positionV>
            <wp:extent cx="5972175" cy="2652395"/>
            <wp:effectExtent l="38100" t="114300" r="9525" b="147955"/>
            <wp:wrapThrough wrapText="bothSides">
              <wp:wrapPolygon edited="0">
                <wp:start x="-138" y="-931"/>
                <wp:lineTo x="-138" y="22650"/>
                <wp:lineTo x="21566" y="22650"/>
                <wp:lineTo x="21566" y="-931"/>
                <wp:lineTo x="-138" y="-931"/>
              </wp:wrapPolygon>
            </wp:wrapThrough>
            <wp:docPr id="422078122" name="Diagram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2" r:lo="rId143" r:qs="rId144" r:cs="rId145"/>
              </a:graphicData>
            </a:graphic>
            <wp14:sizeRelV relativeFrom="margin">
              <wp14:pctHeight>0</wp14:pctHeight>
            </wp14:sizeRelV>
          </wp:anchor>
        </w:drawing>
      </w:r>
      <w:r w:rsidR="00145BBF" w:rsidRPr="00083D5A">
        <w:rPr>
          <w:noProof/>
          <w:highlight w:val="yellow"/>
        </w:rPr>
        <w:drawing>
          <wp:anchor distT="0" distB="0" distL="114300" distR="114300" simplePos="0" relativeHeight="251910144" behindDoc="0" locked="0" layoutInCell="1" allowOverlap="1" wp14:anchorId="0272F5EA" wp14:editId="366CB5E5">
            <wp:simplePos x="0" y="0"/>
            <wp:positionH relativeFrom="column">
              <wp:posOffset>2337435</wp:posOffset>
            </wp:positionH>
            <wp:positionV relativeFrom="paragraph">
              <wp:posOffset>3066415</wp:posOffset>
            </wp:positionV>
            <wp:extent cx="1466850" cy="994410"/>
            <wp:effectExtent l="0" t="0" r="0" b="0"/>
            <wp:wrapThrough wrapText="bothSides">
              <wp:wrapPolygon edited="0">
                <wp:start x="0" y="0"/>
                <wp:lineTo x="0" y="21103"/>
                <wp:lineTo x="21319" y="21103"/>
                <wp:lineTo x="21319" y="0"/>
                <wp:lineTo x="0" y="0"/>
              </wp:wrapPolygon>
            </wp:wrapThrough>
            <wp:docPr id="1248571671" name="Obraz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71671" name="Obraz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BB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FD055AF" wp14:editId="0521ABFD">
                <wp:simplePos x="0" y="0"/>
                <wp:positionH relativeFrom="column">
                  <wp:posOffset>1044575</wp:posOffset>
                </wp:positionH>
                <wp:positionV relativeFrom="paragraph">
                  <wp:posOffset>3016250</wp:posOffset>
                </wp:positionV>
                <wp:extent cx="3952875" cy="0"/>
                <wp:effectExtent l="0" t="0" r="0" b="0"/>
                <wp:wrapNone/>
                <wp:docPr id="1975886207" name="Łącznik prost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52875" cy="0"/>
                        </a:xfrm>
                        <a:prstGeom prst="line">
                          <a:avLst/>
                        </a:prstGeom>
                        <a:noFill/>
                        <a:ln w="9525" cap="rnd" cmpd="sng" algn="ctr">
                          <a:solidFill>
                            <a:srgbClr val="A5B592">
                              <a:shade val="9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B0C07D" id="Łącznik prosty 15" o:spid="_x0000_s1026" style="position:absolute;flip:y;z-index:25198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237.5pt" to="393.5pt,2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FUvswEAAFgDAAAOAAAAZHJzL2Uyb0RvYy54bWysU01v2zAMvQ/YfxB0X+xmyNYYcYqtQXcZ&#10;tgLdemf0YQvQF0QtTv79KDnNgu021AeBpKhHvkd6c3d0lh1UQhN8z28WLWfKiyCNH3r+88fDu1vO&#10;MIOXYINXPT8p5Hfbt282U+zUMozBSpUYgXjsptjzMefYNQ2KUTnARYjK06UOyUEmNw2NTDARurPN&#10;sm0/NFNIMqYgFCJFd/Ml31Z8rZXI37VGlZntOfWW65nquS9ns91ANySIoxHnNuA/unBgPBW9QO0g&#10;A/uVzD9QzogUMOi8EME1QWsjVOVAbG7av9g8jRBV5ULiYLzIhK8HK74d7v1jIhmmiB3Gx1RYHHVy&#10;TFsTn2mmlRd1yo5VttNFNnXMTFDw/Xq1vP244ky83DUzRIGKCfMXFRwrRs+t8YURdHD4ipnKUupL&#10;Sgn78GCsrVOxnk09J+yCDLQbyUuyXJQ9Rz9wBnagnRM5VUAM1sjyuMBgGvb3NrED0Nw/rT6v1ss5&#10;aQSp5ui6pa/Mnzo4p8/2NU5pbQc4zk9qifMT60sdVVfszOSPgsXaB3mqwjbFo/FV9POqlf249sm+&#10;/iG2vwEAAP//AwBQSwMEFAAGAAgAAAAhADZRbz/dAAAACwEAAA8AAABkcnMvZG93bnJldi54bWxM&#10;j0FLxDAQhe+C/yGM4M1Nlc12qU0XEdxbWV1FPGabsa0mk9Kku/XfO4Kgt3kzjzffKzezd+KIY+wD&#10;abheZCCQmmB7ajW8PD9crUHEZMgaFwg1fGGETXV+VprChhM94XGfWsEhFAujoUtpKKSMTYfexEUY&#10;kPj2HkZvEsuxlXY0Jw73Tt5k2Up60xN/6MyA9x02n/vJa3htXL1VjzLtdrV6+1BhG6faa315Md/d&#10;gkg4pz8z/OAzOlTMdAgT2Sgc69VSsVXDMldcih35Oufh8LuRVSn/d6i+AQAA//8DAFBLAQItABQA&#10;BgAIAAAAIQC2gziS/gAAAOEBAAATAAAAAAAAAAAAAAAAAAAAAABbQ29udGVudF9UeXBlc10ueG1s&#10;UEsBAi0AFAAGAAgAAAAhADj9If/WAAAAlAEAAAsAAAAAAAAAAAAAAAAALwEAAF9yZWxzLy5yZWxz&#10;UEsBAi0AFAAGAAgAAAAhAC4EVS+zAQAAWAMAAA4AAAAAAAAAAAAAAAAALgIAAGRycy9lMm9Eb2Mu&#10;eG1sUEsBAi0AFAAGAAgAAAAhADZRbz/dAAAACwEAAA8AAAAAAAAAAAAAAAAADQQAAGRycy9kb3du&#10;cmV2LnhtbFBLBQYAAAAABAAEAPMAAAAXBQAAAAA=&#10;" strokecolor="#9dad8b">
                <v:stroke endcap="round"/>
              </v:line>
            </w:pict>
          </mc:Fallback>
        </mc:AlternateContent>
      </w:r>
    </w:p>
    <w:p w14:paraId="5F4A64A7" w14:textId="77777777" w:rsidR="008C55AB" w:rsidRDefault="008C55AB" w:rsidP="003E4A47">
      <w:pPr>
        <w:spacing w:before="120" w:after="0" w:line="360" w:lineRule="auto"/>
        <w:ind w:firstLine="567"/>
        <w:jc w:val="both"/>
        <w:rPr>
          <w:rFonts w:ascii="Calibri" w:hAnsi="Calibri" w:cs="Calibri"/>
          <w:sz w:val="22"/>
          <w:szCs w:val="22"/>
        </w:rPr>
      </w:pPr>
    </w:p>
    <w:p w14:paraId="7067D082" w14:textId="77777777" w:rsidR="008C55AB" w:rsidRDefault="008C55AB" w:rsidP="003E4A47">
      <w:pPr>
        <w:spacing w:before="120" w:after="0" w:line="360" w:lineRule="auto"/>
        <w:ind w:firstLine="567"/>
        <w:jc w:val="both"/>
        <w:rPr>
          <w:rFonts w:ascii="Calibri" w:hAnsi="Calibri" w:cs="Calibri"/>
          <w:sz w:val="22"/>
          <w:szCs w:val="22"/>
        </w:rPr>
      </w:pPr>
    </w:p>
    <w:p w14:paraId="5C52C2BF" w14:textId="77777777" w:rsidR="008C55AB" w:rsidRDefault="008C55AB" w:rsidP="003E4A47">
      <w:pPr>
        <w:spacing w:before="120" w:after="0" w:line="360" w:lineRule="auto"/>
        <w:ind w:firstLine="567"/>
        <w:jc w:val="both"/>
        <w:rPr>
          <w:rFonts w:ascii="Calibri" w:hAnsi="Calibri" w:cs="Calibri"/>
          <w:sz w:val="22"/>
          <w:szCs w:val="22"/>
        </w:rPr>
      </w:pPr>
    </w:p>
    <w:p w14:paraId="7FF57BAC" w14:textId="59B6FE9D" w:rsidR="00977E4F" w:rsidRDefault="00CA6059" w:rsidP="003E4A47">
      <w:pPr>
        <w:spacing w:before="120" w:after="0" w:line="360" w:lineRule="auto"/>
        <w:ind w:firstLine="567"/>
        <w:jc w:val="both"/>
        <w:rPr>
          <w:rFonts w:ascii="Calibri" w:hAnsi="Calibri" w:cs="Calibri"/>
          <w:sz w:val="22"/>
          <w:szCs w:val="22"/>
        </w:rPr>
      </w:pPr>
      <w:r w:rsidRPr="00977E4F">
        <w:rPr>
          <w:rFonts w:ascii="Calibri" w:hAnsi="Calibri" w:cs="Calibri"/>
          <w:sz w:val="22"/>
          <w:szCs w:val="22"/>
        </w:rPr>
        <w:t>W 202</w:t>
      </w:r>
      <w:r w:rsidR="00977E4F" w:rsidRPr="00977E4F">
        <w:rPr>
          <w:rFonts w:ascii="Calibri" w:hAnsi="Calibri" w:cs="Calibri"/>
          <w:sz w:val="22"/>
          <w:szCs w:val="22"/>
        </w:rPr>
        <w:t>5</w:t>
      </w:r>
      <w:r w:rsidRPr="00977E4F">
        <w:rPr>
          <w:rFonts w:ascii="Calibri" w:hAnsi="Calibri" w:cs="Calibri"/>
          <w:sz w:val="22"/>
          <w:szCs w:val="22"/>
        </w:rPr>
        <w:t xml:space="preserve"> r. </w:t>
      </w:r>
      <w:r w:rsidR="009B610A" w:rsidRPr="00977E4F">
        <w:rPr>
          <w:rFonts w:ascii="Calibri" w:hAnsi="Calibri" w:cs="Calibri"/>
          <w:sz w:val="22"/>
          <w:szCs w:val="22"/>
        </w:rPr>
        <w:t xml:space="preserve">w ramach </w:t>
      </w:r>
      <w:r w:rsidR="00A92DCD" w:rsidRPr="00A92DCD">
        <w:rPr>
          <w:rFonts w:ascii="Calibri" w:hAnsi="Calibri" w:cs="Calibri"/>
          <w:i/>
          <w:iCs/>
          <w:sz w:val="22"/>
          <w:szCs w:val="22"/>
        </w:rPr>
        <w:t>C</w:t>
      </w:r>
      <w:r w:rsidR="009B610A" w:rsidRPr="00A92DCD">
        <w:rPr>
          <w:rFonts w:ascii="Calibri" w:hAnsi="Calibri" w:cs="Calibri"/>
          <w:i/>
          <w:iCs/>
          <w:sz w:val="22"/>
          <w:szCs w:val="22"/>
        </w:rPr>
        <w:t>elu 1.</w:t>
      </w:r>
      <w:r w:rsidR="009D3B49" w:rsidRPr="00A92DCD">
        <w:rPr>
          <w:i/>
          <w:iCs/>
        </w:rPr>
        <w:t xml:space="preserve"> </w:t>
      </w:r>
      <w:r w:rsidR="005710B6" w:rsidRPr="00A92DCD">
        <w:rPr>
          <w:i/>
          <w:iCs/>
        </w:rPr>
        <w:t xml:space="preserve">Wspieranie </w:t>
      </w:r>
      <w:r w:rsidR="005710B6" w:rsidRPr="00A92DCD">
        <w:rPr>
          <w:rFonts w:ascii="Calibri" w:hAnsi="Calibri" w:cs="Calibri"/>
          <w:i/>
          <w:iCs/>
        </w:rPr>
        <w:t>aktywizacji zawodowej osób pozostających bez pracy, w tym promowanie aktywności zawodowej osób starszych</w:t>
      </w:r>
      <w:r w:rsidR="00A92DCD">
        <w:rPr>
          <w:rFonts w:ascii="Calibri" w:hAnsi="Calibri" w:cs="Calibri"/>
          <w:sz w:val="22"/>
          <w:szCs w:val="22"/>
        </w:rPr>
        <w:t>,</w:t>
      </w:r>
      <w:r w:rsidR="005710B6" w:rsidRPr="00A92DCD">
        <w:rPr>
          <w:rFonts w:ascii="Calibri" w:hAnsi="Calibri" w:cs="Calibri"/>
          <w:sz w:val="22"/>
          <w:szCs w:val="22"/>
        </w:rPr>
        <w:t xml:space="preserve"> </w:t>
      </w:r>
      <w:r w:rsidR="009B610A" w:rsidRPr="00977E4F">
        <w:rPr>
          <w:rFonts w:ascii="Calibri" w:hAnsi="Calibri" w:cs="Calibri"/>
          <w:sz w:val="22"/>
          <w:szCs w:val="22"/>
        </w:rPr>
        <w:t xml:space="preserve">WUP w Poznaniu </w:t>
      </w:r>
      <w:r w:rsidRPr="00977E4F">
        <w:rPr>
          <w:rFonts w:ascii="Calibri" w:hAnsi="Calibri" w:cs="Calibri"/>
          <w:sz w:val="22"/>
          <w:szCs w:val="22"/>
        </w:rPr>
        <w:t>będzie kontynuowa</w:t>
      </w:r>
      <w:r w:rsidR="009B610A" w:rsidRPr="00977E4F">
        <w:rPr>
          <w:rFonts w:ascii="Calibri" w:hAnsi="Calibri" w:cs="Calibri"/>
          <w:sz w:val="22"/>
          <w:szCs w:val="22"/>
        </w:rPr>
        <w:t xml:space="preserve">ł prowadzenie, </w:t>
      </w:r>
      <w:r w:rsidR="005D5428">
        <w:rPr>
          <w:rFonts w:ascii="Calibri" w:hAnsi="Calibri" w:cs="Calibri"/>
          <w:sz w:val="22"/>
          <w:szCs w:val="22"/>
        </w:rPr>
        <w:br/>
      </w:r>
      <w:r w:rsidR="009B610A" w:rsidRPr="00977E4F">
        <w:rPr>
          <w:rFonts w:ascii="Calibri" w:hAnsi="Calibri" w:cs="Calibri"/>
          <w:sz w:val="22"/>
          <w:szCs w:val="22"/>
        </w:rPr>
        <w:t xml:space="preserve">z upoważnienia Marszałka </w:t>
      </w:r>
      <w:r w:rsidR="00CF71A9" w:rsidRPr="00977E4F">
        <w:rPr>
          <w:rFonts w:ascii="Calibri" w:hAnsi="Calibri" w:cs="Calibri"/>
          <w:sz w:val="22"/>
          <w:szCs w:val="22"/>
        </w:rPr>
        <w:t xml:space="preserve">Województwa </w:t>
      </w:r>
      <w:r w:rsidR="009B610A" w:rsidRPr="00977E4F">
        <w:rPr>
          <w:rFonts w:ascii="Calibri" w:hAnsi="Calibri" w:cs="Calibri"/>
          <w:sz w:val="22"/>
          <w:szCs w:val="22"/>
        </w:rPr>
        <w:t xml:space="preserve">Wielkopolskiego, Krajowego Rejestru Agencji Zatrudnienia (KRAZ). </w:t>
      </w:r>
      <w:r w:rsidR="004B1177" w:rsidRPr="00977E4F">
        <w:rPr>
          <w:rFonts w:ascii="Calibri" w:hAnsi="Calibri" w:cs="Calibri"/>
          <w:sz w:val="22"/>
          <w:szCs w:val="22"/>
        </w:rPr>
        <w:t>Obowiązki związane z realizacją tego zadania będą polegać, m</w:t>
      </w:r>
      <w:r w:rsidR="0013000B">
        <w:rPr>
          <w:rFonts w:ascii="Calibri" w:hAnsi="Calibri" w:cs="Calibri"/>
          <w:sz w:val="22"/>
          <w:szCs w:val="22"/>
        </w:rPr>
        <w:t xml:space="preserve">iędzy </w:t>
      </w:r>
      <w:r w:rsidR="004B1177" w:rsidRPr="00977E4F">
        <w:rPr>
          <w:rFonts w:ascii="Calibri" w:hAnsi="Calibri" w:cs="Calibri"/>
          <w:sz w:val="22"/>
          <w:szCs w:val="22"/>
        </w:rPr>
        <w:t>in</w:t>
      </w:r>
      <w:r w:rsidR="0013000B">
        <w:rPr>
          <w:rFonts w:ascii="Calibri" w:hAnsi="Calibri" w:cs="Calibri"/>
          <w:sz w:val="22"/>
          <w:szCs w:val="22"/>
        </w:rPr>
        <w:t>ny</w:t>
      </w:r>
      <w:r w:rsidR="004B1177" w:rsidRPr="00977E4F">
        <w:rPr>
          <w:rFonts w:ascii="Calibri" w:hAnsi="Calibri" w:cs="Calibri"/>
          <w:sz w:val="22"/>
          <w:szCs w:val="22"/>
        </w:rPr>
        <w:t>, na:</w:t>
      </w:r>
    </w:p>
    <w:p w14:paraId="056DBC36" w14:textId="2094625D" w:rsidR="00E544A2" w:rsidRDefault="007C0429" w:rsidP="00AA58B1">
      <w:pPr>
        <w:spacing w:before="240" w:after="0" w:line="360" w:lineRule="auto"/>
        <w:ind w:firstLine="567"/>
        <w:jc w:val="both"/>
        <w:rPr>
          <w:rFonts w:ascii="Calibri" w:hAnsi="Calibri" w:cs="Calibri"/>
          <w:sz w:val="22"/>
          <w:szCs w:val="22"/>
        </w:rPr>
      </w:pPr>
      <w:r w:rsidRPr="00977E4F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909120" behindDoc="0" locked="0" layoutInCell="1" allowOverlap="1" wp14:anchorId="1B224129" wp14:editId="642E5755">
            <wp:simplePos x="0" y="0"/>
            <wp:positionH relativeFrom="column">
              <wp:posOffset>489585</wp:posOffset>
            </wp:positionH>
            <wp:positionV relativeFrom="paragraph">
              <wp:posOffset>147320</wp:posOffset>
            </wp:positionV>
            <wp:extent cx="5181600" cy="1123950"/>
            <wp:effectExtent l="0" t="0" r="19050" b="0"/>
            <wp:wrapNone/>
            <wp:docPr id="2080103290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8" r:lo="rId149" r:qs="rId150" r:cs="rId1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815EBE" w14:textId="07BAB3E7" w:rsidR="00E544A2" w:rsidRDefault="00E544A2" w:rsidP="00AA58B1">
      <w:pPr>
        <w:spacing w:before="240" w:after="0" w:line="360" w:lineRule="auto"/>
        <w:ind w:firstLine="567"/>
        <w:jc w:val="both"/>
        <w:rPr>
          <w:rFonts w:ascii="Calibri" w:hAnsi="Calibri" w:cs="Calibri"/>
          <w:sz w:val="22"/>
          <w:szCs w:val="22"/>
        </w:rPr>
      </w:pPr>
    </w:p>
    <w:p w14:paraId="58B8E1B7" w14:textId="55E910D0" w:rsidR="000A0845" w:rsidRDefault="000A0845" w:rsidP="009D3B49">
      <w:pPr>
        <w:spacing w:before="120" w:after="0" w:line="360" w:lineRule="auto"/>
        <w:ind w:firstLine="567"/>
        <w:jc w:val="both"/>
        <w:rPr>
          <w:rFonts w:ascii="Calibri" w:hAnsi="Calibri" w:cs="Calibri"/>
          <w:sz w:val="22"/>
          <w:szCs w:val="22"/>
        </w:rPr>
      </w:pPr>
    </w:p>
    <w:p w14:paraId="35718D3C" w14:textId="77777777" w:rsidR="007C0429" w:rsidRDefault="007C0429" w:rsidP="007C0429">
      <w:pPr>
        <w:spacing w:after="0" w:line="360" w:lineRule="auto"/>
        <w:ind w:firstLine="567"/>
        <w:jc w:val="both"/>
        <w:rPr>
          <w:rFonts w:ascii="Calibri" w:hAnsi="Calibri" w:cs="Calibri"/>
          <w:sz w:val="22"/>
          <w:szCs w:val="22"/>
        </w:rPr>
      </w:pPr>
    </w:p>
    <w:p w14:paraId="341BD737" w14:textId="04020B70" w:rsidR="00B97833" w:rsidRDefault="00977E4F" w:rsidP="0048050C">
      <w:pPr>
        <w:spacing w:before="240" w:after="0" w:line="360" w:lineRule="auto"/>
        <w:ind w:firstLine="567"/>
        <w:jc w:val="both"/>
        <w:rPr>
          <w:rFonts w:ascii="Calibri" w:hAnsi="Calibri" w:cs="Calibri"/>
          <w:sz w:val="22"/>
          <w:szCs w:val="22"/>
        </w:rPr>
      </w:pPr>
      <w:r w:rsidRPr="00977E4F">
        <w:rPr>
          <w:rFonts w:ascii="Calibri" w:hAnsi="Calibri" w:cs="Calibri"/>
          <w:sz w:val="22"/>
          <w:szCs w:val="22"/>
        </w:rPr>
        <w:t>Dodatkowo, podtrzymując doświadczenia z ubiegłych lat, WUP w 2025 roku zorganizuje dla nowopowstałych agencji zatrudnienia, spotkanie informacyjno – szkoleniowe, w którym wskaże</w:t>
      </w:r>
      <w:r w:rsidR="00A64EF9">
        <w:rPr>
          <w:rFonts w:ascii="Calibri" w:hAnsi="Calibri" w:cs="Calibri"/>
          <w:sz w:val="22"/>
          <w:szCs w:val="22"/>
        </w:rPr>
        <w:t xml:space="preserve"> m.in.</w:t>
      </w:r>
      <w:r w:rsidR="0013000B">
        <w:rPr>
          <w:rFonts w:ascii="Calibri" w:hAnsi="Calibri" w:cs="Calibri"/>
          <w:sz w:val="22"/>
          <w:szCs w:val="22"/>
        </w:rPr>
        <w:t>,</w:t>
      </w:r>
      <w:r w:rsidRPr="00977E4F">
        <w:rPr>
          <w:rFonts w:ascii="Calibri" w:hAnsi="Calibri" w:cs="Calibri"/>
          <w:sz w:val="22"/>
          <w:szCs w:val="22"/>
        </w:rPr>
        <w:t xml:space="preserve"> jaki jest zakres i jak przebiegają kontrole w agencjach zatrudnienia oraz </w:t>
      </w:r>
      <w:r w:rsidR="00781B08">
        <w:rPr>
          <w:rFonts w:ascii="Calibri" w:hAnsi="Calibri" w:cs="Calibri"/>
          <w:sz w:val="22"/>
          <w:szCs w:val="22"/>
        </w:rPr>
        <w:t xml:space="preserve">przeprowadzi instruktaż, jak </w:t>
      </w:r>
      <w:r w:rsidRPr="00977E4F">
        <w:rPr>
          <w:rFonts w:ascii="Calibri" w:hAnsi="Calibri" w:cs="Calibri"/>
          <w:sz w:val="22"/>
          <w:szCs w:val="22"/>
        </w:rPr>
        <w:t>wypełniać pierwszą informację z działalności (sprawozdanie).</w:t>
      </w:r>
      <w:r>
        <w:rPr>
          <w:rFonts w:ascii="Calibri" w:hAnsi="Calibri" w:cs="Calibri"/>
          <w:sz w:val="22"/>
          <w:szCs w:val="22"/>
        </w:rPr>
        <w:t xml:space="preserve"> </w:t>
      </w:r>
      <w:r w:rsidR="004B1177" w:rsidRPr="00977E4F">
        <w:rPr>
          <w:rFonts w:ascii="Calibri" w:hAnsi="Calibri" w:cs="Calibri"/>
          <w:sz w:val="22"/>
          <w:szCs w:val="22"/>
        </w:rPr>
        <w:t>Agencje zatrudnienia s</w:t>
      </w:r>
      <w:r w:rsidR="002E5E87" w:rsidRPr="00977E4F">
        <w:rPr>
          <w:rFonts w:ascii="Calibri" w:hAnsi="Calibri" w:cs="Calibri"/>
          <w:sz w:val="22"/>
          <w:szCs w:val="22"/>
        </w:rPr>
        <w:t>tanowi</w:t>
      </w:r>
      <w:r w:rsidR="004B1177" w:rsidRPr="00977E4F">
        <w:rPr>
          <w:rFonts w:ascii="Calibri" w:hAnsi="Calibri" w:cs="Calibri"/>
          <w:sz w:val="22"/>
          <w:szCs w:val="22"/>
        </w:rPr>
        <w:t>ą</w:t>
      </w:r>
      <w:r w:rsidR="002E5E87" w:rsidRPr="00977E4F">
        <w:rPr>
          <w:rFonts w:ascii="Calibri" w:hAnsi="Calibri" w:cs="Calibri"/>
          <w:sz w:val="22"/>
          <w:szCs w:val="22"/>
        </w:rPr>
        <w:t xml:space="preserve"> ważny element na wielkopolskim rynku pracy, któr</w:t>
      </w:r>
      <w:r w:rsidR="004B1177" w:rsidRPr="00977E4F">
        <w:rPr>
          <w:rFonts w:ascii="Calibri" w:hAnsi="Calibri" w:cs="Calibri"/>
          <w:sz w:val="22"/>
          <w:szCs w:val="22"/>
        </w:rPr>
        <w:t>e</w:t>
      </w:r>
      <w:r w:rsidR="002E5E87" w:rsidRPr="00977E4F">
        <w:rPr>
          <w:rFonts w:ascii="Calibri" w:hAnsi="Calibri" w:cs="Calibri"/>
          <w:sz w:val="22"/>
          <w:szCs w:val="22"/>
        </w:rPr>
        <w:t xml:space="preserve"> poprzez wypracowane przez lata narzędzia</w:t>
      </w:r>
      <w:r w:rsidR="00B93BCA" w:rsidRPr="00977E4F">
        <w:rPr>
          <w:rFonts w:ascii="Calibri" w:hAnsi="Calibri" w:cs="Calibri"/>
          <w:sz w:val="22"/>
          <w:szCs w:val="22"/>
        </w:rPr>
        <w:t xml:space="preserve"> i instrumenty</w:t>
      </w:r>
      <w:r w:rsidR="002E5E87" w:rsidRPr="00977E4F">
        <w:rPr>
          <w:rFonts w:ascii="Calibri" w:hAnsi="Calibri" w:cs="Calibri"/>
          <w:sz w:val="22"/>
          <w:szCs w:val="22"/>
        </w:rPr>
        <w:t>, pomagają pracownikom utrzymać zatrudnienie, a pracodawcom osiągnąć wyznaczone cele</w:t>
      </w:r>
      <w:r w:rsidR="00F24871" w:rsidRPr="00977E4F">
        <w:rPr>
          <w:rFonts w:ascii="Calibri" w:hAnsi="Calibri" w:cs="Calibri"/>
          <w:sz w:val="22"/>
          <w:szCs w:val="22"/>
        </w:rPr>
        <w:t xml:space="preserve">. Ponadto KRAZ jako narzędzie </w:t>
      </w:r>
      <w:r w:rsidR="00B93BCA" w:rsidRPr="00977E4F">
        <w:rPr>
          <w:rFonts w:ascii="Calibri" w:hAnsi="Calibri" w:cs="Calibri"/>
          <w:sz w:val="22"/>
          <w:szCs w:val="22"/>
        </w:rPr>
        <w:t>umożliwia monitorowanie działalności agencji zatrudnienia na terenie województwa.</w:t>
      </w:r>
    </w:p>
    <w:p w14:paraId="250C00CB" w14:textId="77777777" w:rsidR="008C55AB" w:rsidRDefault="008C55AB" w:rsidP="0048050C">
      <w:pPr>
        <w:spacing w:before="240" w:after="0" w:line="360" w:lineRule="auto"/>
        <w:ind w:firstLine="567"/>
        <w:jc w:val="both"/>
        <w:rPr>
          <w:rFonts w:ascii="Calibri" w:hAnsi="Calibri" w:cs="Calibri"/>
          <w:sz w:val="22"/>
          <w:szCs w:val="22"/>
        </w:rPr>
      </w:pPr>
    </w:p>
    <w:p w14:paraId="6AC51E1A" w14:textId="013261C6" w:rsidR="009D3B49" w:rsidRDefault="008C55AB" w:rsidP="009D3B49">
      <w:pPr>
        <w:spacing w:before="360" w:after="0" w:line="360" w:lineRule="auto"/>
        <w:ind w:firstLine="567"/>
        <w:jc w:val="both"/>
        <w:rPr>
          <w:rFonts w:ascii="Calibri" w:hAnsi="Calibri" w:cs="Calibri"/>
          <w:sz w:val="22"/>
          <w:szCs w:val="22"/>
        </w:rPr>
      </w:pPr>
      <w:r w:rsidRPr="00B80A7F">
        <w:rPr>
          <w:rFonts w:ascii="Calibri" w:eastAsia="Calibri" w:hAnsi="Calibri" w:cs="Calibri"/>
          <w:noProof/>
          <w:sz w:val="22"/>
          <w:szCs w:val="22"/>
          <w:highlight w:val="yellow"/>
          <w:lang w:eastAsia="pl-PL"/>
        </w:rPr>
        <w:lastRenderedPageBreak/>
        <w:drawing>
          <wp:anchor distT="0" distB="0" distL="114300" distR="114300" simplePos="0" relativeHeight="251776000" behindDoc="1" locked="0" layoutInCell="1" allowOverlap="1" wp14:anchorId="5AD8DC85" wp14:editId="14E8FBC4">
            <wp:simplePos x="0" y="0"/>
            <wp:positionH relativeFrom="column">
              <wp:posOffset>1679575</wp:posOffset>
            </wp:positionH>
            <wp:positionV relativeFrom="paragraph">
              <wp:posOffset>83820</wp:posOffset>
            </wp:positionV>
            <wp:extent cx="2419350" cy="836930"/>
            <wp:effectExtent l="0" t="0" r="0" b="1270"/>
            <wp:wrapTight wrapText="bothSides">
              <wp:wrapPolygon edited="0">
                <wp:start x="0" y="0"/>
                <wp:lineTo x="0" y="21141"/>
                <wp:lineTo x="21430" y="21141"/>
                <wp:lineTo x="21430" y="0"/>
                <wp:lineTo x="0" y="0"/>
              </wp:wrapPolygon>
            </wp:wrapTight>
            <wp:docPr id="48" name="Obraz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556F009" wp14:editId="546BDF0F">
                <wp:simplePos x="0" y="0"/>
                <wp:positionH relativeFrom="column">
                  <wp:posOffset>982345</wp:posOffset>
                </wp:positionH>
                <wp:positionV relativeFrom="paragraph">
                  <wp:posOffset>13335</wp:posOffset>
                </wp:positionV>
                <wp:extent cx="3952875" cy="0"/>
                <wp:effectExtent l="0" t="0" r="0" b="0"/>
                <wp:wrapNone/>
                <wp:docPr id="1566231396" name="Łącznik prost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52875" cy="0"/>
                        </a:xfrm>
                        <a:prstGeom prst="line">
                          <a:avLst/>
                        </a:prstGeom>
                        <a:noFill/>
                        <a:ln w="9525" cap="rnd" cmpd="sng" algn="ctr">
                          <a:solidFill>
                            <a:srgbClr val="A5B592">
                              <a:shade val="9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88FEC4" id="Łącznik prosty 15" o:spid="_x0000_s1026" style="position:absolute;flip:y;z-index:25201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7.35pt,1.05pt" to="388.6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FUvswEAAFgDAAAOAAAAZHJzL2Uyb0RvYy54bWysU01v2zAMvQ/YfxB0X+xmyNYYcYqtQXcZ&#10;tgLdemf0YQvQF0QtTv79KDnNgu021AeBpKhHvkd6c3d0lh1UQhN8z28WLWfKiyCNH3r+88fDu1vO&#10;MIOXYINXPT8p5Hfbt282U+zUMozBSpUYgXjsptjzMefYNQ2KUTnARYjK06UOyUEmNw2NTDARurPN&#10;sm0/NFNIMqYgFCJFd/Ml31Z8rZXI37VGlZntOfWW65nquS9ns91ANySIoxHnNuA/unBgPBW9QO0g&#10;A/uVzD9QzogUMOi8EME1QWsjVOVAbG7av9g8jRBV5ULiYLzIhK8HK74d7v1jIhmmiB3Gx1RYHHVy&#10;TFsTn2mmlRd1yo5VttNFNnXMTFDw/Xq1vP244ky83DUzRIGKCfMXFRwrRs+t8YURdHD4ipnKUupL&#10;Sgn78GCsrVOxnk09J+yCDLQbyUuyXJQ9Rz9wBnagnRM5VUAM1sjyuMBgGvb3NrED0Nw/rT6v1ss5&#10;aQSp5ui6pa/Mnzo4p8/2NU5pbQc4zk9qifMT60sdVVfszOSPgsXaB3mqwjbFo/FV9POqlf249sm+&#10;/iG2vwEAAP//AwBQSwMEFAAGAAgAAAAhAPJ63oraAAAABwEAAA8AAABkcnMvZG93bnJldi54bWxM&#10;jsFOwzAQRO9I/IO1SNyo04iQKsSpEBK9RYWCUI9uvCQBex3FThv+noVLOT7NaOaV69lZccQx9J4U&#10;LBcJCKTGm55aBW+vTzcrECFqMtp6QgXfGGBdXV6UujD+RC943MVW8AiFQivoYhwKKUPTodNh4Qck&#10;zj786HRkHFtpRn3icWdlmiR30ume+KHTAz522HztJqfgvbH1JnuWcbuts/1n5jdhqp1S11fzwz2I&#10;iHM8l+FXn9WhYqeDn8gEYZmz25yrCtIlCM7zPE9BHP5YVqX871/9AAAA//8DAFBLAQItABQABgAI&#10;AAAAIQC2gziS/gAAAOEBAAATAAAAAAAAAAAAAAAAAAAAAABbQ29udGVudF9UeXBlc10ueG1sUEsB&#10;Ai0AFAAGAAgAAAAhADj9If/WAAAAlAEAAAsAAAAAAAAAAAAAAAAALwEAAF9yZWxzLy5yZWxzUEsB&#10;Ai0AFAAGAAgAAAAhAC4EVS+zAQAAWAMAAA4AAAAAAAAAAAAAAAAALgIAAGRycy9lMm9Eb2MueG1s&#10;UEsBAi0AFAAGAAgAAAAhAPJ63oraAAAABwEAAA8AAAAAAAAAAAAAAAAADQQAAGRycy9kb3ducmV2&#10;LnhtbFBLBQYAAAAABAAEAPMAAAAUBQAAAAA=&#10;" strokecolor="#9dad8b">
                <v:stroke endcap="round"/>
              </v:line>
            </w:pict>
          </mc:Fallback>
        </mc:AlternateContent>
      </w:r>
    </w:p>
    <w:p w14:paraId="2C229E47" w14:textId="74280CAA" w:rsidR="00697CC7" w:rsidRPr="00977E4F" w:rsidRDefault="00697CC7" w:rsidP="00126D36">
      <w:pPr>
        <w:spacing w:after="0" w:line="360" w:lineRule="auto"/>
        <w:jc w:val="both"/>
        <w:rPr>
          <w:rFonts w:ascii="Calibri" w:hAnsi="Calibri" w:cs="Calibri"/>
          <w:sz w:val="22"/>
          <w:szCs w:val="22"/>
          <w:highlight w:val="yellow"/>
        </w:rPr>
      </w:pPr>
    </w:p>
    <w:p w14:paraId="0C455C53" w14:textId="500C414F" w:rsidR="00697CC7" w:rsidRDefault="00697CC7" w:rsidP="00B67AC8">
      <w:pPr>
        <w:spacing w:after="0" w:line="360" w:lineRule="auto"/>
        <w:jc w:val="both"/>
        <w:rPr>
          <w:rFonts w:ascii="Calibri" w:eastAsia="Calibri" w:hAnsi="Calibri" w:cs="Calibri"/>
          <w:sz w:val="22"/>
          <w:szCs w:val="22"/>
          <w:lang w:eastAsia="pl-PL"/>
        </w:rPr>
      </w:pPr>
    </w:p>
    <w:p w14:paraId="19F77E23" w14:textId="77777777" w:rsidR="00DF30F2" w:rsidRPr="00697CC7" w:rsidRDefault="00DF30F2" w:rsidP="00B67AC8">
      <w:pPr>
        <w:spacing w:after="0" w:line="360" w:lineRule="auto"/>
        <w:jc w:val="both"/>
        <w:rPr>
          <w:rFonts w:ascii="Calibri" w:eastAsia="Calibri" w:hAnsi="Calibri" w:cs="Calibri"/>
          <w:sz w:val="22"/>
          <w:szCs w:val="22"/>
          <w:lang w:eastAsia="pl-PL"/>
        </w:rPr>
      </w:pPr>
    </w:p>
    <w:p w14:paraId="2866BBFA" w14:textId="608F5390" w:rsidR="00697CC7" w:rsidRDefault="00222A43" w:rsidP="00720932">
      <w:pPr>
        <w:pStyle w:val="Akapitzlist"/>
        <w:spacing w:after="0" w:line="360" w:lineRule="auto"/>
        <w:ind w:left="0" w:firstLine="567"/>
        <w:jc w:val="both"/>
        <w:rPr>
          <w:rFonts w:ascii="Calibri" w:eastAsia="Calibri" w:hAnsi="Calibri" w:cs="Calibri"/>
          <w:sz w:val="22"/>
          <w:szCs w:val="22"/>
          <w:lang w:eastAsia="pl-PL"/>
        </w:rPr>
      </w:pPr>
      <w:r>
        <w:rPr>
          <w:rFonts w:ascii="Calibri" w:eastAsia="Calibri" w:hAnsi="Calibri" w:cs="Calibri"/>
          <w:sz w:val="22"/>
          <w:szCs w:val="22"/>
          <w:lang w:eastAsia="pl-PL"/>
        </w:rPr>
        <w:t xml:space="preserve">Zadania zaplanowane na </w:t>
      </w:r>
      <w:r w:rsidR="009A18DB">
        <w:rPr>
          <w:rFonts w:ascii="Calibri" w:eastAsia="Calibri" w:hAnsi="Calibri" w:cs="Calibri"/>
          <w:sz w:val="22"/>
          <w:szCs w:val="22"/>
          <w:lang w:eastAsia="pl-PL"/>
        </w:rPr>
        <w:t xml:space="preserve">2025 r. </w:t>
      </w:r>
      <w:r>
        <w:rPr>
          <w:rFonts w:ascii="Calibri" w:eastAsia="Calibri" w:hAnsi="Calibri" w:cs="Calibri"/>
          <w:sz w:val="22"/>
          <w:szCs w:val="22"/>
          <w:lang w:eastAsia="pl-PL"/>
        </w:rPr>
        <w:t>obejmują r</w:t>
      </w:r>
      <w:r w:rsidR="00B961FC" w:rsidRPr="00697CC7">
        <w:rPr>
          <w:rFonts w:ascii="Calibri" w:eastAsia="Calibri" w:hAnsi="Calibri" w:cs="Calibri"/>
          <w:sz w:val="22"/>
          <w:szCs w:val="22"/>
          <w:lang w:eastAsia="pl-PL"/>
        </w:rPr>
        <w:t xml:space="preserve">ównież </w:t>
      </w:r>
      <w:r w:rsidR="00F228A8" w:rsidRPr="00697CC7">
        <w:rPr>
          <w:rFonts w:ascii="Calibri" w:eastAsia="Calibri" w:hAnsi="Calibri" w:cs="Calibri"/>
          <w:sz w:val="22"/>
          <w:szCs w:val="22"/>
          <w:lang w:eastAsia="pl-PL"/>
        </w:rPr>
        <w:t>realiz</w:t>
      </w:r>
      <w:r w:rsidR="00B961FC" w:rsidRPr="00697CC7">
        <w:rPr>
          <w:rFonts w:ascii="Calibri" w:eastAsia="Calibri" w:hAnsi="Calibri" w:cs="Calibri"/>
          <w:sz w:val="22"/>
          <w:szCs w:val="22"/>
          <w:lang w:eastAsia="pl-PL"/>
        </w:rPr>
        <w:t>acj</w:t>
      </w:r>
      <w:r w:rsidR="00C16856" w:rsidRPr="00697CC7">
        <w:rPr>
          <w:rFonts w:ascii="Calibri" w:eastAsia="Calibri" w:hAnsi="Calibri" w:cs="Calibri"/>
          <w:sz w:val="22"/>
          <w:szCs w:val="22"/>
          <w:lang w:eastAsia="pl-PL"/>
        </w:rPr>
        <w:t>ę</w:t>
      </w:r>
      <w:r w:rsidR="00F228A8" w:rsidRPr="00697CC7">
        <w:rPr>
          <w:rFonts w:ascii="Calibri" w:eastAsia="Calibri" w:hAnsi="Calibri" w:cs="Calibri"/>
          <w:sz w:val="22"/>
          <w:szCs w:val="22"/>
          <w:lang w:eastAsia="pl-PL"/>
        </w:rPr>
        <w:t xml:space="preserve"> międzynarodow</w:t>
      </w:r>
      <w:r w:rsidR="00B961FC" w:rsidRPr="00697CC7">
        <w:rPr>
          <w:rFonts w:ascii="Calibri" w:eastAsia="Calibri" w:hAnsi="Calibri" w:cs="Calibri"/>
          <w:sz w:val="22"/>
          <w:szCs w:val="22"/>
          <w:lang w:eastAsia="pl-PL"/>
        </w:rPr>
        <w:t>ego</w:t>
      </w:r>
      <w:r w:rsidR="00F228A8" w:rsidRPr="00697CC7">
        <w:rPr>
          <w:rFonts w:ascii="Calibri" w:eastAsia="Calibri" w:hAnsi="Calibri" w:cs="Calibri"/>
          <w:sz w:val="22"/>
          <w:szCs w:val="22"/>
          <w:lang w:eastAsia="pl-PL"/>
        </w:rPr>
        <w:t xml:space="preserve"> pośrednictw</w:t>
      </w:r>
      <w:r w:rsidR="00B961FC" w:rsidRPr="00697CC7">
        <w:rPr>
          <w:rFonts w:ascii="Calibri" w:eastAsia="Calibri" w:hAnsi="Calibri" w:cs="Calibri"/>
          <w:sz w:val="22"/>
          <w:szCs w:val="22"/>
          <w:lang w:eastAsia="pl-PL"/>
        </w:rPr>
        <w:t>a</w:t>
      </w:r>
      <w:r w:rsidR="00F228A8" w:rsidRPr="00697CC7">
        <w:rPr>
          <w:rFonts w:ascii="Calibri" w:eastAsia="Calibri" w:hAnsi="Calibri" w:cs="Calibri"/>
          <w:sz w:val="22"/>
          <w:szCs w:val="22"/>
          <w:lang w:eastAsia="pl-PL"/>
        </w:rPr>
        <w:t xml:space="preserve"> pracy </w:t>
      </w:r>
      <w:r w:rsidR="00697CC7">
        <w:rPr>
          <w:rFonts w:ascii="Calibri" w:eastAsia="Calibri" w:hAnsi="Calibri" w:cs="Calibri"/>
          <w:sz w:val="22"/>
          <w:szCs w:val="22"/>
          <w:lang w:eastAsia="pl-PL"/>
        </w:rPr>
        <w:t>w</w:t>
      </w:r>
      <w:r w:rsidR="00697CC7" w:rsidRPr="00697CC7">
        <w:rPr>
          <w:rFonts w:ascii="Calibri" w:eastAsia="Calibri" w:hAnsi="Calibri" w:cs="Calibri"/>
          <w:sz w:val="22"/>
          <w:szCs w:val="22"/>
          <w:lang w:eastAsia="pl-PL"/>
        </w:rPr>
        <w:t xml:space="preserve"> ramach sieci </w:t>
      </w:r>
      <w:r w:rsidR="008C55AB">
        <w:rPr>
          <w:rFonts w:ascii="Calibri" w:eastAsia="Calibri" w:hAnsi="Calibri" w:cs="Calibri"/>
          <w:sz w:val="22"/>
          <w:szCs w:val="22"/>
          <w:lang w:eastAsia="pl-PL"/>
        </w:rPr>
        <w:t xml:space="preserve">Europejskich Służb Zatrudnienia - </w:t>
      </w:r>
      <w:r w:rsidR="00697CC7" w:rsidRPr="00697CC7">
        <w:rPr>
          <w:rFonts w:ascii="Calibri" w:eastAsia="Calibri" w:hAnsi="Calibri" w:cs="Calibri"/>
          <w:sz w:val="22"/>
          <w:szCs w:val="22"/>
          <w:lang w:eastAsia="pl-PL"/>
        </w:rPr>
        <w:t>EURES</w:t>
      </w:r>
      <w:r w:rsidR="00697CC7">
        <w:rPr>
          <w:rFonts w:ascii="Calibri" w:eastAsia="Calibri" w:hAnsi="Calibri" w:cs="Calibri"/>
          <w:sz w:val="22"/>
          <w:szCs w:val="22"/>
          <w:lang w:eastAsia="pl-PL"/>
        </w:rPr>
        <w:t xml:space="preserve">. </w:t>
      </w:r>
      <w:r w:rsidR="00697CC7" w:rsidRPr="00697CC7">
        <w:rPr>
          <w:rFonts w:ascii="Calibri" w:eastAsia="Calibri" w:hAnsi="Calibri" w:cs="Calibri"/>
          <w:sz w:val="22"/>
          <w:szCs w:val="22"/>
          <w:lang w:eastAsia="pl-PL"/>
        </w:rPr>
        <w:t>Działania w tym zakresie zostaną skierowane do</w:t>
      </w:r>
      <w:r w:rsidR="00697CC7">
        <w:rPr>
          <w:rFonts w:ascii="Calibri" w:eastAsia="Calibri" w:hAnsi="Calibri" w:cs="Calibri"/>
          <w:sz w:val="22"/>
          <w:szCs w:val="22"/>
          <w:lang w:eastAsia="pl-PL"/>
        </w:rPr>
        <w:t>:</w:t>
      </w:r>
    </w:p>
    <w:p w14:paraId="078CA486" w14:textId="02186D98" w:rsidR="00697CC7" w:rsidRDefault="00697CC7" w:rsidP="00697CC7">
      <w:pPr>
        <w:pStyle w:val="Akapitzlist"/>
        <w:spacing w:after="0" w:line="360" w:lineRule="auto"/>
        <w:ind w:left="0"/>
        <w:jc w:val="both"/>
        <w:rPr>
          <w:rFonts w:ascii="Calibri" w:eastAsia="Calibri" w:hAnsi="Calibri" w:cs="Calibri"/>
          <w:sz w:val="22"/>
          <w:szCs w:val="22"/>
          <w:lang w:eastAsia="pl-PL"/>
        </w:rPr>
      </w:pPr>
      <w:r>
        <w:rPr>
          <w:rFonts w:ascii="Calibri" w:eastAsia="Calibri" w:hAnsi="Calibri" w:cs="Calibri"/>
          <w:noProof/>
          <w:sz w:val="22"/>
          <w:szCs w:val="22"/>
          <w:lang w:eastAsia="pl-PL"/>
        </w:rPr>
        <w:drawing>
          <wp:anchor distT="0" distB="0" distL="114300" distR="114300" simplePos="0" relativeHeight="252014592" behindDoc="0" locked="0" layoutInCell="1" allowOverlap="1" wp14:anchorId="14B2317F" wp14:editId="4AB839A9">
            <wp:simplePos x="0" y="0"/>
            <wp:positionH relativeFrom="column">
              <wp:posOffset>2256538</wp:posOffset>
            </wp:positionH>
            <wp:positionV relativeFrom="paragraph">
              <wp:posOffset>112335</wp:posOffset>
            </wp:positionV>
            <wp:extent cx="3078480" cy="1066800"/>
            <wp:effectExtent l="38100" t="38100" r="26670" b="0"/>
            <wp:wrapThrough wrapText="bothSides">
              <wp:wrapPolygon edited="0">
                <wp:start x="-267" y="-771"/>
                <wp:lineTo x="0" y="11186"/>
                <wp:lineTo x="10693" y="12343"/>
                <wp:lineTo x="10693" y="18514"/>
                <wp:lineTo x="9356" y="19286"/>
                <wp:lineTo x="9356" y="21214"/>
                <wp:lineTo x="21653" y="21214"/>
                <wp:lineTo x="21653" y="19286"/>
                <wp:lineTo x="10693" y="18514"/>
                <wp:lineTo x="16040" y="16971"/>
                <wp:lineTo x="16040" y="12343"/>
                <wp:lineTo x="17243" y="12343"/>
                <wp:lineTo x="17777" y="6171"/>
                <wp:lineTo x="17243" y="6171"/>
                <wp:lineTo x="21653" y="2700"/>
                <wp:lineTo x="21653" y="-771"/>
                <wp:lineTo x="-267" y="-771"/>
              </wp:wrapPolygon>
            </wp:wrapThrough>
            <wp:docPr id="758330523" name="Diagram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4" r:lo="rId155" r:qs="rId156" r:cs="rId15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A2695" w14:textId="77777777" w:rsidR="00697CC7" w:rsidRDefault="00697CC7" w:rsidP="00697CC7">
      <w:pPr>
        <w:pStyle w:val="Akapitzlist"/>
        <w:spacing w:after="0" w:line="360" w:lineRule="auto"/>
        <w:ind w:left="0"/>
        <w:jc w:val="both"/>
        <w:rPr>
          <w:rFonts w:ascii="Calibri" w:eastAsia="Calibri" w:hAnsi="Calibri" w:cs="Calibri"/>
          <w:sz w:val="22"/>
          <w:szCs w:val="22"/>
          <w:lang w:eastAsia="pl-PL"/>
        </w:rPr>
      </w:pPr>
    </w:p>
    <w:p w14:paraId="186583EA" w14:textId="77777777" w:rsidR="00697CC7" w:rsidRDefault="00697CC7" w:rsidP="00697CC7">
      <w:pPr>
        <w:pStyle w:val="Akapitzlist"/>
        <w:spacing w:after="0" w:line="360" w:lineRule="auto"/>
        <w:ind w:left="0"/>
        <w:jc w:val="both"/>
        <w:rPr>
          <w:rFonts w:ascii="Calibri" w:eastAsia="Calibri" w:hAnsi="Calibri" w:cs="Calibri"/>
          <w:sz w:val="22"/>
          <w:szCs w:val="22"/>
          <w:lang w:eastAsia="pl-PL"/>
        </w:rPr>
      </w:pPr>
    </w:p>
    <w:p w14:paraId="6AAE8230" w14:textId="77777777" w:rsidR="00697CC7" w:rsidRDefault="00697CC7" w:rsidP="00697CC7">
      <w:pPr>
        <w:pStyle w:val="Akapitzlist"/>
        <w:spacing w:after="0" w:line="360" w:lineRule="auto"/>
        <w:ind w:left="0"/>
        <w:jc w:val="both"/>
        <w:rPr>
          <w:rFonts w:ascii="Calibri" w:eastAsia="Calibri" w:hAnsi="Calibri" w:cs="Calibri"/>
          <w:sz w:val="22"/>
          <w:szCs w:val="22"/>
          <w:lang w:eastAsia="pl-PL"/>
        </w:rPr>
      </w:pPr>
    </w:p>
    <w:p w14:paraId="066933A5" w14:textId="77777777" w:rsidR="00697CC7" w:rsidRDefault="00697CC7" w:rsidP="00697CC7">
      <w:pPr>
        <w:pStyle w:val="Akapitzlist"/>
        <w:spacing w:after="0" w:line="360" w:lineRule="auto"/>
        <w:ind w:left="0"/>
        <w:jc w:val="both"/>
        <w:rPr>
          <w:rFonts w:ascii="Calibri" w:eastAsia="Calibri" w:hAnsi="Calibri" w:cs="Calibri"/>
          <w:sz w:val="22"/>
          <w:szCs w:val="22"/>
          <w:lang w:eastAsia="pl-PL"/>
        </w:rPr>
      </w:pPr>
    </w:p>
    <w:p w14:paraId="76412B65" w14:textId="7585AF4C" w:rsidR="00697CC7" w:rsidRPr="00697CC7" w:rsidRDefault="00697CC7" w:rsidP="009A18DB">
      <w:pPr>
        <w:pStyle w:val="Akapitzlist"/>
        <w:spacing w:after="120" w:line="360" w:lineRule="auto"/>
        <w:ind w:left="0"/>
        <w:jc w:val="both"/>
        <w:rPr>
          <w:rFonts w:ascii="Calibri" w:eastAsia="SimSun" w:hAnsi="Calibri" w:cs="Calibri"/>
          <w:sz w:val="22"/>
          <w:szCs w:val="22"/>
        </w:rPr>
      </w:pPr>
      <w:r w:rsidRPr="00697CC7">
        <w:rPr>
          <w:rFonts w:ascii="Calibri" w:eastAsia="Calibri" w:hAnsi="Calibri" w:cs="Calibri"/>
          <w:sz w:val="22"/>
          <w:szCs w:val="22"/>
          <w:lang w:eastAsia="pl-PL"/>
        </w:rPr>
        <w:t>Wsparcie będzie dotyczyło mobilności przestrzennej, w tym międzynarodowej.</w:t>
      </w:r>
    </w:p>
    <w:p w14:paraId="3D2AB754" w14:textId="64E5F4DD" w:rsidR="00697CC7" w:rsidRDefault="00697CC7" w:rsidP="008C55AB">
      <w:pPr>
        <w:spacing w:after="0" w:line="360" w:lineRule="auto"/>
        <w:ind w:firstLine="567"/>
        <w:jc w:val="both"/>
        <w:rPr>
          <w:rFonts w:ascii="Calibri" w:eastAsia="Calibri" w:hAnsi="Calibri" w:cs="Calibri"/>
          <w:sz w:val="22"/>
          <w:szCs w:val="22"/>
          <w:lang w:eastAsia="pl-PL"/>
        </w:rPr>
      </w:pPr>
      <w:r>
        <w:rPr>
          <w:rFonts w:ascii="Calibri" w:eastAsia="Calibri" w:hAnsi="Calibri" w:cs="Calibri"/>
          <w:sz w:val="22"/>
          <w:szCs w:val="22"/>
          <w:lang w:eastAsia="pl-PL"/>
        </w:rPr>
        <w:t>Dodatkowo w</w:t>
      </w:r>
      <w:r w:rsidRPr="00697CC7">
        <w:rPr>
          <w:rFonts w:ascii="Calibri" w:eastAsia="Calibri" w:hAnsi="Calibri" w:cs="Calibri"/>
          <w:sz w:val="22"/>
          <w:szCs w:val="22"/>
          <w:lang w:eastAsia="pl-PL"/>
        </w:rPr>
        <w:t xml:space="preserve"> oparciu o bieżącą analizę sytuacji na lokalnym i regionalnym rynku pracy, dla pracodawców polskich, chcących zatrudniać poszukujących pracy z zagranicy, organizowane będą, wraz </w:t>
      </w:r>
      <w:r w:rsidR="009D3B49">
        <w:rPr>
          <w:rFonts w:ascii="Calibri" w:eastAsia="Calibri" w:hAnsi="Calibri" w:cs="Calibri"/>
          <w:sz w:val="22"/>
          <w:szCs w:val="22"/>
          <w:lang w:eastAsia="pl-PL"/>
        </w:rPr>
        <w:br/>
      </w:r>
      <w:r w:rsidRPr="00697CC7">
        <w:rPr>
          <w:rFonts w:ascii="Calibri" w:eastAsia="Calibri" w:hAnsi="Calibri" w:cs="Calibri"/>
          <w:sz w:val="22"/>
          <w:szCs w:val="22"/>
          <w:lang w:eastAsia="pl-PL"/>
        </w:rPr>
        <w:t>z innymi wojewódzkimi urzędami pracy, projekty rekrutacyjne, tj. Europejskie Dni Pracy w trybie on-line. Prowadzona będzie stała informacja dla poszukujących pracy o warunkach życia i pracy w UE/E</w:t>
      </w:r>
      <w:r w:rsidR="008C55AB">
        <w:rPr>
          <w:rFonts w:ascii="Calibri" w:eastAsia="Calibri" w:hAnsi="Calibri" w:cs="Calibri"/>
          <w:sz w:val="22"/>
          <w:szCs w:val="22"/>
          <w:lang w:eastAsia="pl-PL"/>
        </w:rPr>
        <w:t>FTA</w:t>
      </w:r>
      <w:r w:rsidRPr="00697CC7">
        <w:rPr>
          <w:rFonts w:ascii="Calibri" w:eastAsia="Calibri" w:hAnsi="Calibri" w:cs="Calibri"/>
          <w:sz w:val="22"/>
          <w:szCs w:val="22"/>
          <w:lang w:eastAsia="pl-PL"/>
        </w:rPr>
        <w:t xml:space="preserve"> oraz metod bezpiecznego podejmowania pracy na terenie UE /E</w:t>
      </w:r>
      <w:r w:rsidR="008C55AB">
        <w:rPr>
          <w:rFonts w:ascii="Calibri" w:eastAsia="Calibri" w:hAnsi="Calibri" w:cs="Calibri"/>
          <w:sz w:val="22"/>
          <w:szCs w:val="22"/>
          <w:lang w:eastAsia="pl-PL"/>
        </w:rPr>
        <w:t>FTA</w:t>
      </w:r>
      <w:r w:rsidRPr="00697CC7">
        <w:rPr>
          <w:rFonts w:ascii="Calibri" w:eastAsia="Calibri" w:hAnsi="Calibri" w:cs="Calibri"/>
          <w:sz w:val="22"/>
          <w:szCs w:val="22"/>
          <w:lang w:eastAsia="pl-PL"/>
        </w:rPr>
        <w:t>.</w:t>
      </w:r>
    </w:p>
    <w:p w14:paraId="57A42507" w14:textId="7D4270F2" w:rsidR="008C55AB" w:rsidRPr="008C55AB" w:rsidRDefault="008C55AB" w:rsidP="008C55AB">
      <w:pPr>
        <w:spacing w:after="0" w:line="360" w:lineRule="auto"/>
        <w:ind w:firstLine="567"/>
        <w:jc w:val="both"/>
        <w:rPr>
          <w:rFonts w:ascii="Calibri" w:eastAsia="Calibri" w:hAnsi="Calibri" w:cs="Calibri"/>
          <w:sz w:val="22"/>
          <w:szCs w:val="22"/>
          <w:lang w:eastAsia="pl-PL"/>
        </w:rPr>
      </w:pPr>
      <w:r w:rsidRPr="008C55AB">
        <w:rPr>
          <w:rFonts w:ascii="Calibri" w:eastAsia="Calibri" w:hAnsi="Calibri" w:cs="Calibri"/>
          <w:sz w:val="22"/>
          <w:szCs w:val="22"/>
          <w:lang w:eastAsia="pl-PL"/>
        </w:rPr>
        <w:t xml:space="preserve">Z uwagi na chęć większego wsparcia wielkopolskich pracodawców, rozpocznie się realizacja projektu „EURES - międzynarodowym wsparciem wielkopolskich pracodawców”, finansowanego ze środków unijnych w ramach Programu Regionalnego Fundusze Europejskie dla Wielkopolski 2021-2027. Będzie to </w:t>
      </w:r>
      <w:r w:rsidR="00A64EF9">
        <w:rPr>
          <w:rFonts w:ascii="Calibri" w:eastAsia="Calibri" w:hAnsi="Calibri" w:cs="Calibri"/>
          <w:sz w:val="22"/>
          <w:szCs w:val="22"/>
          <w:lang w:eastAsia="pl-PL"/>
        </w:rPr>
        <w:t>m.in.,</w:t>
      </w:r>
      <w:r>
        <w:rPr>
          <w:rFonts w:ascii="Calibri" w:eastAsia="Calibri" w:hAnsi="Calibri" w:cs="Calibri"/>
          <w:sz w:val="22"/>
          <w:szCs w:val="22"/>
          <w:lang w:eastAsia="pl-PL"/>
        </w:rPr>
        <w:t xml:space="preserve"> </w:t>
      </w:r>
      <w:r w:rsidRPr="008C55AB">
        <w:rPr>
          <w:rFonts w:ascii="Calibri" w:eastAsia="Calibri" w:hAnsi="Calibri" w:cs="Calibri"/>
          <w:sz w:val="22"/>
          <w:szCs w:val="22"/>
          <w:lang w:eastAsia="pl-PL"/>
        </w:rPr>
        <w:t>nawiązanie międzynarodowych kontaktów przez pracodawców z Wielkopolski z instytucjami, podmiotami zagranicznymi oraz poszukującymi pracy, tj. powracającymi do kraju Polakami i cudzoziemcami, zainteresowanymi podjęciem zatrudnienia w Polsce.</w:t>
      </w:r>
      <w:r>
        <w:rPr>
          <w:rFonts w:ascii="Calibri" w:eastAsia="Calibri" w:hAnsi="Calibri" w:cs="Calibri"/>
          <w:sz w:val="22"/>
          <w:szCs w:val="22"/>
          <w:lang w:eastAsia="pl-PL"/>
        </w:rPr>
        <w:t xml:space="preserve"> Z</w:t>
      </w:r>
      <w:r w:rsidRPr="008C55AB">
        <w:rPr>
          <w:rFonts w:ascii="Calibri" w:eastAsia="Calibri" w:hAnsi="Calibri" w:cs="Calibri"/>
          <w:sz w:val="22"/>
          <w:szCs w:val="22"/>
          <w:lang w:eastAsia="pl-PL"/>
        </w:rPr>
        <w:t>organizowane będą również wyjazdy studyjne dla wielkopolskich pracodawców, umożliwiające poszerzenie wiedzy o zagranicznych rynkach pracy, wzmocnienie konkurencyjności i zwiększenie szans na znalezienie odpowiednich kandydatów do zatrudnienia w Polsce. Celem projektu będzie wsparcie, za pomocą EURES, pracodawców, którzy mają problemy z rekrutacją wykwalifikowanych pracowników na krajowym rynku pracy.</w:t>
      </w:r>
    </w:p>
    <w:p w14:paraId="2AC7F240" w14:textId="5F5F8CA9" w:rsidR="00697CC7" w:rsidRPr="00697CC7" w:rsidRDefault="008C55AB" w:rsidP="00720932">
      <w:pPr>
        <w:spacing w:after="0" w:line="360" w:lineRule="auto"/>
        <w:ind w:firstLine="567"/>
        <w:jc w:val="both"/>
        <w:rPr>
          <w:rFonts w:ascii="Calibri" w:eastAsia="Calibri" w:hAnsi="Calibri" w:cs="Calibri"/>
          <w:sz w:val="22"/>
          <w:szCs w:val="22"/>
          <w:lang w:eastAsia="pl-PL"/>
        </w:rPr>
      </w:pPr>
      <w:r>
        <w:rPr>
          <w:rFonts w:ascii="Calibri" w:eastAsia="Calibri" w:hAnsi="Calibri" w:cs="Calibri"/>
          <w:sz w:val="22"/>
          <w:szCs w:val="22"/>
          <w:lang w:eastAsia="pl-PL"/>
        </w:rPr>
        <w:t>Natomiast r</w:t>
      </w:r>
      <w:r w:rsidR="00697CC7" w:rsidRPr="00697CC7">
        <w:rPr>
          <w:rFonts w:ascii="Calibri" w:eastAsia="Calibri" w:hAnsi="Calibri" w:cs="Calibri"/>
          <w:sz w:val="22"/>
          <w:szCs w:val="22"/>
          <w:lang w:eastAsia="pl-PL"/>
        </w:rPr>
        <w:t xml:space="preserve">ealizowane przez </w:t>
      </w:r>
      <w:r w:rsidR="009A18DB">
        <w:rPr>
          <w:rFonts w:ascii="Calibri" w:eastAsia="Calibri" w:hAnsi="Calibri" w:cs="Calibri"/>
          <w:sz w:val="22"/>
          <w:szCs w:val="22"/>
          <w:lang w:eastAsia="pl-PL"/>
        </w:rPr>
        <w:t xml:space="preserve">WUP </w:t>
      </w:r>
      <w:r w:rsidR="00697CC7" w:rsidRPr="00697CC7">
        <w:rPr>
          <w:rFonts w:ascii="Calibri" w:eastAsia="Calibri" w:hAnsi="Calibri" w:cs="Calibri"/>
          <w:sz w:val="22"/>
          <w:szCs w:val="22"/>
          <w:lang w:eastAsia="pl-PL"/>
        </w:rPr>
        <w:t>w Poznaniu rekrutacje dla pracodawców zagranicznych uwzględniać będą zawody deficytowe i nadwyżkowe w regionie. Ze względu na niedobory kadrowe nie będą podejmowane rekrutacje mogące powodować drenaż lokalnego rynku pracy.</w:t>
      </w:r>
    </w:p>
    <w:p w14:paraId="7A8E28FA" w14:textId="30D3C1EA" w:rsidR="004867C4" w:rsidRDefault="00A92DCD" w:rsidP="004867C4">
      <w:pPr>
        <w:spacing w:after="0" w:line="360" w:lineRule="auto"/>
        <w:ind w:firstLine="567"/>
        <w:jc w:val="both"/>
        <w:rPr>
          <w:rFonts w:ascii="Calibri" w:eastAsia="Calibri" w:hAnsi="Calibri" w:cs="Calibri"/>
          <w:sz w:val="22"/>
          <w:szCs w:val="22"/>
          <w:lang w:eastAsia="pl-PL"/>
        </w:rPr>
      </w:pPr>
      <w:r>
        <w:rPr>
          <w:rFonts w:ascii="Calibri" w:eastAsia="Calibri" w:hAnsi="Calibri" w:cs="Calibri"/>
          <w:sz w:val="22"/>
          <w:szCs w:val="22"/>
          <w:lang w:eastAsia="pl-PL"/>
        </w:rPr>
        <w:t>Podobnie jak w latach poprzednich, r</w:t>
      </w:r>
      <w:r w:rsidR="00697CC7" w:rsidRPr="00697CC7">
        <w:rPr>
          <w:rFonts w:ascii="Calibri" w:eastAsia="Calibri" w:hAnsi="Calibri" w:cs="Calibri"/>
          <w:sz w:val="22"/>
          <w:szCs w:val="22"/>
          <w:lang w:eastAsia="pl-PL"/>
        </w:rPr>
        <w:t>ealizowane będą również, działania w ramach koordynacji systemów zabezpieczenia społecznego.</w:t>
      </w:r>
    </w:p>
    <w:p w14:paraId="4DE8168B" w14:textId="337645CF" w:rsidR="008C55AB" w:rsidRDefault="004867C4" w:rsidP="008C55AB">
      <w:pPr>
        <w:spacing w:after="0" w:line="360" w:lineRule="auto"/>
        <w:ind w:firstLine="567"/>
        <w:jc w:val="both"/>
        <w:rPr>
          <w:rFonts w:ascii="Calibri" w:eastAsia="Calibri" w:hAnsi="Calibri" w:cs="Calibri"/>
          <w:sz w:val="22"/>
          <w:szCs w:val="22"/>
          <w:lang w:eastAsia="pl-PL"/>
        </w:rPr>
      </w:pPr>
      <w:r w:rsidRPr="008C55AB">
        <w:rPr>
          <w:rFonts w:ascii="Calibri" w:eastAsia="Calibri" w:hAnsi="Calibri" w:cs="Calibri"/>
          <w:noProof/>
          <w:sz w:val="22"/>
          <w:szCs w:val="22"/>
          <w:lang w:eastAsia="pl-PL"/>
        </w:rPr>
        <w:drawing>
          <wp:anchor distT="0" distB="0" distL="114300" distR="114300" simplePos="0" relativeHeight="251911168" behindDoc="0" locked="0" layoutInCell="1" allowOverlap="1" wp14:anchorId="09101E36" wp14:editId="49166946">
            <wp:simplePos x="0" y="0"/>
            <wp:positionH relativeFrom="column">
              <wp:posOffset>3435985</wp:posOffset>
            </wp:positionH>
            <wp:positionV relativeFrom="paragraph">
              <wp:posOffset>81280</wp:posOffset>
            </wp:positionV>
            <wp:extent cx="2733675" cy="857885"/>
            <wp:effectExtent l="0" t="0" r="9525" b="0"/>
            <wp:wrapThrough wrapText="bothSides">
              <wp:wrapPolygon edited="0">
                <wp:start x="0" y="0"/>
                <wp:lineTo x="0" y="21104"/>
                <wp:lineTo x="21525" y="21104"/>
                <wp:lineTo x="21525" y="0"/>
                <wp:lineTo x="0" y="0"/>
              </wp:wrapPolygon>
            </wp:wrapThrough>
            <wp:docPr id="1902045828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045828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9">
                      <a:extLst>
                        <a:ext uri="{BEBA8EAE-BF5A-486C-A8C5-ECC9F3942E4B}">
                          <a14:imgProps xmlns:a14="http://schemas.microsoft.com/office/drawing/2010/main">
                            <a14:imgLayer r:embed="rId16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5AB" w:rsidRPr="008C55AB">
        <w:rPr>
          <w:rFonts w:ascii="Calibri" w:eastAsia="Calibri" w:hAnsi="Calibri" w:cs="Calibri"/>
          <w:sz w:val="22"/>
          <w:szCs w:val="22"/>
          <w:lang w:eastAsia="pl-PL"/>
        </w:rPr>
        <w:t>W</w:t>
      </w:r>
      <w:r w:rsidR="00D44177" w:rsidRPr="008C55AB">
        <w:rPr>
          <w:rFonts w:ascii="Calibri" w:eastAsia="Calibri" w:hAnsi="Calibri" w:cs="Calibri"/>
          <w:sz w:val="22"/>
          <w:szCs w:val="22"/>
          <w:lang w:eastAsia="pl-PL"/>
        </w:rPr>
        <w:t xml:space="preserve"> ramach Partnerstwa na Rzecz Rozwoju Wielkopolskiego Rynku Pracy, </w:t>
      </w:r>
      <w:r w:rsidR="00390507" w:rsidRPr="008C55AB">
        <w:rPr>
          <w:rFonts w:ascii="Calibri" w:eastAsia="Calibri" w:hAnsi="Calibri" w:cs="Calibri"/>
          <w:sz w:val="22"/>
          <w:szCs w:val="22"/>
          <w:lang w:eastAsia="pl-PL"/>
        </w:rPr>
        <w:t xml:space="preserve">WUP w </w:t>
      </w:r>
      <w:r w:rsidR="00D44177" w:rsidRPr="008C55AB">
        <w:rPr>
          <w:rFonts w:ascii="Calibri" w:eastAsia="Calibri" w:hAnsi="Calibri" w:cs="Calibri"/>
          <w:sz w:val="22"/>
          <w:szCs w:val="22"/>
          <w:lang w:eastAsia="pl-PL"/>
        </w:rPr>
        <w:t>Poznaniu w 2025 r. zorganizuje, przynajmniej jedną konferencję w ramach projektu „EURES</w:t>
      </w:r>
      <w:r w:rsidR="008C55AB">
        <w:rPr>
          <w:rFonts w:ascii="Calibri" w:eastAsia="Calibri" w:hAnsi="Calibri" w:cs="Calibri"/>
          <w:sz w:val="22"/>
          <w:szCs w:val="22"/>
          <w:lang w:eastAsia="pl-PL"/>
        </w:rPr>
        <w:t xml:space="preserve"> </w:t>
      </w:r>
      <w:r w:rsidR="00D44177" w:rsidRPr="008C55AB">
        <w:rPr>
          <w:rFonts w:ascii="Calibri" w:eastAsia="Calibri" w:hAnsi="Calibri" w:cs="Calibri"/>
          <w:sz w:val="22"/>
          <w:szCs w:val="22"/>
          <w:lang w:eastAsia="pl-PL"/>
        </w:rPr>
        <w:t>–</w:t>
      </w:r>
      <w:r w:rsidR="008C55AB">
        <w:rPr>
          <w:rFonts w:ascii="Calibri" w:eastAsia="Calibri" w:hAnsi="Calibri" w:cs="Calibri"/>
          <w:sz w:val="22"/>
          <w:szCs w:val="22"/>
          <w:lang w:eastAsia="pl-PL"/>
        </w:rPr>
        <w:t xml:space="preserve"> </w:t>
      </w:r>
      <w:r w:rsidR="00D44177" w:rsidRPr="008C55AB">
        <w:rPr>
          <w:rFonts w:ascii="Calibri" w:eastAsia="Calibri" w:hAnsi="Calibri" w:cs="Calibri"/>
          <w:sz w:val="22"/>
          <w:szCs w:val="22"/>
          <w:lang w:eastAsia="pl-PL"/>
        </w:rPr>
        <w:t xml:space="preserve">międzynarodowym wsparciem </w:t>
      </w:r>
      <w:r w:rsidR="00D44177" w:rsidRPr="008C55AB">
        <w:rPr>
          <w:rFonts w:ascii="Calibri" w:eastAsia="Calibri" w:hAnsi="Calibri" w:cs="Calibri"/>
          <w:sz w:val="22"/>
          <w:szCs w:val="22"/>
          <w:lang w:eastAsia="pl-PL"/>
        </w:rPr>
        <w:lastRenderedPageBreak/>
        <w:t>wielkopolskich pracodawców”.</w:t>
      </w:r>
      <w:r w:rsidR="00781B08">
        <w:rPr>
          <w:rFonts w:ascii="Calibri" w:eastAsia="Calibri" w:hAnsi="Calibri" w:cs="Calibri"/>
          <w:sz w:val="22"/>
          <w:szCs w:val="22"/>
          <w:lang w:eastAsia="pl-PL"/>
        </w:rPr>
        <w:t xml:space="preserve"> </w:t>
      </w:r>
      <w:r w:rsidR="00D44177" w:rsidRPr="00D44177">
        <w:rPr>
          <w:rFonts w:ascii="Calibri" w:eastAsia="Calibri" w:hAnsi="Calibri" w:cs="Calibri"/>
          <w:sz w:val="22"/>
          <w:szCs w:val="22"/>
          <w:lang w:eastAsia="pl-PL"/>
        </w:rPr>
        <w:t xml:space="preserve"> </w:t>
      </w:r>
      <w:r w:rsidR="008C55AB" w:rsidRPr="008C55AB">
        <w:rPr>
          <w:rFonts w:ascii="Calibri" w:eastAsia="Calibri" w:hAnsi="Calibri" w:cs="Calibri"/>
          <w:sz w:val="22"/>
          <w:szCs w:val="22"/>
          <w:lang w:eastAsia="pl-PL"/>
        </w:rPr>
        <w:t>Konferencja będzie miała za zadanie przybliżenie pracodawcom rozpoczętego projektu EURES, wymianę dobrych praktyk oraz i przedstawienie wyników z przeprowadzonego badania i raportu pn. „Kierunki i możliwości rekrutacyjne dla wielkopolskich pracodawców w wybranych państwach UE/EFTA”.</w:t>
      </w:r>
    </w:p>
    <w:p w14:paraId="27741AE9" w14:textId="5EA25344" w:rsidR="000A0845" w:rsidRDefault="000A0845" w:rsidP="000A0845">
      <w:pPr>
        <w:spacing w:after="0" w:line="360" w:lineRule="auto"/>
        <w:jc w:val="both"/>
        <w:rPr>
          <w:rFonts w:ascii="Calibri" w:eastAsia="Calibri" w:hAnsi="Calibri" w:cs="Calibri"/>
          <w:sz w:val="22"/>
          <w:szCs w:val="22"/>
          <w:lang w:eastAsia="pl-PL"/>
        </w:rPr>
      </w:pPr>
      <w:r w:rsidRPr="00B80A7F">
        <w:rPr>
          <w:rFonts w:ascii="Calibri" w:hAnsi="Calibri" w:cs="Calibri"/>
          <w:noProof/>
          <w:sz w:val="22"/>
          <w:szCs w:val="22"/>
          <w:highlight w:val="yellow"/>
        </w:rPr>
        <w:drawing>
          <wp:anchor distT="0" distB="0" distL="114300" distR="114300" simplePos="0" relativeHeight="251928576" behindDoc="0" locked="0" layoutInCell="1" allowOverlap="1" wp14:anchorId="796782A9" wp14:editId="739B6264">
            <wp:simplePos x="0" y="0"/>
            <wp:positionH relativeFrom="column">
              <wp:posOffset>2404110</wp:posOffset>
            </wp:positionH>
            <wp:positionV relativeFrom="paragraph">
              <wp:posOffset>217170</wp:posOffset>
            </wp:positionV>
            <wp:extent cx="1219200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hrough>
            <wp:docPr id="307451229" name="Obraz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51229" name="Obraz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2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71B6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32617C73" wp14:editId="19C48482">
                <wp:simplePos x="0" y="0"/>
                <wp:positionH relativeFrom="column">
                  <wp:posOffset>1270635</wp:posOffset>
                </wp:positionH>
                <wp:positionV relativeFrom="paragraph">
                  <wp:posOffset>197485</wp:posOffset>
                </wp:positionV>
                <wp:extent cx="3952875" cy="0"/>
                <wp:effectExtent l="0" t="0" r="0" b="0"/>
                <wp:wrapNone/>
                <wp:docPr id="376239541" name="Łącznik prost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52875" cy="0"/>
                        </a:xfrm>
                        <a:prstGeom prst="line">
                          <a:avLst/>
                        </a:prstGeom>
                        <a:noFill/>
                        <a:ln w="9525" cap="rnd" cmpd="sng" algn="ctr">
                          <a:solidFill>
                            <a:srgbClr val="A5B592">
                              <a:shade val="9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0CD1F3" id="Łącznik prosty 15" o:spid="_x0000_s1026" style="position:absolute;flip:y;z-index:25202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0.05pt,15.55pt" to="411.3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FUvswEAAFgDAAAOAAAAZHJzL2Uyb0RvYy54bWysU01v2zAMvQ/YfxB0X+xmyNYYcYqtQXcZ&#10;tgLdemf0YQvQF0QtTv79KDnNgu021AeBpKhHvkd6c3d0lh1UQhN8z28WLWfKiyCNH3r+88fDu1vO&#10;MIOXYINXPT8p5Hfbt282U+zUMozBSpUYgXjsptjzMefYNQ2KUTnARYjK06UOyUEmNw2NTDARurPN&#10;sm0/NFNIMqYgFCJFd/Ml31Z8rZXI37VGlZntOfWW65nquS9ns91ANySIoxHnNuA/unBgPBW9QO0g&#10;A/uVzD9QzogUMOi8EME1QWsjVOVAbG7av9g8jRBV5ULiYLzIhK8HK74d7v1jIhmmiB3Gx1RYHHVy&#10;TFsTn2mmlRd1yo5VttNFNnXMTFDw/Xq1vP244ky83DUzRIGKCfMXFRwrRs+t8YURdHD4ipnKUupL&#10;Sgn78GCsrVOxnk09J+yCDLQbyUuyXJQ9Rz9wBnagnRM5VUAM1sjyuMBgGvb3NrED0Nw/rT6v1ss5&#10;aQSp5ui6pa/Mnzo4p8/2NU5pbQc4zk9qifMT60sdVVfszOSPgsXaB3mqwjbFo/FV9POqlf249sm+&#10;/iG2vwEAAP//AwBQSwMEFAAGAAgAAAAhALT8zO7cAAAACQEAAA8AAABkcnMvZG93bnJldi54bWxM&#10;j8FOwzAMhu9IvENkJG4sbVGnqTSdEBK7VYMNIY5Z47UdiVM16VbeHiMOcLJsf/r9uVzPzoozjqH3&#10;pCBdJCCQGm96ahW87Z/vViBC1GS09YQKvjDAurq+KnVh/IVe8byLreAQCoVW0MU4FFKGpkOnw8IP&#10;SLw7+tHpyO3YSjPqC4c7K7MkWUqne+ILnR7wqcPmczc5Be+NrTf5i4zbbZ1/nHK/CVPtlLq9mR8f&#10;QESc4x8MP/qsDhU7HfxEJgirgNNTRhXcp1wZWGXZEsThdyCrUv7/oPoGAAD//wMAUEsBAi0AFAAG&#10;AAgAAAAhALaDOJL+AAAA4QEAABMAAAAAAAAAAAAAAAAAAAAAAFtDb250ZW50X1R5cGVzXS54bWxQ&#10;SwECLQAUAAYACAAAACEAOP0h/9YAAACUAQAACwAAAAAAAAAAAAAAAAAvAQAAX3JlbHMvLnJlbHNQ&#10;SwECLQAUAAYACAAAACEALgRVL7MBAABYAwAADgAAAAAAAAAAAAAAAAAuAgAAZHJzL2Uyb0RvYy54&#10;bWxQSwECLQAUAAYACAAAACEAtPzM7twAAAAJAQAADwAAAAAAAAAAAAAAAAANBAAAZHJzL2Rvd25y&#10;ZXYueG1sUEsFBgAAAAAEAAQA8wAAABYFAAAAAA==&#10;" strokecolor="#9dad8b">
                <v:stroke endcap="round"/>
              </v:line>
            </w:pict>
          </mc:Fallback>
        </mc:AlternateContent>
      </w:r>
    </w:p>
    <w:p w14:paraId="6F155EF0" w14:textId="77777777" w:rsidR="000A0845" w:rsidRDefault="000A0845" w:rsidP="00FE346C">
      <w:pPr>
        <w:spacing w:before="240" w:after="120" w:line="360" w:lineRule="auto"/>
        <w:ind w:firstLine="567"/>
        <w:jc w:val="both"/>
        <w:rPr>
          <w:rFonts w:ascii="Calibri" w:hAnsi="Calibri" w:cs="Calibri"/>
          <w:sz w:val="22"/>
          <w:szCs w:val="22"/>
        </w:rPr>
      </w:pPr>
    </w:p>
    <w:p w14:paraId="5BEB2EA1" w14:textId="77777777" w:rsidR="000A0845" w:rsidRDefault="000A0845" w:rsidP="00FE346C">
      <w:pPr>
        <w:spacing w:before="240" w:after="120" w:line="360" w:lineRule="auto"/>
        <w:ind w:firstLine="567"/>
        <w:jc w:val="both"/>
        <w:rPr>
          <w:rFonts w:ascii="Calibri" w:hAnsi="Calibri" w:cs="Calibri"/>
          <w:sz w:val="22"/>
          <w:szCs w:val="22"/>
        </w:rPr>
      </w:pPr>
    </w:p>
    <w:p w14:paraId="15C25B5A" w14:textId="77777777" w:rsidR="000A0845" w:rsidRDefault="000A0845" w:rsidP="00FE346C">
      <w:pPr>
        <w:spacing w:before="240" w:after="120" w:line="360" w:lineRule="auto"/>
        <w:ind w:firstLine="567"/>
        <w:jc w:val="both"/>
        <w:rPr>
          <w:rFonts w:ascii="Calibri" w:hAnsi="Calibri" w:cs="Calibri"/>
          <w:sz w:val="22"/>
          <w:szCs w:val="22"/>
        </w:rPr>
      </w:pPr>
    </w:p>
    <w:p w14:paraId="392EAB7B" w14:textId="753A494C" w:rsidR="002D3B50" w:rsidRPr="006771B6" w:rsidRDefault="006D6377" w:rsidP="000A0845">
      <w:pPr>
        <w:spacing w:after="120" w:line="360" w:lineRule="auto"/>
        <w:ind w:firstLine="567"/>
        <w:jc w:val="both"/>
        <w:rPr>
          <w:rFonts w:ascii="Calibri" w:eastAsia="Calibri" w:hAnsi="Calibri" w:cs="Calibri"/>
          <w:sz w:val="22"/>
          <w:szCs w:val="22"/>
          <w:lang w:eastAsia="pl-PL"/>
        </w:rPr>
      </w:pPr>
      <w:r w:rsidRPr="006771B6">
        <w:rPr>
          <w:rFonts w:ascii="Calibri" w:hAnsi="Calibri" w:cs="Calibri"/>
          <w:sz w:val="22"/>
          <w:szCs w:val="22"/>
        </w:rPr>
        <w:t>Z zaplanowanych działań na 202</w:t>
      </w:r>
      <w:r w:rsidR="006771B6" w:rsidRPr="006771B6">
        <w:rPr>
          <w:rFonts w:ascii="Calibri" w:hAnsi="Calibri" w:cs="Calibri"/>
          <w:sz w:val="22"/>
          <w:szCs w:val="22"/>
        </w:rPr>
        <w:t>5</w:t>
      </w:r>
      <w:r w:rsidRPr="006771B6">
        <w:rPr>
          <w:rFonts w:ascii="Calibri" w:hAnsi="Calibri" w:cs="Calibri"/>
          <w:sz w:val="22"/>
          <w:szCs w:val="22"/>
        </w:rPr>
        <w:t xml:space="preserve"> r., </w:t>
      </w:r>
      <w:r w:rsidR="00946AE7" w:rsidRPr="006771B6">
        <w:rPr>
          <w:rFonts w:ascii="Calibri" w:hAnsi="Calibri" w:cs="Calibri"/>
          <w:sz w:val="22"/>
          <w:szCs w:val="22"/>
        </w:rPr>
        <w:t xml:space="preserve">WUP w Poznaniu </w:t>
      </w:r>
      <w:r w:rsidRPr="006771B6">
        <w:rPr>
          <w:rFonts w:ascii="Calibri" w:hAnsi="Calibri" w:cs="Calibri"/>
          <w:sz w:val="22"/>
          <w:szCs w:val="22"/>
        </w:rPr>
        <w:t>w ramach</w:t>
      </w:r>
      <w:r w:rsidRPr="006771B6">
        <w:rPr>
          <w:rFonts w:ascii="Calibri" w:hAnsi="Calibri" w:cs="Calibri"/>
          <w:i/>
          <w:iCs/>
          <w:sz w:val="22"/>
          <w:szCs w:val="22"/>
        </w:rPr>
        <w:t xml:space="preserve"> </w:t>
      </w:r>
      <w:r w:rsidR="006960D9" w:rsidRPr="006771B6">
        <w:rPr>
          <w:rFonts w:ascii="Calibri" w:hAnsi="Calibri" w:cs="Calibri"/>
          <w:i/>
          <w:iCs/>
          <w:sz w:val="22"/>
          <w:szCs w:val="22"/>
        </w:rPr>
        <w:t>C</w:t>
      </w:r>
      <w:r w:rsidR="00044F44" w:rsidRPr="006771B6">
        <w:rPr>
          <w:rFonts w:ascii="Calibri" w:hAnsi="Calibri" w:cs="Calibri"/>
          <w:i/>
          <w:iCs/>
          <w:sz w:val="22"/>
          <w:szCs w:val="22"/>
        </w:rPr>
        <w:t>el</w:t>
      </w:r>
      <w:r w:rsidRPr="006771B6">
        <w:rPr>
          <w:rFonts w:ascii="Calibri" w:hAnsi="Calibri" w:cs="Calibri"/>
          <w:i/>
          <w:iCs/>
          <w:sz w:val="22"/>
          <w:szCs w:val="22"/>
        </w:rPr>
        <w:t>u</w:t>
      </w:r>
      <w:r w:rsidR="00044F44" w:rsidRPr="006771B6">
        <w:rPr>
          <w:rFonts w:ascii="Calibri" w:hAnsi="Calibri" w:cs="Calibri"/>
          <w:i/>
          <w:iCs/>
          <w:sz w:val="22"/>
          <w:szCs w:val="22"/>
        </w:rPr>
        <w:t xml:space="preserve"> 1</w:t>
      </w:r>
      <w:r w:rsidR="00B10737" w:rsidRPr="006771B6">
        <w:rPr>
          <w:rFonts w:ascii="Calibri" w:hAnsi="Calibri" w:cs="Calibri"/>
          <w:i/>
          <w:iCs/>
          <w:sz w:val="22"/>
          <w:szCs w:val="22"/>
        </w:rPr>
        <w:t>. Wspieranie</w:t>
      </w:r>
      <w:r w:rsidR="004A18E1">
        <w:rPr>
          <w:rFonts w:ascii="Calibri" w:hAnsi="Calibri" w:cs="Calibri"/>
          <w:i/>
          <w:iCs/>
          <w:sz w:val="22"/>
          <w:szCs w:val="22"/>
        </w:rPr>
        <w:t xml:space="preserve"> </w:t>
      </w:r>
      <w:r w:rsidR="00B10737" w:rsidRPr="006771B6">
        <w:rPr>
          <w:rFonts w:ascii="Calibri" w:hAnsi="Calibri" w:cs="Calibri"/>
          <w:i/>
          <w:iCs/>
          <w:sz w:val="22"/>
          <w:szCs w:val="22"/>
        </w:rPr>
        <w:t>aktywizacji zawodowej osób pozostających bez pracy</w:t>
      </w:r>
      <w:r w:rsidRPr="006771B6">
        <w:rPr>
          <w:rFonts w:ascii="Calibri" w:hAnsi="Calibri" w:cs="Calibri"/>
          <w:i/>
          <w:iCs/>
          <w:sz w:val="22"/>
          <w:szCs w:val="22"/>
        </w:rPr>
        <w:t>,</w:t>
      </w:r>
      <w:r w:rsidR="006771B6" w:rsidRPr="006771B6">
        <w:rPr>
          <w:rFonts w:ascii="Calibri" w:hAnsi="Calibri" w:cs="Calibri"/>
          <w:i/>
          <w:iCs/>
          <w:sz w:val="22"/>
          <w:szCs w:val="22"/>
        </w:rPr>
        <w:t xml:space="preserve"> w tym promowanie aktywności zawodowej osób </w:t>
      </w:r>
      <w:r w:rsidR="004A18E1">
        <w:rPr>
          <w:rFonts w:ascii="Calibri" w:hAnsi="Calibri" w:cs="Calibri"/>
          <w:i/>
          <w:iCs/>
          <w:sz w:val="22"/>
          <w:szCs w:val="22"/>
        </w:rPr>
        <w:t xml:space="preserve">starszych </w:t>
      </w:r>
      <w:r w:rsidRPr="006771B6">
        <w:rPr>
          <w:rFonts w:ascii="Calibri" w:hAnsi="Calibri" w:cs="Calibri"/>
          <w:sz w:val="22"/>
          <w:szCs w:val="22"/>
        </w:rPr>
        <w:t xml:space="preserve">będzie </w:t>
      </w:r>
      <w:r w:rsidR="005E6672" w:rsidRPr="006771B6">
        <w:rPr>
          <w:rFonts w:ascii="Calibri" w:hAnsi="Calibri" w:cs="Calibri"/>
          <w:sz w:val="22"/>
          <w:szCs w:val="22"/>
        </w:rPr>
        <w:t xml:space="preserve">realizował </w:t>
      </w:r>
      <w:r w:rsidR="002D3B50" w:rsidRPr="006771B6">
        <w:rPr>
          <w:rFonts w:ascii="Calibri" w:hAnsi="Calibri" w:cs="Calibri"/>
          <w:sz w:val="22"/>
          <w:szCs w:val="22"/>
        </w:rPr>
        <w:t xml:space="preserve">także </w:t>
      </w:r>
      <w:r w:rsidRPr="006771B6">
        <w:rPr>
          <w:rFonts w:ascii="Calibri" w:hAnsi="Calibri" w:cs="Calibri"/>
          <w:sz w:val="22"/>
          <w:szCs w:val="22"/>
        </w:rPr>
        <w:t>stały monitoring rynku pracy, pozwalający na określenie priorytetów działań oraz dopasowywania nakładów do potrzeb lokalnych rynków pracy</w:t>
      </w:r>
      <w:r w:rsidR="00FB31AE" w:rsidRPr="006771B6">
        <w:rPr>
          <w:rFonts w:ascii="Calibri" w:hAnsi="Calibri" w:cs="Calibri"/>
          <w:sz w:val="22"/>
          <w:szCs w:val="22"/>
        </w:rPr>
        <w:t>,</w:t>
      </w:r>
      <w:r w:rsidRPr="006771B6">
        <w:rPr>
          <w:rFonts w:ascii="Calibri" w:hAnsi="Calibri" w:cs="Calibri"/>
          <w:sz w:val="22"/>
          <w:szCs w:val="22"/>
        </w:rPr>
        <w:t xml:space="preserve"> czy szczególnych grup osób niepracujących. </w:t>
      </w:r>
      <w:r w:rsidRPr="006771B6">
        <w:rPr>
          <w:rFonts w:ascii="Calibri" w:eastAsia="Calibri" w:hAnsi="Calibri" w:cs="Calibri"/>
          <w:sz w:val="22"/>
          <w:szCs w:val="22"/>
        </w:rPr>
        <w:t xml:space="preserve">Kluczowym działaniem w tym zakresie jest monitorowanie zmian w poziomie i strukturze regionalnego bezrobocia, realizowane przez </w:t>
      </w:r>
      <w:r w:rsidR="00D760B0" w:rsidRPr="006771B6">
        <w:rPr>
          <w:rFonts w:ascii="Calibri" w:eastAsia="Calibri" w:hAnsi="Calibri" w:cs="Calibri"/>
          <w:sz w:val="22"/>
          <w:szCs w:val="22"/>
        </w:rPr>
        <w:t xml:space="preserve">WUP </w:t>
      </w:r>
      <w:r w:rsidRPr="006771B6">
        <w:rPr>
          <w:rFonts w:ascii="Calibri" w:eastAsia="Calibri" w:hAnsi="Calibri" w:cs="Calibri"/>
          <w:sz w:val="22"/>
          <w:szCs w:val="22"/>
        </w:rPr>
        <w:t>w Poznaniu m.in.</w:t>
      </w:r>
      <w:r w:rsidR="002D3B50" w:rsidRPr="006771B6">
        <w:rPr>
          <w:rFonts w:ascii="Calibri" w:eastAsia="Calibri" w:hAnsi="Calibri" w:cs="Calibri"/>
          <w:sz w:val="22"/>
          <w:szCs w:val="22"/>
        </w:rPr>
        <w:t>:</w:t>
      </w:r>
    </w:p>
    <w:p w14:paraId="6457FF40" w14:textId="30ACCCAE" w:rsidR="00390507" w:rsidRDefault="006D6377" w:rsidP="00BA38E0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6771B6">
        <w:rPr>
          <w:rFonts w:ascii="Calibri" w:eastAsia="Calibri" w:hAnsi="Calibri" w:cs="Calibri"/>
          <w:sz w:val="22"/>
          <w:szCs w:val="22"/>
        </w:rPr>
        <w:t>poprzez realizację sprawozdawczości publicznej z zakresu rynku pracy,</w:t>
      </w:r>
    </w:p>
    <w:p w14:paraId="20C4A703" w14:textId="703504C7" w:rsidR="00390507" w:rsidRDefault="006D6377" w:rsidP="00BA38E0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390507">
        <w:rPr>
          <w:rFonts w:ascii="Calibri" w:eastAsia="Calibri" w:hAnsi="Calibri" w:cs="Calibri"/>
          <w:sz w:val="22"/>
          <w:szCs w:val="22"/>
        </w:rPr>
        <w:t>monitorowanie informacji o zatrudnieniu cudzoziemców,</w:t>
      </w:r>
    </w:p>
    <w:p w14:paraId="7B84ED63" w14:textId="3593D817" w:rsidR="00390507" w:rsidRDefault="006D6377" w:rsidP="00BA38E0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390507">
        <w:rPr>
          <w:rFonts w:ascii="Calibri" w:eastAsia="Calibri" w:hAnsi="Calibri" w:cs="Calibri"/>
          <w:sz w:val="22"/>
          <w:szCs w:val="22"/>
        </w:rPr>
        <w:t xml:space="preserve">przygotowywanie </w:t>
      </w:r>
      <w:r w:rsidR="006771B6" w:rsidRPr="00390507">
        <w:rPr>
          <w:rFonts w:ascii="Calibri" w:eastAsia="Calibri" w:hAnsi="Calibri" w:cs="Calibri"/>
          <w:sz w:val="22"/>
          <w:szCs w:val="22"/>
        </w:rPr>
        <w:t>aneksów statystycznych z zakresu informacji o bezrobociu rejestrowanym i działaniach aktywizacyjnych,</w:t>
      </w:r>
    </w:p>
    <w:p w14:paraId="14413F67" w14:textId="3B73E5E5" w:rsidR="00BA638E" w:rsidRPr="00390507" w:rsidRDefault="002D3B50" w:rsidP="00BA38E0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390507">
        <w:rPr>
          <w:rFonts w:ascii="Calibri" w:eastAsia="Calibri" w:hAnsi="Calibri" w:cs="Calibri"/>
          <w:sz w:val="22"/>
          <w:szCs w:val="22"/>
        </w:rPr>
        <w:t>p</w:t>
      </w:r>
      <w:r w:rsidR="006D6377" w:rsidRPr="00390507">
        <w:rPr>
          <w:rFonts w:ascii="Calibri" w:eastAsia="Calibri" w:hAnsi="Calibri" w:cs="Calibri"/>
          <w:sz w:val="22"/>
          <w:szCs w:val="22"/>
        </w:rPr>
        <w:t xml:space="preserve">rowadzone będą również analizy tematyczne dotyczące rynku pracy na bazie danych </w:t>
      </w:r>
      <w:r w:rsidR="00390507">
        <w:rPr>
          <w:rFonts w:ascii="Calibri" w:eastAsia="Calibri" w:hAnsi="Calibri" w:cs="Calibri"/>
          <w:sz w:val="22"/>
          <w:szCs w:val="22"/>
        </w:rPr>
        <w:br/>
      </w:r>
      <w:r w:rsidR="00700A37" w:rsidRPr="00390507">
        <w:rPr>
          <w:rFonts w:ascii="Calibri" w:eastAsia="Calibri" w:hAnsi="Calibri" w:cs="Calibri"/>
          <w:sz w:val="22"/>
          <w:szCs w:val="22"/>
        </w:rPr>
        <w:t xml:space="preserve">z zakresu </w:t>
      </w:r>
      <w:r w:rsidR="006D6377" w:rsidRPr="00390507">
        <w:rPr>
          <w:rFonts w:ascii="Calibri" w:eastAsia="Calibri" w:hAnsi="Calibri" w:cs="Calibri"/>
          <w:sz w:val="22"/>
          <w:szCs w:val="22"/>
        </w:rPr>
        <w:t>zatrudnienia i jakości miejsc pracy, pozyskiwanych z innych instytucji.</w:t>
      </w:r>
    </w:p>
    <w:p w14:paraId="27DF640D" w14:textId="4C51097E" w:rsidR="006771B6" w:rsidRPr="006771B6" w:rsidRDefault="006771B6" w:rsidP="006771B6">
      <w:pPr>
        <w:pStyle w:val="Akapitzlist"/>
        <w:spacing w:after="0"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0119022A" w14:textId="076F7BE0" w:rsidR="00925782" w:rsidRPr="00FE346C" w:rsidRDefault="00925782" w:rsidP="000A0845">
      <w:pPr>
        <w:spacing w:after="0" w:line="360" w:lineRule="auto"/>
        <w:ind w:firstLine="567"/>
        <w:jc w:val="both"/>
        <w:rPr>
          <w:rFonts w:ascii="Calibri" w:eastAsia="Calibri" w:hAnsi="Calibri" w:cs="Times New Roman"/>
          <w:sz w:val="22"/>
          <w:szCs w:val="22"/>
        </w:rPr>
      </w:pPr>
      <w:r w:rsidRPr="00925782">
        <w:rPr>
          <w:rFonts w:ascii="Calibri" w:eastAsia="Calibri" w:hAnsi="Calibri" w:cs="Times New Roman"/>
          <w:sz w:val="22"/>
          <w:szCs w:val="22"/>
        </w:rPr>
        <w:t xml:space="preserve">W roku 2025 przewiduje się zmianę formuły Biuletynu Informacyjnego Wojewódzkiego </w:t>
      </w:r>
      <w:r w:rsidR="00964FBD">
        <w:rPr>
          <w:rFonts w:ascii="Calibri" w:eastAsia="Calibri" w:hAnsi="Calibri" w:cs="Times New Roman"/>
          <w:sz w:val="22"/>
          <w:szCs w:val="22"/>
        </w:rPr>
        <w:t>Urzędu</w:t>
      </w:r>
      <w:r w:rsidRPr="00925782">
        <w:rPr>
          <w:rFonts w:ascii="Calibri" w:eastAsia="Calibri" w:hAnsi="Calibri" w:cs="Times New Roman"/>
          <w:sz w:val="22"/>
          <w:szCs w:val="22"/>
        </w:rPr>
        <w:t xml:space="preserve"> Pracy</w:t>
      </w:r>
      <w:r w:rsidR="004108B7">
        <w:rPr>
          <w:rFonts w:ascii="Calibri" w:eastAsia="Calibri" w:hAnsi="Calibri" w:cs="Times New Roman"/>
          <w:sz w:val="22"/>
          <w:szCs w:val="22"/>
        </w:rPr>
        <w:t xml:space="preserve"> </w:t>
      </w:r>
      <w:r w:rsidR="003D23E4">
        <w:rPr>
          <w:rFonts w:ascii="Calibri" w:eastAsia="Calibri" w:hAnsi="Calibri" w:cs="Times New Roman"/>
          <w:sz w:val="22"/>
          <w:szCs w:val="22"/>
        </w:rPr>
        <w:br/>
      </w:r>
      <w:r w:rsidR="004108B7">
        <w:rPr>
          <w:rFonts w:ascii="Calibri" w:eastAsia="Calibri" w:hAnsi="Calibri" w:cs="Times New Roman"/>
          <w:sz w:val="22"/>
          <w:szCs w:val="22"/>
        </w:rPr>
        <w:t>w Poznaniu</w:t>
      </w:r>
      <w:r w:rsidRPr="00925782">
        <w:rPr>
          <w:rFonts w:ascii="Calibri" w:eastAsia="Calibri" w:hAnsi="Calibri" w:cs="Times New Roman"/>
          <w:sz w:val="22"/>
          <w:szCs w:val="22"/>
        </w:rPr>
        <w:t>, ograniczeni</w:t>
      </w:r>
      <w:r w:rsidR="000008BB">
        <w:rPr>
          <w:rFonts w:ascii="Calibri" w:eastAsia="Calibri" w:hAnsi="Calibri" w:cs="Times New Roman"/>
          <w:sz w:val="22"/>
          <w:szCs w:val="22"/>
        </w:rPr>
        <w:t>e</w:t>
      </w:r>
      <w:r w:rsidRPr="00925782">
        <w:rPr>
          <w:rFonts w:ascii="Calibri" w:eastAsia="Calibri" w:hAnsi="Calibri" w:cs="Times New Roman"/>
          <w:sz w:val="22"/>
          <w:szCs w:val="22"/>
        </w:rPr>
        <w:t xml:space="preserve"> informacji statystycznych na rzecz promocji działań regionalnych czy analiz trendów i zjawisk na regionalnym rynku pracy. W ramach działalności badawczo-analitycznej Urzędu prowadzone będą także analizy tematyczne wybranych obszarów społeczno-gospodarczych, a także działania upowszechniające wiedzę o rynku pracy.</w:t>
      </w:r>
      <w:r w:rsidR="00FE346C">
        <w:rPr>
          <w:rFonts w:ascii="Calibri" w:eastAsia="Calibri" w:hAnsi="Calibri" w:cs="Times New Roman"/>
          <w:sz w:val="22"/>
          <w:szCs w:val="22"/>
        </w:rPr>
        <w:t xml:space="preserve"> </w:t>
      </w:r>
      <w:r w:rsidR="006D6377" w:rsidRPr="00925782">
        <w:rPr>
          <w:rFonts w:ascii="Calibri" w:eastAsia="Calibri" w:hAnsi="Calibri" w:cs="Calibri"/>
          <w:sz w:val="22"/>
          <w:szCs w:val="22"/>
        </w:rPr>
        <w:t>Efekty tych działań będą sukcesywnie zamieszczan</w:t>
      </w:r>
      <w:r w:rsidR="00CE5FBB" w:rsidRPr="00925782">
        <w:rPr>
          <w:rFonts w:ascii="Calibri" w:eastAsia="Calibri" w:hAnsi="Calibri" w:cs="Calibri"/>
          <w:sz w:val="22"/>
          <w:szCs w:val="22"/>
        </w:rPr>
        <w:t>e</w:t>
      </w:r>
      <w:r w:rsidR="006D6377" w:rsidRPr="00925782">
        <w:rPr>
          <w:rFonts w:ascii="Calibri" w:eastAsia="Calibri" w:hAnsi="Calibri" w:cs="Calibri"/>
          <w:sz w:val="22"/>
          <w:szCs w:val="22"/>
        </w:rPr>
        <w:t xml:space="preserve"> na stronie internetowej </w:t>
      </w:r>
      <w:r w:rsidR="00DC22F4" w:rsidRPr="00925782">
        <w:rPr>
          <w:rFonts w:ascii="Calibri" w:eastAsia="Calibri" w:hAnsi="Calibri" w:cs="Calibri"/>
          <w:sz w:val="22"/>
          <w:szCs w:val="22"/>
        </w:rPr>
        <w:t>WUP</w:t>
      </w:r>
      <w:r w:rsidR="006D6377" w:rsidRPr="00925782">
        <w:rPr>
          <w:rFonts w:ascii="Calibri" w:eastAsia="Calibri" w:hAnsi="Calibri" w:cs="Calibri"/>
          <w:sz w:val="22"/>
          <w:szCs w:val="22"/>
        </w:rPr>
        <w:t xml:space="preserve"> w zakładkach</w:t>
      </w:r>
      <w:r w:rsidR="002447BB" w:rsidRPr="00925782">
        <w:rPr>
          <w:rFonts w:ascii="Calibri" w:eastAsia="Calibri" w:hAnsi="Calibri" w:cs="Calibri"/>
          <w:sz w:val="22"/>
          <w:szCs w:val="22"/>
        </w:rPr>
        <w:t>:</w:t>
      </w:r>
    </w:p>
    <w:p w14:paraId="2D7E0E8B" w14:textId="01421167" w:rsidR="00EB644B" w:rsidRDefault="00EB644B" w:rsidP="00925782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  <w:hyperlink r:id="rId163" w:history="1">
        <w:r w:rsidRPr="00EB644B">
          <w:rPr>
            <w:rStyle w:val="Hipercze"/>
            <w:sz w:val="22"/>
            <w:szCs w:val="22"/>
          </w:rPr>
          <w:t>https://wuppoznan.praca.gov.pl/rynek-pracy/statystyki-i-analizy</w:t>
        </w:r>
      </w:hyperlink>
      <w:r w:rsidRPr="00EB644B">
        <w:rPr>
          <w:rFonts w:ascii="Calibri" w:hAnsi="Calibri" w:cs="Calibri"/>
          <w:sz w:val="22"/>
          <w:szCs w:val="22"/>
        </w:rPr>
        <w:t xml:space="preserve"> ora</w:t>
      </w:r>
      <w:r>
        <w:rPr>
          <w:rFonts w:ascii="Calibri" w:hAnsi="Calibri" w:cs="Calibri"/>
          <w:sz w:val="22"/>
          <w:szCs w:val="22"/>
        </w:rPr>
        <w:t>z</w:t>
      </w:r>
    </w:p>
    <w:p w14:paraId="6E17C1C7" w14:textId="77777777" w:rsidR="0081092A" w:rsidRDefault="00EB644B" w:rsidP="0081092A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  <w:hyperlink r:id="rId164" w:history="1">
        <w:r w:rsidRPr="00D162AB">
          <w:rPr>
            <w:rStyle w:val="Hipercze"/>
            <w:sz w:val="22"/>
            <w:szCs w:val="22"/>
          </w:rPr>
          <w:t>https://wuppoznan.praca.gov.pl/statystyki-analizy-i-badania-rynku-pracy</w:t>
        </w:r>
      </w:hyperlink>
      <w:r>
        <w:rPr>
          <w:rFonts w:ascii="Calibri" w:hAnsi="Calibri" w:cs="Calibri"/>
          <w:sz w:val="22"/>
          <w:szCs w:val="22"/>
        </w:rPr>
        <w:t xml:space="preserve"> </w:t>
      </w:r>
    </w:p>
    <w:p w14:paraId="7A7DDBD6" w14:textId="77777777" w:rsidR="0081092A" w:rsidRDefault="0081092A" w:rsidP="0081092A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</w:p>
    <w:p w14:paraId="67EE29B0" w14:textId="77777777" w:rsidR="0081092A" w:rsidRDefault="0081092A" w:rsidP="0081092A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</w:p>
    <w:p w14:paraId="51097F9E" w14:textId="77777777" w:rsidR="0081092A" w:rsidRDefault="0081092A" w:rsidP="0081092A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</w:p>
    <w:p w14:paraId="76C22693" w14:textId="0C96C2DE" w:rsidR="0081092A" w:rsidRDefault="003E4A47" w:rsidP="0081092A">
      <w:pPr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eastAsia="Calibri" w:cstheme="minorHAnsi"/>
          <w:noProof/>
          <w:color w:val="32391C" w:themeColor="text2" w:themeShade="BF"/>
          <w:sz w:val="22"/>
          <w:szCs w:val="22"/>
        </w:rPr>
        <w:lastRenderedPageBreak/>
        <w:drawing>
          <wp:anchor distT="0" distB="0" distL="114300" distR="114300" simplePos="0" relativeHeight="252097536" behindDoc="0" locked="0" layoutInCell="1" allowOverlap="1" wp14:anchorId="5A3F4F86" wp14:editId="3510F29E">
            <wp:simplePos x="0" y="0"/>
            <wp:positionH relativeFrom="column">
              <wp:posOffset>2442210</wp:posOffset>
            </wp:positionH>
            <wp:positionV relativeFrom="paragraph">
              <wp:posOffset>0</wp:posOffset>
            </wp:positionV>
            <wp:extent cx="1295400" cy="1266190"/>
            <wp:effectExtent l="0" t="0" r="0" b="0"/>
            <wp:wrapTopAndBottom/>
            <wp:docPr id="1867173856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173856" name="Obraz 1867173856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92A">
        <w:rPr>
          <w:rFonts w:eastAsia="Calibri" w:cstheme="minorHAnsi"/>
          <w:noProof/>
          <w:color w:val="32391C" w:themeColor="text2" w:themeShade="B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B9352DC" wp14:editId="0EBE854F">
                <wp:simplePos x="0" y="0"/>
                <wp:positionH relativeFrom="column">
                  <wp:posOffset>889635</wp:posOffset>
                </wp:positionH>
                <wp:positionV relativeFrom="paragraph">
                  <wp:posOffset>-86995</wp:posOffset>
                </wp:positionV>
                <wp:extent cx="4132053" cy="0"/>
                <wp:effectExtent l="0" t="0" r="0" b="0"/>
                <wp:wrapNone/>
                <wp:docPr id="1565475445" name="Łącznik prosty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205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95E39B" id="Łącznik prosty 24" o:spid="_x0000_s1026" style="position:absolute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05pt,-6.85pt" to="395.4pt,-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ZlWnAEAAJQDAAAOAAAAZHJzL2Uyb0RvYy54bWysU8tu2zAQvAfoPxC815KcpggEyzkkSC9F&#10;EjTJBzDU0iLAF5aMJf99lrQtF0mBokUuFB87szuzq9XVZA3bAkbtXcebRc0ZOOl77TYdf366/XrJ&#10;WUzC9cJ4Bx3fQeRX6y9nqzG0sPSDNz0gIxIX2zF0fEgptFUV5QBWxIUP4OhRebQi0RE3VY9iJHZr&#10;qmVdf69Gj31ALyFGur3ZP/J14VcKZLpXKkJipuNUWyorlvUlr9V6JdoNijBoeShD/EcVVmhHSWeq&#10;G5EEe0X9gcpqiT56lRbS28orpSUUDaSmqd+peRxEgKKFzIlhtil+Hq282167ByQbxhDbGB4wq5gU&#10;2vyl+thUzNrNZsGUmKTLb835sr4450we36oTMGBMP8BbljcdN9plHaIV258xUTIKPYbQ4ZS67NLO&#10;QA427hcopntK1hR0mQq4Nsi2gvoppASXmtxD4ivRGaa0MTOw/jvwEJ+hUCbmX8AzomT2Ls1gq53H&#10;P2VP07FktY8/OrDXnS148f2uNKVYQ60vCg9jmmfr93OBn36m9RsAAAD//wMAUEsDBBQABgAIAAAA&#10;IQCcxwHb3wAAAAsBAAAPAAAAZHJzL2Rvd25yZXYueG1sTI9BS8NAEIXvgv9hGcGLtLupxdiYTZGK&#10;oBQPrfG+zY5JNDsbsps2/ntHEPT4Zh7vfS9fT64TRxxC60lDMlcgkCpvW6o1lK+Ps1sQIRqypvOE&#10;Gr4wwLo4P8tNZv2Jdnjcx1pwCIXMaGhi7DMpQ9WgM2HueyT+vfvBmchyqKUdzInDXScXSt1IZ1ri&#10;hsb0uGmw+tyPjks2Vy8PMn2uP97K7bJ8Wtix3620vryY7u9ARJzinxl+8BkdCmY6+JFsEB3rpUrY&#10;qmGWXKcg2JGuFI85/F5kkcv/G4pvAAAA//8DAFBLAQItABQABgAIAAAAIQC2gziS/gAAAOEBAAAT&#10;AAAAAAAAAAAAAAAAAAAAAABbQ29udGVudF9UeXBlc10ueG1sUEsBAi0AFAAGAAgAAAAhADj9If/W&#10;AAAAlAEAAAsAAAAAAAAAAAAAAAAALwEAAF9yZWxzLy5yZWxzUEsBAi0AFAAGAAgAAAAhAFABmVac&#10;AQAAlAMAAA4AAAAAAAAAAAAAAAAALgIAAGRycy9lMm9Eb2MueG1sUEsBAi0AFAAGAAgAAAAhAJzH&#10;AdvfAAAACwEAAA8AAAAAAAAAAAAAAAAA9gMAAGRycy9kb3ducmV2LnhtbFBLBQYAAAAABAAEAPMA&#10;AAACBQAAAAA=&#10;" strokecolor="#94a77d [2884]">
                <v:stroke endcap="round"/>
              </v:line>
            </w:pict>
          </mc:Fallback>
        </mc:AlternateContent>
      </w:r>
    </w:p>
    <w:p w14:paraId="66639E72" w14:textId="007E262A" w:rsidR="00356E10" w:rsidRPr="0081092A" w:rsidRDefault="00D360D6" w:rsidP="0081092A">
      <w:pPr>
        <w:spacing w:after="0" w:line="360" w:lineRule="auto"/>
        <w:ind w:firstLine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eastAsia="Calibri" w:hAnsi="Calibri" w:cs="Times New Roman"/>
          <w:sz w:val="22"/>
          <w:szCs w:val="22"/>
        </w:rPr>
        <w:t>P</w:t>
      </w:r>
      <w:r w:rsidR="001242BE" w:rsidRPr="009A010A">
        <w:rPr>
          <w:rFonts w:ascii="Calibri" w:eastAsia="Calibri" w:hAnsi="Calibri" w:cs="Times New Roman"/>
          <w:sz w:val="22"/>
          <w:szCs w:val="22"/>
        </w:rPr>
        <w:t>onadto, w</w:t>
      </w:r>
      <w:r w:rsidR="00044F44" w:rsidRPr="009A010A">
        <w:rPr>
          <w:rFonts w:ascii="Calibri" w:eastAsia="Calibri" w:hAnsi="Calibri" w:cs="Times New Roman"/>
          <w:sz w:val="22"/>
          <w:szCs w:val="22"/>
        </w:rPr>
        <w:t xml:space="preserve"> 202</w:t>
      </w:r>
      <w:r w:rsidR="009A010A" w:rsidRPr="009A010A">
        <w:rPr>
          <w:rFonts w:ascii="Calibri" w:eastAsia="Calibri" w:hAnsi="Calibri" w:cs="Times New Roman"/>
          <w:sz w:val="22"/>
          <w:szCs w:val="22"/>
        </w:rPr>
        <w:t>5</w:t>
      </w:r>
      <w:r w:rsidR="002145C2" w:rsidRPr="009A010A">
        <w:rPr>
          <w:rFonts w:ascii="Calibri" w:eastAsia="Calibri" w:hAnsi="Calibri" w:cs="Times New Roman"/>
          <w:sz w:val="22"/>
          <w:szCs w:val="22"/>
        </w:rPr>
        <w:t> </w:t>
      </w:r>
      <w:r w:rsidR="00044F44" w:rsidRPr="009A010A">
        <w:rPr>
          <w:rFonts w:ascii="Calibri" w:eastAsia="Calibri" w:hAnsi="Calibri" w:cs="Times New Roman"/>
          <w:sz w:val="22"/>
          <w:szCs w:val="22"/>
        </w:rPr>
        <w:t>r. WUP w Poznaniu planuje przygotowanie opracowań i analiz</w:t>
      </w:r>
      <w:r w:rsidR="001D26C9" w:rsidRPr="009A010A">
        <w:rPr>
          <w:rFonts w:ascii="Calibri" w:eastAsia="Calibri" w:hAnsi="Calibri" w:cs="Times New Roman"/>
          <w:sz w:val="22"/>
          <w:szCs w:val="22"/>
        </w:rPr>
        <w:t>, które</w:t>
      </w:r>
      <w:r w:rsidR="00202867" w:rsidRPr="009A010A">
        <w:rPr>
          <w:rFonts w:ascii="Calibri" w:eastAsia="DengXian" w:hAnsi="Calibri" w:cs="Arial"/>
          <w:iCs/>
          <w:sz w:val="22"/>
          <w:szCs w:val="22"/>
        </w:rPr>
        <w:t xml:space="preserve"> będ</w:t>
      </w:r>
      <w:r w:rsidR="00A66313" w:rsidRPr="009A010A">
        <w:rPr>
          <w:rFonts w:ascii="Calibri" w:eastAsia="DengXian" w:hAnsi="Calibri" w:cs="Arial"/>
          <w:iCs/>
          <w:sz w:val="22"/>
          <w:szCs w:val="22"/>
        </w:rPr>
        <w:t>ą</w:t>
      </w:r>
      <w:r w:rsidR="00202867" w:rsidRPr="009A010A">
        <w:rPr>
          <w:rFonts w:ascii="Calibri" w:eastAsia="DengXian" w:hAnsi="Calibri" w:cs="Arial"/>
          <w:iCs/>
          <w:sz w:val="22"/>
          <w:szCs w:val="22"/>
        </w:rPr>
        <w:t xml:space="preserve"> sukcesywnie zamieszcza</w:t>
      </w:r>
      <w:r w:rsidR="00A66313" w:rsidRPr="009A010A">
        <w:rPr>
          <w:rFonts w:ascii="Calibri" w:eastAsia="DengXian" w:hAnsi="Calibri" w:cs="Arial"/>
          <w:iCs/>
          <w:sz w:val="22"/>
          <w:szCs w:val="22"/>
        </w:rPr>
        <w:t>ne</w:t>
      </w:r>
      <w:r w:rsidR="00202867" w:rsidRPr="009A010A">
        <w:rPr>
          <w:rFonts w:ascii="Calibri" w:eastAsia="DengXian" w:hAnsi="Calibri" w:cs="Arial"/>
          <w:iCs/>
          <w:sz w:val="22"/>
          <w:szCs w:val="22"/>
        </w:rPr>
        <w:t xml:space="preserve"> na stronie internetowej:</w:t>
      </w:r>
      <w:r w:rsidR="001D26C9" w:rsidRPr="009A010A">
        <w:rPr>
          <w:rFonts w:ascii="Calibri" w:eastAsia="DengXian" w:hAnsi="Calibri" w:cs="Arial"/>
          <w:iCs/>
          <w:sz w:val="22"/>
          <w:szCs w:val="22"/>
        </w:rPr>
        <w:t xml:space="preserve"> </w:t>
      </w:r>
      <w:hyperlink r:id="rId166" w:history="1">
        <w:r w:rsidR="00FE346C" w:rsidRPr="00526CEA">
          <w:rPr>
            <w:rStyle w:val="Hipercze"/>
            <w:rFonts w:eastAsia="DengXian" w:cs="Arial"/>
            <w:iCs/>
            <w:sz w:val="22"/>
            <w:szCs w:val="22"/>
          </w:rPr>
          <w:t>https://wuppoznan.praca.gov.pl/badania-i-analizy-rynku-pracy-</w:t>
        </w:r>
      </w:hyperlink>
      <w:r w:rsidR="00FE346C">
        <w:rPr>
          <w:rFonts w:ascii="Calibri" w:eastAsia="DengXian" w:hAnsi="Calibri" w:cs="Arial"/>
          <w:iCs/>
          <w:sz w:val="22"/>
          <w:szCs w:val="22"/>
        </w:rPr>
        <w:t xml:space="preserve"> </w:t>
      </w:r>
      <w:r w:rsidR="00202867" w:rsidRPr="009A010A">
        <w:rPr>
          <w:rFonts w:ascii="Calibri" w:eastAsia="DengXian" w:hAnsi="Calibri" w:cs="Arial"/>
          <w:iCs/>
          <w:sz w:val="22"/>
          <w:szCs w:val="22"/>
        </w:rPr>
        <w:t>w celu poszerzania i dostarczania wiedzy na temat lokalnego rynku pracy wśród mieszkańców regionu.</w:t>
      </w:r>
      <w:r w:rsidR="001D26C9" w:rsidRPr="009A010A">
        <w:rPr>
          <w:rFonts w:ascii="Calibri" w:eastAsia="DengXian" w:hAnsi="Calibri" w:cs="Arial"/>
          <w:iCs/>
          <w:sz w:val="22"/>
          <w:szCs w:val="22"/>
        </w:rPr>
        <w:t xml:space="preserve"> </w:t>
      </w:r>
      <w:r w:rsidR="009A010A">
        <w:rPr>
          <w:rFonts w:ascii="Calibri" w:eastAsia="DengXian" w:hAnsi="Calibri" w:cs="Arial"/>
          <w:iCs/>
          <w:sz w:val="22"/>
          <w:szCs w:val="22"/>
        </w:rPr>
        <w:t>Należą do nich:</w:t>
      </w:r>
    </w:p>
    <w:p w14:paraId="42894758" w14:textId="35B3A4A9" w:rsidR="00B97929" w:rsidRDefault="00B34521" w:rsidP="00DE58E5">
      <w:pPr>
        <w:spacing w:before="120" w:after="0" w:line="360" w:lineRule="auto"/>
        <w:jc w:val="both"/>
        <w:rPr>
          <w:rFonts w:ascii="Calibri" w:eastAsia="DengXian" w:hAnsi="Calibri" w:cs="Arial"/>
          <w:iCs/>
          <w:sz w:val="22"/>
          <w:szCs w:val="22"/>
          <w:highlight w:val="yellow"/>
        </w:rPr>
      </w:pPr>
      <w:r w:rsidRPr="006C38B7">
        <w:rPr>
          <w:rFonts w:ascii="Calibri" w:eastAsia="Calibri" w:hAnsi="Calibri" w:cs="Calibri"/>
          <w:noProof/>
          <w:sz w:val="22"/>
          <w:szCs w:val="22"/>
          <w:highlight w:val="yellow"/>
        </w:rPr>
        <w:drawing>
          <wp:anchor distT="0" distB="0" distL="114300" distR="114300" simplePos="0" relativeHeight="251843584" behindDoc="1" locked="0" layoutInCell="1" allowOverlap="1" wp14:anchorId="6EDE8DDD" wp14:editId="3BDD3F7F">
            <wp:simplePos x="0" y="0"/>
            <wp:positionH relativeFrom="column">
              <wp:posOffset>406400</wp:posOffset>
            </wp:positionH>
            <wp:positionV relativeFrom="paragraph">
              <wp:posOffset>130493</wp:posOffset>
            </wp:positionV>
            <wp:extent cx="5457825" cy="1092835"/>
            <wp:effectExtent l="0" t="57150" r="9525" b="0"/>
            <wp:wrapThrough wrapText="bothSides">
              <wp:wrapPolygon edited="0">
                <wp:start x="829" y="-1130"/>
                <wp:lineTo x="0" y="3012"/>
                <wp:lineTo x="0" y="20332"/>
                <wp:lineTo x="21562" y="20332"/>
                <wp:lineTo x="21562" y="2636"/>
                <wp:lineTo x="12968" y="-1130"/>
                <wp:lineTo x="829" y="-1130"/>
              </wp:wrapPolygon>
            </wp:wrapThrough>
            <wp:docPr id="72" name="Diagram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7" r:lo="rId168" r:qs="rId169" r:cs="rId17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748B5" w14:textId="00541B9A" w:rsidR="00B97929" w:rsidRDefault="00B97929" w:rsidP="00DE58E5">
      <w:pPr>
        <w:spacing w:before="120" w:after="0" w:line="360" w:lineRule="auto"/>
        <w:jc w:val="both"/>
        <w:rPr>
          <w:rFonts w:ascii="Calibri" w:eastAsia="DengXian" w:hAnsi="Calibri" w:cs="Arial"/>
          <w:iCs/>
          <w:sz w:val="22"/>
          <w:szCs w:val="22"/>
          <w:highlight w:val="yellow"/>
        </w:rPr>
      </w:pPr>
    </w:p>
    <w:p w14:paraId="7503596E" w14:textId="115DD8B1" w:rsidR="00DD58E9" w:rsidRDefault="00DD58E9" w:rsidP="00DE58E5">
      <w:pPr>
        <w:spacing w:before="120" w:after="0" w:line="360" w:lineRule="auto"/>
        <w:jc w:val="both"/>
        <w:rPr>
          <w:rFonts w:ascii="Calibri" w:eastAsia="DengXian" w:hAnsi="Calibri" w:cs="Arial"/>
          <w:iCs/>
          <w:sz w:val="22"/>
          <w:szCs w:val="22"/>
          <w:highlight w:val="yellow"/>
        </w:rPr>
      </w:pPr>
    </w:p>
    <w:p w14:paraId="6A908598" w14:textId="02B42C3E" w:rsidR="00B63C6C" w:rsidRDefault="003A0972" w:rsidP="00DE58E5">
      <w:pPr>
        <w:spacing w:before="120" w:after="0" w:line="360" w:lineRule="auto"/>
        <w:jc w:val="both"/>
        <w:rPr>
          <w:rFonts w:ascii="Calibri" w:eastAsia="DengXian" w:hAnsi="Calibri" w:cs="Arial"/>
          <w:iCs/>
          <w:sz w:val="22"/>
          <w:szCs w:val="22"/>
          <w:highlight w:val="yellow"/>
        </w:rPr>
      </w:pPr>
      <w:r w:rsidRPr="006C38B7">
        <w:rPr>
          <w:rFonts w:ascii="Calibri" w:eastAsia="Calibri" w:hAnsi="Calibri" w:cs="Calibri"/>
          <w:noProof/>
          <w:sz w:val="22"/>
          <w:szCs w:val="22"/>
          <w:highlight w:val="yellow"/>
        </w:rPr>
        <w:drawing>
          <wp:anchor distT="0" distB="0" distL="114300" distR="114300" simplePos="0" relativeHeight="252089344" behindDoc="1" locked="0" layoutInCell="1" allowOverlap="1" wp14:anchorId="1725DE49" wp14:editId="2755BF00">
            <wp:simplePos x="0" y="0"/>
            <wp:positionH relativeFrom="column">
              <wp:posOffset>403860</wp:posOffset>
            </wp:positionH>
            <wp:positionV relativeFrom="paragraph">
              <wp:posOffset>105438</wp:posOffset>
            </wp:positionV>
            <wp:extent cx="5591175" cy="2181225"/>
            <wp:effectExtent l="0" t="0" r="28575" b="28575"/>
            <wp:wrapThrough wrapText="bothSides">
              <wp:wrapPolygon edited="0">
                <wp:start x="147" y="1321"/>
                <wp:lineTo x="0" y="3018"/>
                <wp:lineTo x="0" y="21694"/>
                <wp:lineTo x="21637" y="21694"/>
                <wp:lineTo x="21637" y="3018"/>
                <wp:lineTo x="20827" y="1321"/>
                <wp:lineTo x="147" y="1321"/>
              </wp:wrapPolygon>
            </wp:wrapThrough>
            <wp:docPr id="381424382" name="Diagram 3814243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2" r:lo="rId173" r:qs="rId174" r:cs="rId17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88A2E" w14:textId="210BB84E" w:rsidR="00B63C6C" w:rsidRDefault="00B63C6C" w:rsidP="00DE58E5">
      <w:pPr>
        <w:spacing w:before="120" w:after="0" w:line="360" w:lineRule="auto"/>
        <w:jc w:val="both"/>
        <w:rPr>
          <w:rFonts w:ascii="Calibri" w:eastAsia="DengXian" w:hAnsi="Calibri" w:cs="Arial"/>
          <w:iCs/>
          <w:sz w:val="22"/>
          <w:szCs w:val="22"/>
          <w:highlight w:val="yellow"/>
        </w:rPr>
      </w:pPr>
    </w:p>
    <w:p w14:paraId="0EC4DE5E" w14:textId="588AFA50" w:rsidR="003866E7" w:rsidRDefault="003866E7" w:rsidP="00DE58E5">
      <w:pPr>
        <w:spacing w:before="120" w:after="0" w:line="360" w:lineRule="auto"/>
        <w:jc w:val="both"/>
        <w:rPr>
          <w:rFonts w:ascii="Calibri" w:eastAsia="DengXian" w:hAnsi="Calibri" w:cs="Arial"/>
          <w:iCs/>
          <w:sz w:val="22"/>
          <w:szCs w:val="22"/>
          <w:highlight w:val="yellow"/>
        </w:rPr>
      </w:pPr>
    </w:p>
    <w:p w14:paraId="00FA359E" w14:textId="79BBAF5E" w:rsidR="003866E7" w:rsidRDefault="003866E7" w:rsidP="00DE58E5">
      <w:pPr>
        <w:spacing w:before="120" w:after="0" w:line="360" w:lineRule="auto"/>
        <w:jc w:val="both"/>
        <w:rPr>
          <w:rFonts w:ascii="Calibri" w:eastAsia="DengXian" w:hAnsi="Calibri" w:cs="Arial"/>
          <w:iCs/>
          <w:sz w:val="22"/>
          <w:szCs w:val="22"/>
          <w:highlight w:val="yellow"/>
        </w:rPr>
      </w:pPr>
    </w:p>
    <w:p w14:paraId="50C46035" w14:textId="256F2EA0" w:rsidR="0081092A" w:rsidRDefault="0081092A" w:rsidP="00DE58E5">
      <w:pPr>
        <w:spacing w:before="120" w:after="0" w:line="360" w:lineRule="auto"/>
        <w:jc w:val="both"/>
        <w:rPr>
          <w:rFonts w:ascii="Calibri" w:eastAsia="DengXian" w:hAnsi="Calibri" w:cs="Arial"/>
          <w:iCs/>
          <w:sz w:val="22"/>
          <w:szCs w:val="22"/>
          <w:highlight w:val="yellow"/>
        </w:rPr>
      </w:pPr>
    </w:p>
    <w:p w14:paraId="684DA81F" w14:textId="78CF5A8F" w:rsidR="003866E7" w:rsidRDefault="003866E7" w:rsidP="00DE58E5">
      <w:pPr>
        <w:spacing w:before="120" w:after="0" w:line="360" w:lineRule="auto"/>
        <w:jc w:val="both"/>
        <w:rPr>
          <w:rFonts w:ascii="Calibri" w:eastAsia="DengXian" w:hAnsi="Calibri" w:cs="Arial"/>
          <w:iCs/>
          <w:sz w:val="22"/>
          <w:szCs w:val="22"/>
          <w:highlight w:val="yellow"/>
        </w:rPr>
      </w:pPr>
    </w:p>
    <w:p w14:paraId="0727F2A0" w14:textId="263CF7F5" w:rsidR="003866E7" w:rsidRDefault="003A0972" w:rsidP="00DE58E5">
      <w:pPr>
        <w:spacing w:before="120" w:after="0" w:line="360" w:lineRule="auto"/>
        <w:jc w:val="both"/>
        <w:rPr>
          <w:rFonts w:ascii="Calibri" w:eastAsia="DengXian" w:hAnsi="Calibri" w:cs="Arial"/>
          <w:iCs/>
          <w:sz w:val="22"/>
          <w:szCs w:val="22"/>
          <w:highlight w:val="yellow"/>
        </w:rPr>
      </w:pPr>
      <w:r w:rsidRPr="006C38B7">
        <w:rPr>
          <w:rFonts w:ascii="Calibri" w:eastAsia="Calibri" w:hAnsi="Calibri" w:cs="Calibri"/>
          <w:noProof/>
          <w:sz w:val="22"/>
          <w:szCs w:val="22"/>
          <w:highlight w:val="yellow"/>
        </w:rPr>
        <w:drawing>
          <wp:anchor distT="0" distB="0" distL="114300" distR="114300" simplePos="0" relativeHeight="251999232" behindDoc="1" locked="0" layoutInCell="1" allowOverlap="1" wp14:anchorId="7BAC0A87" wp14:editId="54CB545E">
            <wp:simplePos x="0" y="0"/>
            <wp:positionH relativeFrom="column">
              <wp:posOffset>394335</wp:posOffset>
            </wp:positionH>
            <wp:positionV relativeFrom="paragraph">
              <wp:posOffset>301625</wp:posOffset>
            </wp:positionV>
            <wp:extent cx="5619750" cy="1656080"/>
            <wp:effectExtent l="0" t="0" r="19050" b="0"/>
            <wp:wrapThrough wrapText="bothSides">
              <wp:wrapPolygon edited="0">
                <wp:start x="952" y="994"/>
                <wp:lineTo x="0" y="4224"/>
                <wp:lineTo x="0" y="18883"/>
                <wp:lineTo x="21600" y="18883"/>
                <wp:lineTo x="21600" y="4224"/>
                <wp:lineTo x="20282" y="994"/>
                <wp:lineTo x="952" y="994"/>
              </wp:wrapPolygon>
            </wp:wrapThrough>
            <wp:docPr id="1174401745" name="Diagram 11744017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7" r:lo="rId178" r:qs="rId179" r:cs="rId18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58480" w14:textId="1CFCB874" w:rsidR="003866E7" w:rsidRDefault="003866E7" w:rsidP="00DE58E5">
      <w:pPr>
        <w:spacing w:before="120" w:after="0" w:line="360" w:lineRule="auto"/>
        <w:jc w:val="both"/>
        <w:rPr>
          <w:rFonts w:ascii="Calibri" w:eastAsia="DengXian" w:hAnsi="Calibri" w:cs="Arial"/>
          <w:iCs/>
          <w:sz w:val="22"/>
          <w:szCs w:val="22"/>
          <w:highlight w:val="yellow"/>
        </w:rPr>
      </w:pPr>
    </w:p>
    <w:p w14:paraId="1A7C1B87" w14:textId="61C8A0EB" w:rsidR="003866E7" w:rsidRDefault="003866E7" w:rsidP="00DE58E5">
      <w:pPr>
        <w:spacing w:before="120" w:after="0" w:line="360" w:lineRule="auto"/>
        <w:jc w:val="both"/>
        <w:rPr>
          <w:rFonts w:ascii="Calibri" w:eastAsia="DengXian" w:hAnsi="Calibri" w:cs="Arial"/>
          <w:iCs/>
          <w:sz w:val="22"/>
          <w:szCs w:val="22"/>
          <w:highlight w:val="yellow"/>
        </w:rPr>
      </w:pPr>
    </w:p>
    <w:p w14:paraId="7F581E64" w14:textId="464349F7" w:rsidR="008C6850" w:rsidRDefault="008C6850" w:rsidP="00DE58E5">
      <w:pPr>
        <w:spacing w:before="120" w:after="0" w:line="360" w:lineRule="auto"/>
        <w:jc w:val="both"/>
        <w:rPr>
          <w:rFonts w:ascii="Calibri" w:eastAsia="DengXian" w:hAnsi="Calibri" w:cs="Arial"/>
          <w:iCs/>
          <w:sz w:val="22"/>
          <w:szCs w:val="22"/>
          <w:highlight w:val="yellow"/>
        </w:rPr>
      </w:pPr>
    </w:p>
    <w:p w14:paraId="04A53437" w14:textId="228CBEC8" w:rsidR="008C6850" w:rsidRDefault="008C6850" w:rsidP="00DE58E5">
      <w:pPr>
        <w:spacing w:before="120" w:after="0" w:line="360" w:lineRule="auto"/>
        <w:jc w:val="both"/>
        <w:rPr>
          <w:rFonts w:ascii="Calibri" w:eastAsia="DengXian" w:hAnsi="Calibri" w:cs="Arial"/>
          <w:iCs/>
          <w:sz w:val="22"/>
          <w:szCs w:val="22"/>
          <w:highlight w:val="yellow"/>
        </w:rPr>
      </w:pPr>
    </w:p>
    <w:p w14:paraId="452828E3" w14:textId="240987DC" w:rsidR="008C6850" w:rsidRDefault="003A0972" w:rsidP="00DE58E5">
      <w:pPr>
        <w:spacing w:before="120" w:after="0" w:line="360" w:lineRule="auto"/>
        <w:jc w:val="both"/>
        <w:rPr>
          <w:rFonts w:ascii="Calibri" w:eastAsia="DengXian" w:hAnsi="Calibri" w:cs="Arial"/>
          <w:iCs/>
          <w:sz w:val="22"/>
          <w:szCs w:val="22"/>
          <w:highlight w:val="yellow"/>
        </w:rPr>
      </w:pPr>
      <w:r w:rsidRPr="006C38B7">
        <w:rPr>
          <w:rFonts w:ascii="Calibri" w:eastAsia="Calibri" w:hAnsi="Calibri" w:cs="Calibri"/>
          <w:noProof/>
          <w:sz w:val="22"/>
          <w:szCs w:val="22"/>
          <w:highlight w:val="yellow"/>
        </w:rPr>
        <w:drawing>
          <wp:anchor distT="0" distB="0" distL="114300" distR="114300" simplePos="0" relativeHeight="251692031" behindDoc="1" locked="0" layoutInCell="1" allowOverlap="1" wp14:anchorId="568A87BF" wp14:editId="6A6B3056">
            <wp:simplePos x="0" y="0"/>
            <wp:positionH relativeFrom="column">
              <wp:posOffset>381635</wp:posOffset>
            </wp:positionH>
            <wp:positionV relativeFrom="paragraph">
              <wp:posOffset>78105</wp:posOffset>
            </wp:positionV>
            <wp:extent cx="5381625" cy="1513205"/>
            <wp:effectExtent l="0" t="0" r="28575" b="0"/>
            <wp:wrapThrough wrapText="bothSides">
              <wp:wrapPolygon edited="0">
                <wp:start x="382" y="2447"/>
                <wp:lineTo x="0" y="4895"/>
                <wp:lineTo x="0" y="21210"/>
                <wp:lineTo x="21638" y="21210"/>
                <wp:lineTo x="21638" y="4895"/>
                <wp:lineTo x="21027" y="2447"/>
                <wp:lineTo x="382" y="2447"/>
              </wp:wrapPolygon>
            </wp:wrapThrough>
            <wp:docPr id="88733554" name="Diagram 887335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2" r:lo="rId183" r:qs="rId184" r:cs="rId18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53D4B" w14:textId="6271DF4B" w:rsidR="00082E0B" w:rsidRDefault="00082E0B" w:rsidP="00DE58E5">
      <w:pPr>
        <w:spacing w:before="120" w:after="0" w:line="360" w:lineRule="auto"/>
        <w:jc w:val="both"/>
        <w:rPr>
          <w:rFonts w:ascii="Calibri" w:eastAsia="DengXian" w:hAnsi="Calibri" w:cs="Arial"/>
          <w:iCs/>
          <w:sz w:val="22"/>
          <w:szCs w:val="22"/>
          <w:highlight w:val="yellow"/>
        </w:rPr>
      </w:pPr>
    </w:p>
    <w:p w14:paraId="4E243C71" w14:textId="2597FF1B" w:rsidR="00082E0B" w:rsidRDefault="00082E0B" w:rsidP="00DE58E5">
      <w:pPr>
        <w:spacing w:before="120" w:after="0" w:line="360" w:lineRule="auto"/>
        <w:jc w:val="both"/>
        <w:rPr>
          <w:rFonts w:ascii="Calibri" w:eastAsia="DengXian" w:hAnsi="Calibri" w:cs="Arial"/>
          <w:iCs/>
          <w:sz w:val="22"/>
          <w:szCs w:val="22"/>
          <w:highlight w:val="yellow"/>
        </w:rPr>
      </w:pPr>
    </w:p>
    <w:p w14:paraId="42A01BC6" w14:textId="607F3ECD" w:rsidR="00082E0B" w:rsidRDefault="00082E0B" w:rsidP="00DE58E5">
      <w:pPr>
        <w:spacing w:before="120" w:after="0" w:line="360" w:lineRule="auto"/>
        <w:jc w:val="both"/>
        <w:rPr>
          <w:rFonts w:ascii="Calibri" w:eastAsia="DengXian" w:hAnsi="Calibri" w:cs="Arial"/>
          <w:iCs/>
          <w:sz w:val="22"/>
          <w:szCs w:val="22"/>
          <w:highlight w:val="yellow"/>
        </w:rPr>
      </w:pPr>
    </w:p>
    <w:p w14:paraId="08893D0B" w14:textId="77777777" w:rsidR="003A0972" w:rsidRDefault="003A0972" w:rsidP="00DE58E5">
      <w:pPr>
        <w:spacing w:before="120" w:after="0" w:line="360" w:lineRule="auto"/>
        <w:jc w:val="both"/>
        <w:rPr>
          <w:rFonts w:ascii="Calibri" w:eastAsia="DengXian" w:hAnsi="Calibri" w:cs="Arial"/>
          <w:iCs/>
          <w:sz w:val="22"/>
          <w:szCs w:val="22"/>
          <w:highlight w:val="yellow"/>
        </w:rPr>
      </w:pPr>
    </w:p>
    <w:p w14:paraId="1BCD912E" w14:textId="77777777" w:rsidR="003A0972" w:rsidRDefault="003A0972" w:rsidP="00DE58E5">
      <w:pPr>
        <w:spacing w:before="120" w:after="0" w:line="360" w:lineRule="auto"/>
        <w:jc w:val="both"/>
        <w:rPr>
          <w:rFonts w:ascii="Calibri" w:eastAsia="DengXian" w:hAnsi="Calibri" w:cs="Arial"/>
          <w:iCs/>
          <w:sz w:val="22"/>
          <w:szCs w:val="22"/>
          <w:highlight w:val="yellow"/>
        </w:rPr>
      </w:pPr>
    </w:p>
    <w:p w14:paraId="23413C93" w14:textId="200E7598" w:rsidR="003A0972" w:rsidRDefault="003A0972" w:rsidP="00DE58E5">
      <w:pPr>
        <w:spacing w:before="120" w:after="0" w:line="360" w:lineRule="auto"/>
        <w:jc w:val="both"/>
        <w:rPr>
          <w:rFonts w:ascii="Calibri" w:eastAsia="DengXian" w:hAnsi="Calibri" w:cs="Arial"/>
          <w:iCs/>
          <w:sz w:val="22"/>
          <w:szCs w:val="22"/>
          <w:highlight w:val="yellow"/>
        </w:rPr>
      </w:pPr>
      <w:r w:rsidRPr="006C38B7">
        <w:rPr>
          <w:rFonts w:ascii="Calibri" w:eastAsia="Calibri" w:hAnsi="Calibri" w:cs="Calibri"/>
          <w:noProof/>
          <w:sz w:val="22"/>
          <w:szCs w:val="22"/>
          <w:highlight w:val="yellow"/>
        </w:rPr>
        <w:lastRenderedPageBreak/>
        <w:drawing>
          <wp:anchor distT="0" distB="0" distL="114300" distR="114300" simplePos="0" relativeHeight="252001280" behindDoc="1" locked="0" layoutInCell="1" allowOverlap="1" wp14:anchorId="08211212" wp14:editId="1DF1ACE7">
            <wp:simplePos x="0" y="0"/>
            <wp:positionH relativeFrom="column">
              <wp:posOffset>408623</wp:posOffset>
            </wp:positionH>
            <wp:positionV relativeFrom="paragraph">
              <wp:posOffset>57468</wp:posOffset>
            </wp:positionV>
            <wp:extent cx="5257800" cy="1947545"/>
            <wp:effectExtent l="0" t="57150" r="19050" b="14605"/>
            <wp:wrapThrough wrapText="bothSides">
              <wp:wrapPolygon edited="0">
                <wp:start x="548" y="-634"/>
                <wp:lineTo x="0" y="0"/>
                <wp:lineTo x="0" y="21551"/>
                <wp:lineTo x="21600" y="21551"/>
                <wp:lineTo x="21600" y="0"/>
                <wp:lineTo x="10800" y="-634"/>
                <wp:lineTo x="548" y="-634"/>
              </wp:wrapPolygon>
            </wp:wrapThrough>
            <wp:docPr id="1980536640" name="Diagram 19805366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7" r:lo="rId188" r:qs="rId189" r:cs="rId19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01A71" w14:textId="4A093250" w:rsidR="003A0972" w:rsidRDefault="003A0972" w:rsidP="00DE58E5">
      <w:pPr>
        <w:spacing w:before="120" w:after="0" w:line="360" w:lineRule="auto"/>
        <w:jc w:val="both"/>
        <w:rPr>
          <w:rFonts w:ascii="Calibri" w:eastAsia="DengXian" w:hAnsi="Calibri" w:cs="Arial"/>
          <w:iCs/>
          <w:sz w:val="22"/>
          <w:szCs w:val="22"/>
          <w:highlight w:val="yellow"/>
        </w:rPr>
      </w:pPr>
    </w:p>
    <w:p w14:paraId="7D79D369" w14:textId="4F23502C" w:rsidR="003A0972" w:rsidRDefault="003A0972" w:rsidP="00DE58E5">
      <w:pPr>
        <w:spacing w:before="120" w:after="0" w:line="360" w:lineRule="auto"/>
        <w:jc w:val="both"/>
        <w:rPr>
          <w:rFonts w:ascii="Calibri" w:eastAsia="DengXian" w:hAnsi="Calibri" w:cs="Arial"/>
          <w:iCs/>
          <w:sz w:val="22"/>
          <w:szCs w:val="22"/>
          <w:highlight w:val="yellow"/>
        </w:rPr>
      </w:pPr>
    </w:p>
    <w:p w14:paraId="1B479A6D" w14:textId="27FD79AA" w:rsidR="003A0972" w:rsidRDefault="003A0972" w:rsidP="00DE58E5">
      <w:pPr>
        <w:spacing w:before="120" w:after="0" w:line="360" w:lineRule="auto"/>
        <w:jc w:val="both"/>
        <w:rPr>
          <w:rFonts w:ascii="Calibri" w:eastAsia="DengXian" w:hAnsi="Calibri" w:cs="Arial"/>
          <w:iCs/>
          <w:sz w:val="22"/>
          <w:szCs w:val="22"/>
          <w:highlight w:val="yellow"/>
        </w:rPr>
      </w:pPr>
    </w:p>
    <w:p w14:paraId="6F023DA3" w14:textId="3B258C22" w:rsidR="00082E0B" w:rsidRDefault="00082E0B" w:rsidP="00DE58E5">
      <w:pPr>
        <w:spacing w:before="120" w:after="0" w:line="360" w:lineRule="auto"/>
        <w:jc w:val="both"/>
        <w:rPr>
          <w:rFonts w:ascii="Calibri" w:eastAsia="DengXian" w:hAnsi="Calibri" w:cs="Arial"/>
          <w:iCs/>
          <w:sz w:val="22"/>
          <w:szCs w:val="22"/>
          <w:highlight w:val="yellow"/>
        </w:rPr>
      </w:pPr>
    </w:p>
    <w:p w14:paraId="3F8C6C93" w14:textId="41BBBDDC" w:rsidR="0081092A" w:rsidRDefault="0081092A" w:rsidP="00DD58E9">
      <w:pPr>
        <w:jc w:val="both"/>
        <w:rPr>
          <w:rFonts w:ascii="Calibri" w:hAnsi="Calibri" w:cs="Calibri"/>
          <w:sz w:val="22"/>
          <w:szCs w:val="22"/>
        </w:rPr>
      </w:pPr>
    </w:p>
    <w:p w14:paraId="5297A604" w14:textId="65C1FFAA" w:rsidR="003A0972" w:rsidRDefault="003A0972" w:rsidP="00DD58E9">
      <w:pPr>
        <w:jc w:val="both"/>
        <w:rPr>
          <w:rFonts w:ascii="Calibri" w:hAnsi="Calibri" w:cs="Calibri"/>
          <w:sz w:val="22"/>
          <w:szCs w:val="22"/>
        </w:rPr>
      </w:pPr>
      <w:r w:rsidRPr="006C38B7">
        <w:rPr>
          <w:rFonts w:ascii="Calibri" w:eastAsia="Calibri" w:hAnsi="Calibri" w:cs="Calibri"/>
          <w:noProof/>
          <w:sz w:val="22"/>
          <w:szCs w:val="22"/>
          <w:highlight w:val="yellow"/>
        </w:rPr>
        <w:drawing>
          <wp:anchor distT="0" distB="0" distL="114300" distR="114300" simplePos="0" relativeHeight="252003328" behindDoc="1" locked="0" layoutInCell="1" allowOverlap="1" wp14:anchorId="27F0EEAB" wp14:editId="4E9BED63">
            <wp:simplePos x="0" y="0"/>
            <wp:positionH relativeFrom="column">
              <wp:posOffset>412750</wp:posOffset>
            </wp:positionH>
            <wp:positionV relativeFrom="paragraph">
              <wp:posOffset>75565</wp:posOffset>
            </wp:positionV>
            <wp:extent cx="5381625" cy="1885950"/>
            <wp:effectExtent l="0" t="0" r="28575" b="0"/>
            <wp:wrapThrough wrapText="bothSides">
              <wp:wrapPolygon edited="0">
                <wp:start x="382" y="1091"/>
                <wp:lineTo x="0" y="3273"/>
                <wp:lineTo x="0" y="21164"/>
                <wp:lineTo x="21638" y="21164"/>
                <wp:lineTo x="21638" y="3273"/>
                <wp:lineTo x="20491" y="1091"/>
                <wp:lineTo x="382" y="1091"/>
              </wp:wrapPolygon>
            </wp:wrapThrough>
            <wp:docPr id="432167356" name="Diagram 4321673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2" r:lo="rId193" r:qs="rId194" r:cs="rId19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2DA04" w14:textId="77777777" w:rsidR="003A0972" w:rsidRDefault="003A0972" w:rsidP="00DD58E9">
      <w:pPr>
        <w:jc w:val="both"/>
        <w:rPr>
          <w:rFonts w:ascii="Calibri" w:hAnsi="Calibri" w:cs="Calibri"/>
          <w:sz w:val="22"/>
          <w:szCs w:val="22"/>
        </w:rPr>
      </w:pPr>
    </w:p>
    <w:p w14:paraId="346E73F7" w14:textId="77777777" w:rsidR="003A0972" w:rsidRDefault="003A0972" w:rsidP="00DD58E9">
      <w:pPr>
        <w:jc w:val="both"/>
        <w:rPr>
          <w:rFonts w:ascii="Calibri" w:hAnsi="Calibri" w:cs="Calibri"/>
          <w:sz w:val="22"/>
          <w:szCs w:val="22"/>
        </w:rPr>
      </w:pPr>
    </w:p>
    <w:p w14:paraId="639C5E81" w14:textId="77777777" w:rsidR="003A0972" w:rsidRDefault="003A0972" w:rsidP="00DD58E9">
      <w:pPr>
        <w:jc w:val="both"/>
        <w:rPr>
          <w:rFonts w:ascii="Calibri" w:hAnsi="Calibri" w:cs="Calibri"/>
          <w:sz w:val="22"/>
          <w:szCs w:val="22"/>
        </w:rPr>
      </w:pPr>
    </w:p>
    <w:p w14:paraId="0A2DDD25" w14:textId="77777777" w:rsidR="003A0972" w:rsidRDefault="003A0972" w:rsidP="00DD58E9">
      <w:pPr>
        <w:jc w:val="both"/>
        <w:rPr>
          <w:rFonts w:ascii="Calibri" w:hAnsi="Calibri" w:cs="Calibri"/>
          <w:sz w:val="22"/>
          <w:szCs w:val="22"/>
        </w:rPr>
      </w:pPr>
    </w:p>
    <w:p w14:paraId="66327CE2" w14:textId="77777777" w:rsidR="003A0972" w:rsidRDefault="003A0972" w:rsidP="00DD58E9">
      <w:pPr>
        <w:jc w:val="both"/>
        <w:rPr>
          <w:rFonts w:ascii="Calibri" w:hAnsi="Calibri" w:cs="Calibri"/>
          <w:sz w:val="22"/>
          <w:szCs w:val="22"/>
        </w:rPr>
      </w:pPr>
    </w:p>
    <w:p w14:paraId="49E53C88" w14:textId="14034691" w:rsidR="0081092A" w:rsidRDefault="00687CE5" w:rsidP="00DD58E9">
      <w:pPr>
        <w:jc w:val="both"/>
        <w:rPr>
          <w:rFonts w:ascii="Calibri" w:hAnsi="Calibri" w:cs="Calibri"/>
          <w:sz w:val="22"/>
          <w:szCs w:val="22"/>
        </w:rPr>
      </w:pPr>
      <w:r>
        <w:rPr>
          <w:rFonts w:eastAsia="Calibri" w:cstheme="minorHAnsi"/>
          <w:noProof/>
          <w:color w:val="32391C" w:themeColor="text2" w:themeShade="B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7232466" wp14:editId="014EBDBA">
                <wp:simplePos x="0" y="0"/>
                <wp:positionH relativeFrom="column">
                  <wp:posOffset>929640</wp:posOffset>
                </wp:positionH>
                <wp:positionV relativeFrom="paragraph">
                  <wp:posOffset>213995</wp:posOffset>
                </wp:positionV>
                <wp:extent cx="4131945" cy="0"/>
                <wp:effectExtent l="0" t="0" r="0" b="0"/>
                <wp:wrapNone/>
                <wp:docPr id="880436031" name="Łącznik prosty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1945" cy="0"/>
                        </a:xfrm>
                        <a:prstGeom prst="line">
                          <a:avLst/>
                        </a:prstGeom>
                        <a:noFill/>
                        <a:ln w="9525" cap="rnd" cmpd="sng" algn="ctr">
                          <a:solidFill>
                            <a:srgbClr val="A5B592">
                              <a:shade val="9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E91A8E" id="Łącznik prosty 24" o:spid="_x0000_s1026" style="position:absolute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2pt,16.85pt" to="398.5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+kzrQEAAE4DAAAOAAAAZHJzL2Uyb0RvYy54bWysU01v2zAMvQ/ofxB0b+ykzbAYcYqtQXcZ&#10;tgLdfgAjybYAfUFU4+Tfj5LdNNhuw3JQKIp85Huktw8na9hRRdTetXy5qDlTTnipXd/yXz+fbj9x&#10;hgmcBOOdavlZIX/Y3XzYjqFRKz94I1VkBOKwGUPLh5RCU1UoBmUBFz4oR4+djxYSXWNfyQgjoVtT&#10;rer6YzX6KEP0QiGSdz898l3B7zol0o+uQ5WYaTn1lsoZy3nIZ7XbQtNHCIMWcxvwD11Y0I6KXqD2&#10;kIC9Rv0XlNUievRdWghvK991WqjCgdgs6z/YvAwQVOFC4mC4yIT/D1Z8Pz6650gyjAEbDM8xszh1&#10;0eZ/6o+diljni1jqlJgg5/3ybrm5X3Mm3t6q98QQMX1V3rJstNxol3lAA8dvmKgYhb6FZLfzT9qY&#10;Mgvj2NjyzXqVkYE2IjpJlg2y5eh6zsD0tGkixQKI3miZkzMMxv7waCI7Ak378/rLerOaggaQavJu&#10;avrlqVMHc/hkX+Pk1vaAw5RSSswpxuU6qizWzORdt2wdvDwXOat8o6EV9HnB8lZc38m+/gx2vwEA&#10;AP//AwBQSwMEFAAGAAgAAAAhAGOk0HzdAAAACQEAAA8AAABkcnMvZG93bnJldi54bWxMj01PwzAM&#10;hu9I/IfISNxYOlatrGs6IRAHBD0w0M5uY9qKJqma9AN+PUYc4Pjaj14/zg6L6cREg2+dVbBeRSDI&#10;Vk63tlbw9vpwdQPCB7QaO2dJwSd5OOTnZxmm2s32haZjqAWXWJ+igiaEPpXSVw0Z9CvXk+XduxsM&#10;Bo5DLfWAM5ebTl5H0VYabC1faLCnu4aqj+NoFMSE0/Q4Fl/31e40z89RoZ/KQqnLi+V2DyLQEv5g&#10;+NFndcjZqXSj1V50nONtzKiCzSYBwUCyS9Ygyt+BzDP5/4P8GwAA//8DAFBLAQItABQABgAIAAAA&#10;IQC2gziS/gAAAOEBAAATAAAAAAAAAAAAAAAAAAAAAABbQ29udGVudF9UeXBlc10ueG1sUEsBAi0A&#10;FAAGAAgAAAAhADj9If/WAAAAlAEAAAsAAAAAAAAAAAAAAAAALwEAAF9yZWxzLy5yZWxzUEsBAi0A&#10;FAAGAAgAAAAhAE4X6TOtAQAATgMAAA4AAAAAAAAAAAAAAAAALgIAAGRycy9lMm9Eb2MueG1sUEsB&#10;Ai0AFAAGAAgAAAAhAGOk0HzdAAAACQEAAA8AAAAAAAAAAAAAAAAABwQAAGRycy9kb3ducmV2Lnht&#10;bFBLBQYAAAAABAAEAPMAAAARBQAAAAA=&#10;" strokecolor="#9dad8b">
                <v:stroke endcap="round"/>
              </v:line>
            </w:pict>
          </mc:Fallback>
        </mc:AlternateContent>
      </w:r>
    </w:p>
    <w:p w14:paraId="4E67175E" w14:textId="5CB6D87B" w:rsidR="00DD58E9" w:rsidRDefault="00687CE5" w:rsidP="00DD58E9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2049408" behindDoc="0" locked="0" layoutInCell="1" allowOverlap="1" wp14:anchorId="34DAEE0C" wp14:editId="0DF09289">
            <wp:simplePos x="0" y="0"/>
            <wp:positionH relativeFrom="column">
              <wp:posOffset>370205</wp:posOffset>
            </wp:positionH>
            <wp:positionV relativeFrom="paragraph">
              <wp:posOffset>40005</wp:posOffset>
            </wp:positionV>
            <wp:extent cx="5214620" cy="704850"/>
            <wp:effectExtent l="0" t="0" r="24130" b="19050"/>
            <wp:wrapThrough wrapText="bothSides">
              <wp:wrapPolygon edited="0">
                <wp:start x="0" y="0"/>
                <wp:lineTo x="0" y="21600"/>
                <wp:lineTo x="21621" y="21600"/>
                <wp:lineTo x="21621" y="0"/>
                <wp:lineTo x="0" y="0"/>
              </wp:wrapPolygon>
            </wp:wrapThrough>
            <wp:docPr id="1928381692" name="Diagram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7" r:lo="rId198" r:qs="rId199" r:cs="rId20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BBCBC" w14:textId="4140D785" w:rsidR="00DD58E9" w:rsidRDefault="00DD58E9" w:rsidP="00DD58E9">
      <w:pPr>
        <w:jc w:val="both"/>
        <w:rPr>
          <w:rFonts w:ascii="Calibri" w:hAnsi="Calibri" w:cs="Calibri"/>
          <w:sz w:val="22"/>
          <w:szCs w:val="22"/>
        </w:rPr>
      </w:pPr>
    </w:p>
    <w:p w14:paraId="33553800" w14:textId="281BE09F" w:rsidR="00DD58E9" w:rsidRDefault="00DD58E9" w:rsidP="007721B4">
      <w:pPr>
        <w:jc w:val="both"/>
        <w:rPr>
          <w:rFonts w:ascii="Calibri" w:hAnsi="Calibri" w:cs="Calibri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2026880" behindDoc="0" locked="0" layoutInCell="1" allowOverlap="1" wp14:anchorId="577A06B2" wp14:editId="42473E35">
            <wp:simplePos x="0" y="0"/>
            <wp:positionH relativeFrom="column">
              <wp:posOffset>2193925</wp:posOffset>
            </wp:positionH>
            <wp:positionV relativeFrom="paragraph">
              <wp:posOffset>335280</wp:posOffset>
            </wp:positionV>
            <wp:extent cx="1743075" cy="747395"/>
            <wp:effectExtent l="0" t="0" r="9525" b="0"/>
            <wp:wrapTopAndBottom/>
            <wp:docPr id="1108234722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234722" name="Obraz 1108234722"/>
                    <pic:cNvPicPr/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4A223" w14:textId="55D95AD5" w:rsidR="006D7B66" w:rsidRDefault="006D7B66" w:rsidP="006D7B66">
      <w:pPr>
        <w:pStyle w:val="Default"/>
        <w:spacing w:before="120" w:line="360" w:lineRule="auto"/>
        <w:ind w:firstLine="567"/>
        <w:jc w:val="both"/>
        <w:rPr>
          <w:sz w:val="22"/>
          <w:szCs w:val="22"/>
        </w:rPr>
      </w:pPr>
    </w:p>
    <w:p w14:paraId="1775F457" w14:textId="52971F1F" w:rsidR="006D7B66" w:rsidRDefault="00724AA9" w:rsidP="0081092A">
      <w:pPr>
        <w:pStyle w:val="Default"/>
        <w:spacing w:before="120" w:line="360" w:lineRule="auto"/>
        <w:ind w:firstLine="567"/>
        <w:jc w:val="both"/>
        <w:rPr>
          <w:rFonts w:eastAsia="Times New Roman" w:cstheme="minorHAnsi"/>
          <w:sz w:val="22"/>
          <w:szCs w:val="22"/>
          <w:lang w:eastAsia="pl-PL"/>
        </w:rPr>
      </w:pPr>
      <w:r w:rsidRPr="00CB2EA4">
        <w:rPr>
          <w:sz w:val="22"/>
          <w:szCs w:val="22"/>
        </w:rPr>
        <w:t xml:space="preserve">W ramach </w:t>
      </w:r>
      <w:r w:rsidR="00AD612F" w:rsidRPr="00CB2EA4">
        <w:rPr>
          <w:color w:val="auto"/>
          <w:sz w:val="22"/>
          <w:szCs w:val="22"/>
        </w:rPr>
        <w:t>powyższego celu</w:t>
      </w:r>
      <w:r w:rsidR="00C61FA7" w:rsidRPr="00CB2EA4">
        <w:rPr>
          <w:color w:val="auto"/>
          <w:sz w:val="22"/>
          <w:szCs w:val="22"/>
        </w:rPr>
        <w:t xml:space="preserve">, </w:t>
      </w:r>
      <w:r w:rsidR="008B7F2F" w:rsidRPr="00CB2EA4">
        <w:rPr>
          <w:rFonts w:eastAsia="Times New Roman" w:cstheme="minorHAnsi"/>
          <w:color w:val="auto"/>
          <w:sz w:val="22"/>
          <w:szCs w:val="22"/>
          <w:lang w:eastAsia="pl-PL"/>
        </w:rPr>
        <w:t>W</w:t>
      </w:r>
      <w:r w:rsidR="00440D5A">
        <w:rPr>
          <w:rFonts w:eastAsia="Times New Roman" w:cstheme="minorHAnsi"/>
          <w:color w:val="auto"/>
          <w:sz w:val="22"/>
          <w:szCs w:val="22"/>
          <w:lang w:eastAsia="pl-PL"/>
        </w:rPr>
        <w:t xml:space="preserve">UP </w:t>
      </w:r>
      <w:r w:rsidR="008B7F2F" w:rsidRPr="00CB2EA4">
        <w:rPr>
          <w:rFonts w:eastAsia="Times New Roman" w:cstheme="minorHAnsi"/>
          <w:color w:val="auto"/>
          <w:sz w:val="22"/>
          <w:szCs w:val="22"/>
          <w:lang w:eastAsia="pl-PL"/>
        </w:rPr>
        <w:t xml:space="preserve">w Poznaniu i </w:t>
      </w:r>
      <w:r w:rsidR="00440D5A">
        <w:rPr>
          <w:rFonts w:eastAsia="Times New Roman" w:cstheme="minorHAnsi"/>
          <w:color w:val="auto"/>
          <w:sz w:val="22"/>
          <w:szCs w:val="22"/>
          <w:lang w:eastAsia="pl-PL"/>
        </w:rPr>
        <w:t>PUP</w:t>
      </w:r>
      <w:r w:rsidR="007D003D" w:rsidRPr="00CB2EA4">
        <w:rPr>
          <w:rFonts w:eastAsia="Times New Roman" w:cstheme="minorHAnsi"/>
          <w:color w:val="auto"/>
          <w:sz w:val="22"/>
          <w:szCs w:val="22"/>
          <w:lang w:eastAsia="pl-PL"/>
        </w:rPr>
        <w:t xml:space="preserve"> </w:t>
      </w:r>
      <w:r w:rsidR="007A48BA">
        <w:rPr>
          <w:rFonts w:eastAsia="Times New Roman" w:cstheme="minorHAnsi"/>
          <w:color w:val="auto"/>
          <w:sz w:val="22"/>
          <w:szCs w:val="22"/>
          <w:lang w:eastAsia="pl-PL"/>
        </w:rPr>
        <w:t xml:space="preserve">z terenu Wielkopolski </w:t>
      </w:r>
      <w:r w:rsidR="002B0472" w:rsidRPr="00CB2EA4">
        <w:rPr>
          <w:rFonts w:eastAsia="Times New Roman" w:cstheme="minorHAnsi"/>
          <w:color w:val="auto"/>
          <w:sz w:val="22"/>
          <w:szCs w:val="22"/>
          <w:lang w:eastAsia="pl-PL"/>
        </w:rPr>
        <w:t>będ</w:t>
      </w:r>
      <w:r w:rsidR="007D003D" w:rsidRPr="00CB2EA4">
        <w:rPr>
          <w:rFonts w:eastAsia="Times New Roman" w:cstheme="minorHAnsi"/>
          <w:color w:val="auto"/>
          <w:sz w:val="22"/>
          <w:szCs w:val="22"/>
          <w:lang w:eastAsia="pl-PL"/>
        </w:rPr>
        <w:t>ą</w:t>
      </w:r>
      <w:r w:rsidR="002B0472" w:rsidRPr="00CB2EA4">
        <w:rPr>
          <w:rFonts w:eastAsia="Times New Roman" w:cstheme="minorHAnsi"/>
          <w:color w:val="auto"/>
          <w:sz w:val="22"/>
          <w:szCs w:val="22"/>
          <w:lang w:eastAsia="pl-PL"/>
        </w:rPr>
        <w:t xml:space="preserve"> </w:t>
      </w:r>
      <w:r w:rsidRPr="00CB2EA4">
        <w:rPr>
          <w:rFonts w:eastAsia="Times New Roman" w:cstheme="minorHAnsi"/>
          <w:sz w:val="22"/>
          <w:szCs w:val="22"/>
          <w:lang w:eastAsia="pl-PL"/>
        </w:rPr>
        <w:t>kontynuow</w:t>
      </w:r>
      <w:r w:rsidR="007D003D" w:rsidRPr="00CB2EA4">
        <w:rPr>
          <w:rFonts w:eastAsia="Times New Roman" w:cstheme="minorHAnsi"/>
          <w:sz w:val="22"/>
          <w:szCs w:val="22"/>
          <w:lang w:eastAsia="pl-PL"/>
        </w:rPr>
        <w:t>ać</w:t>
      </w:r>
      <w:r w:rsidRPr="00CB2EA4">
        <w:rPr>
          <w:rFonts w:eastAsia="Times New Roman" w:cstheme="minorHAnsi"/>
          <w:sz w:val="22"/>
          <w:szCs w:val="22"/>
          <w:lang w:eastAsia="pl-PL"/>
        </w:rPr>
        <w:t xml:space="preserve"> realizację zadań związanych z</w:t>
      </w:r>
      <w:r w:rsidR="002B0472" w:rsidRPr="00CB2EA4">
        <w:rPr>
          <w:rFonts w:eastAsia="Times New Roman" w:cstheme="minorHAnsi"/>
          <w:sz w:val="22"/>
          <w:szCs w:val="22"/>
          <w:lang w:eastAsia="pl-PL"/>
        </w:rPr>
        <w:t xml:space="preserve"> Krajowym Funduszem</w:t>
      </w:r>
      <w:r w:rsidR="00C61FA7" w:rsidRPr="00CB2EA4">
        <w:rPr>
          <w:rFonts w:eastAsia="Times New Roman" w:cstheme="minorHAnsi"/>
          <w:sz w:val="22"/>
          <w:szCs w:val="22"/>
          <w:lang w:eastAsia="pl-PL"/>
        </w:rPr>
        <w:t xml:space="preserve"> </w:t>
      </w:r>
      <w:r w:rsidR="002B0472" w:rsidRPr="00CB2EA4">
        <w:rPr>
          <w:rFonts w:eastAsia="Times New Roman" w:cstheme="minorHAnsi"/>
          <w:sz w:val="22"/>
          <w:szCs w:val="22"/>
          <w:lang w:eastAsia="pl-PL"/>
        </w:rPr>
        <w:t xml:space="preserve">Szkoleniowym </w:t>
      </w:r>
      <w:r w:rsidR="0006552D" w:rsidRPr="00CB2EA4">
        <w:rPr>
          <w:rFonts w:eastAsia="Times New Roman" w:cstheme="minorHAnsi"/>
          <w:sz w:val="22"/>
          <w:szCs w:val="22"/>
          <w:lang w:eastAsia="pl-PL"/>
        </w:rPr>
        <w:t>(KFS)</w:t>
      </w:r>
      <w:r w:rsidR="00CC534D" w:rsidRPr="00CB2EA4">
        <w:rPr>
          <w:rFonts w:eastAsia="Times New Roman" w:cstheme="minorHAnsi"/>
          <w:sz w:val="22"/>
          <w:szCs w:val="22"/>
          <w:lang w:eastAsia="pl-PL"/>
        </w:rPr>
        <w:t>, który jako instrument wspierający kształcenie ustawiczne</w:t>
      </w:r>
      <w:r w:rsidR="0027169C" w:rsidRPr="00CB2EA4">
        <w:rPr>
          <w:rFonts w:eastAsia="Times New Roman" w:cstheme="minorHAnsi"/>
          <w:sz w:val="22"/>
          <w:szCs w:val="22"/>
          <w:lang w:eastAsia="pl-PL"/>
        </w:rPr>
        <w:t>, pozwala pracodawcom szybko i elastycznie reagować na zmiany na rynku pracy.</w:t>
      </w:r>
      <w:r w:rsidR="00CC534D" w:rsidRPr="00CB2EA4">
        <w:rPr>
          <w:rFonts w:eastAsia="Times New Roman" w:cstheme="minorHAnsi"/>
          <w:sz w:val="22"/>
          <w:szCs w:val="22"/>
          <w:lang w:eastAsia="pl-PL"/>
        </w:rPr>
        <w:t xml:space="preserve"> </w:t>
      </w:r>
      <w:r w:rsidR="0027169C" w:rsidRPr="00CB2EA4">
        <w:rPr>
          <w:rFonts w:eastAsia="Times New Roman" w:cstheme="minorHAnsi"/>
          <w:sz w:val="22"/>
          <w:szCs w:val="22"/>
          <w:lang w:eastAsia="pl-PL"/>
        </w:rPr>
        <w:t>Ponadto, u</w:t>
      </w:r>
      <w:r w:rsidR="00D04DFB" w:rsidRPr="00CB2EA4">
        <w:rPr>
          <w:rFonts w:eastAsia="Times New Roman" w:cstheme="minorHAnsi"/>
          <w:sz w:val="22"/>
          <w:szCs w:val="22"/>
          <w:lang w:eastAsia="pl-PL"/>
        </w:rPr>
        <w:t>możliwi on podn</w:t>
      </w:r>
      <w:r w:rsidR="002844E4" w:rsidRPr="00CB2EA4">
        <w:rPr>
          <w:rFonts w:eastAsia="Times New Roman" w:cstheme="minorHAnsi"/>
          <w:sz w:val="22"/>
          <w:szCs w:val="22"/>
          <w:lang w:eastAsia="pl-PL"/>
        </w:rPr>
        <w:t>ie</w:t>
      </w:r>
      <w:r w:rsidR="00D04DFB" w:rsidRPr="00CB2EA4">
        <w:rPr>
          <w:rFonts w:eastAsia="Times New Roman" w:cstheme="minorHAnsi"/>
          <w:sz w:val="22"/>
          <w:szCs w:val="22"/>
          <w:lang w:eastAsia="pl-PL"/>
        </w:rPr>
        <w:t>s</w:t>
      </w:r>
      <w:r w:rsidR="002844E4" w:rsidRPr="00CB2EA4">
        <w:rPr>
          <w:rFonts w:eastAsia="Times New Roman" w:cstheme="minorHAnsi"/>
          <w:sz w:val="22"/>
          <w:szCs w:val="22"/>
          <w:lang w:eastAsia="pl-PL"/>
        </w:rPr>
        <w:t>i</w:t>
      </w:r>
      <w:r w:rsidR="00D04DFB" w:rsidRPr="00CB2EA4">
        <w:rPr>
          <w:rFonts w:eastAsia="Times New Roman" w:cstheme="minorHAnsi"/>
          <w:sz w:val="22"/>
          <w:szCs w:val="22"/>
          <w:lang w:eastAsia="pl-PL"/>
        </w:rPr>
        <w:t xml:space="preserve">enie kwalifikacji </w:t>
      </w:r>
      <w:r w:rsidR="000B4CFA" w:rsidRPr="00CB2EA4">
        <w:rPr>
          <w:rFonts w:eastAsia="Times New Roman" w:cstheme="minorHAnsi"/>
          <w:sz w:val="22"/>
          <w:szCs w:val="22"/>
          <w:lang w:eastAsia="pl-PL"/>
        </w:rPr>
        <w:t>pr</w:t>
      </w:r>
      <w:r w:rsidR="00D04DFB" w:rsidRPr="00CB2EA4">
        <w:rPr>
          <w:rFonts w:eastAsia="Times New Roman" w:cstheme="minorHAnsi"/>
          <w:sz w:val="22"/>
          <w:szCs w:val="22"/>
          <w:lang w:eastAsia="pl-PL"/>
        </w:rPr>
        <w:t>zedsiębiorców i ich pracowników</w:t>
      </w:r>
      <w:r w:rsidR="008D03C0" w:rsidRPr="00CB2EA4">
        <w:rPr>
          <w:rFonts w:eastAsia="Times New Roman" w:cstheme="minorHAnsi"/>
          <w:sz w:val="22"/>
          <w:szCs w:val="22"/>
          <w:lang w:eastAsia="pl-PL"/>
        </w:rPr>
        <w:t xml:space="preserve">, </w:t>
      </w:r>
      <w:r w:rsidR="002E34D5" w:rsidRPr="00CB2EA4">
        <w:rPr>
          <w:rFonts w:eastAsia="Times New Roman" w:cstheme="minorHAnsi"/>
          <w:sz w:val="22"/>
          <w:szCs w:val="22"/>
          <w:lang w:eastAsia="pl-PL"/>
        </w:rPr>
        <w:t xml:space="preserve">w odpowiedzi na </w:t>
      </w:r>
      <w:r w:rsidR="00D04DFB" w:rsidRPr="00CB2EA4">
        <w:rPr>
          <w:rFonts w:eastAsia="Times New Roman" w:cstheme="minorHAnsi"/>
          <w:sz w:val="22"/>
          <w:szCs w:val="22"/>
          <w:lang w:eastAsia="pl-PL"/>
        </w:rPr>
        <w:t>dynamiczn</w:t>
      </w:r>
      <w:r w:rsidR="002E34D5" w:rsidRPr="00CB2EA4">
        <w:rPr>
          <w:rFonts w:eastAsia="Times New Roman" w:cstheme="minorHAnsi"/>
          <w:sz w:val="22"/>
          <w:szCs w:val="22"/>
          <w:lang w:eastAsia="pl-PL"/>
        </w:rPr>
        <w:t xml:space="preserve">e </w:t>
      </w:r>
      <w:r w:rsidR="00D04DFB" w:rsidRPr="00CB2EA4">
        <w:rPr>
          <w:rFonts w:eastAsia="Times New Roman" w:cstheme="minorHAnsi"/>
          <w:sz w:val="22"/>
          <w:szCs w:val="22"/>
          <w:lang w:eastAsia="pl-PL"/>
        </w:rPr>
        <w:t>zmian</w:t>
      </w:r>
      <w:r w:rsidR="002E34D5" w:rsidRPr="00CB2EA4">
        <w:rPr>
          <w:rFonts w:eastAsia="Times New Roman" w:cstheme="minorHAnsi"/>
          <w:sz w:val="22"/>
          <w:szCs w:val="22"/>
          <w:lang w:eastAsia="pl-PL"/>
        </w:rPr>
        <w:t>y</w:t>
      </w:r>
      <w:r w:rsidR="00D04DFB" w:rsidRPr="00CB2EA4">
        <w:rPr>
          <w:rFonts w:eastAsia="Times New Roman" w:cstheme="minorHAnsi"/>
          <w:sz w:val="22"/>
          <w:szCs w:val="22"/>
          <w:lang w:eastAsia="pl-PL"/>
        </w:rPr>
        <w:t xml:space="preserve"> gospodarcz</w:t>
      </w:r>
      <w:r w:rsidR="002E34D5" w:rsidRPr="00CB2EA4">
        <w:rPr>
          <w:rFonts w:eastAsia="Times New Roman" w:cstheme="minorHAnsi"/>
          <w:sz w:val="22"/>
          <w:szCs w:val="22"/>
          <w:lang w:eastAsia="pl-PL"/>
        </w:rPr>
        <w:t>e.</w:t>
      </w:r>
      <w:r w:rsidR="00D04DFB" w:rsidRPr="00CB2EA4">
        <w:rPr>
          <w:rFonts w:eastAsia="Times New Roman" w:cstheme="minorHAnsi"/>
          <w:sz w:val="22"/>
          <w:szCs w:val="22"/>
          <w:lang w:eastAsia="pl-PL"/>
        </w:rPr>
        <w:t xml:space="preserve"> </w:t>
      </w:r>
    </w:p>
    <w:p w14:paraId="40C9FA09" w14:textId="2FECFD58" w:rsidR="00440D5A" w:rsidRDefault="00451F35" w:rsidP="0048050C">
      <w:pPr>
        <w:pStyle w:val="Default"/>
        <w:spacing w:line="360" w:lineRule="auto"/>
        <w:ind w:firstLine="567"/>
        <w:jc w:val="both"/>
        <w:rPr>
          <w:rFonts w:eastAsia="Times New Roman" w:cstheme="minorHAnsi"/>
          <w:sz w:val="22"/>
          <w:szCs w:val="22"/>
          <w:lang w:eastAsia="pl-PL"/>
        </w:rPr>
      </w:pPr>
      <w:r w:rsidRPr="00EF6CD5">
        <w:rPr>
          <w:noProof/>
          <w:sz w:val="22"/>
          <w:szCs w:val="22"/>
        </w:rPr>
        <w:drawing>
          <wp:anchor distT="0" distB="0" distL="114300" distR="114300" simplePos="0" relativeHeight="252023808" behindDoc="0" locked="0" layoutInCell="1" allowOverlap="1" wp14:anchorId="5E552C6D" wp14:editId="77411938">
            <wp:simplePos x="0" y="0"/>
            <wp:positionH relativeFrom="column">
              <wp:posOffset>360680</wp:posOffset>
            </wp:positionH>
            <wp:positionV relativeFrom="paragraph">
              <wp:posOffset>661035</wp:posOffset>
            </wp:positionV>
            <wp:extent cx="5505450" cy="1128395"/>
            <wp:effectExtent l="0" t="0" r="57150" b="0"/>
            <wp:wrapTopAndBottom/>
            <wp:docPr id="528608969" name="Diagram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3" r:lo="rId204" r:qs="rId205" r:cs="rId20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AD7" w:rsidRPr="00EF6CD5">
        <w:rPr>
          <w:sz w:val="22"/>
          <w:szCs w:val="22"/>
        </w:rPr>
        <w:t>W 2025 r. w zakresie KFS dla wielkopolskich pracodawców, w</w:t>
      </w:r>
      <w:r>
        <w:rPr>
          <w:sz w:val="22"/>
          <w:szCs w:val="22"/>
        </w:rPr>
        <w:t xml:space="preserve"> PUP</w:t>
      </w:r>
      <w:r w:rsidR="00B06AD7" w:rsidRPr="00EF6CD5">
        <w:rPr>
          <w:sz w:val="22"/>
          <w:szCs w:val="22"/>
        </w:rPr>
        <w:t>, będzie do dyspozycji 33 643,0</w:t>
      </w:r>
      <w:r w:rsidR="00A11E90">
        <w:rPr>
          <w:sz w:val="22"/>
          <w:szCs w:val="22"/>
        </w:rPr>
        <w:t xml:space="preserve"> </w:t>
      </w:r>
      <w:r w:rsidR="00B06AD7" w:rsidRPr="00EF6CD5">
        <w:rPr>
          <w:sz w:val="22"/>
          <w:szCs w:val="22"/>
        </w:rPr>
        <w:t>tys.</w:t>
      </w:r>
      <w:r w:rsidR="00832A2D">
        <w:rPr>
          <w:sz w:val="22"/>
          <w:szCs w:val="22"/>
        </w:rPr>
        <w:t> </w:t>
      </w:r>
      <w:r w:rsidR="00B06AD7" w:rsidRPr="00EF6CD5">
        <w:rPr>
          <w:sz w:val="22"/>
          <w:szCs w:val="22"/>
        </w:rPr>
        <w:t xml:space="preserve">zł. </w:t>
      </w:r>
      <w:r w:rsidR="00F74FAA" w:rsidRPr="00EF6CD5">
        <w:rPr>
          <w:sz w:val="22"/>
          <w:szCs w:val="22"/>
        </w:rPr>
        <w:t>Z</w:t>
      </w:r>
      <w:r w:rsidR="00B06AD7" w:rsidRPr="00EF6CD5">
        <w:rPr>
          <w:sz w:val="22"/>
          <w:szCs w:val="22"/>
        </w:rPr>
        <w:t xml:space="preserve"> tych środków</w:t>
      </w:r>
      <w:r w:rsidR="00F74FAA" w:rsidRPr="00EF6CD5">
        <w:rPr>
          <w:sz w:val="22"/>
          <w:szCs w:val="22"/>
        </w:rPr>
        <w:t xml:space="preserve"> możliwe będzie, tak jak dotychczas, finansowanie kosztów m.in.: </w:t>
      </w:r>
    </w:p>
    <w:p w14:paraId="50DBC0A6" w14:textId="77777777" w:rsidR="003A0972" w:rsidRDefault="003A0972" w:rsidP="00575498">
      <w:pPr>
        <w:pStyle w:val="Default"/>
        <w:spacing w:line="360" w:lineRule="auto"/>
        <w:jc w:val="both"/>
        <w:rPr>
          <w:rFonts w:eastAsia="Times New Roman" w:cstheme="minorHAnsi"/>
          <w:sz w:val="22"/>
          <w:szCs w:val="22"/>
          <w:lang w:eastAsia="pl-PL"/>
        </w:rPr>
      </w:pPr>
    </w:p>
    <w:p w14:paraId="69824545" w14:textId="18A108E1" w:rsidR="00DD58E9" w:rsidRPr="00B91CCA" w:rsidRDefault="008D03C0" w:rsidP="00575498">
      <w:pPr>
        <w:pStyle w:val="Default"/>
        <w:spacing w:line="360" w:lineRule="auto"/>
        <w:jc w:val="both"/>
        <w:rPr>
          <w:rStyle w:val="Uwydatnienie"/>
          <w:rFonts w:asciiTheme="minorHAnsi" w:hAnsiTheme="minorHAnsi" w:cstheme="minorHAnsi"/>
          <w:i w:val="0"/>
          <w:iCs w:val="0"/>
          <w:color w:val="auto"/>
          <w:sz w:val="18"/>
          <w:szCs w:val="18"/>
        </w:rPr>
      </w:pPr>
      <w:r w:rsidRPr="00CB2EA4">
        <w:rPr>
          <w:rFonts w:eastAsia="Times New Roman" w:cstheme="minorHAnsi"/>
          <w:sz w:val="22"/>
          <w:szCs w:val="22"/>
          <w:lang w:eastAsia="pl-PL"/>
        </w:rPr>
        <w:lastRenderedPageBreak/>
        <w:t>W 202</w:t>
      </w:r>
      <w:r w:rsidR="00193C5C" w:rsidRPr="00CB2EA4">
        <w:rPr>
          <w:rFonts w:eastAsia="Times New Roman" w:cstheme="minorHAnsi"/>
          <w:sz w:val="22"/>
          <w:szCs w:val="22"/>
          <w:lang w:eastAsia="pl-PL"/>
        </w:rPr>
        <w:t>5</w:t>
      </w:r>
      <w:r w:rsidR="006C03A6" w:rsidRPr="00CB2EA4">
        <w:rPr>
          <w:rFonts w:eastAsia="Times New Roman" w:cstheme="minorHAnsi"/>
          <w:sz w:val="22"/>
          <w:szCs w:val="22"/>
          <w:lang w:eastAsia="pl-PL"/>
        </w:rPr>
        <w:t> </w:t>
      </w:r>
      <w:r w:rsidRPr="00CB2EA4">
        <w:rPr>
          <w:rFonts w:eastAsia="Times New Roman" w:cstheme="minorHAnsi"/>
          <w:sz w:val="22"/>
          <w:szCs w:val="22"/>
          <w:lang w:eastAsia="pl-PL"/>
        </w:rPr>
        <w:t xml:space="preserve">r. </w:t>
      </w:r>
      <w:r w:rsidR="006E7DF3" w:rsidRPr="00CB2EA4">
        <w:rPr>
          <w:rFonts w:eastAsia="Times New Roman" w:cstheme="minorHAnsi"/>
          <w:sz w:val="22"/>
          <w:szCs w:val="22"/>
          <w:lang w:eastAsia="pl-PL"/>
        </w:rPr>
        <w:t xml:space="preserve">w </w:t>
      </w:r>
      <w:r w:rsidRPr="00CB2EA4">
        <w:rPr>
          <w:rFonts w:eastAsia="Times New Roman" w:cstheme="minorHAnsi"/>
          <w:sz w:val="22"/>
          <w:szCs w:val="22"/>
          <w:lang w:eastAsia="pl-PL"/>
        </w:rPr>
        <w:t>województw</w:t>
      </w:r>
      <w:r w:rsidR="006E7DF3" w:rsidRPr="00CB2EA4">
        <w:rPr>
          <w:rFonts w:eastAsia="Times New Roman" w:cstheme="minorHAnsi"/>
          <w:sz w:val="22"/>
          <w:szCs w:val="22"/>
          <w:lang w:eastAsia="pl-PL"/>
        </w:rPr>
        <w:t>ie</w:t>
      </w:r>
      <w:r w:rsidRPr="00CB2EA4">
        <w:rPr>
          <w:rFonts w:eastAsia="Times New Roman" w:cstheme="minorHAnsi"/>
          <w:sz w:val="22"/>
          <w:szCs w:val="22"/>
          <w:lang w:eastAsia="pl-PL"/>
        </w:rPr>
        <w:t xml:space="preserve"> wielkopolski</w:t>
      </w:r>
      <w:r w:rsidR="006E7DF3" w:rsidRPr="00CB2EA4">
        <w:rPr>
          <w:rFonts w:eastAsia="Times New Roman" w:cstheme="minorHAnsi"/>
          <w:sz w:val="22"/>
          <w:szCs w:val="22"/>
          <w:lang w:eastAsia="pl-PL"/>
        </w:rPr>
        <w:t>m</w:t>
      </w:r>
      <w:r w:rsidRPr="00CB2EA4">
        <w:rPr>
          <w:rFonts w:eastAsia="Times New Roman" w:cstheme="minorHAnsi"/>
          <w:sz w:val="22"/>
          <w:szCs w:val="22"/>
          <w:lang w:eastAsia="pl-PL"/>
        </w:rPr>
        <w:t xml:space="preserve"> w ramach KFS </w:t>
      </w:r>
      <w:r w:rsidR="0091375B" w:rsidRPr="00CB2EA4">
        <w:rPr>
          <w:rFonts w:eastAsia="Times New Roman" w:cstheme="minorHAnsi"/>
          <w:sz w:val="22"/>
          <w:szCs w:val="22"/>
          <w:lang w:eastAsia="pl-PL"/>
        </w:rPr>
        <w:t>zaplanowano:</w:t>
      </w:r>
    </w:p>
    <w:p w14:paraId="73431411" w14:textId="396A0993" w:rsidR="00DD58E9" w:rsidRDefault="006D7B66" w:rsidP="00DD58E9">
      <w:pPr>
        <w:pStyle w:val="Default"/>
        <w:spacing w:before="120" w:line="360" w:lineRule="auto"/>
        <w:jc w:val="both"/>
        <w:rPr>
          <w:rStyle w:val="Uwydatnienie"/>
          <w:rFonts w:asciiTheme="minorHAnsi" w:hAnsiTheme="minorHAnsi" w:cstheme="minorHAnsi"/>
          <w:color w:val="auto"/>
          <w:sz w:val="18"/>
          <w:szCs w:val="18"/>
        </w:rPr>
      </w:pPr>
      <w:r w:rsidRPr="00CB2EA4">
        <w:rPr>
          <w:rFonts w:asciiTheme="minorHAnsi" w:hAnsiTheme="minorHAnsi" w:cstheme="minorHAnsi"/>
          <w:i/>
          <w:iCs/>
          <w:noProof/>
          <w:color w:val="auto"/>
          <w:sz w:val="18"/>
          <w:szCs w:val="18"/>
        </w:rPr>
        <w:drawing>
          <wp:anchor distT="0" distB="0" distL="114300" distR="114300" simplePos="0" relativeHeight="252022784" behindDoc="0" locked="0" layoutInCell="1" allowOverlap="1" wp14:anchorId="17AA90E7" wp14:editId="3F2917C2">
            <wp:simplePos x="0" y="0"/>
            <wp:positionH relativeFrom="column">
              <wp:posOffset>356235</wp:posOffset>
            </wp:positionH>
            <wp:positionV relativeFrom="paragraph">
              <wp:posOffset>60325</wp:posOffset>
            </wp:positionV>
            <wp:extent cx="5393690" cy="5981700"/>
            <wp:effectExtent l="0" t="0" r="0" b="0"/>
            <wp:wrapThrough wrapText="bothSides">
              <wp:wrapPolygon edited="0">
                <wp:start x="0" y="0"/>
                <wp:lineTo x="0" y="21531"/>
                <wp:lineTo x="21514" y="21531"/>
                <wp:lineTo x="21514" y="0"/>
                <wp:lineTo x="0" y="0"/>
              </wp:wrapPolygon>
            </wp:wrapThrough>
            <wp:docPr id="1594174346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174346" name="Obraz 1594174346"/>
                    <pic:cNvPicPr/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59817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3848F" w14:textId="1A1DCDF8" w:rsidR="00440D5A" w:rsidRDefault="00440D5A" w:rsidP="00F468FC">
      <w:pPr>
        <w:pStyle w:val="Default"/>
        <w:spacing w:before="120" w:line="360" w:lineRule="auto"/>
        <w:rPr>
          <w:rStyle w:val="Uwydatnienie"/>
          <w:color w:val="auto"/>
          <w:sz w:val="18"/>
          <w:szCs w:val="18"/>
        </w:rPr>
      </w:pPr>
    </w:p>
    <w:p w14:paraId="3EC198AE" w14:textId="15780BD1" w:rsidR="00440D5A" w:rsidRDefault="00440D5A" w:rsidP="00F468FC">
      <w:pPr>
        <w:pStyle w:val="Default"/>
        <w:spacing w:before="120" w:line="360" w:lineRule="auto"/>
        <w:rPr>
          <w:rStyle w:val="Uwydatnienie"/>
          <w:color w:val="auto"/>
          <w:sz w:val="18"/>
          <w:szCs w:val="18"/>
        </w:rPr>
      </w:pPr>
    </w:p>
    <w:p w14:paraId="577FD916" w14:textId="77777777" w:rsidR="00440D5A" w:rsidRDefault="00440D5A" w:rsidP="00F468FC">
      <w:pPr>
        <w:pStyle w:val="Default"/>
        <w:spacing w:before="120" w:line="360" w:lineRule="auto"/>
        <w:rPr>
          <w:rStyle w:val="Uwydatnienie"/>
          <w:color w:val="auto"/>
          <w:sz w:val="18"/>
          <w:szCs w:val="18"/>
        </w:rPr>
      </w:pPr>
    </w:p>
    <w:p w14:paraId="56C7A4E4" w14:textId="77777777" w:rsidR="00440D5A" w:rsidRDefault="00440D5A" w:rsidP="00F468FC">
      <w:pPr>
        <w:pStyle w:val="Default"/>
        <w:spacing w:before="120" w:line="360" w:lineRule="auto"/>
        <w:rPr>
          <w:rStyle w:val="Uwydatnienie"/>
          <w:color w:val="auto"/>
          <w:sz w:val="18"/>
          <w:szCs w:val="18"/>
        </w:rPr>
      </w:pPr>
    </w:p>
    <w:p w14:paraId="5878ABDC" w14:textId="77777777" w:rsidR="00440D5A" w:rsidRDefault="00440D5A" w:rsidP="00F468FC">
      <w:pPr>
        <w:pStyle w:val="Default"/>
        <w:spacing w:before="120" w:line="360" w:lineRule="auto"/>
        <w:rPr>
          <w:rStyle w:val="Uwydatnienie"/>
          <w:color w:val="auto"/>
          <w:sz w:val="18"/>
          <w:szCs w:val="18"/>
        </w:rPr>
      </w:pPr>
    </w:p>
    <w:p w14:paraId="6DE2CBB1" w14:textId="77777777" w:rsidR="00440D5A" w:rsidRDefault="00440D5A" w:rsidP="00F468FC">
      <w:pPr>
        <w:pStyle w:val="Default"/>
        <w:spacing w:before="120" w:line="360" w:lineRule="auto"/>
        <w:rPr>
          <w:rStyle w:val="Uwydatnienie"/>
          <w:color w:val="auto"/>
          <w:sz w:val="18"/>
          <w:szCs w:val="18"/>
        </w:rPr>
      </w:pPr>
    </w:p>
    <w:p w14:paraId="02E5B0E4" w14:textId="77777777" w:rsidR="00440D5A" w:rsidRDefault="00440D5A" w:rsidP="00F468FC">
      <w:pPr>
        <w:pStyle w:val="Default"/>
        <w:spacing w:before="120" w:line="360" w:lineRule="auto"/>
        <w:rPr>
          <w:rStyle w:val="Uwydatnienie"/>
          <w:color w:val="auto"/>
          <w:sz w:val="18"/>
          <w:szCs w:val="18"/>
        </w:rPr>
      </w:pPr>
    </w:p>
    <w:p w14:paraId="16F6138F" w14:textId="77777777" w:rsidR="00440D5A" w:rsidRDefault="00440D5A" w:rsidP="00F468FC">
      <w:pPr>
        <w:pStyle w:val="Default"/>
        <w:spacing w:before="120" w:line="360" w:lineRule="auto"/>
        <w:rPr>
          <w:rStyle w:val="Uwydatnienie"/>
          <w:color w:val="auto"/>
          <w:sz w:val="18"/>
          <w:szCs w:val="18"/>
        </w:rPr>
      </w:pPr>
    </w:p>
    <w:p w14:paraId="6A56F03B" w14:textId="77777777" w:rsidR="00440D5A" w:rsidRDefault="00440D5A" w:rsidP="00F468FC">
      <w:pPr>
        <w:pStyle w:val="Default"/>
        <w:spacing w:before="120" w:line="360" w:lineRule="auto"/>
        <w:rPr>
          <w:rStyle w:val="Uwydatnienie"/>
          <w:color w:val="auto"/>
          <w:sz w:val="18"/>
          <w:szCs w:val="18"/>
        </w:rPr>
      </w:pPr>
    </w:p>
    <w:p w14:paraId="68E77E22" w14:textId="77777777" w:rsidR="00440D5A" w:rsidRDefault="00440D5A" w:rsidP="00F468FC">
      <w:pPr>
        <w:pStyle w:val="Default"/>
        <w:spacing w:before="120" w:line="360" w:lineRule="auto"/>
        <w:rPr>
          <w:rStyle w:val="Uwydatnienie"/>
          <w:color w:val="auto"/>
          <w:sz w:val="18"/>
          <w:szCs w:val="18"/>
        </w:rPr>
      </w:pPr>
    </w:p>
    <w:p w14:paraId="6498E150" w14:textId="77777777" w:rsidR="00575498" w:rsidRDefault="00575498" w:rsidP="00451F35">
      <w:pPr>
        <w:pStyle w:val="Default"/>
        <w:spacing w:before="120" w:line="360" w:lineRule="auto"/>
        <w:rPr>
          <w:rStyle w:val="Uwydatnienie"/>
          <w:color w:val="auto"/>
          <w:sz w:val="18"/>
          <w:szCs w:val="18"/>
        </w:rPr>
      </w:pPr>
    </w:p>
    <w:p w14:paraId="5FE4AB22" w14:textId="77777777" w:rsidR="00575498" w:rsidRDefault="00575498" w:rsidP="00451F35">
      <w:pPr>
        <w:pStyle w:val="Default"/>
        <w:spacing w:before="120" w:line="360" w:lineRule="auto"/>
        <w:rPr>
          <w:rStyle w:val="Uwydatnienie"/>
          <w:color w:val="auto"/>
          <w:sz w:val="18"/>
          <w:szCs w:val="18"/>
        </w:rPr>
      </w:pPr>
    </w:p>
    <w:p w14:paraId="5172DB3E" w14:textId="77777777" w:rsidR="00575498" w:rsidRDefault="00575498" w:rsidP="00451F35">
      <w:pPr>
        <w:pStyle w:val="Default"/>
        <w:spacing w:before="120" w:line="360" w:lineRule="auto"/>
        <w:rPr>
          <w:rStyle w:val="Uwydatnienie"/>
          <w:color w:val="auto"/>
          <w:sz w:val="18"/>
          <w:szCs w:val="18"/>
        </w:rPr>
      </w:pPr>
    </w:p>
    <w:p w14:paraId="5E24566C" w14:textId="77777777" w:rsidR="00575498" w:rsidRDefault="00575498" w:rsidP="00451F35">
      <w:pPr>
        <w:pStyle w:val="Default"/>
        <w:spacing w:before="120" w:line="360" w:lineRule="auto"/>
        <w:rPr>
          <w:rStyle w:val="Uwydatnienie"/>
          <w:color w:val="auto"/>
          <w:sz w:val="18"/>
          <w:szCs w:val="18"/>
        </w:rPr>
      </w:pPr>
    </w:p>
    <w:p w14:paraId="2F5B8E85" w14:textId="77777777" w:rsidR="00575498" w:rsidRDefault="00575498" w:rsidP="00451F35">
      <w:pPr>
        <w:pStyle w:val="Default"/>
        <w:spacing w:before="120" w:line="360" w:lineRule="auto"/>
        <w:rPr>
          <w:rStyle w:val="Uwydatnienie"/>
          <w:color w:val="auto"/>
          <w:sz w:val="18"/>
          <w:szCs w:val="18"/>
        </w:rPr>
      </w:pPr>
    </w:p>
    <w:p w14:paraId="09C91436" w14:textId="77777777" w:rsidR="00575498" w:rsidRDefault="00575498" w:rsidP="00451F35">
      <w:pPr>
        <w:pStyle w:val="Default"/>
        <w:spacing w:before="120" w:line="360" w:lineRule="auto"/>
        <w:rPr>
          <w:rStyle w:val="Uwydatnienie"/>
          <w:color w:val="auto"/>
          <w:sz w:val="18"/>
          <w:szCs w:val="18"/>
        </w:rPr>
      </w:pPr>
    </w:p>
    <w:p w14:paraId="15E0A358" w14:textId="77777777" w:rsidR="00575498" w:rsidRDefault="00575498" w:rsidP="00451F35">
      <w:pPr>
        <w:pStyle w:val="Default"/>
        <w:spacing w:before="120" w:line="360" w:lineRule="auto"/>
        <w:rPr>
          <w:rStyle w:val="Uwydatnienie"/>
          <w:color w:val="auto"/>
          <w:sz w:val="18"/>
          <w:szCs w:val="18"/>
        </w:rPr>
      </w:pPr>
    </w:p>
    <w:p w14:paraId="6D86F4BE" w14:textId="77777777" w:rsidR="00575498" w:rsidRDefault="00575498" w:rsidP="00451F35">
      <w:pPr>
        <w:pStyle w:val="Default"/>
        <w:spacing w:before="120" w:line="360" w:lineRule="auto"/>
        <w:rPr>
          <w:rStyle w:val="Uwydatnienie"/>
          <w:color w:val="auto"/>
          <w:sz w:val="18"/>
          <w:szCs w:val="18"/>
        </w:rPr>
      </w:pPr>
    </w:p>
    <w:p w14:paraId="268E9444" w14:textId="054E160E" w:rsidR="00440D5A" w:rsidRPr="00451F35" w:rsidRDefault="00035082" w:rsidP="00451F35">
      <w:pPr>
        <w:pStyle w:val="Default"/>
        <w:spacing w:before="120" w:line="360" w:lineRule="auto"/>
        <w:rPr>
          <w:rStyle w:val="Uwydatnienie"/>
          <w:color w:val="auto"/>
          <w:sz w:val="18"/>
          <w:szCs w:val="18"/>
        </w:rPr>
      </w:pPr>
      <w:r w:rsidRPr="00F468FC">
        <w:rPr>
          <w:rStyle w:val="Uwydatnienie"/>
          <w:color w:val="auto"/>
          <w:sz w:val="18"/>
          <w:szCs w:val="18"/>
        </w:rPr>
        <w:t>źródło:</w:t>
      </w:r>
      <w:r w:rsidR="00CB2EA4" w:rsidRPr="00F468FC">
        <w:rPr>
          <w:rStyle w:val="Uwydatnienie"/>
          <w:color w:val="auto"/>
          <w:sz w:val="18"/>
          <w:szCs w:val="18"/>
        </w:rPr>
        <w:t xml:space="preserve"> </w:t>
      </w:r>
      <w:hyperlink r:id="rId209" w:history="1">
        <w:r w:rsidR="005710B6" w:rsidRPr="00D530E0">
          <w:rPr>
            <w:rStyle w:val="Hipercze"/>
            <w:sz w:val="18"/>
            <w:szCs w:val="18"/>
          </w:rPr>
          <w:t>https://wuppoznan.praca.gov.pl/krajowy-fundusz-szkoleniowy-w-wielkopolsc</w:t>
        </w:r>
        <w:r w:rsidR="005710B6" w:rsidRPr="005710B6">
          <w:rPr>
            <w:rStyle w:val="Hipercze"/>
            <w:sz w:val="20"/>
            <w:szCs w:val="20"/>
          </w:rPr>
          <w:t>e</w:t>
        </w:r>
      </w:hyperlink>
      <w:r w:rsidR="005710B6">
        <w:t xml:space="preserve"> </w:t>
      </w:r>
      <w:r w:rsidR="00CB2EA4" w:rsidRPr="00F468FC">
        <w:rPr>
          <w:rStyle w:val="Uwydatnienie"/>
          <w:sz w:val="18"/>
          <w:szCs w:val="18"/>
        </w:rPr>
        <w:t xml:space="preserve"> </w:t>
      </w:r>
    </w:p>
    <w:p w14:paraId="4C0584F6" w14:textId="77777777" w:rsidR="00575498" w:rsidRDefault="00575498" w:rsidP="00DD58E9">
      <w:pPr>
        <w:pStyle w:val="Default"/>
        <w:spacing w:line="360" w:lineRule="auto"/>
        <w:ind w:firstLine="567"/>
        <w:jc w:val="both"/>
        <w:rPr>
          <w:rStyle w:val="Uwydatnienie"/>
          <w:i w:val="0"/>
          <w:iCs w:val="0"/>
          <w:color w:val="auto"/>
          <w:sz w:val="22"/>
          <w:szCs w:val="22"/>
        </w:rPr>
      </w:pPr>
    </w:p>
    <w:p w14:paraId="6A0A3C7C" w14:textId="0661ECC9" w:rsidR="0006546B" w:rsidRDefault="004C36F6" w:rsidP="00DD58E9">
      <w:pPr>
        <w:pStyle w:val="Default"/>
        <w:spacing w:line="360" w:lineRule="auto"/>
        <w:ind w:firstLine="567"/>
        <w:jc w:val="both"/>
        <w:rPr>
          <w:rStyle w:val="Uwydatnienie"/>
          <w:i w:val="0"/>
          <w:iCs w:val="0"/>
          <w:color w:val="auto"/>
          <w:sz w:val="22"/>
          <w:szCs w:val="22"/>
        </w:rPr>
      </w:pPr>
      <w:r w:rsidRPr="00143626">
        <w:rPr>
          <w:rStyle w:val="Uwydatnienie"/>
          <w:i w:val="0"/>
          <w:iCs w:val="0"/>
          <w:color w:val="auto"/>
          <w:sz w:val="22"/>
          <w:szCs w:val="22"/>
        </w:rPr>
        <w:t>Dodatkowo, w ciągu roku, dla PUP uruchomione zostaną środki rezerwy</w:t>
      </w:r>
      <w:r w:rsidR="007A48BA">
        <w:rPr>
          <w:rStyle w:val="Uwydatnienie"/>
          <w:i w:val="0"/>
          <w:iCs w:val="0"/>
          <w:color w:val="auto"/>
          <w:sz w:val="22"/>
          <w:szCs w:val="22"/>
        </w:rPr>
        <w:t xml:space="preserve"> KFS</w:t>
      </w:r>
      <w:r w:rsidR="00143626" w:rsidRPr="00143626">
        <w:rPr>
          <w:rStyle w:val="Uwydatnienie"/>
          <w:i w:val="0"/>
          <w:iCs w:val="0"/>
          <w:color w:val="auto"/>
          <w:sz w:val="22"/>
          <w:szCs w:val="22"/>
        </w:rPr>
        <w:t>. Rezerwa ta zakłada wsparcie dla rozwoju umiejętności i kwali</w:t>
      </w:r>
      <w:r w:rsidR="00143626">
        <w:rPr>
          <w:rStyle w:val="Uwydatnienie"/>
          <w:i w:val="0"/>
          <w:iCs w:val="0"/>
          <w:color w:val="auto"/>
          <w:sz w:val="22"/>
          <w:szCs w:val="22"/>
        </w:rPr>
        <w:t>fikacji osób:</w:t>
      </w:r>
    </w:p>
    <w:p w14:paraId="20910279" w14:textId="07801AD4" w:rsidR="003C4489" w:rsidRDefault="003C4489" w:rsidP="00BA38E0">
      <w:pPr>
        <w:pStyle w:val="Default"/>
        <w:numPr>
          <w:ilvl w:val="0"/>
          <w:numId w:val="24"/>
        </w:numPr>
        <w:spacing w:line="360" w:lineRule="auto"/>
        <w:jc w:val="both"/>
        <w:rPr>
          <w:rStyle w:val="Uwydatnienie"/>
          <w:i w:val="0"/>
          <w:iCs w:val="0"/>
          <w:color w:val="auto"/>
          <w:sz w:val="22"/>
          <w:szCs w:val="22"/>
        </w:rPr>
      </w:pPr>
      <w:r>
        <w:rPr>
          <w:rStyle w:val="Uwydatnienie"/>
          <w:i w:val="0"/>
          <w:iCs w:val="0"/>
          <w:color w:val="auto"/>
          <w:sz w:val="22"/>
          <w:szCs w:val="22"/>
        </w:rPr>
        <w:t>po 50 roku życia,</w:t>
      </w:r>
    </w:p>
    <w:p w14:paraId="6F84C4F6" w14:textId="1D604910" w:rsidR="003C4489" w:rsidRDefault="003C4489" w:rsidP="00BA38E0">
      <w:pPr>
        <w:pStyle w:val="Default"/>
        <w:numPr>
          <w:ilvl w:val="0"/>
          <w:numId w:val="24"/>
        </w:numPr>
        <w:spacing w:line="360" w:lineRule="auto"/>
        <w:jc w:val="both"/>
        <w:rPr>
          <w:rStyle w:val="Uwydatnienie"/>
          <w:i w:val="0"/>
          <w:iCs w:val="0"/>
          <w:color w:val="auto"/>
          <w:sz w:val="22"/>
          <w:szCs w:val="22"/>
        </w:rPr>
      </w:pPr>
      <w:r>
        <w:rPr>
          <w:rStyle w:val="Uwydatnienie"/>
          <w:i w:val="0"/>
          <w:iCs w:val="0"/>
          <w:color w:val="auto"/>
          <w:sz w:val="22"/>
          <w:szCs w:val="22"/>
        </w:rPr>
        <w:t>z niskim wykształceniem,</w:t>
      </w:r>
    </w:p>
    <w:p w14:paraId="4ECA8062" w14:textId="60C053DA" w:rsidR="003C4489" w:rsidRDefault="003C4489" w:rsidP="00BA38E0">
      <w:pPr>
        <w:pStyle w:val="Default"/>
        <w:numPr>
          <w:ilvl w:val="0"/>
          <w:numId w:val="24"/>
        </w:numPr>
        <w:spacing w:line="360" w:lineRule="auto"/>
        <w:jc w:val="both"/>
        <w:rPr>
          <w:rStyle w:val="Uwydatnienie"/>
          <w:i w:val="0"/>
          <w:iCs w:val="0"/>
          <w:color w:val="auto"/>
          <w:sz w:val="22"/>
          <w:szCs w:val="22"/>
        </w:rPr>
      </w:pPr>
      <w:r>
        <w:rPr>
          <w:rStyle w:val="Uwydatnienie"/>
          <w:i w:val="0"/>
          <w:iCs w:val="0"/>
          <w:color w:val="auto"/>
          <w:sz w:val="22"/>
          <w:szCs w:val="22"/>
        </w:rPr>
        <w:t>z orzeczeniem niepełnosprawności,</w:t>
      </w:r>
    </w:p>
    <w:p w14:paraId="6A5796AF" w14:textId="51032CEA" w:rsidR="00451F35" w:rsidRPr="00451F35" w:rsidRDefault="003C4489" w:rsidP="00451F35">
      <w:pPr>
        <w:pStyle w:val="Default"/>
        <w:numPr>
          <w:ilvl w:val="0"/>
          <w:numId w:val="24"/>
        </w:numPr>
        <w:spacing w:line="360" w:lineRule="auto"/>
        <w:jc w:val="both"/>
        <w:rPr>
          <w:rStyle w:val="Uwydatnienie"/>
          <w:i w:val="0"/>
          <w:iCs w:val="0"/>
          <w:color w:val="auto"/>
          <w:sz w:val="22"/>
          <w:szCs w:val="22"/>
        </w:rPr>
      </w:pPr>
      <w:r w:rsidRPr="003C4489">
        <w:rPr>
          <w:rStyle w:val="Uwydatnienie"/>
          <w:i w:val="0"/>
          <w:iCs w:val="0"/>
          <w:color w:val="auto"/>
          <w:sz w:val="22"/>
          <w:szCs w:val="22"/>
        </w:rPr>
        <w:t>oraz</w:t>
      </w:r>
      <w:r w:rsidR="00781B08">
        <w:rPr>
          <w:rStyle w:val="Uwydatnienie"/>
          <w:i w:val="0"/>
          <w:iCs w:val="0"/>
          <w:color w:val="auto"/>
          <w:sz w:val="22"/>
          <w:szCs w:val="22"/>
        </w:rPr>
        <w:t xml:space="preserve"> </w:t>
      </w:r>
      <w:r w:rsidRPr="003C4489">
        <w:rPr>
          <w:rStyle w:val="Uwydatnienie"/>
          <w:i w:val="0"/>
          <w:iCs w:val="0"/>
          <w:color w:val="auto"/>
          <w:sz w:val="22"/>
          <w:szCs w:val="22"/>
        </w:rPr>
        <w:t>w obszarach/branż</w:t>
      </w:r>
      <w:r w:rsidR="00781B08">
        <w:rPr>
          <w:rStyle w:val="Uwydatnienie"/>
          <w:i w:val="0"/>
          <w:iCs w:val="0"/>
          <w:color w:val="auto"/>
          <w:sz w:val="22"/>
          <w:szCs w:val="22"/>
        </w:rPr>
        <w:t>ach</w:t>
      </w:r>
      <w:r>
        <w:rPr>
          <w:rStyle w:val="Uwydatnienie"/>
          <w:i w:val="0"/>
          <w:iCs w:val="0"/>
          <w:color w:val="auto"/>
          <w:sz w:val="22"/>
          <w:szCs w:val="22"/>
        </w:rPr>
        <w:t xml:space="preserve"> </w:t>
      </w:r>
      <w:r w:rsidRPr="003C4489">
        <w:rPr>
          <w:rStyle w:val="Uwydatnienie"/>
          <w:i w:val="0"/>
          <w:iCs w:val="0"/>
          <w:color w:val="auto"/>
          <w:sz w:val="22"/>
          <w:szCs w:val="22"/>
        </w:rPr>
        <w:t xml:space="preserve">kluczowych dla rozwoju powiatu/województwa wskazanych </w:t>
      </w:r>
      <w:r w:rsidR="00781B08">
        <w:rPr>
          <w:rStyle w:val="Uwydatnienie"/>
          <w:i w:val="0"/>
          <w:iCs w:val="0"/>
          <w:color w:val="auto"/>
          <w:sz w:val="22"/>
          <w:szCs w:val="22"/>
        </w:rPr>
        <w:br/>
      </w:r>
      <w:r w:rsidRPr="003C4489">
        <w:rPr>
          <w:rStyle w:val="Uwydatnienie"/>
          <w:i w:val="0"/>
          <w:iCs w:val="0"/>
          <w:color w:val="auto"/>
          <w:sz w:val="22"/>
          <w:szCs w:val="22"/>
        </w:rPr>
        <w:t>w dokumentach strategicznych, analiz</w:t>
      </w:r>
      <w:r w:rsidR="00781B08">
        <w:rPr>
          <w:rStyle w:val="Uwydatnienie"/>
          <w:i w:val="0"/>
          <w:iCs w:val="0"/>
          <w:color w:val="auto"/>
          <w:sz w:val="22"/>
          <w:szCs w:val="22"/>
        </w:rPr>
        <w:t>ach</w:t>
      </w:r>
      <w:r w:rsidRPr="003C4489">
        <w:rPr>
          <w:rStyle w:val="Uwydatnienie"/>
          <w:i w:val="0"/>
          <w:iCs w:val="0"/>
          <w:color w:val="auto"/>
          <w:sz w:val="22"/>
          <w:szCs w:val="22"/>
        </w:rPr>
        <w:t xml:space="preserve"> czy plan</w:t>
      </w:r>
      <w:r w:rsidR="00781B08">
        <w:rPr>
          <w:rStyle w:val="Uwydatnienie"/>
          <w:i w:val="0"/>
          <w:iCs w:val="0"/>
          <w:color w:val="auto"/>
          <w:sz w:val="22"/>
          <w:szCs w:val="22"/>
        </w:rPr>
        <w:t>ach</w:t>
      </w:r>
      <w:r w:rsidRPr="003C4489">
        <w:rPr>
          <w:rStyle w:val="Uwydatnienie"/>
          <w:i w:val="0"/>
          <w:iCs w:val="0"/>
          <w:color w:val="auto"/>
          <w:sz w:val="22"/>
          <w:szCs w:val="22"/>
        </w:rPr>
        <w:t xml:space="preserve"> rozwoju jako istotne dla danego powiatu czy województwa.</w:t>
      </w:r>
    </w:p>
    <w:p w14:paraId="1108F526" w14:textId="2A14DD17" w:rsidR="00575498" w:rsidRDefault="00781B08" w:rsidP="00575498">
      <w:pPr>
        <w:spacing w:before="120" w:after="0" w:line="360" w:lineRule="auto"/>
        <w:ind w:firstLine="567"/>
        <w:jc w:val="both"/>
        <w:rPr>
          <w:rFonts w:ascii="Calibri" w:hAnsi="Calibri" w:cs="Calibri"/>
          <w:sz w:val="22"/>
          <w:szCs w:val="22"/>
        </w:rPr>
      </w:pPr>
      <w:r w:rsidRPr="00083D5A">
        <w:rPr>
          <w:rFonts w:eastAsia="Times New Roman" w:cstheme="minorHAnsi"/>
          <w:noProof/>
          <w:sz w:val="22"/>
          <w:szCs w:val="22"/>
          <w:highlight w:val="yellow"/>
          <w:lang w:eastAsia="pl-PL"/>
        </w:rPr>
        <w:lastRenderedPageBreak/>
        <w:drawing>
          <wp:anchor distT="0" distB="0" distL="114300" distR="114300" simplePos="0" relativeHeight="251707392" behindDoc="1" locked="0" layoutInCell="1" allowOverlap="1" wp14:anchorId="4F53DFCB" wp14:editId="04011E56">
            <wp:simplePos x="0" y="0"/>
            <wp:positionH relativeFrom="column">
              <wp:posOffset>2013585</wp:posOffset>
            </wp:positionH>
            <wp:positionV relativeFrom="paragraph">
              <wp:posOffset>738810</wp:posOffset>
            </wp:positionV>
            <wp:extent cx="1783080" cy="1230630"/>
            <wp:effectExtent l="0" t="0" r="7620" b="7620"/>
            <wp:wrapThrough wrapText="bothSides">
              <wp:wrapPolygon edited="0">
                <wp:start x="923" y="0"/>
                <wp:lineTo x="0" y="669"/>
                <wp:lineTo x="0" y="21065"/>
                <wp:lineTo x="923" y="21399"/>
                <wp:lineTo x="20538" y="21399"/>
                <wp:lineTo x="21462" y="21065"/>
                <wp:lineTo x="21462" y="669"/>
                <wp:lineTo x="20538" y="0"/>
                <wp:lineTo x="923" y="0"/>
              </wp:wrapPolygon>
            </wp:wrapThrough>
            <wp:docPr id="31" name="Obraz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0">
                      <a:extLst>
                        <a:ext uri="{BEBA8EAE-BF5A-486C-A8C5-ECC9F3942E4B}">
                          <a14:imgProps xmlns:a14="http://schemas.microsoft.com/office/drawing/2010/main">
                            <a14:imgLayer r:embed="rId2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230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308">
        <w:rPr>
          <w:rFonts w:ascii="Calibri" w:hAnsi="Calibri" w:cs="Calibri"/>
          <w:sz w:val="22"/>
          <w:szCs w:val="22"/>
        </w:rPr>
        <w:t>Ponadto,</w:t>
      </w:r>
      <w:r w:rsidR="0006546B" w:rsidRPr="00251308">
        <w:rPr>
          <w:rFonts w:ascii="Calibri" w:hAnsi="Calibri" w:cs="Calibri"/>
          <w:sz w:val="22"/>
          <w:szCs w:val="22"/>
        </w:rPr>
        <w:t xml:space="preserve"> </w:t>
      </w:r>
      <w:r w:rsidR="007E3FF7" w:rsidRPr="00251308">
        <w:rPr>
          <w:rFonts w:ascii="Calibri" w:hAnsi="Calibri" w:cs="Calibri"/>
          <w:sz w:val="22"/>
          <w:szCs w:val="22"/>
        </w:rPr>
        <w:t xml:space="preserve">WUP w Poznaniu </w:t>
      </w:r>
      <w:r w:rsidR="0006546B" w:rsidRPr="00251308">
        <w:rPr>
          <w:rFonts w:ascii="Calibri" w:hAnsi="Calibri" w:cs="Calibri"/>
          <w:sz w:val="22"/>
          <w:szCs w:val="22"/>
        </w:rPr>
        <w:t>w 202</w:t>
      </w:r>
      <w:r w:rsidR="00251308" w:rsidRPr="00251308">
        <w:rPr>
          <w:rFonts w:ascii="Calibri" w:hAnsi="Calibri" w:cs="Calibri"/>
          <w:sz w:val="22"/>
          <w:szCs w:val="22"/>
        </w:rPr>
        <w:t>5</w:t>
      </w:r>
      <w:r w:rsidR="00F56CD3" w:rsidRPr="00251308">
        <w:rPr>
          <w:rFonts w:ascii="Calibri" w:hAnsi="Calibri" w:cs="Calibri"/>
          <w:sz w:val="22"/>
          <w:szCs w:val="22"/>
        </w:rPr>
        <w:t> </w:t>
      </w:r>
      <w:r w:rsidR="0006546B" w:rsidRPr="00251308">
        <w:rPr>
          <w:rFonts w:ascii="Calibri" w:hAnsi="Calibri" w:cs="Calibri"/>
          <w:sz w:val="22"/>
          <w:szCs w:val="22"/>
        </w:rPr>
        <w:t xml:space="preserve">r. </w:t>
      </w:r>
      <w:r w:rsidR="007E3FF7" w:rsidRPr="00251308">
        <w:rPr>
          <w:rFonts w:ascii="Calibri" w:hAnsi="Calibri" w:cs="Calibri"/>
          <w:sz w:val="22"/>
          <w:szCs w:val="22"/>
        </w:rPr>
        <w:t>będzie realizował zadania ustawowe w zakresie KFS, obejmujące monitorowanie wydatków, zarówno w ramach limitu</w:t>
      </w:r>
      <w:r w:rsidR="008040C1" w:rsidRPr="00251308">
        <w:rPr>
          <w:rFonts w:ascii="Calibri" w:hAnsi="Calibri" w:cs="Calibri"/>
          <w:sz w:val="22"/>
          <w:szCs w:val="22"/>
        </w:rPr>
        <w:t>,</w:t>
      </w:r>
      <w:r w:rsidR="007E3FF7" w:rsidRPr="00251308">
        <w:rPr>
          <w:rFonts w:ascii="Calibri" w:hAnsi="Calibri" w:cs="Calibri"/>
          <w:sz w:val="22"/>
          <w:szCs w:val="22"/>
        </w:rPr>
        <w:t xml:space="preserve"> jak i rezerwy oraz promocję tego instrumentu rynku pracy.</w:t>
      </w:r>
    </w:p>
    <w:p w14:paraId="7DB3E80E" w14:textId="6916C873" w:rsidR="00AC3B91" w:rsidRPr="00575498" w:rsidRDefault="00781B08" w:rsidP="00575498">
      <w:pPr>
        <w:spacing w:after="0" w:line="360" w:lineRule="auto"/>
        <w:ind w:firstLine="567"/>
        <w:jc w:val="both"/>
        <w:rPr>
          <w:rFonts w:ascii="Calibri" w:hAnsi="Calibri" w:cs="Calibri"/>
          <w:sz w:val="22"/>
          <w:szCs w:val="22"/>
        </w:rPr>
      </w:pPr>
      <w:r>
        <w:rPr>
          <w:rFonts w:eastAsia="Times New Roman" w:cstheme="minorHAnsi"/>
          <w:noProof/>
          <w:color w:val="000000"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F54AC69" wp14:editId="50A8F509">
                <wp:simplePos x="0" y="0"/>
                <wp:positionH relativeFrom="column">
                  <wp:posOffset>1226033</wp:posOffset>
                </wp:positionH>
                <wp:positionV relativeFrom="paragraph">
                  <wp:posOffset>24536</wp:posOffset>
                </wp:positionV>
                <wp:extent cx="3664585" cy="0"/>
                <wp:effectExtent l="0" t="0" r="0" b="0"/>
                <wp:wrapNone/>
                <wp:docPr id="1974125051" name="Łącznik prosty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45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87E931" id="Łącznik prosty 27" o:spid="_x0000_s1026" style="position:absolute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55pt,1.95pt" to="385.1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W4knAEAAJQDAAAOAAAAZHJzL2Uyb0RvYy54bWysU9uO0zAQfUfiHyy/06QLW62ipvuwK3hB&#10;sOLyAV5n3FiyPdbYNOnfM3bbFAESAvHi+DLnzJwzk+397J04ACWLoZfrVSsFBI2DDftefv3y9tWd&#10;FCmrMCiHAXp5hCTvdy9fbKfYwQ2O6AYgwSQhdVPs5Zhz7Jom6RG8SiuMEPjRIHmV+Uj7ZiA1Mbt3&#10;zU3bbpoJaYiEGlLi28fTo9xVfmNA54/GJMjC9ZJry3Wluj6XtdltVbcnFUerz2Wof6jCKxs46UL1&#10;qLIS38j+QuWtJkxo8kqjb9AYq6FqYDXr9ic1n0cVoWphc1JcbEr/j1Z/ODyEJ2Ibppi6FJ+oqJgN&#10;+fLl+sRczTouZsGchebL15vNm9u7Wyn05a25AiOl/A7Qi7LppbOh6FCdOrxPmZNx6CWED9fUdZeP&#10;DkqwC5/ACDtwsnVF16mAB0fioLifSmsIeV16yHw1usCMdW4Btn8GnuMLFOrE/A14QdTMGPIC9jYg&#10;/S57ni8lm1P8xYGT7mLBMw7H2pRqDbe+KjyPaZmtH88Vfv2Zdt8BAAD//wMAUEsDBBQABgAIAAAA&#10;IQDw7WYJ3AAAAAcBAAAPAAAAZHJzL2Rvd25yZXYueG1sTI7BTsMwEETvSP0HaytxQdRpWhES4lSo&#10;CAmEOLSEuxsvSSBeR7HThr9n4VKOTzOaeflmsp044uBbRwqWiwgEUuVMS7WC8u3x+haED5qM7hyh&#10;gm/0sClmF7nOjDvRDo/7UAseIZ9pBU0IfSalrxq02i9cj8TZhxusDoxDLc2gTzxuOxlH0Y20uiV+&#10;aHSP2warr/1o+WR79fogk+f68718WZdPsRn7XarU5Xy6vwMRcArnMvzqszoU7HRwIxkvOuZ0teSq&#10;glUKgvMkiWIQhz+WRS7/+xc/AAAA//8DAFBLAQItABQABgAIAAAAIQC2gziS/gAAAOEBAAATAAAA&#10;AAAAAAAAAAAAAAAAAABbQ29udGVudF9UeXBlc10ueG1sUEsBAi0AFAAGAAgAAAAhADj9If/WAAAA&#10;lAEAAAsAAAAAAAAAAAAAAAAALwEAAF9yZWxzLy5yZWxzUEsBAi0AFAAGAAgAAAAhANd5biScAQAA&#10;lAMAAA4AAAAAAAAAAAAAAAAALgIAAGRycy9lMm9Eb2MueG1sUEsBAi0AFAAGAAgAAAAhAPDtZgnc&#10;AAAABwEAAA8AAAAAAAAAAAAAAAAA9gMAAGRycy9kb3ducmV2LnhtbFBLBQYAAAAABAAEAPMAAAD/&#10;BAAAAAA=&#10;" strokecolor="#94a77d [2884]">
                <v:stroke endcap="round"/>
              </v:line>
            </w:pict>
          </mc:Fallback>
        </mc:AlternateContent>
      </w:r>
    </w:p>
    <w:p w14:paraId="59768932" w14:textId="6E59DAEB" w:rsidR="00AE6624" w:rsidRDefault="00AE6624" w:rsidP="006547F9">
      <w:pPr>
        <w:spacing w:after="0" w:line="360" w:lineRule="auto"/>
        <w:jc w:val="both"/>
        <w:rPr>
          <w:rFonts w:cstheme="minorHAnsi"/>
          <w:sz w:val="22"/>
          <w:szCs w:val="22"/>
          <w:highlight w:val="yellow"/>
        </w:rPr>
      </w:pPr>
    </w:p>
    <w:p w14:paraId="78EC6096" w14:textId="68D3CDB2" w:rsidR="00AC3B91" w:rsidRPr="00083D5A" w:rsidRDefault="00AC3B91" w:rsidP="006547F9">
      <w:pPr>
        <w:spacing w:after="0" w:line="360" w:lineRule="auto"/>
        <w:jc w:val="both"/>
        <w:rPr>
          <w:rFonts w:eastAsia="Times New Roman" w:cstheme="minorHAnsi"/>
          <w:color w:val="000000"/>
          <w:sz w:val="22"/>
          <w:szCs w:val="22"/>
          <w:highlight w:val="yellow"/>
          <w:lang w:eastAsia="pl-PL"/>
        </w:rPr>
      </w:pPr>
    </w:p>
    <w:p w14:paraId="57B9E835" w14:textId="19D6D7BA" w:rsidR="00AC3B91" w:rsidRDefault="00AC3B91" w:rsidP="0045511F">
      <w:pPr>
        <w:pStyle w:val="Bezodstpw"/>
        <w:spacing w:line="360" w:lineRule="auto"/>
        <w:jc w:val="both"/>
        <w:rPr>
          <w:rFonts w:eastAsia="Calibri" w:cstheme="minorHAnsi"/>
          <w:bCs/>
          <w:sz w:val="22"/>
          <w:szCs w:val="22"/>
          <w:highlight w:val="yellow"/>
        </w:rPr>
      </w:pPr>
    </w:p>
    <w:p w14:paraId="3875210A" w14:textId="37FCAB34" w:rsidR="00AC3B91" w:rsidRDefault="00AC3B91" w:rsidP="003C4489">
      <w:pPr>
        <w:pStyle w:val="Bezodstpw"/>
        <w:spacing w:before="120" w:line="360" w:lineRule="auto"/>
        <w:jc w:val="both"/>
        <w:rPr>
          <w:rFonts w:eastAsia="Calibri" w:cstheme="minorHAnsi"/>
          <w:bCs/>
          <w:sz w:val="22"/>
          <w:szCs w:val="22"/>
          <w:highlight w:val="yellow"/>
        </w:rPr>
      </w:pPr>
    </w:p>
    <w:p w14:paraId="15C51351" w14:textId="0F509736" w:rsidR="00AC3B91" w:rsidRPr="00AC3B91" w:rsidRDefault="00AC3B91" w:rsidP="00AE6624">
      <w:pPr>
        <w:spacing w:after="0" w:line="360" w:lineRule="auto"/>
        <w:ind w:firstLine="567"/>
        <w:jc w:val="both"/>
        <w:rPr>
          <w:rFonts w:ascii="Calibri" w:eastAsia="Calibri" w:hAnsi="Calibri" w:cs="Calibri"/>
          <w:bCs/>
          <w:sz w:val="22"/>
          <w:szCs w:val="22"/>
        </w:rPr>
      </w:pPr>
      <w:r w:rsidRPr="00AC3B91">
        <w:rPr>
          <w:rFonts w:ascii="Calibri" w:eastAsia="Calibri" w:hAnsi="Calibri" w:cs="Calibri"/>
          <w:bCs/>
          <w:sz w:val="22"/>
          <w:szCs w:val="22"/>
        </w:rPr>
        <w:t xml:space="preserve">Jedną z form realizowania </w:t>
      </w:r>
      <w:r w:rsidR="00CB0E82" w:rsidRPr="00CB0E82">
        <w:rPr>
          <w:rFonts w:ascii="Calibri" w:eastAsia="Calibri" w:hAnsi="Calibri" w:cs="Calibri"/>
          <w:bCs/>
          <w:i/>
          <w:iCs/>
          <w:sz w:val="22"/>
          <w:szCs w:val="22"/>
        </w:rPr>
        <w:t>C</w:t>
      </w:r>
      <w:r w:rsidRPr="00CB0E82">
        <w:rPr>
          <w:rFonts w:ascii="Calibri" w:eastAsia="Calibri" w:hAnsi="Calibri" w:cs="Calibri"/>
          <w:bCs/>
          <w:i/>
          <w:iCs/>
          <w:sz w:val="22"/>
          <w:szCs w:val="22"/>
        </w:rPr>
        <w:t>elu 2.</w:t>
      </w:r>
      <w:r w:rsidR="00AE6624">
        <w:rPr>
          <w:rFonts w:ascii="Calibri" w:eastAsia="Calibri" w:hAnsi="Calibri" w:cs="Calibri"/>
          <w:bCs/>
          <w:sz w:val="22"/>
          <w:szCs w:val="22"/>
        </w:rPr>
        <w:t xml:space="preserve"> </w:t>
      </w:r>
      <w:r w:rsidR="00AE6624" w:rsidRPr="00C60368">
        <w:rPr>
          <w:rFonts w:ascii="Calibri" w:eastAsia="Calibri" w:hAnsi="Calibri" w:cs="Calibri"/>
          <w:bCs/>
          <w:i/>
          <w:iCs/>
          <w:sz w:val="22"/>
          <w:szCs w:val="22"/>
        </w:rPr>
        <w:t xml:space="preserve">Podnoszenie kompetencji i kwalifikacji przedsiębiorców </w:t>
      </w:r>
      <w:r w:rsidR="00C60368" w:rsidRPr="00C60368">
        <w:rPr>
          <w:rFonts w:ascii="Calibri" w:eastAsia="Calibri" w:hAnsi="Calibri" w:cs="Calibri"/>
          <w:bCs/>
          <w:i/>
          <w:iCs/>
          <w:sz w:val="22"/>
          <w:szCs w:val="22"/>
        </w:rPr>
        <w:br/>
      </w:r>
      <w:r w:rsidR="00AE6624" w:rsidRPr="00C60368">
        <w:rPr>
          <w:rFonts w:ascii="Calibri" w:eastAsia="Calibri" w:hAnsi="Calibri" w:cs="Calibri"/>
          <w:bCs/>
          <w:i/>
          <w:iCs/>
          <w:sz w:val="22"/>
          <w:szCs w:val="22"/>
        </w:rPr>
        <w:t xml:space="preserve">i pracowników w celu dostosowania do potrzeb </w:t>
      </w:r>
      <w:r w:rsidR="00C60368" w:rsidRPr="00C60368">
        <w:rPr>
          <w:rFonts w:ascii="Calibri" w:eastAsia="Calibri" w:hAnsi="Calibri" w:cs="Calibri"/>
          <w:bCs/>
          <w:i/>
          <w:iCs/>
          <w:sz w:val="22"/>
          <w:szCs w:val="22"/>
        </w:rPr>
        <w:t>specjalizacji regionalnego rynku pracy</w:t>
      </w:r>
      <w:r w:rsidRPr="00C60368">
        <w:rPr>
          <w:rFonts w:ascii="Calibri" w:eastAsia="Calibri" w:hAnsi="Calibri" w:cs="Calibri"/>
          <w:bCs/>
          <w:i/>
          <w:iCs/>
          <w:sz w:val="22"/>
          <w:szCs w:val="22"/>
        </w:rPr>
        <w:t>,</w:t>
      </w:r>
      <w:r w:rsidRPr="00AC3B91">
        <w:rPr>
          <w:rFonts w:ascii="Calibri" w:eastAsia="Calibri" w:hAnsi="Calibri" w:cs="Calibri"/>
          <w:bCs/>
          <w:sz w:val="22"/>
          <w:szCs w:val="22"/>
        </w:rPr>
        <w:t xml:space="preserve"> jest dążenie do poprawy jakości edukacji i kształcenia na wszystkich jego etapach, w tym efektywności systemu edukacji formalnej oraz upowszechnienia i zwiększania efektywności uczenia się innego niż formalne dla wszystkich grup wiekowych.</w:t>
      </w:r>
    </w:p>
    <w:p w14:paraId="7311AB20" w14:textId="25FA331B" w:rsidR="00AC3B91" w:rsidRDefault="00AC3B91" w:rsidP="00C60368">
      <w:pPr>
        <w:spacing w:after="0" w:line="360" w:lineRule="auto"/>
        <w:ind w:firstLine="567"/>
        <w:jc w:val="both"/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>WUP w Poznaniu</w:t>
      </w:r>
      <w:r w:rsidRPr="00AC3B91">
        <w:rPr>
          <w:rFonts w:ascii="Calibri" w:eastAsia="Calibri" w:hAnsi="Calibri" w:cs="Calibri"/>
          <w:bCs/>
          <w:sz w:val="22"/>
          <w:szCs w:val="22"/>
        </w:rPr>
        <w:t xml:space="preserve">, w zakresie swoich działań wpływających na wzrost kompetencji mieszkańców Wielkopolski, ma </w:t>
      </w:r>
      <w:r w:rsidR="007B0FFD">
        <w:rPr>
          <w:rFonts w:ascii="Calibri" w:eastAsia="Calibri" w:hAnsi="Calibri" w:cs="Calibri"/>
          <w:bCs/>
          <w:sz w:val="22"/>
          <w:szCs w:val="22"/>
        </w:rPr>
        <w:t>m.in.</w:t>
      </w:r>
      <w:r w:rsidRPr="00AC3B91">
        <w:rPr>
          <w:rFonts w:ascii="Calibri" w:eastAsia="Calibri" w:hAnsi="Calibri" w:cs="Calibri"/>
          <w:bCs/>
          <w:sz w:val="22"/>
          <w:szCs w:val="22"/>
        </w:rPr>
        <w:t xml:space="preserve">, działalność metodyczno – szkoleniową na rzecz kadry powiatowych urzędów pracy oraz grupowe porady i spotkania informacyjne dla różnych grup odbiorców zainteresowanych </w:t>
      </w:r>
      <w:bookmarkStart w:id="13" w:name="_Hlk125109372"/>
      <w:r w:rsidRPr="00AC3B91">
        <w:rPr>
          <w:rFonts w:ascii="Calibri" w:eastAsia="Calibri" w:hAnsi="Calibri" w:cs="Calibri"/>
          <w:bCs/>
          <w:sz w:val="22"/>
          <w:szCs w:val="22"/>
        </w:rPr>
        <w:t>zdobywaniem wiedzy i umiejętności przydatnych w poszukiwaniu pracy i utrzymaniu zatrudnienia.</w:t>
      </w:r>
      <w:bookmarkEnd w:id="13"/>
    </w:p>
    <w:p w14:paraId="47ABA612" w14:textId="33939892" w:rsidR="00C60368" w:rsidRDefault="004A18E1" w:rsidP="004A18E1">
      <w:pPr>
        <w:spacing w:before="120" w:after="0" w:line="360" w:lineRule="auto"/>
        <w:ind w:firstLine="567"/>
        <w:jc w:val="both"/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noProof/>
          <w:sz w:val="22"/>
          <w:szCs w:val="22"/>
        </w:rPr>
        <w:drawing>
          <wp:anchor distT="0" distB="0" distL="114300" distR="114300" simplePos="0" relativeHeight="252018688" behindDoc="0" locked="0" layoutInCell="1" allowOverlap="1" wp14:anchorId="51467596" wp14:editId="7A9267B6">
            <wp:simplePos x="0" y="0"/>
            <wp:positionH relativeFrom="column">
              <wp:posOffset>300990</wp:posOffset>
            </wp:positionH>
            <wp:positionV relativeFrom="paragraph">
              <wp:posOffset>267970</wp:posOffset>
            </wp:positionV>
            <wp:extent cx="5370195" cy="1964690"/>
            <wp:effectExtent l="0" t="0" r="20955" b="0"/>
            <wp:wrapTopAndBottom/>
            <wp:docPr id="1843199779" name="Diagram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2" r:lo="rId213" r:qs="rId214" r:cs="rId2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B91" w:rsidRPr="00AC3B91">
        <w:rPr>
          <w:rFonts w:ascii="Calibri" w:eastAsia="Calibri" w:hAnsi="Calibri" w:cs="Calibri"/>
          <w:bCs/>
          <w:sz w:val="22"/>
          <w:szCs w:val="22"/>
        </w:rPr>
        <w:t>Podobnie jak w latach ubiegłych, w 2025 roku doradcy zawodowi z</w:t>
      </w:r>
      <w:r w:rsidR="00AC3B91">
        <w:rPr>
          <w:rFonts w:ascii="Calibri" w:eastAsia="Calibri" w:hAnsi="Calibri" w:cs="Calibri"/>
          <w:bCs/>
          <w:sz w:val="22"/>
          <w:szCs w:val="22"/>
        </w:rPr>
        <w:t xml:space="preserve"> WUP w Poznaniu</w:t>
      </w:r>
      <w:r w:rsidR="00AC3B91" w:rsidRPr="00AC3B91">
        <w:rPr>
          <w:rFonts w:ascii="Calibri" w:eastAsia="Calibri" w:hAnsi="Calibri" w:cs="Calibri"/>
          <w:bCs/>
          <w:sz w:val="22"/>
          <w:szCs w:val="22"/>
        </w:rPr>
        <w:t xml:space="preserve"> będą organizować</w:t>
      </w:r>
      <w:r w:rsidR="00C60368">
        <w:rPr>
          <w:rFonts w:ascii="Calibri" w:eastAsia="Calibri" w:hAnsi="Calibri" w:cs="Calibri"/>
          <w:bCs/>
          <w:sz w:val="22"/>
          <w:szCs w:val="22"/>
        </w:rPr>
        <w:t>:</w:t>
      </w:r>
    </w:p>
    <w:p w14:paraId="67996EA1" w14:textId="68FFACC3" w:rsidR="00AC3B91" w:rsidRPr="00AC3B91" w:rsidRDefault="00AC3B91" w:rsidP="00535CC1">
      <w:pPr>
        <w:spacing w:after="0" w:line="360" w:lineRule="auto"/>
        <w:jc w:val="both"/>
        <w:rPr>
          <w:rFonts w:ascii="Calibri" w:eastAsia="Calibri" w:hAnsi="Calibri" w:cs="Calibri"/>
          <w:bCs/>
          <w:sz w:val="10"/>
          <w:szCs w:val="10"/>
        </w:rPr>
      </w:pPr>
    </w:p>
    <w:p w14:paraId="0F5F3966" w14:textId="7B61379E" w:rsidR="00E17788" w:rsidRDefault="00E17788" w:rsidP="00E17788">
      <w:pPr>
        <w:spacing w:after="0" w:line="360" w:lineRule="auto"/>
        <w:jc w:val="both"/>
        <w:rPr>
          <w:rFonts w:ascii="Calibri" w:eastAsia="Calibri" w:hAnsi="Calibri" w:cs="Calibri"/>
          <w:bCs/>
          <w:sz w:val="10"/>
          <w:szCs w:val="10"/>
        </w:rPr>
      </w:pPr>
    </w:p>
    <w:p w14:paraId="3ABCA06E" w14:textId="7BC47070" w:rsidR="00575498" w:rsidRDefault="00E17788" w:rsidP="0048050C">
      <w:pPr>
        <w:spacing w:before="240" w:after="0" w:line="360" w:lineRule="auto"/>
        <w:jc w:val="both"/>
        <w:rPr>
          <w:rFonts w:ascii="Calibri" w:eastAsia="Calibri" w:hAnsi="Calibri" w:cs="Calibri"/>
          <w:bCs/>
          <w:sz w:val="22"/>
          <w:szCs w:val="22"/>
        </w:rPr>
      </w:pPr>
      <w:r w:rsidRPr="00083D5A">
        <w:rPr>
          <w:rFonts w:eastAsia="Calibri" w:cstheme="minorHAnsi"/>
          <w:bCs/>
          <w:noProof/>
          <w:sz w:val="22"/>
          <w:szCs w:val="22"/>
          <w:highlight w:val="yellow"/>
        </w:rPr>
        <w:drawing>
          <wp:anchor distT="0" distB="0" distL="114300" distR="114300" simplePos="0" relativeHeight="251828224" behindDoc="1" locked="0" layoutInCell="1" allowOverlap="1" wp14:anchorId="727A9F50" wp14:editId="6A2FF173">
            <wp:simplePos x="0" y="0"/>
            <wp:positionH relativeFrom="column">
              <wp:posOffset>25400</wp:posOffset>
            </wp:positionH>
            <wp:positionV relativeFrom="paragraph">
              <wp:posOffset>174625</wp:posOffset>
            </wp:positionV>
            <wp:extent cx="1444625" cy="1295400"/>
            <wp:effectExtent l="0" t="0" r="3175" b="0"/>
            <wp:wrapTight wrapText="bothSides">
              <wp:wrapPolygon edited="0">
                <wp:start x="0" y="0"/>
                <wp:lineTo x="0" y="21282"/>
                <wp:lineTo x="21363" y="21282"/>
                <wp:lineTo x="21363" y="0"/>
                <wp:lineTo x="0" y="0"/>
              </wp:wrapPolygon>
            </wp:wrapTight>
            <wp:docPr id="36" name="Obraz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B91" w:rsidRPr="00AC3B91">
        <w:rPr>
          <w:rFonts w:ascii="Calibri" w:eastAsia="Calibri" w:hAnsi="Calibri" w:cs="Calibri"/>
          <w:bCs/>
          <w:sz w:val="22"/>
          <w:szCs w:val="22"/>
        </w:rPr>
        <w:t xml:space="preserve">W 2025 roku mieszkańcy Wielkopolski, tak jak w ubiegłych latach, będą mieli do dyspozycji bogatą bazę informacyjną – Rejestr Instytucji Szkoleniowych prowadzony przez WUP </w:t>
      </w:r>
      <w:r w:rsidR="00A53C4A">
        <w:rPr>
          <w:rFonts w:ascii="Calibri" w:eastAsia="Calibri" w:hAnsi="Calibri" w:cs="Calibri"/>
          <w:bCs/>
          <w:sz w:val="22"/>
          <w:szCs w:val="22"/>
        </w:rPr>
        <w:t xml:space="preserve">w </w:t>
      </w:r>
      <w:r w:rsidR="00AC3B91" w:rsidRPr="00AC3B91">
        <w:rPr>
          <w:rFonts w:ascii="Calibri" w:eastAsia="Calibri" w:hAnsi="Calibri" w:cs="Calibri"/>
          <w:bCs/>
          <w:sz w:val="22"/>
          <w:szCs w:val="22"/>
        </w:rPr>
        <w:t>Pozna</w:t>
      </w:r>
      <w:r w:rsidR="00A53C4A">
        <w:rPr>
          <w:rFonts w:ascii="Calibri" w:eastAsia="Calibri" w:hAnsi="Calibri" w:cs="Calibri"/>
          <w:bCs/>
          <w:sz w:val="22"/>
          <w:szCs w:val="22"/>
        </w:rPr>
        <w:t>niu</w:t>
      </w:r>
      <w:r w:rsidR="00AC3B91" w:rsidRPr="00AC3B91">
        <w:rPr>
          <w:rFonts w:ascii="Calibri" w:eastAsia="Calibri" w:hAnsi="Calibri" w:cs="Calibri"/>
          <w:bCs/>
          <w:sz w:val="22"/>
          <w:szCs w:val="22"/>
        </w:rPr>
        <w:t>. Osoby zainteresowane podnoszeniem swoich kwalifikacji zawodowych będą mogły skorzystać z corocznie aktualizowanych danych na platformie STOR (System Teleinformatycznej Obsługi Rejestrów) z ofertą szkoleń instytucji z terenu województwa.</w:t>
      </w:r>
    </w:p>
    <w:p w14:paraId="5DE0E437" w14:textId="19DC1394" w:rsidR="00AE6624" w:rsidRDefault="002D7DAC" w:rsidP="00575498">
      <w:pPr>
        <w:spacing w:after="0" w:line="360" w:lineRule="auto"/>
        <w:jc w:val="both"/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>Ponadto</w:t>
      </w:r>
      <w:r w:rsidR="00CF3A0B">
        <w:rPr>
          <w:rFonts w:ascii="Calibri" w:eastAsia="Calibri" w:hAnsi="Calibri" w:cs="Calibri"/>
          <w:bCs/>
          <w:sz w:val="22"/>
          <w:szCs w:val="22"/>
        </w:rPr>
        <w:t xml:space="preserve"> świadczone </w:t>
      </w:r>
      <w:r w:rsidR="00AE6624" w:rsidRPr="00AE6624">
        <w:rPr>
          <w:rFonts w:ascii="Calibri" w:eastAsia="Calibri" w:hAnsi="Calibri" w:cs="Calibri"/>
          <w:bCs/>
          <w:sz w:val="22"/>
          <w:szCs w:val="22"/>
        </w:rPr>
        <w:t>będą</w:t>
      </w:r>
      <w:r w:rsidR="00CF3A0B">
        <w:rPr>
          <w:rFonts w:ascii="Calibri" w:eastAsia="Calibri" w:hAnsi="Calibri" w:cs="Calibri"/>
          <w:bCs/>
          <w:sz w:val="22"/>
          <w:szCs w:val="22"/>
        </w:rPr>
        <w:t xml:space="preserve"> </w:t>
      </w:r>
      <w:r w:rsidR="00AE6624" w:rsidRPr="00AE6624">
        <w:rPr>
          <w:rFonts w:ascii="Calibri" w:eastAsia="Calibri" w:hAnsi="Calibri" w:cs="Calibri"/>
          <w:bCs/>
          <w:sz w:val="22"/>
          <w:szCs w:val="22"/>
        </w:rPr>
        <w:t>usługi doradcze dla osób chcących założyć własną działalność gospodarczą</w:t>
      </w:r>
      <w:r w:rsidR="005374AA">
        <w:rPr>
          <w:rFonts w:ascii="Calibri" w:eastAsia="Calibri" w:hAnsi="Calibri" w:cs="Calibri"/>
          <w:bCs/>
          <w:sz w:val="22"/>
          <w:szCs w:val="22"/>
        </w:rPr>
        <w:t>.</w:t>
      </w:r>
      <w:r w:rsidR="00AE6624" w:rsidRPr="00AE6624">
        <w:rPr>
          <w:rFonts w:ascii="Calibri" w:eastAsia="Calibri" w:hAnsi="Calibri" w:cs="Calibri"/>
          <w:bCs/>
          <w:sz w:val="22"/>
          <w:szCs w:val="22"/>
        </w:rPr>
        <w:t xml:space="preserve"> Klienci</w:t>
      </w:r>
      <w:r w:rsidR="00D50AB0">
        <w:rPr>
          <w:rFonts w:ascii="Calibri" w:eastAsia="Calibri" w:hAnsi="Calibri" w:cs="Calibri"/>
          <w:bCs/>
          <w:sz w:val="22"/>
          <w:szCs w:val="22"/>
        </w:rPr>
        <w:t>,</w:t>
      </w:r>
      <w:r w:rsidR="00AE6624" w:rsidRPr="00AE6624">
        <w:rPr>
          <w:rFonts w:ascii="Calibri" w:eastAsia="Calibri" w:hAnsi="Calibri" w:cs="Calibri"/>
          <w:bCs/>
          <w:sz w:val="22"/>
          <w:szCs w:val="22"/>
        </w:rPr>
        <w:t xml:space="preserve"> planujący otworzyć własną firmę</w:t>
      </w:r>
      <w:r w:rsidR="00D50AB0">
        <w:rPr>
          <w:rFonts w:ascii="Calibri" w:eastAsia="Calibri" w:hAnsi="Calibri" w:cs="Calibri"/>
          <w:bCs/>
          <w:sz w:val="22"/>
          <w:szCs w:val="22"/>
        </w:rPr>
        <w:t>,</w:t>
      </w:r>
      <w:r w:rsidR="00AE6624" w:rsidRPr="00AE6624">
        <w:rPr>
          <w:rFonts w:ascii="Calibri" w:eastAsia="Calibri" w:hAnsi="Calibri" w:cs="Calibri"/>
          <w:bCs/>
          <w:sz w:val="22"/>
          <w:szCs w:val="22"/>
        </w:rPr>
        <w:t xml:space="preserve"> będą mogli skorzystać z konsultacji ukierunkowanych na</w:t>
      </w:r>
      <w:r w:rsidR="00CF3A0B">
        <w:rPr>
          <w:rFonts w:ascii="Calibri" w:eastAsia="Calibri" w:hAnsi="Calibri" w:cs="Calibri"/>
          <w:bCs/>
          <w:sz w:val="22"/>
          <w:szCs w:val="22"/>
        </w:rPr>
        <w:t>:</w:t>
      </w:r>
    </w:p>
    <w:p w14:paraId="6FE9C925" w14:textId="6126302A" w:rsidR="00AE6624" w:rsidRDefault="006D7B66" w:rsidP="00AE6624">
      <w:pPr>
        <w:pStyle w:val="Bezodstpw"/>
        <w:spacing w:line="360" w:lineRule="auto"/>
        <w:jc w:val="both"/>
        <w:rPr>
          <w:rFonts w:ascii="Calibri" w:eastAsia="Calibri" w:hAnsi="Calibri" w:cs="Calibri"/>
          <w:bCs/>
          <w:sz w:val="22"/>
          <w:szCs w:val="22"/>
        </w:rPr>
      </w:pPr>
      <w:r w:rsidRPr="00083D5A">
        <w:rPr>
          <w:rFonts w:eastAsia="Calibri" w:cstheme="minorHAnsi"/>
          <w:noProof/>
          <w:sz w:val="22"/>
          <w:szCs w:val="22"/>
          <w:highlight w:val="yellow"/>
        </w:rPr>
        <w:lastRenderedPageBreak/>
        <w:drawing>
          <wp:anchor distT="0" distB="0" distL="114300" distR="114300" simplePos="0" relativeHeight="251916288" behindDoc="0" locked="0" layoutInCell="1" allowOverlap="1" wp14:anchorId="5CB4F21D" wp14:editId="7C3B87B9">
            <wp:simplePos x="0" y="0"/>
            <wp:positionH relativeFrom="column">
              <wp:posOffset>632460</wp:posOffset>
            </wp:positionH>
            <wp:positionV relativeFrom="paragraph">
              <wp:posOffset>95885</wp:posOffset>
            </wp:positionV>
            <wp:extent cx="5648325" cy="1724025"/>
            <wp:effectExtent l="0" t="0" r="0" b="0"/>
            <wp:wrapThrough wrapText="bothSides">
              <wp:wrapPolygon edited="0">
                <wp:start x="291" y="0"/>
                <wp:lineTo x="0" y="955"/>
                <wp:lineTo x="0" y="3819"/>
                <wp:lineTo x="73" y="11218"/>
                <wp:lineTo x="1238" y="12172"/>
                <wp:lineTo x="73" y="12411"/>
                <wp:lineTo x="73" y="15275"/>
                <wp:lineTo x="437" y="17901"/>
                <wp:lineTo x="1311" y="17901"/>
                <wp:lineTo x="3934" y="17423"/>
                <wp:lineTo x="6265" y="16469"/>
                <wp:lineTo x="6047" y="15275"/>
                <wp:lineTo x="16901" y="15036"/>
                <wp:lineTo x="17047" y="13604"/>
                <wp:lineTo x="10782" y="11456"/>
                <wp:lineTo x="1530" y="3819"/>
                <wp:lineTo x="9616" y="3580"/>
                <wp:lineTo x="9616" y="2148"/>
                <wp:lineTo x="1166" y="0"/>
                <wp:lineTo x="291" y="0"/>
              </wp:wrapPolygon>
            </wp:wrapThrough>
            <wp:docPr id="108547558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8" r:lo="rId219" r:qs="rId220" r:cs="rId2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F3E0F" w14:textId="3C11E67B" w:rsidR="00D80759" w:rsidRDefault="00D80759" w:rsidP="00D80759">
      <w:pPr>
        <w:spacing w:line="360" w:lineRule="auto"/>
        <w:jc w:val="both"/>
        <w:rPr>
          <w:rFonts w:eastAsia="Calibri" w:cstheme="minorHAnsi"/>
          <w:bCs/>
          <w:sz w:val="22"/>
          <w:szCs w:val="22"/>
          <w:highlight w:val="yellow"/>
        </w:rPr>
      </w:pPr>
    </w:p>
    <w:p w14:paraId="25CF0B77" w14:textId="0BA243C2" w:rsidR="00251308" w:rsidRDefault="00251308" w:rsidP="00D80759">
      <w:pPr>
        <w:spacing w:line="360" w:lineRule="auto"/>
        <w:jc w:val="both"/>
        <w:rPr>
          <w:rFonts w:eastAsia="Calibri" w:cstheme="minorHAnsi"/>
          <w:bCs/>
          <w:sz w:val="22"/>
          <w:szCs w:val="22"/>
          <w:highlight w:val="yellow"/>
        </w:rPr>
      </w:pPr>
    </w:p>
    <w:p w14:paraId="4281D55A" w14:textId="42C6D6AB" w:rsidR="00251308" w:rsidRPr="00A36175" w:rsidRDefault="00251308" w:rsidP="00D80759">
      <w:pPr>
        <w:spacing w:line="360" w:lineRule="auto"/>
        <w:jc w:val="both"/>
        <w:rPr>
          <w:rFonts w:eastAsia="Calibri" w:cstheme="minorHAnsi"/>
          <w:bCs/>
          <w:color w:val="000000" w:themeColor="text1"/>
          <w:sz w:val="22"/>
          <w:szCs w:val="22"/>
          <w:highlight w:val="yellow"/>
        </w:rPr>
      </w:pPr>
    </w:p>
    <w:p w14:paraId="6D81AEB6" w14:textId="77777777" w:rsidR="00CC0AA2" w:rsidRPr="00A36175" w:rsidRDefault="00CC0AA2" w:rsidP="00F4220D">
      <w:pPr>
        <w:spacing w:after="0" w:line="360" w:lineRule="auto"/>
        <w:jc w:val="both"/>
        <w:rPr>
          <w:rFonts w:ascii="Calibri" w:eastAsia="Calibri" w:hAnsi="Calibri" w:cs="Calibri"/>
          <w:noProof/>
          <w:color w:val="000000" w:themeColor="text1"/>
          <w:sz w:val="22"/>
          <w:szCs w:val="22"/>
        </w:rPr>
      </w:pPr>
    </w:p>
    <w:p w14:paraId="71C45045" w14:textId="7FDFD402" w:rsidR="00575498" w:rsidRPr="00A36175" w:rsidRDefault="00575498" w:rsidP="006D7B66">
      <w:pPr>
        <w:spacing w:after="0" w:line="360" w:lineRule="auto"/>
        <w:jc w:val="both"/>
        <w:rPr>
          <w:rFonts w:ascii="Calibri" w:eastAsia="Calibri" w:hAnsi="Calibri" w:cs="Calibri"/>
          <w:noProof/>
          <w:color w:val="000000" w:themeColor="text1"/>
          <w:sz w:val="22"/>
          <w:szCs w:val="22"/>
        </w:rPr>
      </w:pPr>
    </w:p>
    <w:p w14:paraId="2E91C9FD" w14:textId="6AFD0CE0" w:rsidR="00451F35" w:rsidRPr="00A36175" w:rsidRDefault="002D7DAC" w:rsidP="00451F35">
      <w:pPr>
        <w:spacing w:after="0" w:line="360" w:lineRule="auto"/>
        <w:ind w:firstLine="567"/>
        <w:jc w:val="both"/>
        <w:rPr>
          <w:rFonts w:ascii="Calibri" w:eastAsia="Calibri" w:hAnsi="Calibri" w:cs="Calibri"/>
          <w:noProof/>
          <w:color w:val="000000" w:themeColor="text1"/>
          <w:sz w:val="22"/>
          <w:szCs w:val="22"/>
        </w:rPr>
      </w:pPr>
      <w:r w:rsidRPr="00A36175">
        <w:rPr>
          <w:rFonts w:ascii="Calibri" w:eastAsia="Calibri" w:hAnsi="Calibri" w:cs="Calibri"/>
          <w:noProof/>
          <w:color w:val="000000" w:themeColor="text1"/>
          <w:sz w:val="22"/>
          <w:szCs w:val="22"/>
        </w:rPr>
        <w:t>Dodatkowo</w:t>
      </w:r>
      <w:r w:rsidR="00451F35" w:rsidRPr="00A36175">
        <w:rPr>
          <w:rFonts w:ascii="Calibri" w:eastAsia="Calibri" w:hAnsi="Calibri" w:cs="Calibri"/>
          <w:noProof/>
          <w:color w:val="000000" w:themeColor="text1"/>
          <w:sz w:val="22"/>
          <w:szCs w:val="22"/>
        </w:rPr>
        <w:t xml:space="preserve"> </w:t>
      </w:r>
      <w:r w:rsidRPr="00A36175">
        <w:rPr>
          <w:rFonts w:ascii="Calibri" w:eastAsia="Calibri" w:hAnsi="Calibri" w:cs="Calibri"/>
          <w:noProof/>
          <w:color w:val="000000" w:themeColor="text1"/>
          <w:sz w:val="22"/>
          <w:szCs w:val="22"/>
        </w:rPr>
        <w:t xml:space="preserve">pomoc i wsparcie w tym zakresie zapewni </w:t>
      </w:r>
      <w:r w:rsidR="006F0837" w:rsidRPr="00A36175">
        <w:rPr>
          <w:rFonts w:ascii="Calibri" w:eastAsia="Calibri" w:hAnsi="Calibri" w:cs="Calibri"/>
          <w:noProof/>
          <w:color w:val="000000" w:themeColor="text1"/>
          <w:sz w:val="22"/>
          <w:szCs w:val="22"/>
        </w:rPr>
        <w:t>PUP w Pleszewie</w:t>
      </w:r>
      <w:r w:rsidRPr="00A36175">
        <w:rPr>
          <w:rFonts w:ascii="Calibri" w:eastAsia="Calibri" w:hAnsi="Calibri" w:cs="Calibri"/>
          <w:noProof/>
          <w:color w:val="000000" w:themeColor="text1"/>
          <w:sz w:val="22"/>
          <w:szCs w:val="22"/>
        </w:rPr>
        <w:t>, który</w:t>
      </w:r>
      <w:r w:rsidR="006F0837" w:rsidRPr="00A36175">
        <w:rPr>
          <w:rFonts w:ascii="Calibri" w:eastAsia="Calibri" w:hAnsi="Calibri" w:cs="Calibri"/>
          <w:noProof/>
          <w:color w:val="000000" w:themeColor="text1"/>
          <w:sz w:val="22"/>
          <w:szCs w:val="22"/>
        </w:rPr>
        <w:t xml:space="preserve"> planuje </w:t>
      </w:r>
      <w:r w:rsidR="00451F35" w:rsidRPr="00A36175">
        <w:rPr>
          <w:rFonts w:ascii="Calibri" w:eastAsia="Calibri" w:hAnsi="Calibri" w:cs="Calibri"/>
          <w:noProof/>
          <w:color w:val="000000" w:themeColor="text1"/>
          <w:sz w:val="22"/>
          <w:szCs w:val="22"/>
        </w:rPr>
        <w:t>uruchomi</w:t>
      </w:r>
      <w:r w:rsidR="006F0837" w:rsidRPr="00A36175">
        <w:rPr>
          <w:rFonts w:ascii="Calibri" w:eastAsia="Calibri" w:hAnsi="Calibri" w:cs="Calibri"/>
          <w:noProof/>
          <w:color w:val="000000" w:themeColor="text1"/>
          <w:sz w:val="22"/>
          <w:szCs w:val="22"/>
        </w:rPr>
        <w:t>ć</w:t>
      </w:r>
      <w:r w:rsidR="00451F35" w:rsidRPr="00A36175">
        <w:rPr>
          <w:rFonts w:ascii="Calibri" w:eastAsia="Calibri" w:hAnsi="Calibri" w:cs="Calibri"/>
          <w:noProof/>
          <w:color w:val="000000" w:themeColor="text1"/>
          <w:sz w:val="22"/>
          <w:szCs w:val="22"/>
        </w:rPr>
        <w:t xml:space="preserve"> </w:t>
      </w:r>
      <w:r w:rsidRPr="00A36175">
        <w:rPr>
          <w:rFonts w:ascii="Calibri" w:eastAsia="Calibri" w:hAnsi="Calibri" w:cs="Calibri"/>
          <w:noProof/>
          <w:color w:val="000000" w:themeColor="text1"/>
          <w:sz w:val="22"/>
          <w:szCs w:val="22"/>
        </w:rPr>
        <w:br/>
        <w:t xml:space="preserve"> </w:t>
      </w:r>
      <w:r w:rsidR="006F0837" w:rsidRPr="00A36175">
        <w:rPr>
          <w:rFonts w:ascii="Calibri" w:eastAsia="Calibri" w:hAnsi="Calibri" w:cs="Calibri"/>
          <w:noProof/>
          <w:color w:val="000000" w:themeColor="text1"/>
          <w:sz w:val="22"/>
          <w:szCs w:val="22"/>
        </w:rPr>
        <w:t>„</w:t>
      </w:r>
      <w:r w:rsidR="00451F35" w:rsidRPr="00A36175">
        <w:rPr>
          <w:rFonts w:ascii="Calibri" w:eastAsia="Calibri" w:hAnsi="Calibri" w:cs="Calibri"/>
          <w:noProof/>
          <w:color w:val="000000" w:themeColor="text1"/>
          <w:sz w:val="22"/>
          <w:szCs w:val="22"/>
        </w:rPr>
        <w:t>Punkt dla Biznesu</w:t>
      </w:r>
      <w:r w:rsidR="006F0837" w:rsidRPr="00A36175">
        <w:rPr>
          <w:rFonts w:ascii="Calibri" w:eastAsia="Calibri" w:hAnsi="Calibri" w:cs="Calibri"/>
          <w:noProof/>
          <w:color w:val="000000" w:themeColor="text1"/>
          <w:sz w:val="22"/>
          <w:szCs w:val="22"/>
        </w:rPr>
        <w:t>”</w:t>
      </w:r>
      <w:r w:rsidRPr="00A36175">
        <w:rPr>
          <w:rFonts w:ascii="Calibri" w:eastAsia="Calibri" w:hAnsi="Calibri" w:cs="Calibri"/>
          <w:noProof/>
          <w:color w:val="000000" w:themeColor="text1"/>
          <w:sz w:val="22"/>
          <w:szCs w:val="22"/>
        </w:rPr>
        <w:t>, mający na celu wsparcie dotacjobiorców, pracodawców i przedsiębiorców.</w:t>
      </w:r>
    </w:p>
    <w:p w14:paraId="748D84F0" w14:textId="73993AA1" w:rsidR="00451F35" w:rsidRDefault="00575498" w:rsidP="00F4220D">
      <w:pPr>
        <w:spacing w:after="0" w:line="360" w:lineRule="auto"/>
        <w:jc w:val="both"/>
        <w:rPr>
          <w:rFonts w:ascii="Calibri" w:eastAsia="Calibri" w:hAnsi="Calibri" w:cs="Calibri"/>
          <w:noProof/>
          <w:color w:val="000000"/>
          <w:sz w:val="22"/>
          <w:szCs w:val="22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991040" behindDoc="0" locked="0" layoutInCell="1" allowOverlap="1" wp14:anchorId="76CEC898" wp14:editId="6685D1DC">
            <wp:simplePos x="0" y="0"/>
            <wp:positionH relativeFrom="column">
              <wp:posOffset>1936750</wp:posOffset>
            </wp:positionH>
            <wp:positionV relativeFrom="paragraph">
              <wp:posOffset>224155</wp:posOffset>
            </wp:positionV>
            <wp:extent cx="2352675" cy="836295"/>
            <wp:effectExtent l="0" t="0" r="9525" b="1905"/>
            <wp:wrapTopAndBottom/>
            <wp:docPr id="69446484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46484" name="Obraz 69446484"/>
                    <pic:cNvPicPr/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F7BAD9E" wp14:editId="1A18DE49">
                <wp:simplePos x="0" y="0"/>
                <wp:positionH relativeFrom="column">
                  <wp:posOffset>1057275</wp:posOffset>
                </wp:positionH>
                <wp:positionV relativeFrom="paragraph">
                  <wp:posOffset>205740</wp:posOffset>
                </wp:positionV>
                <wp:extent cx="3933646" cy="0"/>
                <wp:effectExtent l="0" t="0" r="0" b="0"/>
                <wp:wrapNone/>
                <wp:docPr id="471268548" name="Łącznik prost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364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AB3506" id="Łącznik prosty 19" o:spid="_x0000_s1026" style="position:absolute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25pt,16.2pt" to="393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71pnQEAAJQDAAAOAAAAZHJzL2Uyb0RvYy54bWysU8tu2zAQvBfoPxC8x5LjwmgFyz4kSC5B&#10;G7TNBzDU0iJAcgmSseS/75K25SIJECTIheJjZ3ZndrXajNawHYSo0bV8Pqs5Ayex027b8oe/Nxff&#10;OYtJuE4YdNDyPUS+WX/9shp8A5fYo+kgMCJxsRl8y/uUfFNVUfZgRZyhB0ePCoMViY5hW3VBDMRu&#10;TXVZ18tqwND5gBJipNvrwyNfF36lQKZfSkVIzLScaktlDWV9zGu1XolmG4TvtTyWIT5QhRXaUdKJ&#10;6lokwZ6CfkFltQwYUaWZRFuhUlpC0UBq5vUzNX964aFoIXOin2yKn0crf+6u3H0gGwYfm+jvQ1Yx&#10;qmDzl+pjYzFrP5kFY2KSLhc/FovltyVn8vRWnYE+xHQLaFnetNxol3WIRuzuYqJkFHoKocM5ddml&#10;vYEcbNxvUEx3lGxe0GUq4MoEthPUTyEluDTPPSS+Ep1hShszAeu3gcf4DIUyMe8BT4iSGV2awFY7&#10;DK9lT+OpZHWIPzlw0J0teMRuX5pSrKHWF4XHMc2z9f+5wM8/0/ofAAAA//8DAFBLAwQUAAYACAAA&#10;ACEAl5cY4d8AAAAJAQAADwAAAGRycy9kb3ducmV2LnhtbEyPwU7DMBBE70j9B2srcUHUIZS0hDgV&#10;KkKiQhxawt2NlyRtvI5ipw1/zyIOcJzd0cybbDXaVpyw940jBTezCARS6UxDlYLi/fl6CcIHTUa3&#10;jlDBF3pY5ZOLTKfGnWmLp12oBIeQT7WCOoQuldKXNVrtZ65D4t+n660OLPtKml6fOdy2Mo6iRFrd&#10;EDfUusN1jeVxN1guWV+9PcnFpjp8FK/z4iU2Q7e9V+pyOj4+gAg4hj8z/OAzOuTMtHcDGS9a1kly&#10;x1YFt/EcBBsWy4TH7X8PMs/k/wX5NwAAAP//AwBQSwECLQAUAAYACAAAACEAtoM4kv4AAADhAQAA&#10;EwAAAAAAAAAAAAAAAAAAAAAAW0NvbnRlbnRfVHlwZXNdLnhtbFBLAQItABQABgAIAAAAIQA4/SH/&#10;1gAAAJQBAAALAAAAAAAAAAAAAAAAAC8BAABfcmVscy8ucmVsc1BLAQItABQABgAIAAAAIQAne71p&#10;nQEAAJQDAAAOAAAAAAAAAAAAAAAAAC4CAABkcnMvZTJvRG9jLnhtbFBLAQItABQABgAIAAAAIQCX&#10;lxjh3wAAAAkBAAAPAAAAAAAAAAAAAAAAAPcDAABkcnMvZG93bnJldi54bWxQSwUGAAAAAAQABADz&#10;AAAAAwUAAAAA&#10;" strokecolor="#94a77d [2884]">
                <v:stroke endcap="round"/>
              </v:line>
            </w:pict>
          </mc:Fallback>
        </mc:AlternateContent>
      </w:r>
      <w:r w:rsidR="00451F35">
        <w:rPr>
          <w:rFonts w:ascii="Calibri" w:eastAsia="Calibri" w:hAnsi="Calibri" w:cs="Calibri"/>
          <w:noProof/>
          <w:color w:val="000000"/>
          <w:sz w:val="22"/>
          <w:szCs w:val="22"/>
        </w:rPr>
        <w:tab/>
      </w:r>
    </w:p>
    <w:p w14:paraId="223FB8AE" w14:textId="0C59FF06" w:rsidR="005220CB" w:rsidRDefault="005220CB" w:rsidP="00F4220D">
      <w:pPr>
        <w:spacing w:after="0" w:line="360" w:lineRule="auto"/>
        <w:jc w:val="both"/>
        <w:rPr>
          <w:rFonts w:eastAsia="Calibri" w:cstheme="minorHAnsi"/>
          <w:noProof/>
          <w:sz w:val="22"/>
          <w:szCs w:val="22"/>
          <w:highlight w:val="yellow"/>
        </w:rPr>
      </w:pPr>
    </w:p>
    <w:p w14:paraId="527D2BF7" w14:textId="4FF32402" w:rsidR="00F26FD2" w:rsidRPr="00F26FD2" w:rsidRDefault="00F26FD2" w:rsidP="00EE7812">
      <w:pPr>
        <w:spacing w:before="120" w:after="0" w:line="360" w:lineRule="auto"/>
        <w:ind w:firstLine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eastAsia="Calibri" w:cstheme="minorHAnsi"/>
          <w:noProof/>
          <w:sz w:val="22"/>
          <w:szCs w:val="22"/>
        </w:rPr>
        <w:drawing>
          <wp:anchor distT="0" distB="0" distL="114300" distR="114300" simplePos="0" relativeHeight="251990016" behindDoc="0" locked="0" layoutInCell="1" allowOverlap="1" wp14:anchorId="59045998" wp14:editId="6095E8B5">
            <wp:simplePos x="0" y="0"/>
            <wp:positionH relativeFrom="column">
              <wp:posOffset>4002405</wp:posOffset>
            </wp:positionH>
            <wp:positionV relativeFrom="paragraph">
              <wp:posOffset>1918335</wp:posOffset>
            </wp:positionV>
            <wp:extent cx="2173605" cy="1207135"/>
            <wp:effectExtent l="0" t="0" r="0" b="0"/>
            <wp:wrapSquare wrapText="bothSides"/>
            <wp:docPr id="899318153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318153" name="Obraz 899318153"/>
                    <pic:cNvPicPr/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6FD2">
        <w:rPr>
          <w:rFonts w:ascii="Calibri" w:eastAsia="Calibri" w:hAnsi="Calibri" w:cs="Calibri"/>
          <w:color w:val="000000"/>
          <w:sz w:val="22"/>
          <w:szCs w:val="22"/>
        </w:rPr>
        <w:t>Działanie</w:t>
      </w:r>
      <w:r w:rsidR="00F07BCF">
        <w:rPr>
          <w:rFonts w:ascii="Calibri" w:eastAsia="Calibri" w:hAnsi="Calibri" w:cs="Calibri"/>
          <w:color w:val="000000"/>
          <w:sz w:val="22"/>
          <w:szCs w:val="22"/>
        </w:rPr>
        <w:t>m</w:t>
      </w:r>
      <w:r w:rsidRPr="00F26FD2">
        <w:rPr>
          <w:rFonts w:ascii="Calibri" w:eastAsia="Calibri" w:hAnsi="Calibri" w:cs="Calibri"/>
          <w:color w:val="000000"/>
          <w:sz w:val="22"/>
          <w:szCs w:val="22"/>
        </w:rPr>
        <w:t xml:space="preserve"> wpisuj</w:t>
      </w:r>
      <w:r>
        <w:rPr>
          <w:rFonts w:ascii="Calibri" w:eastAsia="Calibri" w:hAnsi="Calibri" w:cs="Calibri"/>
          <w:color w:val="000000"/>
          <w:sz w:val="22"/>
          <w:szCs w:val="22"/>
        </w:rPr>
        <w:t>ąc</w:t>
      </w:r>
      <w:r w:rsidR="00F07BCF">
        <w:rPr>
          <w:rFonts w:ascii="Calibri" w:eastAsia="Calibri" w:hAnsi="Calibri" w:cs="Calibri"/>
          <w:color w:val="000000"/>
          <w:sz w:val="22"/>
          <w:szCs w:val="22"/>
        </w:rPr>
        <w:t>ym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F26FD2">
        <w:rPr>
          <w:rFonts w:ascii="Calibri" w:eastAsia="Calibri" w:hAnsi="Calibri" w:cs="Calibri"/>
          <w:color w:val="000000"/>
          <w:sz w:val="22"/>
          <w:szCs w:val="22"/>
        </w:rPr>
        <w:t xml:space="preserve">się w </w:t>
      </w:r>
      <w:r w:rsidR="00CB0E82" w:rsidRPr="00CB0E82">
        <w:rPr>
          <w:rFonts w:ascii="Calibri" w:eastAsia="Calibri" w:hAnsi="Calibri" w:cs="Calibri"/>
          <w:i/>
          <w:iCs/>
          <w:color w:val="000000"/>
          <w:sz w:val="22"/>
          <w:szCs w:val="22"/>
        </w:rPr>
        <w:t>C</w:t>
      </w:r>
      <w:r w:rsidRPr="00CB0E82">
        <w:rPr>
          <w:rFonts w:ascii="Calibri" w:eastAsia="Calibri" w:hAnsi="Calibri" w:cs="Calibri"/>
          <w:i/>
          <w:iCs/>
          <w:color w:val="000000"/>
          <w:sz w:val="22"/>
          <w:szCs w:val="22"/>
        </w:rPr>
        <w:t>el 2 Planu:</w:t>
      </w:r>
      <w:r w:rsidRPr="00F26FD2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F26FD2"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Podnoszenie kompetencji i kwalifikacji przedsiębiorców </w:t>
      </w:r>
      <w:r w:rsidR="00567AB2">
        <w:rPr>
          <w:rFonts w:ascii="Calibri" w:eastAsia="Calibri" w:hAnsi="Calibri" w:cs="Calibri"/>
          <w:i/>
          <w:iCs/>
          <w:color w:val="000000"/>
          <w:sz w:val="22"/>
          <w:szCs w:val="22"/>
        </w:rPr>
        <w:br/>
      </w:r>
      <w:r w:rsidRPr="00F26FD2">
        <w:rPr>
          <w:rFonts w:ascii="Calibri" w:eastAsia="Calibri" w:hAnsi="Calibri" w:cs="Calibri"/>
          <w:i/>
          <w:iCs/>
          <w:color w:val="000000"/>
          <w:sz w:val="22"/>
          <w:szCs w:val="22"/>
        </w:rPr>
        <w:t>i pracowników w celu dostosowania do potrzeb specjalizacji regionalnego rynku pracy</w:t>
      </w:r>
      <w:r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pl-PL"/>
        </w:rPr>
        <w:t>,</w:t>
      </w:r>
      <w:r w:rsidRPr="00F26FD2"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pl-PL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są </w:t>
      </w:r>
      <w:r w:rsidRPr="00F26FD2">
        <w:rPr>
          <w:rFonts w:ascii="Calibri" w:eastAsia="Calibri" w:hAnsi="Calibri" w:cs="Calibri"/>
          <w:color w:val="000000"/>
          <w:sz w:val="22"/>
          <w:szCs w:val="22"/>
        </w:rPr>
        <w:t xml:space="preserve">zadania związane </w:t>
      </w:r>
      <w:r w:rsidR="00567AB2">
        <w:rPr>
          <w:rFonts w:ascii="Calibri" w:eastAsia="Calibri" w:hAnsi="Calibri" w:cs="Calibri"/>
          <w:color w:val="000000"/>
          <w:sz w:val="22"/>
          <w:szCs w:val="22"/>
        </w:rPr>
        <w:br/>
      </w:r>
      <w:r w:rsidRPr="00F26FD2">
        <w:rPr>
          <w:rFonts w:ascii="Calibri" w:eastAsia="Calibri" w:hAnsi="Calibri" w:cs="Calibri"/>
          <w:color w:val="000000"/>
          <w:sz w:val="22"/>
          <w:szCs w:val="22"/>
        </w:rPr>
        <w:t xml:space="preserve">z działalnością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Wojewódzkiej Rady Rynku Pracy </w:t>
      </w:r>
      <w:r w:rsidRPr="00F26FD2">
        <w:rPr>
          <w:rFonts w:ascii="Calibri" w:eastAsia="Calibri" w:hAnsi="Calibri" w:cs="Calibri"/>
          <w:color w:val="000000"/>
          <w:sz w:val="22"/>
          <w:szCs w:val="22"/>
        </w:rPr>
        <w:t xml:space="preserve">w Poznaniu </w:t>
      </w:r>
      <w:r>
        <w:rPr>
          <w:rFonts w:ascii="Calibri" w:eastAsia="Calibri" w:hAnsi="Calibri" w:cs="Calibri"/>
          <w:color w:val="000000"/>
          <w:sz w:val="22"/>
          <w:szCs w:val="22"/>
        </w:rPr>
        <w:t>(</w:t>
      </w:r>
      <w:r w:rsidRPr="00F26FD2">
        <w:rPr>
          <w:rFonts w:ascii="Calibri" w:eastAsia="Calibri" w:hAnsi="Calibri" w:cs="Calibri"/>
          <w:color w:val="000000"/>
          <w:sz w:val="22"/>
          <w:szCs w:val="22"/>
        </w:rPr>
        <w:t>WRRP</w:t>
      </w:r>
      <w:r>
        <w:rPr>
          <w:rFonts w:ascii="Calibri" w:eastAsia="Calibri" w:hAnsi="Calibri" w:cs="Calibri"/>
          <w:color w:val="000000"/>
          <w:sz w:val="22"/>
          <w:szCs w:val="22"/>
        </w:rPr>
        <w:t>)</w:t>
      </w:r>
      <w:r w:rsidRPr="00F26FD2"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W 2025 r. </w:t>
      </w:r>
      <w:r w:rsidRPr="00F26FD2">
        <w:rPr>
          <w:rFonts w:ascii="Calibri" w:eastAsia="Calibri" w:hAnsi="Calibri" w:cs="Calibri"/>
          <w:color w:val="000000"/>
          <w:sz w:val="22"/>
          <w:szCs w:val="22"/>
        </w:rPr>
        <w:t>Rada będzie kontynuowała m. in. opiniowanie zasadności kształcenia w danym zawodzie zgodnie z potrzebami rynku pracy. Ta kompetencja Rady umożliwi wpływ na ofertę kształcenia w szkołach branżowych, technikach i szkołach policealnych,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F26FD2">
        <w:rPr>
          <w:rFonts w:ascii="Calibri" w:eastAsia="Calibri" w:hAnsi="Calibri" w:cs="Calibri"/>
          <w:color w:val="000000"/>
          <w:sz w:val="22"/>
          <w:szCs w:val="22"/>
        </w:rPr>
        <w:t xml:space="preserve">a tym samym korelację nowych kierunków kształcenia z faktycznymi potrzebami pracodawców. Przy wydawaniu opinii w tym zakresie, Rada szczególnie zwraca uwagę na warunki i tryb organizowania praktycznej nauki zawodu, jak również podjęcie przez dyrektora szkoły współpracy z pracodawcą właściwym dla zawodu lub branży. Rada wydaje opinię po zapoznaniu się z prognozą zapotrzebowania na pracowników w zawodach szkolnictwa branżowego na krajowym i wojewódzkim rynku pracy, określaną przez Ministra Edukacji Narodowej oraz badaniem </w:t>
      </w:r>
      <w:r w:rsidRPr="00875FB3">
        <w:rPr>
          <w:rFonts w:ascii="Calibri" w:eastAsia="Calibri" w:hAnsi="Calibri" w:cs="Calibri"/>
          <w:i/>
          <w:iCs/>
          <w:color w:val="000000"/>
          <w:sz w:val="22"/>
          <w:szCs w:val="22"/>
        </w:rPr>
        <w:t>Barometr Zawodów</w:t>
      </w:r>
      <w:r w:rsidRPr="00F26FD2">
        <w:rPr>
          <w:rFonts w:ascii="Calibri" w:eastAsia="Calibri" w:hAnsi="Calibri" w:cs="Calibri"/>
          <w:color w:val="000000"/>
          <w:sz w:val="22"/>
          <w:szCs w:val="22"/>
        </w:rPr>
        <w:t xml:space="preserve">. Taka formuła ma na celu odzwierciedlenie regionalnego </w:t>
      </w:r>
      <w:r w:rsidR="0039030A">
        <w:rPr>
          <w:rFonts w:ascii="Calibri" w:eastAsia="Calibri" w:hAnsi="Calibri" w:cs="Calibri"/>
          <w:color w:val="000000"/>
          <w:sz w:val="22"/>
          <w:szCs w:val="22"/>
        </w:rPr>
        <w:br/>
      </w:r>
      <w:r w:rsidRPr="00F26FD2">
        <w:rPr>
          <w:rFonts w:ascii="Calibri" w:eastAsia="Calibri" w:hAnsi="Calibri" w:cs="Calibri"/>
          <w:color w:val="000000"/>
          <w:sz w:val="22"/>
          <w:szCs w:val="22"/>
        </w:rPr>
        <w:t>i lokalnego zapotrzebowania na zawody w procesie kształcenia.</w:t>
      </w:r>
    </w:p>
    <w:p w14:paraId="270C7D78" w14:textId="56B85923" w:rsidR="00F26FD2" w:rsidRDefault="00F26FD2" w:rsidP="00894A99">
      <w:pPr>
        <w:spacing w:after="0" w:line="360" w:lineRule="auto"/>
        <w:ind w:firstLine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F26FD2">
        <w:rPr>
          <w:rFonts w:ascii="Calibri" w:eastAsia="Calibri" w:hAnsi="Calibri" w:cs="Calibri"/>
          <w:color w:val="000000"/>
          <w:sz w:val="22"/>
          <w:szCs w:val="22"/>
        </w:rPr>
        <w:t>Ponadto, WRRP w Poznaniu, jak co roku, opiniować będzie wykaz zawodów, w których za przygotowanie zawodowe młodocianych pracowników może być dokonywana refundacja kosztów poniesionych przez pracodawcę na wynagrodzenia i składki na ubezpieczenia społeczne młodocianych pracowników zatrudnionych na podstawie umowy o pracę w celu przygotowania zawodowego. To ustawowe zadanie Rady daje w efekcie pracodawcy, zamierzającemu zatrudnić młodocianego pracownika w celu nauki zawodu, możliwość ubiegania się o środki finansowe z tego tytułu.</w:t>
      </w:r>
    </w:p>
    <w:p w14:paraId="1B261CE3" w14:textId="36D0C91A" w:rsidR="006D7B66" w:rsidRPr="003E4A47" w:rsidRDefault="00EE7812" w:rsidP="003E4A47">
      <w:pPr>
        <w:spacing w:after="0"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2032000" behindDoc="0" locked="0" layoutInCell="1" allowOverlap="1" wp14:anchorId="5D592568" wp14:editId="0D405E53">
            <wp:simplePos x="0" y="0"/>
            <wp:positionH relativeFrom="column">
              <wp:posOffset>2337435</wp:posOffset>
            </wp:positionH>
            <wp:positionV relativeFrom="paragraph">
              <wp:posOffset>42228</wp:posOffset>
            </wp:positionV>
            <wp:extent cx="1314450" cy="1123315"/>
            <wp:effectExtent l="0" t="0" r="0" b="635"/>
            <wp:wrapTopAndBottom/>
            <wp:docPr id="1703740311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740311" name="Obraz 1703740311"/>
                    <pic:cNvPicPr/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B66">
        <w:rPr>
          <w:rFonts w:eastAsia="Calibr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BF26F3C" wp14:editId="58697042">
                <wp:simplePos x="0" y="0"/>
                <wp:positionH relativeFrom="column">
                  <wp:posOffset>1124585</wp:posOffset>
                </wp:positionH>
                <wp:positionV relativeFrom="paragraph">
                  <wp:posOffset>-8255</wp:posOffset>
                </wp:positionV>
                <wp:extent cx="3933646" cy="0"/>
                <wp:effectExtent l="0" t="0" r="0" b="0"/>
                <wp:wrapNone/>
                <wp:docPr id="674620297" name="Łącznik prost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3646" cy="0"/>
                        </a:xfrm>
                        <a:prstGeom prst="line">
                          <a:avLst/>
                        </a:prstGeom>
                        <a:noFill/>
                        <a:ln w="9525" cap="rnd" cmpd="sng" algn="ctr">
                          <a:solidFill>
                            <a:srgbClr val="A5B592">
                              <a:shade val="9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285BAB" id="Łącznik prosty 19" o:spid="_x0000_s1026" style="position:absolute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55pt,-.65pt" to="398.3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V6CrgEAAE4DAAAOAAAAZHJzL2Uyb0RvYy54bWysU01v2zAMvQ/YfxB0X+wmS7AYcYquQXcZ&#10;tgLbfgAjybYAfUHU4uTfj5LdNNhuQ3NQKIp85Hukd/dna9hJRdTetfxuUXOmnPBSu77lv34+ffjE&#10;GSZwEox3quUXhfx+//7dbgyNWvrBG6kiIxCHzRhaPqQUmqpCMSgLuPBBOXrsfLSQ6Br7SkYYCd2a&#10;alnXm2r0UYbohUIk72F65PuC33VKpO9dhyox03LqLZUzlvOYz2q/g6aPEAYt5jbgP7qwoB0VvUId&#10;IAH7HfU/UFaL6NF3aSG8rXzXaaEKB2JzV//F5scAQRUuJA6Gq0z4drDi2+nRPUeSYQzYYHiOmcW5&#10;izb/U3/sXMS6XMVS58QEOVfb1WrzccOZeHmrXhNDxPRFecuy0XKjXeYBDZy+YqJiFPoSkt3OP2lj&#10;yiyMY2PLt+vlmpCBNiI6SZYNsuXoes7A9LRpIsUCiN5omZMzDMb++GgiOwFN+2H9eb1dTkEDSDV5&#10;tzX98tSpgzl8sm9xcmsHwGFKKSXmFONyHVUWa2byqlu2jl5eipxVvtHQCvq8YHkrbu9k334G+z8A&#10;AAD//wMAUEsDBBQABgAIAAAAIQAEXrvO3QAAAAkBAAAPAAAAZHJzL2Rvd25yZXYueG1sTI9NT4Qw&#10;EIbvJv6HZky87RbUgIuUjdF4MMrB1Xge6AhEOiW0fOivt2YPenxnnrzzTL5fTS9mGl1nWUG8jUAQ&#10;11Z33Ch4e33YXINwHlljb5kUfJGDfXF6kmOm7cIvNB98I0IJuwwVtN4PmZSubsmg29qBOOw+7GjQ&#10;hzg2Uo+4hHLTy4soSqTBjsOFFge6a6n+PExGwRXhPD9O5fd9vXtflueo1E9VqdT52Xp7A8LT6v9g&#10;+NUP6lAEp8pOrJ3oQ07TOKAKNvEliACkuyQBUR0Hssjl/w+KHwAAAP//AwBQSwECLQAUAAYACAAA&#10;ACEAtoM4kv4AAADhAQAAEwAAAAAAAAAAAAAAAAAAAAAAW0NvbnRlbnRfVHlwZXNdLnhtbFBLAQIt&#10;ABQABgAIAAAAIQA4/SH/1gAAAJQBAAALAAAAAAAAAAAAAAAAAC8BAABfcmVscy8ucmVsc1BLAQIt&#10;ABQABgAIAAAAIQAWqV6CrgEAAE4DAAAOAAAAAAAAAAAAAAAAAC4CAABkcnMvZTJvRG9jLnhtbFBL&#10;AQItABQABgAIAAAAIQAEXrvO3QAAAAkBAAAPAAAAAAAAAAAAAAAAAAgEAABkcnMvZG93bnJldi54&#10;bWxQSwUGAAAAAAQABADzAAAAEgUAAAAA&#10;" strokecolor="#9dad8b">
                <v:stroke endcap="round"/>
              </v:line>
            </w:pict>
          </mc:Fallback>
        </mc:AlternateContent>
      </w:r>
    </w:p>
    <w:p w14:paraId="15F54CA7" w14:textId="2A0BCC5B" w:rsidR="00016E19" w:rsidRPr="00016E19" w:rsidRDefault="00567AB2" w:rsidP="00894A99">
      <w:pPr>
        <w:spacing w:after="0" w:line="360" w:lineRule="auto"/>
        <w:ind w:firstLine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2030976" behindDoc="0" locked="0" layoutInCell="1" allowOverlap="1" wp14:anchorId="050352CD" wp14:editId="25FABB29">
            <wp:simplePos x="0" y="0"/>
            <wp:positionH relativeFrom="column">
              <wp:posOffset>3862070</wp:posOffset>
            </wp:positionH>
            <wp:positionV relativeFrom="paragraph">
              <wp:posOffset>782955</wp:posOffset>
            </wp:positionV>
            <wp:extent cx="2306320" cy="457200"/>
            <wp:effectExtent l="19050" t="19050" r="17780" b="19050"/>
            <wp:wrapThrough wrapText="bothSides">
              <wp:wrapPolygon edited="0">
                <wp:start x="-178" y="-900"/>
                <wp:lineTo x="-178" y="21600"/>
                <wp:lineTo x="21588" y="21600"/>
                <wp:lineTo x="21588" y="-900"/>
                <wp:lineTo x="-178" y="-900"/>
              </wp:wrapPolygon>
            </wp:wrapThrough>
            <wp:docPr id="35060440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60440" name="Obraz 35060440"/>
                    <pic:cNvPicPr/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457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E19" w:rsidRPr="00016E19">
        <w:rPr>
          <w:rFonts w:ascii="Calibri" w:eastAsia="DengXian" w:hAnsi="Calibri" w:cs="Arial"/>
          <w:sz w:val="22"/>
          <w:szCs w:val="22"/>
        </w:rPr>
        <w:t xml:space="preserve">Dla efektywnych działań w ramach </w:t>
      </w:r>
      <w:r w:rsidR="00CB0E82" w:rsidRPr="00CB0E82">
        <w:rPr>
          <w:rFonts w:ascii="Calibri" w:eastAsia="Calibri" w:hAnsi="Calibri" w:cs="Calibri"/>
          <w:i/>
          <w:iCs/>
          <w:sz w:val="22"/>
          <w:szCs w:val="22"/>
        </w:rPr>
        <w:t>C</w:t>
      </w:r>
      <w:r w:rsidR="00F4220D" w:rsidRPr="00CB0E82">
        <w:rPr>
          <w:rFonts w:ascii="Calibri" w:eastAsia="Calibri" w:hAnsi="Calibri" w:cs="Calibri"/>
          <w:i/>
          <w:iCs/>
          <w:sz w:val="22"/>
          <w:szCs w:val="22"/>
        </w:rPr>
        <w:t>elu 2:</w:t>
      </w:r>
      <w:r w:rsidR="004F38C2" w:rsidRPr="00016E19">
        <w:rPr>
          <w:rFonts w:ascii="Calibri" w:eastAsia="Calibri" w:hAnsi="Calibri" w:cs="Calibri"/>
          <w:sz w:val="22"/>
          <w:szCs w:val="22"/>
        </w:rPr>
        <w:t xml:space="preserve"> </w:t>
      </w:r>
      <w:r w:rsidR="002D0E7C" w:rsidRPr="00016E19">
        <w:rPr>
          <w:rFonts w:ascii="Calibri" w:eastAsia="Calibri" w:hAnsi="Calibri" w:cs="Calibri"/>
          <w:i/>
          <w:iCs/>
          <w:sz w:val="22"/>
          <w:szCs w:val="22"/>
        </w:rPr>
        <w:t xml:space="preserve">Podnoszenie kompetencji i kwalifikacji przedsiębiorców </w:t>
      </w:r>
      <w:r w:rsidR="0078663B">
        <w:rPr>
          <w:rFonts w:ascii="Calibri" w:eastAsia="Calibri" w:hAnsi="Calibri" w:cs="Calibri"/>
          <w:i/>
          <w:iCs/>
          <w:sz w:val="22"/>
          <w:szCs w:val="22"/>
        </w:rPr>
        <w:br/>
      </w:r>
      <w:r w:rsidR="002D0E7C" w:rsidRPr="00016E19">
        <w:rPr>
          <w:rFonts w:ascii="Calibri" w:eastAsia="Calibri" w:hAnsi="Calibri" w:cs="Calibri"/>
          <w:i/>
          <w:iCs/>
          <w:sz w:val="22"/>
          <w:szCs w:val="22"/>
        </w:rPr>
        <w:t>i pracowników w celu dostosowania do potrzeb specjalizacji regionalnego rynku pracy</w:t>
      </w:r>
      <w:r w:rsidR="00F4220D" w:rsidRPr="00016E19">
        <w:rPr>
          <w:rFonts w:ascii="Calibri" w:eastAsia="Calibri" w:hAnsi="Calibri" w:cs="Calibri"/>
          <w:i/>
          <w:iCs/>
          <w:sz w:val="22"/>
          <w:szCs w:val="22"/>
        </w:rPr>
        <w:t xml:space="preserve"> </w:t>
      </w:r>
      <w:r w:rsidR="00016E19" w:rsidRPr="00016E19">
        <w:rPr>
          <w:rFonts w:ascii="Calibri" w:eastAsia="Calibri" w:hAnsi="Calibri" w:cs="Calibri"/>
          <w:sz w:val="22"/>
          <w:szCs w:val="22"/>
        </w:rPr>
        <w:t>niezbędne są informacje na temat pożądanych kierunków rozwoju kwalifikacji i kompetencji mieszkańców, adekwatnych do potrzeb wielkopolskiej gospodarki. Funkcj</w:t>
      </w:r>
      <w:r w:rsidR="00711C16">
        <w:rPr>
          <w:rFonts w:ascii="Calibri" w:eastAsia="Calibri" w:hAnsi="Calibri" w:cs="Calibri"/>
          <w:sz w:val="22"/>
          <w:szCs w:val="22"/>
        </w:rPr>
        <w:t>ę</w:t>
      </w:r>
      <w:r w:rsidR="00016E19" w:rsidRPr="00016E19">
        <w:rPr>
          <w:rFonts w:ascii="Calibri" w:eastAsia="Calibri" w:hAnsi="Calibri" w:cs="Calibri"/>
          <w:sz w:val="22"/>
          <w:szCs w:val="22"/>
        </w:rPr>
        <w:t xml:space="preserve"> t</w:t>
      </w:r>
      <w:r w:rsidR="00DB0C2E">
        <w:rPr>
          <w:rFonts w:ascii="Calibri" w:eastAsia="Calibri" w:hAnsi="Calibri" w:cs="Calibri"/>
          <w:sz w:val="22"/>
          <w:szCs w:val="22"/>
        </w:rPr>
        <w:t>ę</w:t>
      </w:r>
      <w:r w:rsidR="00016E19" w:rsidRPr="00016E19">
        <w:rPr>
          <w:rFonts w:ascii="Calibri" w:eastAsia="Calibri" w:hAnsi="Calibri" w:cs="Calibri"/>
          <w:sz w:val="22"/>
          <w:szCs w:val="22"/>
        </w:rPr>
        <w:t xml:space="preserve"> realizuje badanie </w:t>
      </w:r>
      <w:r w:rsidR="00016E19" w:rsidRPr="00BF09BD">
        <w:rPr>
          <w:rFonts w:ascii="Calibri" w:eastAsia="Calibri" w:hAnsi="Calibri" w:cs="Calibri"/>
          <w:i/>
          <w:iCs/>
          <w:sz w:val="22"/>
          <w:szCs w:val="22"/>
        </w:rPr>
        <w:t>Barometr Zawodów</w:t>
      </w:r>
      <w:r w:rsidR="00016E19" w:rsidRPr="00567AB2">
        <w:rPr>
          <w:rFonts w:ascii="Calibri" w:eastAsia="Calibri" w:hAnsi="Calibri" w:cs="Calibri"/>
          <w:sz w:val="22"/>
          <w:szCs w:val="22"/>
        </w:rPr>
        <w:t xml:space="preserve">, </w:t>
      </w:r>
      <w:r w:rsidR="00016E19" w:rsidRPr="00016E19">
        <w:rPr>
          <w:rFonts w:ascii="Calibri" w:eastAsia="Calibri" w:hAnsi="Calibri" w:cs="Calibri"/>
          <w:sz w:val="22"/>
          <w:szCs w:val="22"/>
        </w:rPr>
        <w:t xml:space="preserve">które wskazuje, jakie zawody w kolejnym roku będą obarczone trudnościami w zaspokojeniu deficytów kadrowych. Jego cykliczność pozwala na wskazywanie kierunków edukacji i szkoleń adekwatnych do potrzeb gospodarki i usług społecznych. W roku 2025 realizowana będzie XI. </w:t>
      </w:r>
      <w:r w:rsidR="00DD0E2C">
        <w:rPr>
          <w:rFonts w:ascii="Calibri" w:eastAsia="Calibri" w:hAnsi="Calibri" w:cs="Calibri"/>
          <w:sz w:val="22"/>
          <w:szCs w:val="22"/>
        </w:rPr>
        <w:t>e</w:t>
      </w:r>
      <w:r w:rsidR="00016E19" w:rsidRPr="00016E19">
        <w:rPr>
          <w:rFonts w:ascii="Calibri" w:eastAsia="Calibri" w:hAnsi="Calibri" w:cs="Calibri"/>
          <w:sz w:val="22"/>
          <w:szCs w:val="22"/>
        </w:rPr>
        <w:t>dycj</w:t>
      </w:r>
      <w:r w:rsidR="00DD0E2C">
        <w:rPr>
          <w:rFonts w:ascii="Calibri" w:eastAsia="Calibri" w:hAnsi="Calibri" w:cs="Calibri"/>
          <w:sz w:val="22"/>
          <w:szCs w:val="22"/>
        </w:rPr>
        <w:t>a</w:t>
      </w:r>
      <w:r w:rsidR="00016E19" w:rsidRPr="00016E19">
        <w:rPr>
          <w:rFonts w:ascii="Calibri" w:eastAsia="Calibri" w:hAnsi="Calibri" w:cs="Calibri"/>
          <w:sz w:val="22"/>
          <w:szCs w:val="22"/>
        </w:rPr>
        <w:t xml:space="preserve"> badania</w:t>
      </w:r>
      <w:r w:rsidR="00781B08">
        <w:rPr>
          <w:rFonts w:ascii="Calibri" w:eastAsia="Calibri" w:hAnsi="Calibri" w:cs="Calibri"/>
          <w:sz w:val="22"/>
          <w:szCs w:val="22"/>
        </w:rPr>
        <w:t>. C</w:t>
      </w:r>
      <w:r w:rsidR="00016E19" w:rsidRPr="00016E19">
        <w:rPr>
          <w:rFonts w:ascii="Calibri" w:eastAsia="Calibri" w:hAnsi="Calibri" w:cs="Calibri"/>
          <w:sz w:val="22"/>
          <w:szCs w:val="22"/>
        </w:rPr>
        <w:t>elem W</w:t>
      </w:r>
      <w:r w:rsidR="007A48BA">
        <w:rPr>
          <w:rFonts w:ascii="Calibri" w:eastAsia="Calibri" w:hAnsi="Calibri" w:cs="Calibri"/>
          <w:sz w:val="22"/>
          <w:szCs w:val="22"/>
        </w:rPr>
        <w:t>UP w Poznaniu j</w:t>
      </w:r>
      <w:r w:rsidR="00016E19" w:rsidRPr="00016E19">
        <w:rPr>
          <w:rFonts w:ascii="Calibri" w:eastAsia="Calibri" w:hAnsi="Calibri" w:cs="Calibri"/>
          <w:sz w:val="22"/>
          <w:szCs w:val="22"/>
        </w:rPr>
        <w:t>est także utrzymanie wysokiego poziomu zaangażowania partnerów uczestniczących w panelach powiatowych oraz promocja wyników badania.</w:t>
      </w:r>
    </w:p>
    <w:p w14:paraId="32DD8498" w14:textId="640D548E" w:rsidR="00BD7D8A" w:rsidRDefault="002B726F" w:rsidP="00894A99">
      <w:pPr>
        <w:spacing w:before="120" w:after="0" w:line="360" w:lineRule="auto"/>
        <w:ind w:firstLine="56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iCs/>
          <w:noProof/>
          <w:sz w:val="22"/>
          <w:szCs w:val="22"/>
        </w:rPr>
        <w:drawing>
          <wp:anchor distT="0" distB="0" distL="114300" distR="114300" simplePos="0" relativeHeight="252051456" behindDoc="0" locked="0" layoutInCell="1" allowOverlap="1" wp14:anchorId="33E14B69" wp14:editId="1D1CE7A5">
            <wp:simplePos x="0" y="0"/>
            <wp:positionH relativeFrom="column">
              <wp:posOffset>-35560</wp:posOffset>
            </wp:positionH>
            <wp:positionV relativeFrom="paragraph">
              <wp:posOffset>334010</wp:posOffset>
            </wp:positionV>
            <wp:extent cx="6069330" cy="885825"/>
            <wp:effectExtent l="38100" t="0" r="26670" b="9525"/>
            <wp:wrapThrough wrapText="bothSides">
              <wp:wrapPolygon edited="0">
                <wp:start x="-68" y="0"/>
                <wp:lineTo x="-136" y="21368"/>
                <wp:lineTo x="21627" y="21368"/>
                <wp:lineTo x="21627" y="0"/>
                <wp:lineTo x="-68" y="0"/>
              </wp:wrapPolygon>
            </wp:wrapThrough>
            <wp:docPr id="1022138724" name="Diagram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7" r:lo="rId228" r:qs="rId229" r:cs="rId230"/>
              </a:graphicData>
            </a:graphic>
            <wp14:sizeRelH relativeFrom="margin">
              <wp14:pctWidth>0</wp14:pctWidth>
            </wp14:sizeRelH>
          </wp:anchor>
        </w:drawing>
      </w:r>
      <w:r w:rsidR="0078663B">
        <w:rPr>
          <w:rFonts w:ascii="Calibri" w:eastAsia="Calibri" w:hAnsi="Calibri" w:cs="Calibri"/>
          <w:sz w:val="22"/>
          <w:szCs w:val="22"/>
        </w:rPr>
        <w:t>Ponadto, w</w:t>
      </w:r>
      <w:r w:rsidR="00016E19" w:rsidRPr="00016E19">
        <w:rPr>
          <w:rFonts w:ascii="Calibri" w:eastAsia="Calibri" w:hAnsi="Calibri" w:cs="Calibri"/>
          <w:sz w:val="22"/>
          <w:szCs w:val="22"/>
        </w:rPr>
        <w:t xml:space="preserve"> 2025 r.</w:t>
      </w:r>
      <w:r w:rsidR="0078663B">
        <w:rPr>
          <w:rFonts w:ascii="Calibri" w:eastAsia="Calibri" w:hAnsi="Calibri" w:cs="Calibri"/>
          <w:sz w:val="22"/>
          <w:szCs w:val="22"/>
        </w:rPr>
        <w:t xml:space="preserve"> planowana jest </w:t>
      </w:r>
      <w:r w:rsidR="00016E19" w:rsidRPr="00016E19">
        <w:rPr>
          <w:rFonts w:ascii="Calibri" w:eastAsia="Calibri" w:hAnsi="Calibri" w:cs="Calibri"/>
          <w:sz w:val="22"/>
          <w:szCs w:val="22"/>
        </w:rPr>
        <w:t>realizacja</w:t>
      </w:r>
      <w:r w:rsidR="00BD7D8A">
        <w:rPr>
          <w:rFonts w:ascii="Calibri" w:eastAsia="Calibri" w:hAnsi="Calibri" w:cs="Calibri"/>
          <w:sz w:val="22"/>
          <w:szCs w:val="22"/>
        </w:rPr>
        <w:t>:</w:t>
      </w:r>
    </w:p>
    <w:p w14:paraId="1519032D" w14:textId="17CDF98D" w:rsidR="006D7B66" w:rsidRDefault="006D7B66" w:rsidP="0039030A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iCs/>
          <w:noProof/>
          <w:sz w:val="22"/>
          <w:szCs w:val="22"/>
        </w:rPr>
        <w:drawing>
          <wp:anchor distT="0" distB="0" distL="114300" distR="114300" simplePos="0" relativeHeight="252033024" behindDoc="0" locked="0" layoutInCell="1" allowOverlap="1" wp14:anchorId="261300B9" wp14:editId="44CF020C">
            <wp:simplePos x="0" y="0"/>
            <wp:positionH relativeFrom="column">
              <wp:posOffset>-34290</wp:posOffset>
            </wp:positionH>
            <wp:positionV relativeFrom="paragraph">
              <wp:posOffset>2017395</wp:posOffset>
            </wp:positionV>
            <wp:extent cx="6156960" cy="1238250"/>
            <wp:effectExtent l="38100" t="0" r="15240" b="19050"/>
            <wp:wrapThrough wrapText="bothSides">
              <wp:wrapPolygon edited="0">
                <wp:start x="0" y="0"/>
                <wp:lineTo x="-134" y="0"/>
                <wp:lineTo x="-134" y="21600"/>
                <wp:lineTo x="21587" y="21600"/>
                <wp:lineTo x="21587" y="0"/>
                <wp:lineTo x="0" y="0"/>
              </wp:wrapPolygon>
            </wp:wrapThrough>
            <wp:docPr id="471446266" name="Diagram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2" r:lo="rId233" r:qs="rId234" r:cs="rId2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E19" w:rsidRPr="00016E19">
        <w:rPr>
          <w:rFonts w:ascii="Calibri" w:eastAsia="Calibri" w:hAnsi="Calibri" w:cs="Calibri"/>
          <w:sz w:val="22"/>
          <w:szCs w:val="22"/>
        </w:rPr>
        <w:t xml:space="preserve">Zmiany wynikające dla gospodarki </w:t>
      </w:r>
      <w:r w:rsidR="00B76EA7">
        <w:rPr>
          <w:rFonts w:ascii="Calibri" w:eastAsia="Calibri" w:hAnsi="Calibri" w:cs="Calibri"/>
          <w:sz w:val="22"/>
          <w:szCs w:val="22"/>
        </w:rPr>
        <w:t xml:space="preserve">z </w:t>
      </w:r>
      <w:r w:rsidR="00016E19" w:rsidRPr="00016E19">
        <w:rPr>
          <w:rFonts w:ascii="Calibri" w:eastAsia="Calibri" w:hAnsi="Calibri" w:cs="Calibri"/>
          <w:sz w:val="22"/>
          <w:szCs w:val="22"/>
        </w:rPr>
        <w:t xml:space="preserve">realizacji założeń Zielonego Ładu wpłyną na funkcjonowanie przedsiębiorstw i realizację usług społecznych, co wymagać będzie przygotowania kadr do realizacji nowych obowiązków i zmiany procesów. Co istotne, rozwój elektromobilności niezwykle silnie wpłynie na sytuację </w:t>
      </w:r>
      <w:r w:rsidR="0039030A">
        <w:rPr>
          <w:rFonts w:ascii="Calibri" w:eastAsia="Calibri" w:hAnsi="Calibri" w:cs="Calibri"/>
          <w:sz w:val="22"/>
          <w:szCs w:val="22"/>
        </w:rPr>
        <w:br/>
      </w:r>
      <w:r w:rsidR="00016E19" w:rsidRPr="00016E19">
        <w:rPr>
          <w:rFonts w:ascii="Calibri" w:eastAsia="Calibri" w:hAnsi="Calibri" w:cs="Calibri"/>
          <w:sz w:val="22"/>
          <w:szCs w:val="22"/>
        </w:rPr>
        <w:t>w przemyśle motoryzacyjnym, stanowiącym ważny element wielkopolskiej gospodarki.</w:t>
      </w:r>
    </w:p>
    <w:p w14:paraId="74A50F06" w14:textId="0B79F4BA" w:rsidR="002B726F" w:rsidRDefault="00EE7812" w:rsidP="00C945ED">
      <w:pPr>
        <w:spacing w:before="240" w:after="0" w:line="360" w:lineRule="auto"/>
        <w:ind w:firstLine="567"/>
        <w:jc w:val="both"/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noProof/>
          <w:sz w:val="22"/>
          <w:szCs w:val="22"/>
        </w:rPr>
        <w:drawing>
          <wp:anchor distT="0" distB="0" distL="114300" distR="114300" simplePos="0" relativeHeight="252096512" behindDoc="0" locked="0" layoutInCell="1" allowOverlap="1" wp14:anchorId="27AD32FB" wp14:editId="5F361990">
            <wp:simplePos x="0" y="0"/>
            <wp:positionH relativeFrom="column">
              <wp:posOffset>4911725</wp:posOffset>
            </wp:positionH>
            <wp:positionV relativeFrom="paragraph">
              <wp:posOffset>1778000</wp:posOffset>
            </wp:positionV>
            <wp:extent cx="1261745" cy="466725"/>
            <wp:effectExtent l="0" t="0" r="0" b="9525"/>
            <wp:wrapThrough wrapText="bothSides">
              <wp:wrapPolygon edited="0">
                <wp:start x="0" y="0"/>
                <wp:lineTo x="0" y="21159"/>
                <wp:lineTo x="21198" y="21159"/>
                <wp:lineTo x="21198" y="0"/>
                <wp:lineTo x="0" y="0"/>
              </wp:wrapPolygon>
            </wp:wrapThrough>
            <wp:docPr id="432519999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519999" name="Obraz 432519999"/>
                    <pic:cNvPicPr/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8E1">
        <w:rPr>
          <w:rFonts w:ascii="Calibri" w:eastAsia="Calibri" w:hAnsi="Calibri" w:cs="Calibri"/>
          <w:bCs/>
          <w:sz w:val="22"/>
          <w:szCs w:val="22"/>
        </w:rPr>
        <w:t>Dodatkowo</w:t>
      </w:r>
      <w:r w:rsidR="004C77F4">
        <w:rPr>
          <w:rFonts w:ascii="Calibri" w:eastAsia="Calibri" w:hAnsi="Calibri" w:cs="Calibri"/>
          <w:bCs/>
          <w:sz w:val="22"/>
          <w:szCs w:val="22"/>
        </w:rPr>
        <w:t xml:space="preserve"> w ramach powyższego projektu nastąpi </w:t>
      </w:r>
      <w:r w:rsidR="002B726F" w:rsidRPr="002B726F">
        <w:rPr>
          <w:rFonts w:ascii="Calibri" w:eastAsia="Calibri" w:hAnsi="Calibri" w:cs="Calibri"/>
          <w:bCs/>
          <w:sz w:val="22"/>
          <w:szCs w:val="22"/>
        </w:rPr>
        <w:t xml:space="preserve">kontynuacja programu WUP </w:t>
      </w:r>
      <w:r w:rsidR="00334544">
        <w:rPr>
          <w:rFonts w:ascii="Calibri" w:eastAsia="Calibri" w:hAnsi="Calibri" w:cs="Calibri"/>
          <w:bCs/>
          <w:sz w:val="22"/>
          <w:szCs w:val="22"/>
        </w:rPr>
        <w:t xml:space="preserve">w </w:t>
      </w:r>
      <w:r w:rsidR="002B726F" w:rsidRPr="002B726F">
        <w:rPr>
          <w:rFonts w:ascii="Calibri" w:eastAsia="Calibri" w:hAnsi="Calibri" w:cs="Calibri"/>
          <w:bCs/>
          <w:sz w:val="22"/>
          <w:szCs w:val="22"/>
        </w:rPr>
        <w:t>Pozna</w:t>
      </w:r>
      <w:r w:rsidR="00334544">
        <w:rPr>
          <w:rFonts w:ascii="Calibri" w:eastAsia="Calibri" w:hAnsi="Calibri" w:cs="Calibri"/>
          <w:bCs/>
          <w:sz w:val="22"/>
          <w:szCs w:val="22"/>
        </w:rPr>
        <w:t>niu</w:t>
      </w:r>
      <w:r w:rsidR="002B726F" w:rsidRPr="002B726F">
        <w:rPr>
          <w:rFonts w:ascii="Calibri" w:eastAsia="Calibri" w:hAnsi="Calibri" w:cs="Calibri"/>
          <w:bCs/>
          <w:sz w:val="22"/>
          <w:szCs w:val="22"/>
        </w:rPr>
        <w:t xml:space="preserve"> pt. „Na starcie do kariery”. </w:t>
      </w:r>
      <w:r w:rsidR="002B726F" w:rsidRPr="002B726F">
        <w:rPr>
          <w:rFonts w:ascii="Calibri" w:eastAsia="Calibri" w:hAnsi="Calibri" w:cs="Calibri"/>
          <w:bCs/>
          <w:color w:val="000000"/>
          <w:sz w:val="22"/>
          <w:szCs w:val="22"/>
        </w:rPr>
        <w:t xml:space="preserve">Myślą przewodnią programu jest zwrócenie uwagi na istotną rolę wiedzy o swoich zasobach karierowych i o rynku pracy przy planowaniu ścieżki zawodowej oraz wsparcie szkolnych doradców w realizowaniu wewnątrzszkolnego systemu doradztwa zawodowego. </w:t>
      </w:r>
      <w:r w:rsidR="002B726F" w:rsidRPr="002B726F">
        <w:rPr>
          <w:rFonts w:ascii="Calibri" w:eastAsia="Calibri" w:hAnsi="Calibri" w:cs="Calibri"/>
          <w:bCs/>
          <w:sz w:val="22"/>
          <w:szCs w:val="22"/>
        </w:rPr>
        <w:t xml:space="preserve">Z uwagi na duże zainteresowanie wielkopolskich szkół współpracą z WUP </w:t>
      </w:r>
      <w:r w:rsidR="0044366F">
        <w:rPr>
          <w:rFonts w:ascii="Calibri" w:eastAsia="Calibri" w:hAnsi="Calibri" w:cs="Calibri"/>
          <w:bCs/>
          <w:sz w:val="22"/>
          <w:szCs w:val="22"/>
        </w:rPr>
        <w:br/>
      </w:r>
      <w:r w:rsidR="002B726F" w:rsidRPr="002B726F">
        <w:rPr>
          <w:rFonts w:ascii="Calibri" w:eastAsia="Calibri" w:hAnsi="Calibri" w:cs="Calibri"/>
          <w:bCs/>
          <w:sz w:val="22"/>
          <w:szCs w:val="22"/>
        </w:rPr>
        <w:t>w Poznaniu, wsparcie ze strony Urzędu świadczone będzie dwutorowo, zarówno dla nauczycieli – doradców</w:t>
      </w:r>
      <w:r w:rsidR="005F2876">
        <w:rPr>
          <w:rFonts w:ascii="Calibri" w:eastAsia="Calibri" w:hAnsi="Calibri" w:cs="Calibri"/>
          <w:bCs/>
          <w:sz w:val="22"/>
          <w:szCs w:val="22"/>
        </w:rPr>
        <w:t>,</w:t>
      </w:r>
      <w:r w:rsidR="002B726F" w:rsidRPr="002B726F">
        <w:rPr>
          <w:rFonts w:ascii="Calibri" w:eastAsia="Calibri" w:hAnsi="Calibri" w:cs="Calibri"/>
          <w:bCs/>
          <w:sz w:val="22"/>
          <w:szCs w:val="22"/>
        </w:rPr>
        <w:t xml:space="preserve"> </w:t>
      </w:r>
      <w:r w:rsidR="002B726F" w:rsidRPr="002B726F">
        <w:rPr>
          <w:rFonts w:ascii="Calibri" w:eastAsia="Calibri" w:hAnsi="Calibri" w:cs="Calibri"/>
          <w:bCs/>
          <w:sz w:val="22"/>
          <w:szCs w:val="22"/>
        </w:rPr>
        <w:lastRenderedPageBreak/>
        <w:t xml:space="preserve">jak i dla dzieci i młodzieży. Spotkania z uczniami pomogą im poznać świat zawodów przez zabawę, dyskusję, kreatywne, praktyczne ćwiczenia. Doradcy będą starali się pokazywać młodym, że błędnie podjęta decyzja </w:t>
      </w:r>
      <w:r w:rsidR="004B51B3">
        <w:rPr>
          <w:rFonts w:ascii="Calibri" w:eastAsia="Calibri" w:hAnsi="Calibri" w:cs="Calibri"/>
          <w:bCs/>
          <w:sz w:val="22"/>
          <w:szCs w:val="22"/>
        </w:rPr>
        <w:br/>
      </w:r>
      <w:r w:rsidR="002B726F" w:rsidRPr="002B726F">
        <w:rPr>
          <w:rFonts w:ascii="Calibri" w:eastAsia="Calibri" w:hAnsi="Calibri" w:cs="Calibri"/>
          <w:bCs/>
          <w:sz w:val="22"/>
          <w:szCs w:val="22"/>
        </w:rPr>
        <w:t>o wyborze kierunku nauki nie przekreśla możliwości dokonania zmiany w przyszłości</w:t>
      </w:r>
      <w:r w:rsidR="00E55C2E">
        <w:rPr>
          <w:rFonts w:ascii="Calibri" w:eastAsia="Calibri" w:hAnsi="Calibri" w:cs="Calibri"/>
          <w:bCs/>
          <w:sz w:val="22"/>
          <w:szCs w:val="22"/>
        </w:rPr>
        <w:t>,</w:t>
      </w:r>
      <w:r w:rsidR="002B726F" w:rsidRPr="002B726F">
        <w:rPr>
          <w:rFonts w:ascii="Calibri" w:eastAsia="Calibri" w:hAnsi="Calibri" w:cs="Calibri"/>
          <w:bCs/>
          <w:sz w:val="22"/>
          <w:szCs w:val="22"/>
        </w:rPr>
        <w:t xml:space="preserve"> jednak świadomość własnych predyspozycji i zainteresowań oraz rzetelna wiedza o rynku pracy znacząco zwiększają prawdopodobieństwo powodzenia.</w:t>
      </w:r>
    </w:p>
    <w:p w14:paraId="0FD22C14" w14:textId="32B3137E" w:rsidR="00016E19" w:rsidRDefault="00C945ED" w:rsidP="00C945ED">
      <w:pPr>
        <w:spacing w:after="0" w:line="360" w:lineRule="auto"/>
        <w:ind w:firstLine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Ponadto</w:t>
      </w:r>
      <w:r w:rsidR="00BD7D8A">
        <w:rPr>
          <w:rFonts w:ascii="Calibri" w:eastAsia="Calibri" w:hAnsi="Calibri" w:cs="Calibri"/>
          <w:sz w:val="22"/>
          <w:szCs w:val="22"/>
        </w:rPr>
        <w:t xml:space="preserve"> s</w:t>
      </w:r>
      <w:r w:rsidR="00016E19" w:rsidRPr="00016E19">
        <w:rPr>
          <w:rFonts w:ascii="Calibri" w:eastAsia="Calibri" w:hAnsi="Calibri" w:cs="Calibri"/>
          <w:sz w:val="22"/>
          <w:szCs w:val="22"/>
        </w:rPr>
        <w:t xml:space="preserve">pośród działań projektowych po stronie </w:t>
      </w:r>
      <w:r w:rsidR="00E303C7">
        <w:rPr>
          <w:rFonts w:ascii="Calibri" w:eastAsia="Calibri" w:hAnsi="Calibri" w:cs="Calibri"/>
          <w:sz w:val="22"/>
          <w:szCs w:val="22"/>
        </w:rPr>
        <w:t xml:space="preserve">WUP </w:t>
      </w:r>
      <w:r w:rsidR="00016E19" w:rsidRPr="00016E19">
        <w:rPr>
          <w:rFonts w:ascii="Calibri" w:eastAsia="Calibri" w:hAnsi="Calibri" w:cs="Calibri"/>
          <w:sz w:val="22"/>
          <w:szCs w:val="22"/>
        </w:rPr>
        <w:t>w Poznaniu w 2025 roku zaplanowane jest m.in.</w:t>
      </w:r>
      <w:r w:rsidR="00E303C7">
        <w:rPr>
          <w:rFonts w:ascii="Calibri" w:eastAsia="Calibri" w:hAnsi="Calibri" w:cs="Calibri"/>
          <w:sz w:val="22"/>
          <w:szCs w:val="22"/>
        </w:rPr>
        <w:t>:</w:t>
      </w:r>
    </w:p>
    <w:p w14:paraId="1833E030" w14:textId="3ACBA87A" w:rsidR="00993B42" w:rsidRPr="002B726F" w:rsidRDefault="00993B42" w:rsidP="00894A99">
      <w:pPr>
        <w:spacing w:after="0" w:line="360" w:lineRule="auto"/>
        <w:ind w:firstLine="720"/>
        <w:jc w:val="both"/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2035072" behindDoc="0" locked="0" layoutInCell="1" allowOverlap="1" wp14:anchorId="4217985B" wp14:editId="0BB8F462">
            <wp:simplePos x="0" y="0"/>
            <wp:positionH relativeFrom="column">
              <wp:posOffset>427793</wp:posOffset>
            </wp:positionH>
            <wp:positionV relativeFrom="paragraph">
              <wp:posOffset>71843</wp:posOffset>
            </wp:positionV>
            <wp:extent cx="4972050" cy="1557655"/>
            <wp:effectExtent l="0" t="38100" r="0" b="23495"/>
            <wp:wrapThrough wrapText="bothSides">
              <wp:wrapPolygon edited="0">
                <wp:start x="662" y="-528"/>
                <wp:lineTo x="579" y="9510"/>
                <wp:lineTo x="2152" y="12680"/>
                <wp:lineTo x="2648" y="12680"/>
                <wp:lineTo x="2648" y="17171"/>
                <wp:lineTo x="4717" y="21662"/>
                <wp:lineTo x="19779" y="21662"/>
                <wp:lineTo x="20110" y="12680"/>
                <wp:lineTo x="20938" y="9246"/>
                <wp:lineTo x="20855" y="-528"/>
                <wp:lineTo x="662" y="-528"/>
              </wp:wrapPolygon>
            </wp:wrapThrough>
            <wp:docPr id="1576366230" name="Diagram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8" r:lo="rId239" r:qs="rId240" r:cs="rId241"/>
              </a:graphicData>
            </a:graphic>
            <wp14:sizeRelV relativeFrom="margin">
              <wp14:pctHeight>0</wp14:pctHeight>
            </wp14:sizeRelV>
          </wp:anchor>
        </w:drawing>
      </w:r>
    </w:p>
    <w:p w14:paraId="087A1530" w14:textId="51120160" w:rsidR="00E303C7" w:rsidRDefault="00E303C7" w:rsidP="00BD7D8A">
      <w:pPr>
        <w:spacing w:before="120" w:line="360" w:lineRule="auto"/>
        <w:ind w:firstLine="360"/>
        <w:jc w:val="both"/>
        <w:rPr>
          <w:rFonts w:ascii="Calibri" w:eastAsia="Calibri" w:hAnsi="Calibri" w:cs="Calibri"/>
          <w:sz w:val="22"/>
          <w:szCs w:val="22"/>
        </w:rPr>
      </w:pPr>
    </w:p>
    <w:p w14:paraId="175A20D6" w14:textId="1BF04849" w:rsidR="00E303C7" w:rsidRDefault="00E303C7" w:rsidP="00BD7D8A">
      <w:pPr>
        <w:spacing w:before="120" w:line="360" w:lineRule="auto"/>
        <w:ind w:firstLine="360"/>
        <w:jc w:val="both"/>
        <w:rPr>
          <w:rFonts w:ascii="Calibri" w:eastAsia="Calibri" w:hAnsi="Calibri" w:cs="Calibri"/>
          <w:sz w:val="22"/>
          <w:szCs w:val="22"/>
        </w:rPr>
      </w:pPr>
    </w:p>
    <w:p w14:paraId="636953EE" w14:textId="3BD3E10B" w:rsidR="00E303C7" w:rsidRDefault="00E303C7" w:rsidP="00BD7D8A">
      <w:pPr>
        <w:spacing w:before="120" w:line="360" w:lineRule="auto"/>
        <w:ind w:firstLine="360"/>
        <w:jc w:val="both"/>
        <w:rPr>
          <w:rFonts w:ascii="Calibri" w:eastAsia="Calibri" w:hAnsi="Calibri" w:cs="Calibri"/>
          <w:sz w:val="22"/>
          <w:szCs w:val="22"/>
        </w:rPr>
      </w:pPr>
    </w:p>
    <w:p w14:paraId="6556E5AC" w14:textId="1512D727" w:rsidR="00633462" w:rsidRDefault="00633462" w:rsidP="00BD7D8A">
      <w:pPr>
        <w:spacing w:before="120" w:line="360" w:lineRule="auto"/>
        <w:ind w:firstLine="360"/>
        <w:jc w:val="both"/>
        <w:rPr>
          <w:rFonts w:ascii="Calibri" w:eastAsia="Calibri" w:hAnsi="Calibri" w:cs="Calibri"/>
          <w:sz w:val="22"/>
          <w:szCs w:val="22"/>
        </w:rPr>
      </w:pPr>
    </w:p>
    <w:p w14:paraId="24DD2BCC" w14:textId="41AD2B7C" w:rsidR="002B726F" w:rsidRDefault="00894A99" w:rsidP="00BD7D8A">
      <w:pPr>
        <w:spacing w:before="120" w:line="360" w:lineRule="auto"/>
        <w:ind w:firstLine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2034048" behindDoc="0" locked="0" layoutInCell="1" allowOverlap="1" wp14:anchorId="2763EEBF" wp14:editId="20BEC4A4">
            <wp:simplePos x="0" y="0"/>
            <wp:positionH relativeFrom="column">
              <wp:posOffset>202565</wp:posOffset>
            </wp:positionH>
            <wp:positionV relativeFrom="paragraph">
              <wp:posOffset>78105</wp:posOffset>
            </wp:positionV>
            <wp:extent cx="5715000" cy="2532380"/>
            <wp:effectExtent l="0" t="38100" r="0" b="20320"/>
            <wp:wrapThrough wrapText="bothSides">
              <wp:wrapPolygon edited="0">
                <wp:start x="1512" y="-325"/>
                <wp:lineTo x="1440" y="4225"/>
                <wp:lineTo x="1944" y="5200"/>
                <wp:lineTo x="2736" y="5200"/>
                <wp:lineTo x="2736" y="18199"/>
                <wp:lineTo x="3960" y="20798"/>
                <wp:lineTo x="4176" y="21611"/>
                <wp:lineTo x="20088" y="21611"/>
                <wp:lineTo x="20232" y="20798"/>
                <wp:lineTo x="20304" y="15436"/>
                <wp:lineTo x="20088" y="14624"/>
                <wp:lineTo x="19368" y="12999"/>
                <wp:lineTo x="19512" y="5850"/>
                <wp:lineTo x="11592" y="5200"/>
                <wp:lineTo x="14400" y="4550"/>
                <wp:lineTo x="14184" y="-325"/>
                <wp:lineTo x="1512" y="-325"/>
              </wp:wrapPolygon>
            </wp:wrapThrough>
            <wp:docPr id="158984202" name="Diagram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3" r:lo="rId244" r:qs="rId245" r:cs="rId2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82573" w14:textId="405038D0" w:rsidR="002B726F" w:rsidRDefault="002B726F" w:rsidP="00BD7D8A">
      <w:pPr>
        <w:spacing w:before="120" w:line="360" w:lineRule="auto"/>
        <w:ind w:firstLine="360"/>
        <w:jc w:val="both"/>
        <w:rPr>
          <w:rFonts w:ascii="Calibri" w:eastAsia="Calibri" w:hAnsi="Calibri" w:cs="Calibri"/>
          <w:sz w:val="22"/>
          <w:szCs w:val="22"/>
        </w:rPr>
      </w:pPr>
    </w:p>
    <w:p w14:paraId="5D381E96" w14:textId="6679CBA9" w:rsidR="002B726F" w:rsidRDefault="002B726F" w:rsidP="00BD7D8A">
      <w:pPr>
        <w:spacing w:before="120" w:line="360" w:lineRule="auto"/>
        <w:ind w:firstLine="360"/>
        <w:jc w:val="both"/>
        <w:rPr>
          <w:rFonts w:ascii="Calibri" w:eastAsia="Calibri" w:hAnsi="Calibri" w:cs="Calibri"/>
          <w:sz w:val="22"/>
          <w:szCs w:val="22"/>
        </w:rPr>
      </w:pPr>
    </w:p>
    <w:p w14:paraId="36632323" w14:textId="32AAABA6" w:rsidR="002B726F" w:rsidRDefault="002B726F" w:rsidP="00BD7D8A">
      <w:pPr>
        <w:spacing w:before="120" w:line="360" w:lineRule="auto"/>
        <w:ind w:firstLine="360"/>
        <w:jc w:val="both"/>
        <w:rPr>
          <w:rFonts w:ascii="Calibri" w:eastAsia="Calibri" w:hAnsi="Calibri" w:cs="Calibri"/>
          <w:sz w:val="22"/>
          <w:szCs w:val="22"/>
        </w:rPr>
      </w:pPr>
    </w:p>
    <w:p w14:paraId="49F95E98" w14:textId="7E1B02FC" w:rsidR="00633462" w:rsidRDefault="00633462" w:rsidP="00BD7D8A">
      <w:pPr>
        <w:spacing w:before="120" w:line="360" w:lineRule="auto"/>
        <w:ind w:firstLine="360"/>
        <w:jc w:val="both"/>
        <w:rPr>
          <w:rFonts w:ascii="Calibri" w:eastAsia="Calibri" w:hAnsi="Calibri" w:cs="Calibri"/>
          <w:sz w:val="22"/>
          <w:szCs w:val="22"/>
        </w:rPr>
      </w:pPr>
    </w:p>
    <w:p w14:paraId="13AF89C3" w14:textId="1C95083F" w:rsidR="00633462" w:rsidRDefault="00633462" w:rsidP="00BD7D8A">
      <w:pPr>
        <w:spacing w:before="120" w:line="360" w:lineRule="auto"/>
        <w:ind w:firstLine="360"/>
        <w:jc w:val="both"/>
        <w:rPr>
          <w:rFonts w:ascii="Calibri" w:eastAsia="Calibri" w:hAnsi="Calibri" w:cs="Calibri"/>
          <w:sz w:val="22"/>
          <w:szCs w:val="22"/>
        </w:rPr>
      </w:pPr>
    </w:p>
    <w:p w14:paraId="74CC53AF" w14:textId="0971B982" w:rsidR="00633462" w:rsidRDefault="00633462" w:rsidP="00BD7D8A">
      <w:pPr>
        <w:spacing w:before="120" w:line="360" w:lineRule="auto"/>
        <w:ind w:firstLine="360"/>
        <w:jc w:val="both"/>
        <w:rPr>
          <w:rFonts w:ascii="Calibri" w:eastAsia="Calibri" w:hAnsi="Calibri" w:cs="Calibri"/>
          <w:sz w:val="22"/>
          <w:szCs w:val="22"/>
        </w:rPr>
      </w:pPr>
    </w:p>
    <w:p w14:paraId="43445EAE" w14:textId="1C6A19B4" w:rsidR="00633462" w:rsidRDefault="00575498" w:rsidP="00BD7D8A">
      <w:pPr>
        <w:spacing w:before="120" w:line="360" w:lineRule="auto"/>
        <w:ind w:firstLine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2037120" behindDoc="0" locked="0" layoutInCell="1" allowOverlap="1" wp14:anchorId="7C97C197" wp14:editId="2048A70D">
            <wp:simplePos x="0" y="0"/>
            <wp:positionH relativeFrom="column">
              <wp:posOffset>516890</wp:posOffset>
            </wp:positionH>
            <wp:positionV relativeFrom="paragraph">
              <wp:posOffset>132715</wp:posOffset>
            </wp:positionV>
            <wp:extent cx="4972050" cy="1695450"/>
            <wp:effectExtent l="38100" t="0" r="0" b="0"/>
            <wp:wrapThrough wrapText="bothSides">
              <wp:wrapPolygon edited="0">
                <wp:start x="-166" y="1699"/>
                <wp:lineTo x="-166" y="9951"/>
                <wp:lineTo x="1241" y="9951"/>
                <wp:lineTo x="1241" y="17717"/>
                <wp:lineTo x="1903" y="17717"/>
                <wp:lineTo x="2069" y="19901"/>
                <wp:lineTo x="20938" y="19901"/>
                <wp:lineTo x="21103" y="9951"/>
                <wp:lineTo x="20276" y="9465"/>
                <wp:lineTo x="14234" y="6067"/>
                <wp:lineTo x="14234" y="1699"/>
                <wp:lineTo x="-166" y="1699"/>
              </wp:wrapPolygon>
            </wp:wrapThrough>
            <wp:docPr id="1325544491" name="Diagram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8" r:lo="rId249" r:qs="rId250" r:cs="rId251"/>
              </a:graphicData>
            </a:graphic>
            <wp14:sizeRelV relativeFrom="margin">
              <wp14:pctHeight>0</wp14:pctHeight>
            </wp14:sizeRelV>
          </wp:anchor>
        </w:drawing>
      </w:r>
    </w:p>
    <w:p w14:paraId="2D2C779C" w14:textId="1DF4B7F5" w:rsidR="00633462" w:rsidRDefault="00633462" w:rsidP="00BD7D8A">
      <w:pPr>
        <w:spacing w:before="120" w:line="360" w:lineRule="auto"/>
        <w:ind w:firstLine="360"/>
        <w:jc w:val="both"/>
        <w:rPr>
          <w:rFonts w:ascii="Calibri" w:eastAsia="Calibri" w:hAnsi="Calibri" w:cs="Calibri"/>
          <w:sz w:val="22"/>
          <w:szCs w:val="22"/>
        </w:rPr>
      </w:pPr>
    </w:p>
    <w:p w14:paraId="6AAB0770" w14:textId="6C26761C" w:rsidR="00575498" w:rsidRDefault="00575498" w:rsidP="00BD7D8A">
      <w:pPr>
        <w:spacing w:before="120" w:line="360" w:lineRule="auto"/>
        <w:ind w:firstLine="360"/>
        <w:jc w:val="both"/>
        <w:rPr>
          <w:rFonts w:ascii="Calibri" w:eastAsia="Calibri" w:hAnsi="Calibri" w:cs="Calibri"/>
          <w:sz w:val="22"/>
          <w:szCs w:val="22"/>
        </w:rPr>
      </w:pPr>
    </w:p>
    <w:p w14:paraId="1B8381C4" w14:textId="43942F23" w:rsidR="00575498" w:rsidRDefault="00575498" w:rsidP="00BD7D8A">
      <w:pPr>
        <w:spacing w:before="120" w:line="360" w:lineRule="auto"/>
        <w:ind w:firstLine="360"/>
        <w:jc w:val="both"/>
        <w:rPr>
          <w:rFonts w:ascii="Calibri" w:eastAsia="Calibri" w:hAnsi="Calibri" w:cs="Calibri"/>
          <w:sz w:val="22"/>
          <w:szCs w:val="22"/>
        </w:rPr>
      </w:pPr>
    </w:p>
    <w:p w14:paraId="3B7C20BA" w14:textId="5F0BCBA2" w:rsidR="00633462" w:rsidRDefault="005710B6" w:rsidP="00BD7D8A">
      <w:pPr>
        <w:spacing w:before="120" w:line="360" w:lineRule="auto"/>
        <w:ind w:firstLine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2039168" behindDoc="0" locked="0" layoutInCell="1" allowOverlap="1" wp14:anchorId="776F86C5" wp14:editId="49278A9F">
            <wp:simplePos x="0" y="0"/>
            <wp:positionH relativeFrom="column">
              <wp:posOffset>522605</wp:posOffset>
            </wp:positionH>
            <wp:positionV relativeFrom="paragraph">
              <wp:posOffset>280035</wp:posOffset>
            </wp:positionV>
            <wp:extent cx="4972050" cy="1476375"/>
            <wp:effectExtent l="0" t="0" r="57150" b="0"/>
            <wp:wrapThrough wrapText="bothSides">
              <wp:wrapPolygon edited="0">
                <wp:start x="83" y="557"/>
                <wp:lineTo x="0" y="8083"/>
                <wp:lineTo x="993" y="10034"/>
                <wp:lineTo x="2234" y="10034"/>
                <wp:lineTo x="2234" y="15329"/>
                <wp:lineTo x="3228" y="18952"/>
                <wp:lineTo x="3559" y="21182"/>
                <wp:lineTo x="21021" y="21182"/>
                <wp:lineTo x="21269" y="10312"/>
                <wp:lineTo x="20276" y="10034"/>
                <wp:lineTo x="15228" y="10034"/>
                <wp:lineTo x="21766" y="8640"/>
                <wp:lineTo x="21600" y="557"/>
                <wp:lineTo x="83" y="557"/>
              </wp:wrapPolygon>
            </wp:wrapThrough>
            <wp:docPr id="777542858" name="Diagram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3" r:lo="rId254" r:qs="rId255" r:cs="rId256"/>
              </a:graphicData>
            </a:graphic>
            <wp14:sizeRelV relativeFrom="margin">
              <wp14:pctHeight>0</wp14:pctHeight>
            </wp14:sizeRelV>
          </wp:anchor>
        </w:drawing>
      </w:r>
    </w:p>
    <w:p w14:paraId="3A7619B5" w14:textId="4403C0E4" w:rsidR="00633462" w:rsidRDefault="00633462" w:rsidP="00BD7D8A">
      <w:pPr>
        <w:spacing w:before="120" w:line="360" w:lineRule="auto"/>
        <w:ind w:firstLine="360"/>
        <w:jc w:val="both"/>
        <w:rPr>
          <w:rFonts w:ascii="Calibri" w:eastAsia="Calibri" w:hAnsi="Calibri" w:cs="Calibri"/>
          <w:sz w:val="22"/>
          <w:szCs w:val="22"/>
        </w:rPr>
      </w:pPr>
    </w:p>
    <w:p w14:paraId="25D08EC3" w14:textId="2A0845C2" w:rsidR="00633462" w:rsidRDefault="00633462" w:rsidP="00BD7D8A">
      <w:pPr>
        <w:spacing w:before="120" w:line="360" w:lineRule="auto"/>
        <w:ind w:firstLine="360"/>
        <w:jc w:val="both"/>
        <w:rPr>
          <w:rFonts w:ascii="Calibri" w:eastAsia="Calibri" w:hAnsi="Calibri" w:cs="Calibri"/>
          <w:sz w:val="22"/>
          <w:szCs w:val="22"/>
        </w:rPr>
      </w:pPr>
    </w:p>
    <w:p w14:paraId="530194C5" w14:textId="196B3AEC" w:rsidR="00633462" w:rsidRDefault="0048050C" w:rsidP="00BD7D8A">
      <w:pPr>
        <w:spacing w:before="120" w:line="360" w:lineRule="auto"/>
        <w:ind w:firstLine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lastRenderedPageBreak/>
        <w:drawing>
          <wp:anchor distT="0" distB="0" distL="114300" distR="114300" simplePos="0" relativeHeight="252045312" behindDoc="0" locked="0" layoutInCell="1" allowOverlap="1" wp14:anchorId="627880C0" wp14:editId="45304D1B">
            <wp:simplePos x="0" y="0"/>
            <wp:positionH relativeFrom="column">
              <wp:posOffset>203835</wp:posOffset>
            </wp:positionH>
            <wp:positionV relativeFrom="paragraph">
              <wp:posOffset>1273493</wp:posOffset>
            </wp:positionV>
            <wp:extent cx="4972050" cy="1695450"/>
            <wp:effectExtent l="38100" t="0" r="19050" b="0"/>
            <wp:wrapThrough wrapText="bothSides">
              <wp:wrapPolygon edited="0">
                <wp:start x="-83" y="971"/>
                <wp:lineTo x="-166" y="9222"/>
                <wp:lineTo x="1986" y="9222"/>
                <wp:lineTo x="1986" y="16989"/>
                <wp:lineTo x="3476" y="16989"/>
                <wp:lineTo x="3641" y="20629"/>
                <wp:lineTo x="20938" y="20629"/>
                <wp:lineTo x="21103" y="16989"/>
                <wp:lineTo x="21021" y="9222"/>
                <wp:lineTo x="21600" y="5582"/>
                <wp:lineTo x="21600" y="971"/>
                <wp:lineTo x="-83" y="971"/>
              </wp:wrapPolygon>
            </wp:wrapThrough>
            <wp:docPr id="591753829" name="Diagram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8" r:lo="rId259" r:qs="rId260" r:cs="rId261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2043264" behindDoc="0" locked="0" layoutInCell="1" allowOverlap="1" wp14:anchorId="75275FE4" wp14:editId="2A435F53">
            <wp:simplePos x="0" y="0"/>
            <wp:positionH relativeFrom="column">
              <wp:posOffset>194310</wp:posOffset>
            </wp:positionH>
            <wp:positionV relativeFrom="paragraph">
              <wp:posOffset>681355</wp:posOffset>
            </wp:positionV>
            <wp:extent cx="5591175" cy="514350"/>
            <wp:effectExtent l="19050" t="57150" r="47625" b="38100"/>
            <wp:wrapThrough wrapText="bothSides">
              <wp:wrapPolygon edited="0">
                <wp:start x="-74" y="-2400"/>
                <wp:lineTo x="-74" y="22400"/>
                <wp:lineTo x="21710" y="22400"/>
                <wp:lineTo x="21637" y="-2400"/>
                <wp:lineTo x="-74" y="-2400"/>
              </wp:wrapPolygon>
            </wp:wrapThrough>
            <wp:docPr id="2071553057" name="Diagram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3" r:lo="rId264" r:qs="rId265" r:cs="rId26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2041216" behindDoc="0" locked="0" layoutInCell="1" allowOverlap="1" wp14:anchorId="49161BB8" wp14:editId="7EA329F7">
            <wp:simplePos x="0" y="0"/>
            <wp:positionH relativeFrom="column">
              <wp:posOffset>193675</wp:posOffset>
            </wp:positionH>
            <wp:positionV relativeFrom="paragraph">
              <wp:posOffset>57467</wp:posOffset>
            </wp:positionV>
            <wp:extent cx="5838825" cy="514350"/>
            <wp:effectExtent l="19050" t="57150" r="47625" b="38100"/>
            <wp:wrapThrough wrapText="bothSides">
              <wp:wrapPolygon edited="0">
                <wp:start x="-70" y="-2400"/>
                <wp:lineTo x="-70" y="22400"/>
                <wp:lineTo x="21706" y="22400"/>
                <wp:lineTo x="21635" y="-2400"/>
                <wp:lineTo x="-70" y="-2400"/>
              </wp:wrapPolygon>
            </wp:wrapThrough>
            <wp:docPr id="30230807" name="Diagram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8" r:lo="rId269" r:qs="rId270" r:cs="rId27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DF340" w14:textId="44C06B5D" w:rsidR="00580F24" w:rsidRDefault="00580F24" w:rsidP="00BD7D8A">
      <w:pPr>
        <w:spacing w:before="120" w:line="360" w:lineRule="auto"/>
        <w:ind w:firstLine="360"/>
        <w:jc w:val="both"/>
        <w:rPr>
          <w:rFonts w:ascii="Calibri" w:eastAsia="Calibri" w:hAnsi="Calibri" w:cs="Calibri"/>
          <w:sz w:val="22"/>
          <w:szCs w:val="22"/>
        </w:rPr>
      </w:pPr>
    </w:p>
    <w:p w14:paraId="02D8A2D0" w14:textId="56F898D4" w:rsidR="00580F24" w:rsidRDefault="00580F24" w:rsidP="00BD7D8A">
      <w:pPr>
        <w:spacing w:before="120" w:line="360" w:lineRule="auto"/>
        <w:ind w:firstLine="360"/>
        <w:jc w:val="both"/>
        <w:rPr>
          <w:rFonts w:ascii="Calibri" w:eastAsia="Calibri" w:hAnsi="Calibri" w:cs="Calibri"/>
          <w:sz w:val="22"/>
          <w:szCs w:val="22"/>
        </w:rPr>
      </w:pPr>
    </w:p>
    <w:p w14:paraId="0705E398" w14:textId="3CBC2358" w:rsidR="00580F24" w:rsidRDefault="00580F24" w:rsidP="00BD7D8A">
      <w:pPr>
        <w:spacing w:before="120" w:line="360" w:lineRule="auto"/>
        <w:ind w:firstLine="360"/>
        <w:jc w:val="both"/>
        <w:rPr>
          <w:rFonts w:ascii="Calibri" w:eastAsia="Calibri" w:hAnsi="Calibri" w:cs="Calibri"/>
          <w:sz w:val="22"/>
          <w:szCs w:val="22"/>
        </w:rPr>
      </w:pPr>
    </w:p>
    <w:p w14:paraId="7645B559" w14:textId="3572171D" w:rsidR="00580F24" w:rsidRDefault="00580F24" w:rsidP="00BD7D8A">
      <w:pPr>
        <w:spacing w:before="120" w:line="360" w:lineRule="auto"/>
        <w:ind w:firstLine="360"/>
        <w:jc w:val="both"/>
        <w:rPr>
          <w:rFonts w:ascii="Calibri" w:eastAsia="Calibri" w:hAnsi="Calibri" w:cs="Calibri"/>
          <w:sz w:val="22"/>
          <w:szCs w:val="22"/>
        </w:rPr>
      </w:pPr>
    </w:p>
    <w:p w14:paraId="3940469F" w14:textId="56EBEDEF" w:rsidR="00580F24" w:rsidRDefault="0048050C" w:rsidP="00BD7D8A">
      <w:pPr>
        <w:spacing w:before="120" w:line="360" w:lineRule="auto"/>
        <w:ind w:firstLine="360"/>
        <w:jc w:val="both"/>
        <w:rPr>
          <w:rFonts w:ascii="Calibri" w:eastAsia="Calibri" w:hAnsi="Calibri" w:cs="Calibri"/>
          <w:sz w:val="22"/>
          <w:szCs w:val="22"/>
        </w:rPr>
      </w:pPr>
      <w:r w:rsidRPr="00083D5A">
        <w:rPr>
          <w:noProof/>
          <w:highlight w:val="yellow"/>
        </w:rPr>
        <w:drawing>
          <wp:anchor distT="0" distB="0" distL="114300" distR="114300" simplePos="0" relativeHeight="251950080" behindDoc="0" locked="0" layoutInCell="1" allowOverlap="1" wp14:anchorId="6BFAC368" wp14:editId="667D6512">
            <wp:simplePos x="0" y="0"/>
            <wp:positionH relativeFrom="column">
              <wp:posOffset>1756410</wp:posOffset>
            </wp:positionH>
            <wp:positionV relativeFrom="paragraph">
              <wp:posOffset>133985</wp:posOffset>
            </wp:positionV>
            <wp:extent cx="2306955" cy="843280"/>
            <wp:effectExtent l="0" t="0" r="0" b="0"/>
            <wp:wrapThrough wrapText="bothSides">
              <wp:wrapPolygon edited="0">
                <wp:start x="0" y="0"/>
                <wp:lineTo x="0" y="20982"/>
                <wp:lineTo x="21404" y="20982"/>
                <wp:lineTo x="21404" y="0"/>
                <wp:lineTo x="0" y="0"/>
              </wp:wrapPolygon>
            </wp:wrapThrough>
            <wp:docPr id="921384897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384897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4E1C513" wp14:editId="42446B98">
                <wp:simplePos x="0" y="0"/>
                <wp:positionH relativeFrom="column">
                  <wp:posOffset>904875</wp:posOffset>
                </wp:positionH>
                <wp:positionV relativeFrom="paragraph">
                  <wp:posOffset>156845</wp:posOffset>
                </wp:positionV>
                <wp:extent cx="4131945" cy="0"/>
                <wp:effectExtent l="0" t="0" r="0" b="0"/>
                <wp:wrapNone/>
                <wp:docPr id="623934941" name="Łącznik prost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319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092A7D" id="Łącznik prosty 13" o:spid="_x0000_s1026" style="position:absolute;flip:y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25pt,12.35pt" to="396.6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GXCpQEAAJ4DAAAOAAAAZHJzL2Uyb0RvYy54bWysU01P3DAQvVfiP1i+s0mAViXaLAcQXCqK&#10;oOVunPHGkr80djfZf9+xsxtQiyq16sXyx7w3896M11eTNWwHGLV3HW9WNWfgpO+123b8+7fb08+c&#10;xSRcL4x30PE9RH61OfmwHkMLZ37wpgdkROJiO4aODymFtqqiHMCKuPIBHD0qj1YkOuK26lGMxG5N&#10;dVbXn6rRYx/QS4iRbm/mR74p/EqBTF+VipCY6TjVlsqKZX3Ja7VZi3aLIgxaHsoQ/1CFFdpR0oXq&#10;RiTBfqD+jcpqiT56lVbS28orpSUUDaSmqX9R8zSIAEULmRPDYlP8f7TyfnftHpBsGENsY3jArGJS&#10;aJkyOjxTT4suqpRNxbb9YhtMiUm6vGjOm8uLj5zJ41s1U2SqgDHdgbcsbzputMuKRCt2X2KitBR6&#10;DKHDaxFll/YGcrBxj6CY7inZXE6ZD7g2yHaCOiukBJea3E3iK9EZprQxC7Auaf8IPMRnKJTZ+Rvw&#10;giiZvUsL2Grn8b3saTqWrOb4owOz7mzBi+/3pT3FGhqCovAwsHnK3p4L/PVbbX4CAAD//wMAUEsD&#10;BBQABgAIAAAAIQAD5WeT3AAAAAkBAAAPAAAAZHJzL2Rvd25yZXYueG1sTI/BTsMwDIbvSLxDZCRu&#10;LKVslJWmE5oEN5C2wT1pTFPWOFWTbYWnx4gDHH/70+/P1WryvTjiGLtACq5nGQikJtiOWgWvu8er&#10;OxAxabK6D4QKPjHCqj4/q3Rpw4k2eNymVnAJxVIrcCkNpZSxceh1nIUBiXfvYfQ6cRxbaUd94nLf&#10;yzzLbqXXHfEFpwdcO2z224NX8LR8+1g/t7svY1zhX6bO9It9odTlxfRwDyLhlP5g+NFndajZyYQD&#10;2Sh6zvN8waiCfF6AYKBY3uQgzO9A1pX8/0H9DQAA//8DAFBLAQItABQABgAIAAAAIQC2gziS/gAA&#10;AOEBAAATAAAAAAAAAAAAAAAAAAAAAABbQ29udGVudF9UeXBlc10ueG1sUEsBAi0AFAAGAAgAAAAh&#10;ADj9If/WAAAAlAEAAAsAAAAAAAAAAAAAAAAALwEAAF9yZWxzLy5yZWxzUEsBAi0AFAAGAAgAAAAh&#10;AG30ZcKlAQAAngMAAA4AAAAAAAAAAAAAAAAALgIAAGRycy9lMm9Eb2MueG1sUEsBAi0AFAAGAAgA&#10;AAAhAAPlZ5PcAAAACQEAAA8AAAAAAAAAAAAAAAAA/wMAAGRycy9kb3ducmV2LnhtbFBLBQYAAAAA&#10;BAAEAPMAAAAIBQAAAAA=&#10;" strokecolor="#94a77d [2884]">
                <v:stroke endcap="round"/>
              </v:line>
            </w:pict>
          </mc:Fallback>
        </mc:AlternateContent>
      </w:r>
    </w:p>
    <w:p w14:paraId="3F75ED2A" w14:textId="1D5ADD0E" w:rsidR="00580F24" w:rsidRDefault="00580F24" w:rsidP="00993B42">
      <w:pPr>
        <w:spacing w:before="120"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5AD521BD" w14:textId="77777777" w:rsidR="00E26BA3" w:rsidRDefault="00E26BA3" w:rsidP="00E26BA3">
      <w:pPr>
        <w:spacing w:after="0"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4C70EDC9" w14:textId="77777777" w:rsidR="005710B6" w:rsidRDefault="005710B6" w:rsidP="00E26BA3">
      <w:pPr>
        <w:spacing w:after="0"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23C5CD0B" w14:textId="43CBB607" w:rsidR="004B3319" w:rsidRPr="000C0EF8" w:rsidRDefault="00802855" w:rsidP="00E26BA3">
      <w:pPr>
        <w:spacing w:after="120" w:line="360" w:lineRule="auto"/>
        <w:ind w:firstLine="567"/>
        <w:jc w:val="both"/>
        <w:rPr>
          <w:rFonts w:ascii="Calibri" w:eastAsia="Calibri" w:hAnsi="Calibri" w:cs="Calibri"/>
          <w:bCs/>
          <w:color w:val="000000" w:themeColor="text1"/>
          <w:sz w:val="22"/>
          <w:szCs w:val="22"/>
        </w:rPr>
      </w:pPr>
      <w:r w:rsidRPr="000C0EF8">
        <w:rPr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W </w:t>
      </w:r>
      <w:r w:rsidR="00912F40" w:rsidRPr="000C0EF8">
        <w:rPr>
          <w:rFonts w:ascii="Calibri" w:eastAsia="Calibri" w:hAnsi="Calibri" w:cs="Calibri"/>
          <w:bCs/>
          <w:color w:val="000000" w:themeColor="text1"/>
          <w:sz w:val="22"/>
          <w:szCs w:val="22"/>
        </w:rPr>
        <w:t>zakresie</w:t>
      </w:r>
      <w:r w:rsidRPr="000C0EF8">
        <w:rPr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 celu 2</w:t>
      </w:r>
      <w:r w:rsidR="00E26BA3" w:rsidRPr="00E26BA3">
        <w:rPr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: </w:t>
      </w:r>
      <w:r w:rsidR="00E26BA3" w:rsidRPr="00E26BA3">
        <w:rPr>
          <w:rFonts w:ascii="Calibri" w:eastAsia="Calibri" w:hAnsi="Calibri" w:cs="Calibri"/>
          <w:bCs/>
          <w:i/>
          <w:iCs/>
          <w:color w:val="000000" w:themeColor="text1"/>
          <w:sz w:val="22"/>
          <w:szCs w:val="22"/>
        </w:rPr>
        <w:t>Podnoszenie kompetencji i kwalifikacji przedsiębiorców i pracowników w celu dostosowania do potrzeb specjalizacji regionalnego rynku pracy</w:t>
      </w:r>
      <w:r w:rsidR="00E26BA3" w:rsidRPr="00E26BA3">
        <w:rPr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 </w:t>
      </w:r>
      <w:r w:rsidRPr="000C0EF8">
        <w:rPr>
          <w:rFonts w:ascii="Calibri" w:eastAsia="Calibri" w:hAnsi="Calibri" w:cs="Calibri"/>
          <w:bCs/>
          <w:color w:val="000000" w:themeColor="text1"/>
          <w:sz w:val="22"/>
          <w:szCs w:val="22"/>
        </w:rPr>
        <w:t>WUP w Poznani</w:t>
      </w:r>
      <w:r w:rsidR="007E1D66">
        <w:rPr>
          <w:rFonts w:ascii="Calibri" w:eastAsia="Calibri" w:hAnsi="Calibri" w:cs="Calibri"/>
          <w:bCs/>
          <w:color w:val="000000" w:themeColor="text1"/>
          <w:sz w:val="22"/>
          <w:szCs w:val="22"/>
        </w:rPr>
        <w:t>u</w:t>
      </w:r>
      <w:r w:rsidR="00FE0B47">
        <w:rPr>
          <w:rFonts w:ascii="Calibri" w:eastAsia="Calibri" w:hAnsi="Calibri" w:cs="Calibri"/>
          <w:bCs/>
          <w:color w:val="000000" w:themeColor="text1"/>
          <w:sz w:val="22"/>
          <w:szCs w:val="22"/>
        </w:rPr>
        <w:t>,</w:t>
      </w:r>
      <w:r w:rsidRPr="000C0EF8">
        <w:rPr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 jako Beneficjent, będzie </w:t>
      </w:r>
      <w:r w:rsidR="000C0EF8">
        <w:rPr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kontynuował </w:t>
      </w:r>
      <w:r w:rsidRPr="000C0EF8">
        <w:rPr>
          <w:rFonts w:ascii="Calibri" w:eastAsia="Calibri" w:hAnsi="Calibri" w:cs="Calibri"/>
          <w:bCs/>
          <w:color w:val="000000" w:themeColor="text1"/>
          <w:sz w:val="22"/>
          <w:szCs w:val="22"/>
        </w:rPr>
        <w:t>realiz</w:t>
      </w:r>
      <w:r w:rsidR="000C0EF8">
        <w:rPr>
          <w:rFonts w:ascii="Calibri" w:eastAsia="Calibri" w:hAnsi="Calibri" w:cs="Calibri"/>
          <w:bCs/>
          <w:color w:val="000000" w:themeColor="text1"/>
          <w:sz w:val="22"/>
          <w:szCs w:val="22"/>
        </w:rPr>
        <w:t>ację</w:t>
      </w:r>
      <w:r w:rsidRPr="000C0EF8">
        <w:rPr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 wraz z partnerami, zadania w ramach projektu pt. </w:t>
      </w:r>
      <w:r w:rsidRPr="000C0EF8">
        <w:rPr>
          <w:rFonts w:ascii="Calibri" w:eastAsia="Calibri" w:hAnsi="Calibri" w:cs="Calibri"/>
          <w:bCs/>
          <w:i/>
          <w:iCs/>
          <w:color w:val="000000" w:themeColor="text1"/>
          <w:sz w:val="22"/>
          <w:szCs w:val="22"/>
        </w:rPr>
        <w:t>Podnoszenie i zmiana kwalifikacji oraz aktywizacja zawodowa pracowników Grupy Kapitałowej Zespołu Elektrowni Pątnów-Adamów-Konin zorientowana na utworzenie i utrzymanie miejsc pracy. „Droga do zatrudnienia po węglu”</w:t>
      </w:r>
      <w:r w:rsidRPr="000C0EF8">
        <w:rPr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, zgodnie </w:t>
      </w:r>
      <w:r w:rsidR="00E26BA3">
        <w:rPr>
          <w:rFonts w:ascii="Calibri" w:eastAsia="Calibri" w:hAnsi="Calibri" w:cs="Calibri"/>
          <w:bCs/>
          <w:color w:val="000000" w:themeColor="text1"/>
          <w:sz w:val="22"/>
          <w:szCs w:val="22"/>
        </w:rPr>
        <w:br/>
      </w:r>
      <w:r w:rsidRPr="000C0EF8">
        <w:rPr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z Programem pracowniczym dla GK ZE PAK na lata 2021-2027 - „Droga do zatrudnienia po węglu” </w:t>
      </w:r>
    </w:p>
    <w:p w14:paraId="7EB1B3D8" w14:textId="1F3AD18E" w:rsidR="00802855" w:rsidRPr="000C0EF8" w:rsidRDefault="0040521D" w:rsidP="004B3319">
      <w:pPr>
        <w:spacing w:after="120" w:line="360" w:lineRule="auto"/>
        <w:jc w:val="both"/>
        <w:rPr>
          <w:rFonts w:ascii="Calibri" w:eastAsia="Calibri" w:hAnsi="Calibri" w:cs="Calibri"/>
          <w:bCs/>
          <w:color w:val="000000" w:themeColor="text1"/>
          <w:sz w:val="22"/>
          <w:szCs w:val="22"/>
        </w:rPr>
      </w:pPr>
      <w:r w:rsidRPr="00083D5A">
        <w:rPr>
          <w:noProof/>
          <w:color w:val="7C9163" w:themeColor="accent1" w:themeShade="BF"/>
          <w:highlight w:val="yellow"/>
        </w:rPr>
        <w:drawing>
          <wp:anchor distT="0" distB="0" distL="114300" distR="114300" simplePos="0" relativeHeight="251949056" behindDoc="0" locked="0" layoutInCell="1" allowOverlap="1" wp14:anchorId="185F15E1" wp14:editId="5A4BA8AD">
            <wp:simplePos x="0" y="0"/>
            <wp:positionH relativeFrom="column">
              <wp:posOffset>-62865</wp:posOffset>
            </wp:positionH>
            <wp:positionV relativeFrom="paragraph">
              <wp:posOffset>199390</wp:posOffset>
            </wp:positionV>
            <wp:extent cx="2647950" cy="2143125"/>
            <wp:effectExtent l="0" t="38100" r="0" b="47625"/>
            <wp:wrapSquare wrapText="bothSides"/>
            <wp:docPr id="1608709565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4" r:lo="rId275" r:qs="rId276" r:cs="rId27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855" w:rsidRPr="000C0EF8">
        <w:rPr>
          <w:rFonts w:ascii="Calibri" w:eastAsia="Calibri" w:hAnsi="Calibri" w:cs="Calibri"/>
          <w:bCs/>
          <w:color w:val="000000" w:themeColor="text1"/>
          <w:sz w:val="22"/>
          <w:szCs w:val="22"/>
        </w:rPr>
        <w:t>w ramach Programu Fundusze Europejskie dla Wielkopolski 2021-2027 w zakresie Funduszu na rzecz Sprawiedliwej Transformacji (FST).</w:t>
      </w:r>
    </w:p>
    <w:p w14:paraId="03AA0D25" w14:textId="12883501" w:rsidR="00FC0687" w:rsidRPr="002B5078" w:rsidRDefault="00802855" w:rsidP="002B5078">
      <w:pPr>
        <w:spacing w:after="0" w:line="360" w:lineRule="auto"/>
        <w:jc w:val="both"/>
        <w:rPr>
          <w:rFonts w:ascii="Calibri" w:eastAsia="Calibri" w:hAnsi="Calibri" w:cs="Calibri"/>
          <w:bCs/>
          <w:color w:val="000000" w:themeColor="text1"/>
          <w:sz w:val="22"/>
          <w:szCs w:val="22"/>
        </w:rPr>
      </w:pPr>
      <w:r w:rsidRPr="000C0EF8">
        <w:rPr>
          <w:rFonts w:ascii="Calibri" w:hAnsi="Calibri" w:cs="Calibri"/>
          <w:sz w:val="22"/>
          <w:szCs w:val="22"/>
        </w:rPr>
        <w:t xml:space="preserve">Celem tego działania jest umożliwienie regionom i ludności łagodzenia wpływających na społeczeństwo, zatrudnienie, gospodarkę i środowisko skutków transformacji w kierunku osiągnięcia celów Unii </w:t>
      </w:r>
      <w:r w:rsidR="007A48BA">
        <w:rPr>
          <w:rFonts w:ascii="Calibri" w:hAnsi="Calibri" w:cs="Calibri"/>
          <w:sz w:val="22"/>
          <w:szCs w:val="22"/>
        </w:rPr>
        <w:t xml:space="preserve">Europejskiej </w:t>
      </w:r>
      <w:r w:rsidRPr="000C0EF8">
        <w:rPr>
          <w:rFonts w:ascii="Calibri" w:hAnsi="Calibri" w:cs="Calibri"/>
          <w:sz w:val="22"/>
          <w:szCs w:val="22"/>
        </w:rPr>
        <w:t>na rok 2030 w dziedzinie energii i klimatu oraz w kierunku neutralnej dla klimatu gospodarki U</w:t>
      </w:r>
      <w:r w:rsidR="007A48BA">
        <w:rPr>
          <w:rFonts w:ascii="Calibri" w:hAnsi="Calibri" w:cs="Calibri"/>
          <w:sz w:val="22"/>
          <w:szCs w:val="22"/>
        </w:rPr>
        <w:t>E d</w:t>
      </w:r>
      <w:r w:rsidRPr="000C0EF8">
        <w:rPr>
          <w:rFonts w:ascii="Calibri" w:hAnsi="Calibri" w:cs="Calibri"/>
          <w:sz w:val="22"/>
          <w:szCs w:val="22"/>
        </w:rPr>
        <w:t>o roku 2050 w oparciu o porozumienie paryskie.</w:t>
      </w:r>
    </w:p>
    <w:p w14:paraId="36F013A1" w14:textId="300550C0" w:rsidR="002B5078" w:rsidRPr="00AF7652" w:rsidRDefault="00575498" w:rsidP="002B5078">
      <w:pPr>
        <w:jc w:val="both"/>
        <w:rPr>
          <w:rFonts w:ascii="Calibri" w:hAnsi="Calibri" w:cs="Calibri"/>
          <w:color w:val="000000" w:themeColor="text1"/>
          <w:sz w:val="22"/>
          <w:szCs w:val="22"/>
          <w:lang w:eastAsia="pl-PL"/>
        </w:rPr>
      </w:pPr>
      <w:r w:rsidRPr="00E92D27">
        <w:rPr>
          <w:color w:val="000000" w:themeColor="text1"/>
          <w:sz w:val="20"/>
          <w:szCs w:val="20"/>
          <w:lang w:eastAsia="pl-PL"/>
        </w:rPr>
        <w:tab/>
      </w:r>
      <w:r w:rsidR="002B5078" w:rsidRPr="00AF7652">
        <w:rPr>
          <w:rFonts w:ascii="Calibri" w:hAnsi="Calibri" w:cs="Calibri"/>
          <w:color w:val="000000" w:themeColor="text1"/>
          <w:sz w:val="22"/>
          <w:szCs w:val="22"/>
          <w:lang w:eastAsia="pl-PL"/>
        </w:rPr>
        <w:t xml:space="preserve">Dodatkowo, w </w:t>
      </w:r>
      <w:r w:rsidR="00953BD9" w:rsidRPr="00AF7652">
        <w:rPr>
          <w:rFonts w:ascii="Calibri" w:hAnsi="Calibri" w:cs="Calibri"/>
          <w:color w:val="000000" w:themeColor="text1"/>
          <w:sz w:val="22"/>
          <w:szCs w:val="22"/>
          <w:lang w:eastAsia="pl-PL"/>
        </w:rPr>
        <w:t>zakresie</w:t>
      </w:r>
      <w:r w:rsidR="002B5078" w:rsidRPr="00AF7652">
        <w:rPr>
          <w:rFonts w:ascii="Calibri" w:hAnsi="Calibri" w:cs="Calibri"/>
          <w:color w:val="000000" w:themeColor="text1"/>
          <w:sz w:val="22"/>
          <w:szCs w:val="22"/>
          <w:lang w:eastAsia="pl-PL"/>
        </w:rPr>
        <w:t xml:space="preserve"> </w:t>
      </w:r>
      <w:r w:rsidR="00953BD9" w:rsidRPr="00AF7652">
        <w:rPr>
          <w:rFonts w:ascii="Calibri" w:hAnsi="Calibri" w:cs="Calibri"/>
          <w:color w:val="000000" w:themeColor="text1"/>
          <w:sz w:val="22"/>
          <w:szCs w:val="22"/>
          <w:lang w:eastAsia="pl-PL"/>
        </w:rPr>
        <w:t xml:space="preserve">wspomnianego </w:t>
      </w:r>
      <w:r w:rsidR="002B5078" w:rsidRPr="00AF7652">
        <w:rPr>
          <w:rFonts w:ascii="Calibri" w:hAnsi="Calibri" w:cs="Calibri"/>
          <w:color w:val="000000" w:themeColor="text1"/>
          <w:sz w:val="22"/>
          <w:szCs w:val="22"/>
          <w:lang w:eastAsia="pl-PL"/>
        </w:rPr>
        <w:t xml:space="preserve">projektu partnerskiego Podnoszenie i zmiana kwalifikacji oraz aktywizacja zawodowa pracowników Grupy Kapitałowej Zespołu Elektrowni Pątnów-Adamów-Konin zorientowana na utworzenie i utrzymanie miejsc pracy. „Droga do zatrudnienia po węglu”, </w:t>
      </w:r>
      <w:r w:rsidR="00953BD9" w:rsidRPr="00AF7652">
        <w:rPr>
          <w:rFonts w:ascii="Calibri" w:hAnsi="Calibri" w:cs="Calibri"/>
          <w:color w:val="000000" w:themeColor="text1"/>
          <w:sz w:val="22"/>
          <w:szCs w:val="22"/>
          <w:lang w:eastAsia="pl-PL"/>
        </w:rPr>
        <w:t xml:space="preserve">w 2025 r., </w:t>
      </w:r>
      <w:r w:rsidR="002B5078" w:rsidRPr="00AF7652">
        <w:rPr>
          <w:rFonts w:ascii="Calibri" w:hAnsi="Calibri" w:cs="Calibri"/>
          <w:color w:val="000000" w:themeColor="text1"/>
          <w:sz w:val="22"/>
          <w:szCs w:val="22"/>
          <w:lang w:eastAsia="pl-PL"/>
        </w:rPr>
        <w:lastRenderedPageBreak/>
        <w:t xml:space="preserve">przewidziano </w:t>
      </w:r>
      <w:r w:rsidR="002958D4" w:rsidRPr="00AF7652">
        <w:rPr>
          <w:rFonts w:ascii="Calibri" w:hAnsi="Calibri" w:cs="Calibri"/>
          <w:color w:val="000000" w:themeColor="text1"/>
          <w:sz w:val="22"/>
          <w:szCs w:val="22"/>
          <w:lang w:eastAsia="pl-PL"/>
        </w:rPr>
        <w:t xml:space="preserve">w ramach partnerstwa </w:t>
      </w:r>
      <w:r w:rsidR="002B5078" w:rsidRPr="00AF7652">
        <w:rPr>
          <w:rFonts w:ascii="Calibri" w:hAnsi="Calibri" w:cs="Calibri"/>
          <w:color w:val="000000" w:themeColor="text1"/>
          <w:sz w:val="22"/>
          <w:szCs w:val="22"/>
          <w:lang w:eastAsia="pl-PL"/>
        </w:rPr>
        <w:t xml:space="preserve">PUP </w:t>
      </w:r>
      <w:r w:rsidR="00421A3C" w:rsidRPr="00AF7652">
        <w:rPr>
          <w:rFonts w:ascii="Calibri" w:hAnsi="Calibri" w:cs="Calibri"/>
          <w:color w:val="000000" w:themeColor="text1"/>
          <w:sz w:val="22"/>
          <w:szCs w:val="22"/>
          <w:lang w:eastAsia="pl-PL"/>
        </w:rPr>
        <w:t xml:space="preserve">w </w:t>
      </w:r>
      <w:r w:rsidR="002B5078" w:rsidRPr="00AF7652">
        <w:rPr>
          <w:rFonts w:ascii="Calibri" w:hAnsi="Calibri" w:cs="Calibri"/>
          <w:color w:val="000000" w:themeColor="text1"/>
          <w:sz w:val="22"/>
          <w:szCs w:val="22"/>
          <w:lang w:eastAsia="pl-PL"/>
        </w:rPr>
        <w:t>Konin</w:t>
      </w:r>
      <w:r w:rsidR="00421A3C" w:rsidRPr="00AF7652">
        <w:rPr>
          <w:rFonts w:ascii="Calibri" w:hAnsi="Calibri" w:cs="Calibri"/>
          <w:color w:val="000000" w:themeColor="text1"/>
          <w:sz w:val="22"/>
          <w:szCs w:val="22"/>
          <w:lang w:eastAsia="pl-PL"/>
        </w:rPr>
        <w:t>ie</w:t>
      </w:r>
      <w:r w:rsidR="002B5078" w:rsidRPr="00AF7652">
        <w:rPr>
          <w:rFonts w:ascii="Calibri" w:hAnsi="Calibri" w:cs="Calibri"/>
          <w:color w:val="000000" w:themeColor="text1"/>
          <w:sz w:val="22"/>
          <w:szCs w:val="22"/>
          <w:lang w:eastAsia="pl-PL"/>
        </w:rPr>
        <w:t>, Turk</w:t>
      </w:r>
      <w:r w:rsidR="00421A3C" w:rsidRPr="00AF7652">
        <w:rPr>
          <w:rFonts w:ascii="Calibri" w:hAnsi="Calibri" w:cs="Calibri"/>
          <w:color w:val="000000" w:themeColor="text1"/>
          <w:sz w:val="22"/>
          <w:szCs w:val="22"/>
          <w:lang w:eastAsia="pl-PL"/>
        </w:rPr>
        <w:t>u</w:t>
      </w:r>
      <w:r w:rsidR="002B5078" w:rsidRPr="00AF7652">
        <w:rPr>
          <w:rFonts w:ascii="Calibri" w:hAnsi="Calibri" w:cs="Calibri"/>
          <w:color w:val="000000" w:themeColor="text1"/>
          <w:sz w:val="22"/>
          <w:szCs w:val="22"/>
          <w:lang w:eastAsia="pl-PL"/>
        </w:rPr>
        <w:t>, Ko</w:t>
      </w:r>
      <w:r w:rsidR="00421A3C" w:rsidRPr="00AF7652">
        <w:rPr>
          <w:rFonts w:ascii="Calibri" w:hAnsi="Calibri" w:cs="Calibri"/>
          <w:color w:val="000000" w:themeColor="text1"/>
          <w:sz w:val="22"/>
          <w:szCs w:val="22"/>
          <w:lang w:eastAsia="pl-PL"/>
        </w:rPr>
        <w:t>le</w:t>
      </w:r>
      <w:r w:rsidR="002B5078" w:rsidRPr="00AF7652">
        <w:rPr>
          <w:rFonts w:ascii="Calibri" w:hAnsi="Calibri" w:cs="Calibri"/>
          <w:color w:val="000000" w:themeColor="text1"/>
          <w:sz w:val="22"/>
          <w:szCs w:val="22"/>
          <w:lang w:eastAsia="pl-PL"/>
        </w:rPr>
        <w:t xml:space="preserve"> </w:t>
      </w:r>
      <w:r w:rsidR="00421A3C" w:rsidRPr="00AF7652">
        <w:rPr>
          <w:rFonts w:ascii="Calibri" w:hAnsi="Calibri" w:cs="Calibri"/>
          <w:color w:val="000000" w:themeColor="text1"/>
          <w:sz w:val="22"/>
          <w:szCs w:val="22"/>
          <w:lang w:eastAsia="pl-PL"/>
        </w:rPr>
        <w:t>oraz</w:t>
      </w:r>
      <w:r w:rsidR="002B5078" w:rsidRPr="00AF7652">
        <w:rPr>
          <w:rFonts w:ascii="Calibri" w:hAnsi="Calibri" w:cs="Calibri"/>
          <w:color w:val="000000" w:themeColor="text1"/>
          <w:sz w:val="22"/>
          <w:szCs w:val="22"/>
          <w:lang w:eastAsia="pl-PL"/>
        </w:rPr>
        <w:t xml:space="preserve"> Słupc</w:t>
      </w:r>
      <w:r w:rsidR="00421A3C" w:rsidRPr="00AF7652">
        <w:rPr>
          <w:rFonts w:ascii="Calibri" w:hAnsi="Calibri" w:cs="Calibri"/>
          <w:color w:val="000000" w:themeColor="text1"/>
          <w:sz w:val="22"/>
          <w:szCs w:val="22"/>
          <w:lang w:eastAsia="pl-PL"/>
        </w:rPr>
        <w:t>y</w:t>
      </w:r>
      <w:r w:rsidR="002958D4" w:rsidRPr="00AF7652">
        <w:rPr>
          <w:rFonts w:ascii="Calibri" w:hAnsi="Calibri" w:cs="Calibri"/>
          <w:color w:val="000000" w:themeColor="text1"/>
          <w:sz w:val="22"/>
          <w:szCs w:val="22"/>
          <w:lang w:eastAsia="pl-PL"/>
        </w:rPr>
        <w:t xml:space="preserve"> działania mające </w:t>
      </w:r>
      <w:r w:rsidR="002B5078" w:rsidRPr="00AF7652">
        <w:rPr>
          <w:rFonts w:ascii="Calibri" w:hAnsi="Calibri" w:cs="Calibri"/>
          <w:color w:val="000000" w:themeColor="text1"/>
          <w:sz w:val="22"/>
          <w:szCs w:val="22"/>
          <w:lang w:eastAsia="pl-PL"/>
        </w:rPr>
        <w:t>na celu wsparcia 200 osób z obszaru wielkopolski wschodniej, które w wyniku transformacji energetycznej utraciły pracę lub są zagrożone jej utratą, zaplanował w 2025 r. następujące formy wsparcia:</w:t>
      </w:r>
    </w:p>
    <w:p w14:paraId="073D86A1" w14:textId="77777777" w:rsidR="002B5078" w:rsidRPr="00AF7652" w:rsidRDefault="002B5078" w:rsidP="002B5078">
      <w:pPr>
        <w:pStyle w:val="Akapitzlist"/>
        <w:numPr>
          <w:ilvl w:val="0"/>
          <w:numId w:val="42"/>
        </w:numPr>
        <w:jc w:val="both"/>
        <w:rPr>
          <w:rFonts w:ascii="Calibri" w:hAnsi="Calibri" w:cs="Calibri"/>
          <w:color w:val="000000" w:themeColor="text1"/>
          <w:sz w:val="22"/>
          <w:szCs w:val="22"/>
          <w:lang w:eastAsia="pl-PL"/>
        </w:rPr>
      </w:pPr>
      <w:r w:rsidRPr="00AF7652">
        <w:rPr>
          <w:rFonts w:ascii="Calibri" w:hAnsi="Calibri" w:cs="Calibri"/>
          <w:color w:val="000000" w:themeColor="text1"/>
          <w:sz w:val="22"/>
          <w:szCs w:val="22"/>
          <w:lang w:eastAsia="pl-PL"/>
        </w:rPr>
        <w:t>doradztwo zawodowe indywidualne i kompleksowa opieka dedykowanego Doradcy</w:t>
      </w:r>
    </w:p>
    <w:p w14:paraId="39DF1F87" w14:textId="77777777" w:rsidR="002B5078" w:rsidRPr="00AF7652" w:rsidRDefault="002B5078" w:rsidP="002B5078">
      <w:pPr>
        <w:pStyle w:val="Akapitzlist"/>
        <w:numPr>
          <w:ilvl w:val="0"/>
          <w:numId w:val="42"/>
        </w:numPr>
        <w:jc w:val="both"/>
        <w:rPr>
          <w:rFonts w:ascii="Calibri" w:hAnsi="Calibri" w:cs="Calibri"/>
          <w:color w:val="000000" w:themeColor="text1"/>
          <w:sz w:val="22"/>
          <w:szCs w:val="22"/>
          <w:lang w:eastAsia="pl-PL"/>
        </w:rPr>
      </w:pPr>
      <w:r w:rsidRPr="00AF7652">
        <w:rPr>
          <w:rFonts w:ascii="Calibri" w:hAnsi="Calibri" w:cs="Calibri"/>
          <w:color w:val="000000" w:themeColor="text1"/>
          <w:sz w:val="22"/>
          <w:szCs w:val="22"/>
          <w:lang w:eastAsia="pl-PL"/>
        </w:rPr>
        <w:t xml:space="preserve"> wyposażenie/doposażenie stanowiska pracy</w:t>
      </w:r>
    </w:p>
    <w:p w14:paraId="7B092498" w14:textId="77777777" w:rsidR="002B5078" w:rsidRPr="00AF7652" w:rsidRDefault="002B5078" w:rsidP="002B5078">
      <w:pPr>
        <w:pStyle w:val="Akapitzlist"/>
        <w:numPr>
          <w:ilvl w:val="0"/>
          <w:numId w:val="42"/>
        </w:numPr>
        <w:jc w:val="both"/>
        <w:rPr>
          <w:rFonts w:ascii="Calibri" w:hAnsi="Calibri" w:cs="Calibri"/>
          <w:color w:val="000000" w:themeColor="text1"/>
          <w:sz w:val="22"/>
          <w:szCs w:val="22"/>
          <w:lang w:eastAsia="pl-PL"/>
        </w:rPr>
      </w:pPr>
      <w:r w:rsidRPr="00AF7652">
        <w:rPr>
          <w:rFonts w:ascii="Calibri" w:hAnsi="Calibri" w:cs="Calibri"/>
          <w:color w:val="000000" w:themeColor="text1"/>
          <w:sz w:val="22"/>
          <w:szCs w:val="22"/>
          <w:lang w:eastAsia="pl-PL"/>
        </w:rPr>
        <w:t>bezzwrotną dotację na założenie działalności gospodarczej</w:t>
      </w:r>
    </w:p>
    <w:p w14:paraId="14EF1385" w14:textId="77777777" w:rsidR="002B5078" w:rsidRPr="00AF7652" w:rsidRDefault="002B5078" w:rsidP="002B5078">
      <w:pPr>
        <w:pStyle w:val="Akapitzlist"/>
        <w:numPr>
          <w:ilvl w:val="0"/>
          <w:numId w:val="42"/>
        </w:numPr>
        <w:jc w:val="both"/>
        <w:rPr>
          <w:rFonts w:ascii="Calibri" w:hAnsi="Calibri" w:cs="Calibri"/>
          <w:color w:val="000000" w:themeColor="text1"/>
          <w:sz w:val="22"/>
          <w:szCs w:val="22"/>
          <w:lang w:eastAsia="pl-PL"/>
        </w:rPr>
      </w:pPr>
      <w:r w:rsidRPr="00AF7652">
        <w:rPr>
          <w:rFonts w:ascii="Calibri" w:hAnsi="Calibri" w:cs="Calibri"/>
          <w:color w:val="000000" w:themeColor="text1"/>
          <w:sz w:val="22"/>
          <w:szCs w:val="22"/>
          <w:lang w:eastAsia="pl-PL"/>
        </w:rPr>
        <w:t>finansowe wsparcie pomostowe</w:t>
      </w:r>
    </w:p>
    <w:p w14:paraId="1E64898F" w14:textId="77777777" w:rsidR="002B5078" w:rsidRPr="00AF7652" w:rsidRDefault="002B5078" w:rsidP="002B5078">
      <w:pPr>
        <w:pStyle w:val="Akapitzlist"/>
        <w:numPr>
          <w:ilvl w:val="0"/>
          <w:numId w:val="42"/>
        </w:numPr>
        <w:jc w:val="both"/>
        <w:rPr>
          <w:rFonts w:ascii="Calibri" w:hAnsi="Calibri" w:cs="Calibri"/>
          <w:color w:val="000000" w:themeColor="text1"/>
          <w:sz w:val="22"/>
          <w:szCs w:val="22"/>
          <w:lang w:eastAsia="pl-PL"/>
        </w:rPr>
      </w:pPr>
      <w:r w:rsidRPr="00AF7652">
        <w:rPr>
          <w:rFonts w:ascii="Calibri" w:hAnsi="Calibri" w:cs="Calibri"/>
          <w:color w:val="000000" w:themeColor="text1"/>
          <w:sz w:val="22"/>
          <w:szCs w:val="22"/>
          <w:lang w:eastAsia="pl-PL"/>
        </w:rPr>
        <w:t>szkolenia zawodowe</w:t>
      </w:r>
    </w:p>
    <w:p w14:paraId="35E2DEBE" w14:textId="3C40D628" w:rsidR="002B5078" w:rsidRPr="00AF7652" w:rsidRDefault="002B5078" w:rsidP="002B5078">
      <w:pPr>
        <w:pStyle w:val="Akapitzlist"/>
        <w:numPr>
          <w:ilvl w:val="0"/>
          <w:numId w:val="42"/>
        </w:numPr>
        <w:jc w:val="both"/>
        <w:rPr>
          <w:rFonts w:ascii="Calibri" w:hAnsi="Calibri" w:cs="Calibri"/>
          <w:color w:val="000000" w:themeColor="text1"/>
          <w:sz w:val="22"/>
          <w:szCs w:val="22"/>
          <w:lang w:eastAsia="pl-PL"/>
        </w:rPr>
      </w:pPr>
      <w:r w:rsidRPr="00AF7652">
        <w:rPr>
          <w:rFonts w:ascii="Calibri" w:hAnsi="Calibri" w:cs="Calibri"/>
          <w:color w:val="000000" w:themeColor="text1"/>
          <w:sz w:val="22"/>
          <w:szCs w:val="22"/>
          <w:lang w:eastAsia="pl-PL"/>
        </w:rPr>
        <w:t>zatrudnienie subsydiowane.</w:t>
      </w:r>
    </w:p>
    <w:p w14:paraId="66E6ACCD" w14:textId="77777777" w:rsidR="002B5078" w:rsidRDefault="002B5078" w:rsidP="00DB6D3E">
      <w:pPr>
        <w:jc w:val="both"/>
        <w:rPr>
          <w:color w:val="000000" w:themeColor="text1"/>
          <w:sz w:val="20"/>
          <w:szCs w:val="20"/>
          <w:lang w:eastAsia="pl-PL"/>
        </w:rPr>
      </w:pPr>
    </w:p>
    <w:p w14:paraId="1432DF7C" w14:textId="0EBE9F56" w:rsidR="00575498" w:rsidRPr="00DB6D3E" w:rsidRDefault="00575498" w:rsidP="00575498">
      <w:pPr>
        <w:jc w:val="both"/>
        <w:rPr>
          <w:rFonts w:ascii="Calibri" w:hAnsi="Calibri" w:cs="Calibri"/>
          <w:color w:val="000000" w:themeColor="text1"/>
          <w:sz w:val="20"/>
          <w:szCs w:val="20"/>
          <w:lang w:eastAsia="pl-PL"/>
        </w:rPr>
      </w:pPr>
    </w:p>
    <w:p w14:paraId="43E2B266" w14:textId="77777777" w:rsidR="00FC0687" w:rsidRDefault="00FC0687" w:rsidP="00F12AE2">
      <w:pPr>
        <w:rPr>
          <w:color w:val="444D26" w:themeColor="text2"/>
          <w:sz w:val="20"/>
          <w:szCs w:val="20"/>
          <w:highlight w:val="yellow"/>
          <w:lang w:eastAsia="pl-PL"/>
        </w:rPr>
      </w:pPr>
    </w:p>
    <w:p w14:paraId="1959E4B0" w14:textId="77777777" w:rsidR="00FC0687" w:rsidRDefault="00FC0687" w:rsidP="00F12AE2">
      <w:pPr>
        <w:rPr>
          <w:color w:val="444D26" w:themeColor="text2"/>
          <w:sz w:val="20"/>
          <w:szCs w:val="20"/>
          <w:highlight w:val="yellow"/>
          <w:lang w:eastAsia="pl-PL"/>
        </w:rPr>
      </w:pPr>
    </w:p>
    <w:p w14:paraId="2505EAD2" w14:textId="77777777" w:rsidR="00FC0687" w:rsidRDefault="00FC0687" w:rsidP="00F12AE2">
      <w:pPr>
        <w:rPr>
          <w:color w:val="444D26" w:themeColor="text2"/>
          <w:sz w:val="20"/>
          <w:szCs w:val="20"/>
          <w:highlight w:val="yellow"/>
          <w:lang w:eastAsia="pl-PL"/>
        </w:rPr>
      </w:pPr>
    </w:p>
    <w:p w14:paraId="11C45E6D" w14:textId="77777777" w:rsidR="00FC0687" w:rsidRDefault="00FC0687" w:rsidP="00F12AE2">
      <w:pPr>
        <w:rPr>
          <w:color w:val="444D26" w:themeColor="text2"/>
          <w:sz w:val="20"/>
          <w:szCs w:val="20"/>
          <w:highlight w:val="yellow"/>
          <w:lang w:eastAsia="pl-PL"/>
        </w:rPr>
      </w:pPr>
    </w:p>
    <w:p w14:paraId="51F0444C" w14:textId="77777777" w:rsidR="00FC0687" w:rsidRDefault="00FC0687" w:rsidP="00F12AE2">
      <w:pPr>
        <w:rPr>
          <w:color w:val="444D26" w:themeColor="text2"/>
          <w:sz w:val="20"/>
          <w:szCs w:val="20"/>
          <w:highlight w:val="yellow"/>
          <w:lang w:eastAsia="pl-PL"/>
        </w:rPr>
      </w:pPr>
    </w:p>
    <w:p w14:paraId="0320B46E" w14:textId="77777777" w:rsidR="00FC0687" w:rsidRDefault="00FC0687" w:rsidP="00F12AE2">
      <w:pPr>
        <w:rPr>
          <w:color w:val="444D26" w:themeColor="text2"/>
          <w:sz w:val="20"/>
          <w:szCs w:val="20"/>
          <w:highlight w:val="yellow"/>
          <w:lang w:eastAsia="pl-PL"/>
        </w:rPr>
      </w:pPr>
    </w:p>
    <w:p w14:paraId="3198E677" w14:textId="77777777" w:rsidR="00FC0687" w:rsidRDefault="00FC0687" w:rsidP="00F12AE2">
      <w:pPr>
        <w:rPr>
          <w:color w:val="444D26" w:themeColor="text2"/>
          <w:sz w:val="20"/>
          <w:szCs w:val="20"/>
          <w:highlight w:val="yellow"/>
          <w:lang w:eastAsia="pl-PL"/>
        </w:rPr>
      </w:pPr>
    </w:p>
    <w:p w14:paraId="321AB36F" w14:textId="77777777" w:rsidR="007732EB" w:rsidRDefault="007732EB" w:rsidP="00F12AE2">
      <w:pPr>
        <w:rPr>
          <w:color w:val="444D26" w:themeColor="text2"/>
          <w:sz w:val="20"/>
          <w:szCs w:val="20"/>
          <w:highlight w:val="yellow"/>
          <w:lang w:eastAsia="pl-PL"/>
        </w:rPr>
      </w:pPr>
    </w:p>
    <w:p w14:paraId="0D44184A" w14:textId="77777777" w:rsidR="00894A99" w:rsidRDefault="00894A99" w:rsidP="00F12AE2">
      <w:pPr>
        <w:rPr>
          <w:color w:val="444D26" w:themeColor="text2"/>
          <w:sz w:val="20"/>
          <w:szCs w:val="20"/>
          <w:highlight w:val="yellow"/>
          <w:lang w:eastAsia="pl-PL"/>
        </w:rPr>
      </w:pPr>
    </w:p>
    <w:p w14:paraId="132ED1FE" w14:textId="77777777" w:rsidR="00894A99" w:rsidRDefault="00894A99" w:rsidP="00F12AE2">
      <w:pPr>
        <w:rPr>
          <w:color w:val="444D26" w:themeColor="text2"/>
          <w:sz w:val="20"/>
          <w:szCs w:val="20"/>
          <w:highlight w:val="yellow"/>
          <w:lang w:eastAsia="pl-PL"/>
        </w:rPr>
      </w:pPr>
    </w:p>
    <w:p w14:paraId="16F72C44" w14:textId="77777777" w:rsidR="00894A99" w:rsidRDefault="00894A99" w:rsidP="00F12AE2">
      <w:pPr>
        <w:rPr>
          <w:color w:val="444D26" w:themeColor="text2"/>
          <w:sz w:val="20"/>
          <w:szCs w:val="20"/>
          <w:highlight w:val="yellow"/>
          <w:lang w:eastAsia="pl-PL"/>
        </w:rPr>
      </w:pPr>
    </w:p>
    <w:p w14:paraId="324279EF" w14:textId="77777777" w:rsidR="00894A99" w:rsidRDefault="00894A99" w:rsidP="00F12AE2">
      <w:pPr>
        <w:rPr>
          <w:color w:val="444D26" w:themeColor="text2"/>
          <w:sz w:val="20"/>
          <w:szCs w:val="20"/>
          <w:highlight w:val="yellow"/>
          <w:lang w:eastAsia="pl-PL"/>
        </w:rPr>
      </w:pPr>
    </w:p>
    <w:p w14:paraId="23D6ED9B" w14:textId="77777777" w:rsidR="005F46AD" w:rsidRDefault="005F46AD" w:rsidP="00F12AE2">
      <w:pPr>
        <w:rPr>
          <w:color w:val="444D26" w:themeColor="text2"/>
          <w:sz w:val="20"/>
          <w:szCs w:val="20"/>
          <w:highlight w:val="yellow"/>
          <w:lang w:eastAsia="pl-PL"/>
        </w:rPr>
      </w:pPr>
    </w:p>
    <w:p w14:paraId="748BABBC" w14:textId="77777777" w:rsidR="005F46AD" w:rsidRDefault="005F46AD" w:rsidP="00F12AE2">
      <w:pPr>
        <w:rPr>
          <w:color w:val="444D26" w:themeColor="text2"/>
          <w:sz w:val="20"/>
          <w:szCs w:val="20"/>
          <w:highlight w:val="yellow"/>
          <w:lang w:eastAsia="pl-PL"/>
        </w:rPr>
      </w:pPr>
    </w:p>
    <w:p w14:paraId="4796D57E" w14:textId="77777777" w:rsidR="005F46AD" w:rsidRDefault="005F46AD" w:rsidP="00F12AE2">
      <w:pPr>
        <w:rPr>
          <w:color w:val="444D26" w:themeColor="text2"/>
          <w:sz w:val="20"/>
          <w:szCs w:val="20"/>
          <w:highlight w:val="yellow"/>
          <w:lang w:eastAsia="pl-PL"/>
        </w:rPr>
      </w:pPr>
    </w:p>
    <w:p w14:paraId="25133C1E" w14:textId="77777777" w:rsidR="005F46AD" w:rsidRDefault="005F46AD" w:rsidP="00F12AE2">
      <w:pPr>
        <w:rPr>
          <w:color w:val="444D26" w:themeColor="text2"/>
          <w:sz w:val="20"/>
          <w:szCs w:val="20"/>
          <w:highlight w:val="yellow"/>
          <w:lang w:eastAsia="pl-PL"/>
        </w:rPr>
      </w:pPr>
    </w:p>
    <w:p w14:paraId="13A7C978" w14:textId="77777777" w:rsidR="005F46AD" w:rsidRDefault="005F46AD" w:rsidP="00F12AE2">
      <w:pPr>
        <w:rPr>
          <w:color w:val="444D26" w:themeColor="text2"/>
          <w:sz w:val="20"/>
          <w:szCs w:val="20"/>
          <w:highlight w:val="yellow"/>
          <w:lang w:eastAsia="pl-PL"/>
        </w:rPr>
      </w:pPr>
    </w:p>
    <w:p w14:paraId="4BF43E4F" w14:textId="77777777" w:rsidR="005F46AD" w:rsidRDefault="005F46AD" w:rsidP="00F12AE2">
      <w:pPr>
        <w:rPr>
          <w:color w:val="444D26" w:themeColor="text2"/>
          <w:sz w:val="20"/>
          <w:szCs w:val="20"/>
          <w:highlight w:val="yellow"/>
          <w:lang w:eastAsia="pl-PL"/>
        </w:rPr>
      </w:pPr>
    </w:p>
    <w:p w14:paraId="5EB08F5B" w14:textId="77777777" w:rsidR="005F46AD" w:rsidRDefault="005F46AD" w:rsidP="00F12AE2">
      <w:pPr>
        <w:rPr>
          <w:color w:val="444D26" w:themeColor="text2"/>
          <w:sz w:val="20"/>
          <w:szCs w:val="20"/>
          <w:highlight w:val="yellow"/>
          <w:lang w:eastAsia="pl-PL"/>
        </w:rPr>
      </w:pPr>
    </w:p>
    <w:p w14:paraId="01E1791C" w14:textId="77777777" w:rsidR="00894A99" w:rsidRDefault="00894A99" w:rsidP="00F12AE2">
      <w:pPr>
        <w:rPr>
          <w:color w:val="444D26" w:themeColor="text2"/>
          <w:sz w:val="20"/>
          <w:szCs w:val="20"/>
          <w:highlight w:val="yellow"/>
          <w:lang w:eastAsia="pl-PL"/>
        </w:rPr>
      </w:pPr>
    </w:p>
    <w:p w14:paraId="082FA7B1" w14:textId="77777777" w:rsidR="0048050C" w:rsidRDefault="0048050C" w:rsidP="00F12AE2">
      <w:pPr>
        <w:rPr>
          <w:color w:val="444D26" w:themeColor="text2"/>
          <w:sz w:val="20"/>
          <w:szCs w:val="20"/>
          <w:highlight w:val="yellow"/>
          <w:lang w:eastAsia="pl-PL"/>
        </w:rPr>
      </w:pPr>
    </w:p>
    <w:p w14:paraId="575D52D9" w14:textId="77777777" w:rsidR="0040521D" w:rsidRPr="00083D5A" w:rsidRDefault="0040521D" w:rsidP="00F12AE2">
      <w:pPr>
        <w:rPr>
          <w:color w:val="444D26" w:themeColor="text2"/>
          <w:sz w:val="20"/>
          <w:szCs w:val="20"/>
          <w:highlight w:val="yellow"/>
          <w:lang w:eastAsia="pl-PL"/>
        </w:rPr>
      </w:pPr>
    </w:p>
    <w:p w14:paraId="54CF25CF" w14:textId="49B4C063" w:rsidR="00901199" w:rsidRPr="006E48CB" w:rsidRDefault="002E1A0D" w:rsidP="006E48CB">
      <w:pPr>
        <w:pStyle w:val="Tytu"/>
        <w:shd w:val="clear" w:color="auto" w:fill="ECF0E9" w:themeFill="accent1" w:themeFillTint="33"/>
        <w:rPr>
          <w:rFonts w:ascii="Calibri" w:hAnsi="Calibri" w:cs="Calibri"/>
          <w:sz w:val="28"/>
          <w:szCs w:val="28"/>
          <w:lang w:eastAsia="pl-PL"/>
        </w:rPr>
      </w:pPr>
      <w:r w:rsidRPr="006E48CB">
        <w:rPr>
          <w:rFonts w:ascii="Calibri" w:hAnsi="Calibri" w:cs="Calibri"/>
          <w:sz w:val="28"/>
          <w:szCs w:val="28"/>
          <w:lang w:eastAsia="pl-PL"/>
        </w:rPr>
        <w:lastRenderedPageBreak/>
        <w:t xml:space="preserve">V. </w:t>
      </w:r>
      <w:r w:rsidR="001864E1" w:rsidRPr="006E48CB">
        <w:rPr>
          <w:rFonts w:ascii="Calibri" w:hAnsi="Calibri" w:cs="Calibri"/>
          <w:sz w:val="28"/>
          <w:szCs w:val="28"/>
          <w:lang w:eastAsia="pl-PL"/>
        </w:rPr>
        <w:t>Monitoring i sprawozdawczość</w:t>
      </w:r>
    </w:p>
    <w:p w14:paraId="1AF61E9B" w14:textId="7D29CF7F" w:rsidR="00057DC0" w:rsidRPr="00083D5A" w:rsidRDefault="00057DC0" w:rsidP="006C1A45">
      <w:pPr>
        <w:spacing w:before="120" w:after="0" w:line="360" w:lineRule="auto"/>
        <w:jc w:val="both"/>
        <w:rPr>
          <w:rFonts w:cstheme="minorHAnsi"/>
          <w:sz w:val="22"/>
          <w:szCs w:val="22"/>
          <w:highlight w:val="yellow"/>
          <w:lang w:eastAsia="pl-PL"/>
        </w:rPr>
      </w:pPr>
    </w:p>
    <w:p w14:paraId="0FDA7FE6" w14:textId="2C4ED9BB" w:rsidR="00057DC0" w:rsidRPr="00083D5A" w:rsidRDefault="00D11A30" w:rsidP="006C1A45">
      <w:pPr>
        <w:spacing w:before="120" w:after="0" w:line="360" w:lineRule="auto"/>
        <w:jc w:val="both"/>
        <w:rPr>
          <w:rFonts w:cstheme="minorHAnsi"/>
          <w:sz w:val="22"/>
          <w:szCs w:val="22"/>
          <w:highlight w:val="yellow"/>
          <w:lang w:eastAsia="pl-PL"/>
        </w:rPr>
      </w:pPr>
      <w:r w:rsidRPr="00083D5A">
        <w:rPr>
          <w:rFonts w:cstheme="minorHAnsi"/>
          <w:noProof/>
          <w:sz w:val="24"/>
          <w:szCs w:val="24"/>
          <w:highlight w:val="yellow"/>
          <w:lang w:eastAsia="pl-PL"/>
        </w:rPr>
        <w:drawing>
          <wp:anchor distT="0" distB="0" distL="114300" distR="114300" simplePos="0" relativeHeight="251829248" behindDoc="1" locked="0" layoutInCell="1" allowOverlap="1" wp14:anchorId="750560CD" wp14:editId="6898CAD0">
            <wp:simplePos x="0" y="0"/>
            <wp:positionH relativeFrom="column">
              <wp:posOffset>433705</wp:posOffset>
            </wp:positionH>
            <wp:positionV relativeFrom="paragraph">
              <wp:posOffset>62230</wp:posOffset>
            </wp:positionV>
            <wp:extent cx="5246370" cy="1911350"/>
            <wp:effectExtent l="57150" t="38100" r="49530" b="50800"/>
            <wp:wrapTight wrapText="bothSides">
              <wp:wrapPolygon edited="0">
                <wp:start x="-235" y="-431"/>
                <wp:lineTo x="-235" y="5167"/>
                <wp:lineTo x="10118" y="6889"/>
                <wp:lineTo x="-235" y="6889"/>
                <wp:lineTo x="-235" y="21959"/>
                <wp:lineTo x="21725" y="21959"/>
                <wp:lineTo x="21725" y="15716"/>
                <wp:lineTo x="20157" y="15285"/>
                <wp:lineTo x="11294" y="13778"/>
                <wp:lineTo x="18824" y="13778"/>
                <wp:lineTo x="21725" y="12917"/>
                <wp:lineTo x="21725" y="7535"/>
                <wp:lineTo x="15686" y="6889"/>
                <wp:lineTo x="21725" y="4951"/>
                <wp:lineTo x="21725" y="-431"/>
                <wp:lineTo x="-235" y="-431"/>
              </wp:wrapPolygon>
            </wp:wrapTight>
            <wp:docPr id="20" name="Diagram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9" r:lo="rId280" r:qs="rId281" r:cs="rId28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0CB95" w14:textId="31FF88FB" w:rsidR="00057DC0" w:rsidRPr="00083D5A" w:rsidRDefault="00057DC0" w:rsidP="006C1A45">
      <w:pPr>
        <w:spacing w:before="120" w:after="0" w:line="360" w:lineRule="auto"/>
        <w:jc w:val="both"/>
        <w:rPr>
          <w:rFonts w:cstheme="minorHAnsi"/>
          <w:sz w:val="22"/>
          <w:szCs w:val="22"/>
          <w:highlight w:val="yellow"/>
          <w:lang w:eastAsia="pl-PL"/>
        </w:rPr>
      </w:pPr>
    </w:p>
    <w:p w14:paraId="485E5947" w14:textId="583AE3DC" w:rsidR="00057DC0" w:rsidRPr="00083D5A" w:rsidRDefault="00057DC0" w:rsidP="006C1A45">
      <w:pPr>
        <w:spacing w:before="120" w:after="0" w:line="360" w:lineRule="auto"/>
        <w:jc w:val="both"/>
        <w:rPr>
          <w:rFonts w:cstheme="minorHAnsi"/>
          <w:sz w:val="22"/>
          <w:szCs w:val="22"/>
          <w:highlight w:val="yellow"/>
          <w:lang w:eastAsia="pl-PL"/>
        </w:rPr>
      </w:pPr>
    </w:p>
    <w:p w14:paraId="52154ABA" w14:textId="3D305CED" w:rsidR="00057DC0" w:rsidRPr="00083D5A" w:rsidRDefault="00057DC0" w:rsidP="006C1A45">
      <w:pPr>
        <w:spacing w:before="120" w:after="0" w:line="360" w:lineRule="auto"/>
        <w:jc w:val="both"/>
        <w:rPr>
          <w:rFonts w:cstheme="minorHAnsi"/>
          <w:sz w:val="22"/>
          <w:szCs w:val="22"/>
          <w:highlight w:val="yellow"/>
          <w:lang w:eastAsia="pl-PL"/>
        </w:rPr>
      </w:pPr>
    </w:p>
    <w:p w14:paraId="5CFAAAD3" w14:textId="77777777" w:rsidR="00057DC0" w:rsidRPr="00083D5A" w:rsidRDefault="00057DC0" w:rsidP="006C1A45">
      <w:pPr>
        <w:spacing w:before="120" w:after="0" w:line="360" w:lineRule="auto"/>
        <w:jc w:val="both"/>
        <w:rPr>
          <w:rFonts w:cstheme="minorHAnsi"/>
          <w:sz w:val="22"/>
          <w:szCs w:val="22"/>
          <w:highlight w:val="yellow"/>
          <w:lang w:eastAsia="pl-PL"/>
        </w:rPr>
      </w:pPr>
    </w:p>
    <w:p w14:paraId="7ABF0190" w14:textId="77777777" w:rsidR="00057DC0" w:rsidRPr="00083D5A" w:rsidRDefault="00057DC0" w:rsidP="006C1A45">
      <w:pPr>
        <w:spacing w:before="120" w:after="0" w:line="360" w:lineRule="auto"/>
        <w:jc w:val="both"/>
        <w:rPr>
          <w:rFonts w:cstheme="minorHAnsi"/>
          <w:sz w:val="22"/>
          <w:szCs w:val="22"/>
          <w:highlight w:val="yellow"/>
          <w:lang w:eastAsia="pl-PL"/>
        </w:rPr>
      </w:pPr>
    </w:p>
    <w:p w14:paraId="5A5991F4" w14:textId="77777777" w:rsidR="00D11A30" w:rsidRPr="003D4A26" w:rsidRDefault="00D11A30" w:rsidP="006C1A45">
      <w:pPr>
        <w:spacing w:before="120" w:after="0" w:line="360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14:paraId="2D3543ED" w14:textId="1D3265C2" w:rsidR="006C1A45" w:rsidRPr="003D4A26" w:rsidRDefault="003E648B" w:rsidP="006C1A45">
      <w:pPr>
        <w:spacing w:before="120" w:after="0" w:line="360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3D4A26">
        <w:rPr>
          <w:rFonts w:ascii="Calibri" w:hAnsi="Calibri" w:cs="Calibri"/>
          <w:sz w:val="22"/>
          <w:szCs w:val="22"/>
          <w:lang w:eastAsia="pl-PL"/>
        </w:rPr>
        <w:t xml:space="preserve">Monitorowanie realizacji zadań </w:t>
      </w:r>
      <w:r w:rsidR="00722AF7" w:rsidRPr="003D4A26">
        <w:rPr>
          <w:rFonts w:ascii="Calibri" w:hAnsi="Calibri" w:cs="Calibri"/>
          <w:sz w:val="22"/>
          <w:szCs w:val="22"/>
          <w:lang w:eastAsia="pl-PL"/>
        </w:rPr>
        <w:t xml:space="preserve">oraz sprawozdawczość z wykonania założonego </w:t>
      </w:r>
      <w:r w:rsidR="00812F51" w:rsidRPr="003D4A26">
        <w:rPr>
          <w:rFonts w:ascii="Calibri" w:hAnsi="Calibri" w:cs="Calibri"/>
          <w:sz w:val="22"/>
          <w:szCs w:val="22"/>
          <w:lang w:eastAsia="pl-PL"/>
        </w:rPr>
        <w:t>P</w:t>
      </w:r>
      <w:r w:rsidR="00722AF7" w:rsidRPr="003D4A26">
        <w:rPr>
          <w:rFonts w:ascii="Calibri" w:hAnsi="Calibri" w:cs="Calibri"/>
          <w:sz w:val="22"/>
          <w:szCs w:val="22"/>
          <w:lang w:eastAsia="pl-PL"/>
        </w:rPr>
        <w:t xml:space="preserve">lanu </w:t>
      </w:r>
      <w:r w:rsidRPr="003D4A26">
        <w:rPr>
          <w:rFonts w:ascii="Calibri" w:hAnsi="Calibri" w:cs="Calibri"/>
          <w:sz w:val="22"/>
          <w:szCs w:val="22"/>
          <w:lang w:eastAsia="pl-PL"/>
        </w:rPr>
        <w:t>prowadzone będzie</w:t>
      </w:r>
      <w:r w:rsidR="001832BE" w:rsidRPr="003D4A26">
        <w:rPr>
          <w:rFonts w:ascii="Calibri" w:hAnsi="Calibri" w:cs="Calibri"/>
          <w:sz w:val="22"/>
          <w:szCs w:val="22"/>
          <w:lang w:eastAsia="pl-PL"/>
        </w:rPr>
        <w:t xml:space="preserve"> </w:t>
      </w:r>
      <w:r w:rsidRPr="003D4A26">
        <w:rPr>
          <w:rFonts w:ascii="Calibri" w:hAnsi="Calibri" w:cs="Calibri"/>
          <w:sz w:val="22"/>
          <w:szCs w:val="22"/>
          <w:lang w:eastAsia="pl-PL"/>
        </w:rPr>
        <w:t>podobnie jak w latach ubiegłych</w:t>
      </w:r>
      <w:r w:rsidR="00832D10" w:rsidRPr="003D4A26">
        <w:rPr>
          <w:rFonts w:ascii="Calibri" w:hAnsi="Calibri" w:cs="Calibri"/>
          <w:sz w:val="22"/>
          <w:szCs w:val="22"/>
          <w:lang w:eastAsia="pl-PL"/>
        </w:rPr>
        <w:t>.</w:t>
      </w:r>
    </w:p>
    <w:p w14:paraId="7F01B570" w14:textId="4C0D6425" w:rsidR="006C1A45" w:rsidRPr="003D4A26" w:rsidRDefault="00832D10" w:rsidP="00BA38E0">
      <w:pPr>
        <w:pStyle w:val="Akapitzlist"/>
        <w:numPr>
          <w:ilvl w:val="0"/>
          <w:numId w:val="14"/>
        </w:numPr>
        <w:spacing w:before="120" w:after="0" w:line="360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3D4A26">
        <w:rPr>
          <w:rFonts w:ascii="Calibri" w:hAnsi="Calibri" w:cs="Calibri"/>
          <w:sz w:val="22"/>
          <w:szCs w:val="22"/>
          <w:lang w:eastAsia="pl-PL"/>
        </w:rPr>
        <w:t>Z</w:t>
      </w:r>
      <w:r w:rsidR="003E648B" w:rsidRPr="003D4A26">
        <w:rPr>
          <w:rFonts w:ascii="Calibri" w:hAnsi="Calibri" w:cs="Calibri"/>
          <w:sz w:val="22"/>
          <w:szCs w:val="22"/>
          <w:lang w:eastAsia="pl-PL"/>
        </w:rPr>
        <w:t>a koordyn</w:t>
      </w:r>
      <w:r w:rsidR="0083420A" w:rsidRPr="003D4A26">
        <w:rPr>
          <w:rFonts w:ascii="Calibri" w:hAnsi="Calibri" w:cs="Calibri"/>
          <w:sz w:val="22"/>
          <w:szCs w:val="22"/>
          <w:lang w:eastAsia="pl-PL"/>
        </w:rPr>
        <w:t>ację</w:t>
      </w:r>
      <w:r w:rsidR="003E648B" w:rsidRPr="003D4A26">
        <w:rPr>
          <w:rFonts w:ascii="Calibri" w:hAnsi="Calibri" w:cs="Calibri"/>
          <w:sz w:val="22"/>
          <w:szCs w:val="22"/>
          <w:lang w:eastAsia="pl-PL"/>
        </w:rPr>
        <w:t xml:space="preserve"> realizacji Planu Działań na rzecz Zatrudnienia na 202</w:t>
      </w:r>
      <w:r w:rsidR="00781B08">
        <w:rPr>
          <w:rFonts w:ascii="Calibri" w:hAnsi="Calibri" w:cs="Calibri"/>
          <w:sz w:val="22"/>
          <w:szCs w:val="22"/>
          <w:lang w:eastAsia="pl-PL"/>
        </w:rPr>
        <w:t>5</w:t>
      </w:r>
      <w:r w:rsidR="00447856" w:rsidRPr="003D4A26">
        <w:rPr>
          <w:rFonts w:ascii="Calibri" w:hAnsi="Calibri" w:cs="Calibri"/>
          <w:sz w:val="22"/>
          <w:szCs w:val="22"/>
          <w:lang w:eastAsia="pl-PL"/>
        </w:rPr>
        <w:t> </w:t>
      </w:r>
      <w:r w:rsidR="003E648B" w:rsidRPr="003D4A26">
        <w:rPr>
          <w:rFonts w:ascii="Calibri" w:hAnsi="Calibri" w:cs="Calibri"/>
          <w:sz w:val="22"/>
          <w:szCs w:val="22"/>
          <w:lang w:eastAsia="pl-PL"/>
        </w:rPr>
        <w:t>r. odpowiedzialny jest W</w:t>
      </w:r>
      <w:r w:rsidR="00EC5961" w:rsidRPr="003D4A26">
        <w:rPr>
          <w:rFonts w:ascii="Calibri" w:hAnsi="Calibri" w:cs="Calibri"/>
          <w:sz w:val="22"/>
          <w:szCs w:val="22"/>
          <w:lang w:eastAsia="pl-PL"/>
        </w:rPr>
        <w:t>UP</w:t>
      </w:r>
      <w:r w:rsidR="003E648B" w:rsidRPr="003D4A26">
        <w:rPr>
          <w:rFonts w:ascii="Calibri" w:hAnsi="Calibri" w:cs="Calibri"/>
          <w:sz w:val="22"/>
          <w:szCs w:val="22"/>
          <w:lang w:eastAsia="pl-PL"/>
        </w:rPr>
        <w:t xml:space="preserve"> </w:t>
      </w:r>
      <w:r w:rsidR="003D4A26">
        <w:rPr>
          <w:rFonts w:ascii="Calibri" w:hAnsi="Calibri" w:cs="Calibri"/>
          <w:sz w:val="22"/>
          <w:szCs w:val="22"/>
          <w:lang w:eastAsia="pl-PL"/>
        </w:rPr>
        <w:br/>
      </w:r>
      <w:r w:rsidR="003E648B" w:rsidRPr="003D4A26">
        <w:rPr>
          <w:rFonts w:ascii="Calibri" w:hAnsi="Calibri" w:cs="Calibri"/>
          <w:sz w:val="22"/>
          <w:szCs w:val="22"/>
          <w:lang w:eastAsia="pl-PL"/>
        </w:rPr>
        <w:t xml:space="preserve">w </w:t>
      </w:r>
      <w:r w:rsidR="00050967" w:rsidRPr="003D4A26">
        <w:rPr>
          <w:rFonts w:ascii="Calibri" w:hAnsi="Calibri" w:cs="Calibri"/>
          <w:sz w:val="22"/>
          <w:szCs w:val="22"/>
          <w:lang w:eastAsia="pl-PL"/>
        </w:rPr>
        <w:t>Poznaniu,</w:t>
      </w:r>
    </w:p>
    <w:p w14:paraId="48751EC6" w14:textId="36104E2D" w:rsidR="006C1A45" w:rsidRPr="003D4A26" w:rsidRDefault="00832D10" w:rsidP="00BA38E0">
      <w:pPr>
        <w:pStyle w:val="Akapitzlist"/>
        <w:numPr>
          <w:ilvl w:val="0"/>
          <w:numId w:val="14"/>
        </w:numPr>
        <w:spacing w:before="120" w:after="0" w:line="360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3D4A26">
        <w:rPr>
          <w:rFonts w:ascii="Calibri" w:hAnsi="Calibri" w:cs="Calibri"/>
          <w:sz w:val="22"/>
          <w:szCs w:val="22"/>
          <w:lang w:eastAsia="pl-PL"/>
        </w:rPr>
        <w:t>Z</w:t>
      </w:r>
      <w:r w:rsidR="00050967" w:rsidRPr="003D4A26">
        <w:rPr>
          <w:rFonts w:ascii="Calibri" w:hAnsi="Calibri" w:cs="Calibri"/>
          <w:sz w:val="22"/>
          <w:szCs w:val="22"/>
          <w:lang w:eastAsia="pl-PL"/>
        </w:rPr>
        <w:t>a realizację zadań, które wpisują się w cele Planu Działań na Rzecz Zatrudnienia na 202</w:t>
      </w:r>
      <w:r w:rsidR="00D02EB4">
        <w:rPr>
          <w:rFonts w:ascii="Calibri" w:hAnsi="Calibri" w:cs="Calibri"/>
          <w:sz w:val="22"/>
          <w:szCs w:val="22"/>
          <w:lang w:eastAsia="pl-PL"/>
        </w:rPr>
        <w:t>5</w:t>
      </w:r>
      <w:r w:rsidR="00447856" w:rsidRPr="003D4A26">
        <w:rPr>
          <w:rFonts w:ascii="Calibri" w:hAnsi="Calibri" w:cs="Calibri"/>
          <w:sz w:val="22"/>
          <w:szCs w:val="22"/>
          <w:lang w:eastAsia="pl-PL"/>
        </w:rPr>
        <w:t> </w:t>
      </w:r>
      <w:r w:rsidR="00050967" w:rsidRPr="003D4A26">
        <w:rPr>
          <w:rFonts w:ascii="Calibri" w:hAnsi="Calibri" w:cs="Calibri"/>
          <w:sz w:val="22"/>
          <w:szCs w:val="22"/>
          <w:lang w:eastAsia="pl-PL"/>
        </w:rPr>
        <w:t>r. i ich prawidłowy przebieg, nadzór oraz dążenie do uzyskania zakładanych rezultatów, odpowiedzialne są komórki merytoryczne WUP</w:t>
      </w:r>
      <w:r w:rsidR="0063492B" w:rsidRPr="003D4A26">
        <w:rPr>
          <w:rFonts w:ascii="Calibri" w:hAnsi="Calibri" w:cs="Calibri"/>
          <w:sz w:val="22"/>
          <w:szCs w:val="22"/>
          <w:lang w:eastAsia="pl-PL"/>
        </w:rPr>
        <w:t xml:space="preserve"> w Poznaniu</w:t>
      </w:r>
      <w:r w:rsidR="00050967" w:rsidRPr="003D4A26">
        <w:rPr>
          <w:rFonts w:ascii="Calibri" w:hAnsi="Calibri" w:cs="Calibri"/>
          <w:sz w:val="22"/>
          <w:szCs w:val="22"/>
          <w:lang w:eastAsia="pl-PL"/>
        </w:rPr>
        <w:t>,</w:t>
      </w:r>
    </w:p>
    <w:p w14:paraId="35C37513" w14:textId="559B8774" w:rsidR="004E7EDB" w:rsidRPr="003D4A26" w:rsidRDefault="00832D10" w:rsidP="00BA38E0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3D4A26">
        <w:rPr>
          <w:rFonts w:ascii="Calibri" w:hAnsi="Calibri" w:cs="Calibri"/>
          <w:sz w:val="22"/>
          <w:szCs w:val="22"/>
          <w:lang w:eastAsia="pl-PL"/>
        </w:rPr>
        <w:t>Z</w:t>
      </w:r>
      <w:r w:rsidR="00722AF7" w:rsidRPr="003D4A26">
        <w:rPr>
          <w:rFonts w:ascii="Calibri" w:hAnsi="Calibri" w:cs="Calibri"/>
          <w:sz w:val="22"/>
          <w:szCs w:val="22"/>
          <w:lang w:eastAsia="pl-PL"/>
        </w:rPr>
        <w:t xml:space="preserve"> Plan</w:t>
      </w:r>
      <w:r w:rsidR="00FB232B" w:rsidRPr="003D4A26">
        <w:rPr>
          <w:rFonts w:ascii="Calibri" w:hAnsi="Calibri" w:cs="Calibri"/>
          <w:sz w:val="22"/>
          <w:szCs w:val="22"/>
          <w:lang w:eastAsia="pl-PL"/>
        </w:rPr>
        <w:t>u</w:t>
      </w:r>
      <w:r w:rsidR="00722AF7" w:rsidRPr="003D4A26">
        <w:rPr>
          <w:rFonts w:ascii="Calibri" w:hAnsi="Calibri" w:cs="Calibri"/>
          <w:sz w:val="22"/>
          <w:szCs w:val="22"/>
          <w:lang w:eastAsia="pl-PL"/>
        </w:rPr>
        <w:t xml:space="preserve"> Działań na Rzecz Zatrudnienia </w:t>
      </w:r>
      <w:r w:rsidR="00DD7CBE" w:rsidRPr="003D4A26">
        <w:rPr>
          <w:rFonts w:ascii="Calibri" w:hAnsi="Calibri" w:cs="Calibri"/>
          <w:sz w:val="22"/>
          <w:szCs w:val="22"/>
          <w:lang w:eastAsia="pl-PL"/>
        </w:rPr>
        <w:t>na 202</w:t>
      </w:r>
      <w:r w:rsidR="00A01FB8">
        <w:rPr>
          <w:rFonts w:ascii="Calibri" w:hAnsi="Calibri" w:cs="Calibri"/>
          <w:sz w:val="22"/>
          <w:szCs w:val="22"/>
          <w:lang w:eastAsia="pl-PL"/>
        </w:rPr>
        <w:t>5</w:t>
      </w:r>
      <w:r w:rsidR="00447856" w:rsidRPr="003D4A26">
        <w:rPr>
          <w:rFonts w:ascii="Calibri" w:hAnsi="Calibri" w:cs="Calibri"/>
          <w:sz w:val="22"/>
          <w:szCs w:val="22"/>
          <w:lang w:eastAsia="pl-PL"/>
        </w:rPr>
        <w:t> </w:t>
      </w:r>
      <w:r w:rsidR="00DD7CBE" w:rsidRPr="003D4A26">
        <w:rPr>
          <w:rFonts w:ascii="Calibri" w:hAnsi="Calibri" w:cs="Calibri"/>
          <w:sz w:val="22"/>
          <w:szCs w:val="22"/>
          <w:lang w:eastAsia="pl-PL"/>
        </w:rPr>
        <w:t xml:space="preserve">r. </w:t>
      </w:r>
      <w:r w:rsidR="00722AF7" w:rsidRPr="003D4A26">
        <w:rPr>
          <w:rFonts w:ascii="Calibri" w:hAnsi="Calibri" w:cs="Calibri"/>
          <w:sz w:val="22"/>
          <w:szCs w:val="22"/>
          <w:lang w:eastAsia="pl-PL"/>
        </w:rPr>
        <w:t xml:space="preserve">w Województwie Wielkopolskim </w:t>
      </w:r>
      <w:r w:rsidR="00DD7CBE" w:rsidRPr="003D4A26">
        <w:rPr>
          <w:rFonts w:ascii="Calibri" w:hAnsi="Calibri" w:cs="Calibri"/>
          <w:sz w:val="22"/>
          <w:szCs w:val="22"/>
          <w:lang w:eastAsia="pl-PL"/>
        </w:rPr>
        <w:t>w I kwartale 202</w:t>
      </w:r>
      <w:r w:rsidR="00A01FB8">
        <w:rPr>
          <w:rFonts w:ascii="Calibri" w:hAnsi="Calibri" w:cs="Calibri"/>
          <w:sz w:val="22"/>
          <w:szCs w:val="22"/>
          <w:lang w:eastAsia="pl-PL"/>
        </w:rPr>
        <w:t>6</w:t>
      </w:r>
      <w:r w:rsidR="00EB59CB" w:rsidRPr="003D4A26">
        <w:rPr>
          <w:rFonts w:ascii="Calibri" w:hAnsi="Calibri" w:cs="Calibri"/>
          <w:sz w:val="22"/>
          <w:szCs w:val="22"/>
          <w:lang w:eastAsia="pl-PL"/>
        </w:rPr>
        <w:t> </w:t>
      </w:r>
      <w:r w:rsidR="00DD7CBE" w:rsidRPr="003D4A26">
        <w:rPr>
          <w:rFonts w:ascii="Calibri" w:hAnsi="Calibri" w:cs="Calibri"/>
          <w:sz w:val="22"/>
          <w:szCs w:val="22"/>
          <w:lang w:eastAsia="pl-PL"/>
        </w:rPr>
        <w:t xml:space="preserve">r. </w:t>
      </w:r>
      <w:r w:rsidR="00FB232B" w:rsidRPr="003D4A26">
        <w:rPr>
          <w:rFonts w:ascii="Calibri" w:hAnsi="Calibri" w:cs="Calibri"/>
          <w:sz w:val="22"/>
          <w:szCs w:val="22"/>
          <w:lang w:eastAsia="pl-PL"/>
        </w:rPr>
        <w:t xml:space="preserve">zostanie </w:t>
      </w:r>
      <w:r w:rsidR="00722AF7" w:rsidRPr="003D4A26">
        <w:rPr>
          <w:rFonts w:ascii="Calibri" w:hAnsi="Calibri" w:cs="Calibri"/>
          <w:sz w:val="22"/>
          <w:szCs w:val="22"/>
          <w:lang w:eastAsia="pl-PL"/>
        </w:rPr>
        <w:t>przygotowane sprawozdani</w:t>
      </w:r>
      <w:r w:rsidR="00FB232B" w:rsidRPr="003D4A26">
        <w:rPr>
          <w:rFonts w:ascii="Calibri" w:hAnsi="Calibri" w:cs="Calibri"/>
          <w:sz w:val="22"/>
          <w:szCs w:val="22"/>
          <w:lang w:eastAsia="pl-PL"/>
        </w:rPr>
        <w:t xml:space="preserve">e, </w:t>
      </w:r>
      <w:r w:rsidR="007F4618" w:rsidRPr="003D4A26">
        <w:rPr>
          <w:rFonts w:ascii="Calibri" w:hAnsi="Calibri" w:cs="Calibri"/>
          <w:sz w:val="22"/>
          <w:szCs w:val="22"/>
          <w:lang w:eastAsia="pl-PL"/>
        </w:rPr>
        <w:t>które będzie obejmować opis podjętych działań</w:t>
      </w:r>
      <w:r w:rsidR="00EC4CBB" w:rsidRPr="003D4A26">
        <w:rPr>
          <w:rFonts w:ascii="Calibri" w:hAnsi="Calibri" w:cs="Calibri"/>
          <w:sz w:val="22"/>
          <w:szCs w:val="22"/>
          <w:lang w:eastAsia="pl-PL"/>
        </w:rPr>
        <w:t xml:space="preserve"> i </w:t>
      </w:r>
      <w:r w:rsidR="007F4618" w:rsidRPr="003D4A26">
        <w:rPr>
          <w:rFonts w:ascii="Calibri" w:hAnsi="Calibri" w:cs="Calibri"/>
          <w:sz w:val="22"/>
          <w:szCs w:val="22"/>
          <w:lang w:eastAsia="pl-PL"/>
        </w:rPr>
        <w:t xml:space="preserve">uzyskane rezultaty. </w:t>
      </w:r>
      <w:r w:rsidR="00D40D3C" w:rsidRPr="003D4A26">
        <w:rPr>
          <w:rFonts w:ascii="Calibri" w:hAnsi="Calibri" w:cs="Calibri"/>
          <w:sz w:val="22"/>
          <w:szCs w:val="22"/>
          <w:lang w:eastAsia="pl-PL"/>
        </w:rPr>
        <w:t>R</w:t>
      </w:r>
      <w:r w:rsidR="0024118E" w:rsidRPr="003D4A26">
        <w:rPr>
          <w:rFonts w:ascii="Calibri" w:hAnsi="Calibri" w:cs="Calibri"/>
          <w:sz w:val="22"/>
          <w:szCs w:val="22"/>
          <w:lang w:eastAsia="pl-PL"/>
        </w:rPr>
        <w:t xml:space="preserve">aport ten zostanie skierowany do akceptacji </w:t>
      </w:r>
      <w:r w:rsidR="0024118E" w:rsidRPr="003D4A26">
        <w:rPr>
          <w:rFonts w:ascii="Calibri" w:eastAsia="Times New Roman" w:hAnsi="Calibri" w:cs="Calibri"/>
          <w:sz w:val="22"/>
          <w:szCs w:val="22"/>
          <w:lang w:eastAsia="pl-PL"/>
        </w:rPr>
        <w:t>Zarządu Województwa Wielkopolskiego</w:t>
      </w:r>
    </w:p>
    <w:p w14:paraId="23463644" w14:textId="77777777" w:rsidR="00FB3B4F" w:rsidRPr="00083D5A" w:rsidRDefault="00FB3B4F" w:rsidP="000B4095">
      <w:pPr>
        <w:pStyle w:val="Nagwek2"/>
        <w:rPr>
          <w:color w:val="444D26" w:themeColor="text2"/>
          <w:sz w:val="28"/>
          <w:szCs w:val="28"/>
          <w:highlight w:val="yellow"/>
          <w:lang w:eastAsia="pl-PL"/>
        </w:rPr>
      </w:pPr>
    </w:p>
    <w:p w14:paraId="15718683" w14:textId="77777777" w:rsidR="00E8615B" w:rsidRPr="00083D5A" w:rsidRDefault="00E8615B" w:rsidP="00E8615B">
      <w:pPr>
        <w:rPr>
          <w:highlight w:val="yellow"/>
          <w:lang w:eastAsia="pl-PL"/>
        </w:rPr>
      </w:pPr>
    </w:p>
    <w:p w14:paraId="06370775" w14:textId="77777777" w:rsidR="00193FF7" w:rsidRPr="00083D5A" w:rsidRDefault="00193FF7" w:rsidP="00E8615B">
      <w:pPr>
        <w:rPr>
          <w:highlight w:val="yellow"/>
          <w:lang w:eastAsia="pl-PL"/>
        </w:rPr>
      </w:pPr>
    </w:p>
    <w:p w14:paraId="64D819B0" w14:textId="77777777" w:rsidR="00E8615B" w:rsidRPr="00083D5A" w:rsidRDefault="00E8615B" w:rsidP="00E8615B">
      <w:pPr>
        <w:rPr>
          <w:highlight w:val="yellow"/>
          <w:lang w:eastAsia="pl-PL"/>
        </w:rPr>
      </w:pPr>
    </w:p>
    <w:p w14:paraId="169DC558" w14:textId="77777777" w:rsidR="00E8615B" w:rsidRPr="00083D5A" w:rsidRDefault="00E8615B" w:rsidP="00E8615B">
      <w:pPr>
        <w:rPr>
          <w:highlight w:val="yellow"/>
          <w:lang w:eastAsia="pl-PL"/>
        </w:rPr>
      </w:pPr>
    </w:p>
    <w:p w14:paraId="74112329" w14:textId="77777777" w:rsidR="006547F9" w:rsidRDefault="006547F9" w:rsidP="00E8615B">
      <w:pPr>
        <w:rPr>
          <w:highlight w:val="yellow"/>
          <w:lang w:eastAsia="pl-PL"/>
        </w:rPr>
      </w:pPr>
    </w:p>
    <w:p w14:paraId="48DF649E" w14:textId="77777777" w:rsidR="003D4A26" w:rsidRDefault="003D4A26" w:rsidP="00E8615B">
      <w:pPr>
        <w:rPr>
          <w:highlight w:val="yellow"/>
          <w:lang w:eastAsia="pl-PL"/>
        </w:rPr>
      </w:pPr>
    </w:p>
    <w:p w14:paraId="60859608" w14:textId="77777777" w:rsidR="005710B6" w:rsidRDefault="005710B6" w:rsidP="00E8615B">
      <w:pPr>
        <w:rPr>
          <w:highlight w:val="yellow"/>
          <w:lang w:eastAsia="pl-PL"/>
        </w:rPr>
      </w:pPr>
    </w:p>
    <w:p w14:paraId="2647C62F" w14:textId="77777777" w:rsidR="003D4A26" w:rsidRPr="00083D5A" w:rsidRDefault="003D4A26" w:rsidP="00E8615B">
      <w:pPr>
        <w:rPr>
          <w:highlight w:val="yellow"/>
          <w:lang w:eastAsia="pl-PL"/>
        </w:rPr>
      </w:pPr>
    </w:p>
    <w:p w14:paraId="13703BC6" w14:textId="77777777" w:rsidR="00E8615B" w:rsidRPr="00083D5A" w:rsidRDefault="00E8615B" w:rsidP="00E8615B">
      <w:pPr>
        <w:rPr>
          <w:highlight w:val="yellow"/>
          <w:lang w:eastAsia="pl-PL"/>
        </w:rPr>
      </w:pPr>
    </w:p>
    <w:p w14:paraId="16EB7D30" w14:textId="5B28F762" w:rsidR="00EB1EE2" w:rsidRPr="006E48CB" w:rsidRDefault="001864E1" w:rsidP="006E48CB">
      <w:pPr>
        <w:pStyle w:val="Tytu"/>
        <w:shd w:val="clear" w:color="auto" w:fill="ECF0E9" w:themeFill="accent1" w:themeFillTint="33"/>
        <w:rPr>
          <w:rFonts w:ascii="Calibri" w:hAnsi="Calibri" w:cs="Calibri"/>
        </w:rPr>
      </w:pPr>
      <w:r w:rsidRPr="006E48CB">
        <w:rPr>
          <w:rFonts w:ascii="Calibri" w:hAnsi="Calibri" w:cs="Calibri"/>
          <w:sz w:val="28"/>
          <w:szCs w:val="28"/>
          <w:shd w:val="clear" w:color="auto" w:fill="ECF0E9" w:themeFill="accent1" w:themeFillTint="33"/>
        </w:rPr>
        <w:lastRenderedPageBreak/>
        <w:t>VI. Podsumowanie</w:t>
      </w:r>
    </w:p>
    <w:p w14:paraId="01CE5234" w14:textId="3A9E14CF" w:rsidR="00182371" w:rsidRPr="004C3B53" w:rsidRDefault="00037C43" w:rsidP="004536C7">
      <w:pPr>
        <w:spacing w:line="360" w:lineRule="auto"/>
        <w:ind w:firstLine="567"/>
        <w:contextualSpacing/>
        <w:jc w:val="both"/>
        <w:rPr>
          <w:rFonts w:ascii="Calibri" w:hAnsi="Calibri" w:cs="Calibri"/>
          <w:sz w:val="22"/>
          <w:szCs w:val="22"/>
        </w:rPr>
      </w:pPr>
      <w:r w:rsidRPr="00037C43">
        <w:rPr>
          <w:rFonts w:ascii="Calibri" w:eastAsiaTheme="minorHAnsi" w:hAnsi="Calibri" w:cs="Calibri"/>
          <w:sz w:val="22"/>
          <w:szCs w:val="22"/>
        </w:rPr>
        <w:t>Wielkopols</w:t>
      </w:r>
      <w:r>
        <w:rPr>
          <w:rFonts w:ascii="Calibri" w:eastAsiaTheme="minorHAnsi" w:hAnsi="Calibri" w:cs="Calibri"/>
          <w:sz w:val="22"/>
          <w:szCs w:val="22"/>
        </w:rPr>
        <w:t xml:space="preserve">ka pod </w:t>
      </w:r>
      <w:r w:rsidR="004C3B53">
        <w:rPr>
          <w:rFonts w:ascii="Calibri" w:eastAsiaTheme="minorHAnsi" w:hAnsi="Calibri" w:cs="Calibri"/>
          <w:sz w:val="22"/>
          <w:szCs w:val="22"/>
        </w:rPr>
        <w:t xml:space="preserve">względem </w:t>
      </w:r>
      <w:r>
        <w:rPr>
          <w:rFonts w:ascii="Calibri" w:eastAsiaTheme="minorHAnsi" w:hAnsi="Calibri" w:cs="Calibri"/>
          <w:sz w:val="22"/>
          <w:szCs w:val="22"/>
        </w:rPr>
        <w:t xml:space="preserve">wskaźnika bezrobocia wciąż </w:t>
      </w:r>
      <w:r w:rsidRPr="00037C43">
        <w:rPr>
          <w:rFonts w:ascii="Calibri" w:eastAsiaTheme="minorHAnsi" w:hAnsi="Calibri" w:cs="Calibri"/>
          <w:sz w:val="22"/>
          <w:szCs w:val="22"/>
        </w:rPr>
        <w:t xml:space="preserve">utrzymuje się na najniższym poziomie </w:t>
      </w:r>
      <w:r w:rsidR="005E36D3">
        <w:rPr>
          <w:rFonts w:ascii="Calibri" w:eastAsiaTheme="minorHAnsi" w:hAnsi="Calibri" w:cs="Calibri"/>
          <w:sz w:val="22"/>
          <w:szCs w:val="22"/>
        </w:rPr>
        <w:br/>
      </w:r>
      <w:r w:rsidRPr="00037C43">
        <w:rPr>
          <w:rFonts w:ascii="Calibri" w:eastAsiaTheme="minorHAnsi" w:hAnsi="Calibri" w:cs="Calibri"/>
          <w:sz w:val="22"/>
          <w:szCs w:val="22"/>
        </w:rPr>
        <w:t>w kraju</w:t>
      </w:r>
      <w:r w:rsidR="004C3B53">
        <w:rPr>
          <w:rFonts w:ascii="Calibri" w:eastAsiaTheme="minorHAnsi" w:hAnsi="Calibri" w:cs="Calibri"/>
          <w:sz w:val="22"/>
          <w:szCs w:val="22"/>
        </w:rPr>
        <w:t>. Także poszczególne powiaty wyróżniają się pod tym względem.</w:t>
      </w:r>
      <w:r>
        <w:rPr>
          <w:rFonts w:ascii="Calibri" w:eastAsiaTheme="minorHAnsi" w:hAnsi="Calibri" w:cs="Calibri"/>
          <w:sz w:val="22"/>
          <w:szCs w:val="22"/>
        </w:rPr>
        <w:t xml:space="preserve"> Niemniej</w:t>
      </w:r>
      <w:r w:rsidR="004C03B6">
        <w:rPr>
          <w:rFonts w:ascii="Calibri" w:eastAsiaTheme="minorHAnsi" w:hAnsi="Calibri" w:cs="Calibri"/>
          <w:sz w:val="22"/>
          <w:szCs w:val="22"/>
        </w:rPr>
        <w:t>,</w:t>
      </w:r>
      <w:r>
        <w:rPr>
          <w:rFonts w:ascii="Calibri" w:eastAsiaTheme="minorHAnsi" w:hAnsi="Calibri" w:cs="Calibri"/>
          <w:sz w:val="22"/>
          <w:szCs w:val="22"/>
        </w:rPr>
        <w:t xml:space="preserve"> </w:t>
      </w:r>
      <w:r w:rsidRPr="00037C43">
        <w:rPr>
          <w:rStyle w:val="markedcontent"/>
          <w:rFonts w:ascii="Calibri" w:eastAsiaTheme="minorHAnsi" w:hAnsi="Calibri" w:cs="Calibri"/>
          <w:sz w:val="22"/>
          <w:szCs w:val="22"/>
        </w:rPr>
        <w:t>pr</w:t>
      </w:r>
      <w:r w:rsidR="00DE57B9" w:rsidRPr="00037C43">
        <w:rPr>
          <w:rFonts w:ascii="Calibri" w:hAnsi="Calibri" w:cs="Calibri"/>
          <w:sz w:val="22"/>
          <w:szCs w:val="22"/>
        </w:rPr>
        <w:t xml:space="preserve">zeprowadzona analiza sytuacji na wielkopolskim rynku pracy </w:t>
      </w:r>
      <w:r w:rsidR="004C3B53">
        <w:rPr>
          <w:rFonts w:ascii="Calibri" w:hAnsi="Calibri" w:cs="Calibri"/>
          <w:sz w:val="22"/>
          <w:szCs w:val="22"/>
        </w:rPr>
        <w:t xml:space="preserve">oraz regularny monitoring rynku pracy </w:t>
      </w:r>
      <w:r w:rsidR="00DE57B9" w:rsidRPr="00037C43">
        <w:rPr>
          <w:rFonts w:ascii="Calibri" w:hAnsi="Calibri" w:cs="Calibri"/>
          <w:sz w:val="22"/>
          <w:szCs w:val="22"/>
        </w:rPr>
        <w:t>wskazuje na potrzebę kontynuowania działań mających na celu</w:t>
      </w:r>
      <w:r w:rsidR="004C3B53">
        <w:rPr>
          <w:rFonts w:ascii="Calibri" w:hAnsi="Calibri" w:cs="Calibri"/>
          <w:sz w:val="22"/>
          <w:szCs w:val="22"/>
        </w:rPr>
        <w:t xml:space="preserve"> </w:t>
      </w:r>
      <w:r w:rsidR="00DE57B9" w:rsidRPr="004C3B53">
        <w:rPr>
          <w:rFonts w:ascii="Calibri" w:hAnsi="Calibri" w:cs="Calibri"/>
          <w:sz w:val="22"/>
          <w:szCs w:val="22"/>
        </w:rPr>
        <w:t>aktywizacj</w:t>
      </w:r>
      <w:r w:rsidRPr="004C3B53">
        <w:rPr>
          <w:rFonts w:ascii="Calibri" w:hAnsi="Calibri" w:cs="Calibri"/>
          <w:sz w:val="22"/>
          <w:szCs w:val="22"/>
        </w:rPr>
        <w:t>ę</w:t>
      </w:r>
      <w:r w:rsidR="00DE57B9" w:rsidRPr="004C3B53">
        <w:rPr>
          <w:rFonts w:ascii="Calibri" w:hAnsi="Calibri" w:cs="Calibri"/>
          <w:sz w:val="22"/>
          <w:szCs w:val="22"/>
        </w:rPr>
        <w:t xml:space="preserve"> zawodow</w:t>
      </w:r>
      <w:r w:rsidRPr="004C3B53">
        <w:rPr>
          <w:rFonts w:ascii="Calibri" w:hAnsi="Calibri" w:cs="Calibri"/>
          <w:sz w:val="22"/>
          <w:szCs w:val="22"/>
        </w:rPr>
        <w:t>ą</w:t>
      </w:r>
      <w:r w:rsidR="00DE57B9" w:rsidRPr="004C3B53">
        <w:rPr>
          <w:rFonts w:ascii="Calibri" w:hAnsi="Calibri" w:cs="Calibri"/>
          <w:sz w:val="22"/>
          <w:szCs w:val="22"/>
        </w:rPr>
        <w:t xml:space="preserve"> Wielkopolan, </w:t>
      </w:r>
      <w:r w:rsidR="004C3B53">
        <w:rPr>
          <w:rFonts w:ascii="Calibri" w:hAnsi="Calibri" w:cs="Calibri"/>
          <w:sz w:val="22"/>
          <w:szCs w:val="22"/>
        </w:rPr>
        <w:t xml:space="preserve">w szczególności grupy młodych osób, które </w:t>
      </w:r>
      <w:r w:rsidR="00E60485">
        <w:rPr>
          <w:rFonts w:ascii="Calibri" w:hAnsi="Calibri" w:cs="Calibri"/>
          <w:sz w:val="22"/>
          <w:szCs w:val="22"/>
        </w:rPr>
        <w:t xml:space="preserve">dopiero </w:t>
      </w:r>
      <w:r w:rsidR="004C3B53">
        <w:rPr>
          <w:rFonts w:ascii="Calibri" w:hAnsi="Calibri" w:cs="Calibri"/>
          <w:sz w:val="22"/>
          <w:szCs w:val="22"/>
        </w:rPr>
        <w:t xml:space="preserve">wchodzą na wielkopolski rynek pracy. </w:t>
      </w:r>
      <w:r w:rsidR="00E60485">
        <w:rPr>
          <w:rFonts w:ascii="Calibri" w:hAnsi="Calibri" w:cs="Calibri"/>
          <w:sz w:val="22"/>
          <w:szCs w:val="22"/>
        </w:rPr>
        <w:t xml:space="preserve">Działania w tym kierunku będą podejmowane </w:t>
      </w:r>
      <w:r w:rsidR="005E36D3">
        <w:rPr>
          <w:rFonts w:ascii="Calibri" w:hAnsi="Calibri" w:cs="Calibri"/>
          <w:sz w:val="22"/>
          <w:szCs w:val="22"/>
        </w:rPr>
        <w:t xml:space="preserve">m.in. </w:t>
      </w:r>
      <w:r w:rsidR="00E60485">
        <w:rPr>
          <w:rFonts w:ascii="Calibri" w:hAnsi="Calibri" w:cs="Calibri"/>
          <w:sz w:val="22"/>
          <w:szCs w:val="22"/>
        </w:rPr>
        <w:t xml:space="preserve">przez doradców zawodowych, którzy mają możliwość </w:t>
      </w:r>
      <w:r w:rsidR="00253945">
        <w:rPr>
          <w:rFonts w:ascii="Calibri" w:hAnsi="Calibri" w:cs="Calibri"/>
          <w:sz w:val="22"/>
          <w:szCs w:val="22"/>
        </w:rPr>
        <w:t xml:space="preserve">przygotowania młodzieży do trafnego wyboru zawodu i drogi dalszego kształcenia </w:t>
      </w:r>
      <w:r w:rsidR="00E60485">
        <w:rPr>
          <w:rFonts w:ascii="Calibri" w:hAnsi="Calibri" w:cs="Calibri"/>
          <w:sz w:val="22"/>
          <w:szCs w:val="22"/>
        </w:rPr>
        <w:t>w ich ścieżce edukacyjnej</w:t>
      </w:r>
      <w:r w:rsidR="005E36D3">
        <w:rPr>
          <w:rFonts w:ascii="Calibri" w:hAnsi="Calibri" w:cs="Calibri"/>
          <w:sz w:val="22"/>
          <w:szCs w:val="22"/>
        </w:rPr>
        <w:t xml:space="preserve">. </w:t>
      </w:r>
      <w:r w:rsidR="00E60485">
        <w:rPr>
          <w:rFonts w:ascii="Calibri" w:hAnsi="Calibri" w:cs="Calibri"/>
          <w:sz w:val="22"/>
          <w:szCs w:val="22"/>
        </w:rPr>
        <w:t>Natomiast PUP</w:t>
      </w:r>
      <w:r w:rsidR="0072692C">
        <w:rPr>
          <w:rFonts w:ascii="Calibri" w:hAnsi="Calibri" w:cs="Calibri"/>
          <w:sz w:val="22"/>
          <w:szCs w:val="22"/>
        </w:rPr>
        <w:t>,</w:t>
      </w:r>
      <w:r w:rsidR="00E60485">
        <w:rPr>
          <w:rFonts w:ascii="Calibri" w:hAnsi="Calibri" w:cs="Calibri"/>
          <w:sz w:val="22"/>
          <w:szCs w:val="22"/>
        </w:rPr>
        <w:t xml:space="preserve"> przy użyciu instrumentów rynku pracy, będą mogły zaktywizować,</w:t>
      </w:r>
      <w:r w:rsidR="006528ED">
        <w:rPr>
          <w:rFonts w:ascii="Calibri" w:hAnsi="Calibri" w:cs="Calibri"/>
          <w:sz w:val="22"/>
          <w:szCs w:val="22"/>
        </w:rPr>
        <w:t xml:space="preserve"> </w:t>
      </w:r>
      <w:r w:rsidR="00E60485">
        <w:rPr>
          <w:rFonts w:ascii="Calibri" w:hAnsi="Calibri" w:cs="Calibri"/>
          <w:sz w:val="22"/>
          <w:szCs w:val="22"/>
        </w:rPr>
        <w:t>zapoznać i przygotować młodych ludzi na wyzwania</w:t>
      </w:r>
      <w:r w:rsidR="009C07FC">
        <w:rPr>
          <w:rFonts w:ascii="Calibri" w:hAnsi="Calibri" w:cs="Calibri"/>
          <w:sz w:val="22"/>
          <w:szCs w:val="22"/>
        </w:rPr>
        <w:t>,</w:t>
      </w:r>
      <w:r w:rsidR="00E60485">
        <w:rPr>
          <w:rFonts w:ascii="Calibri" w:hAnsi="Calibri" w:cs="Calibri"/>
          <w:sz w:val="22"/>
          <w:szCs w:val="22"/>
        </w:rPr>
        <w:t xml:space="preserve"> jakie wymagane są na obecnym rynku pracy</w:t>
      </w:r>
      <w:r w:rsidR="00253945">
        <w:rPr>
          <w:rFonts w:ascii="Calibri" w:hAnsi="Calibri" w:cs="Calibri"/>
          <w:sz w:val="22"/>
          <w:szCs w:val="22"/>
        </w:rPr>
        <w:t>, chociażby poprzez odbycie stażu, który oznacza nabycie umiejętności zawodowych przez osoby bezrobotne. Istotną grupą są również osoby bierne zawodowo</w:t>
      </w:r>
      <w:r w:rsidR="00A01FB8">
        <w:rPr>
          <w:rFonts w:ascii="Calibri" w:hAnsi="Calibri" w:cs="Calibri"/>
          <w:sz w:val="22"/>
          <w:szCs w:val="22"/>
        </w:rPr>
        <w:t xml:space="preserve">, w tym też </w:t>
      </w:r>
      <w:r w:rsidR="00A01FB8" w:rsidRPr="005A45B7">
        <w:rPr>
          <w:rFonts w:ascii="Calibri" w:hAnsi="Calibri" w:cs="Calibri"/>
          <w:i/>
          <w:iCs/>
          <w:sz w:val="22"/>
          <w:szCs w:val="22"/>
        </w:rPr>
        <w:t>srebrni pracownicy</w:t>
      </w:r>
      <w:r w:rsidR="00A01FB8">
        <w:rPr>
          <w:rFonts w:ascii="Calibri" w:hAnsi="Calibri" w:cs="Calibri"/>
          <w:sz w:val="22"/>
          <w:szCs w:val="22"/>
        </w:rPr>
        <w:t xml:space="preserve">, </w:t>
      </w:r>
      <w:r w:rsidR="00253945">
        <w:rPr>
          <w:rFonts w:ascii="Calibri" w:hAnsi="Calibri" w:cs="Calibri"/>
          <w:sz w:val="22"/>
          <w:szCs w:val="22"/>
        </w:rPr>
        <w:t>któr</w:t>
      </w:r>
      <w:r w:rsidR="00A01FB8">
        <w:rPr>
          <w:rFonts w:ascii="Calibri" w:hAnsi="Calibri" w:cs="Calibri"/>
          <w:sz w:val="22"/>
          <w:szCs w:val="22"/>
        </w:rPr>
        <w:t>zy</w:t>
      </w:r>
      <w:r w:rsidR="00253945">
        <w:rPr>
          <w:rFonts w:ascii="Calibri" w:hAnsi="Calibri" w:cs="Calibri"/>
          <w:sz w:val="22"/>
          <w:szCs w:val="22"/>
        </w:rPr>
        <w:t xml:space="preserve"> </w:t>
      </w:r>
      <w:r w:rsidR="00C945ED">
        <w:rPr>
          <w:rFonts w:ascii="Calibri" w:hAnsi="Calibri" w:cs="Calibri"/>
          <w:sz w:val="22"/>
          <w:szCs w:val="22"/>
        </w:rPr>
        <w:t xml:space="preserve">mogą </w:t>
      </w:r>
      <w:r w:rsidR="00253945">
        <w:rPr>
          <w:rFonts w:ascii="Calibri" w:hAnsi="Calibri" w:cs="Calibri"/>
          <w:sz w:val="22"/>
          <w:szCs w:val="22"/>
        </w:rPr>
        <w:t>stanowi</w:t>
      </w:r>
      <w:r w:rsidR="00C945ED">
        <w:rPr>
          <w:rFonts w:ascii="Calibri" w:hAnsi="Calibri" w:cs="Calibri"/>
          <w:sz w:val="22"/>
          <w:szCs w:val="22"/>
        </w:rPr>
        <w:t>ć</w:t>
      </w:r>
      <w:r w:rsidR="00253945">
        <w:rPr>
          <w:rFonts w:ascii="Calibri" w:hAnsi="Calibri" w:cs="Calibri"/>
          <w:sz w:val="22"/>
          <w:szCs w:val="22"/>
        </w:rPr>
        <w:t xml:space="preserve"> niewykorzystany dotychczas zasób rynku pracy.</w:t>
      </w:r>
    </w:p>
    <w:p w14:paraId="1C39A554" w14:textId="41FAB068" w:rsidR="00CA1E23" w:rsidRPr="004C3B53" w:rsidRDefault="004536C7" w:rsidP="00A01FB8">
      <w:pPr>
        <w:spacing w:after="0" w:line="360" w:lineRule="auto"/>
        <w:ind w:firstLine="567"/>
        <w:jc w:val="both"/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Drug</w:t>
      </w:r>
      <w:r w:rsidR="007A48BA">
        <w:rPr>
          <w:rFonts w:ascii="Calibri" w:hAnsi="Calibri" w:cs="Calibri"/>
          <w:sz w:val="22"/>
          <w:szCs w:val="22"/>
        </w:rPr>
        <w:t>im</w:t>
      </w:r>
      <w:r>
        <w:rPr>
          <w:rFonts w:ascii="Calibri" w:hAnsi="Calibri" w:cs="Calibri"/>
          <w:sz w:val="22"/>
          <w:szCs w:val="22"/>
        </w:rPr>
        <w:t xml:space="preserve"> istot</w:t>
      </w:r>
      <w:r w:rsidR="007A48BA">
        <w:rPr>
          <w:rFonts w:ascii="Calibri" w:hAnsi="Calibri" w:cs="Calibri"/>
          <w:sz w:val="22"/>
          <w:szCs w:val="22"/>
        </w:rPr>
        <w:t>nym aspektem</w:t>
      </w:r>
      <w:r>
        <w:rPr>
          <w:rFonts w:ascii="Calibri" w:hAnsi="Calibri" w:cs="Calibri"/>
          <w:sz w:val="22"/>
          <w:szCs w:val="22"/>
        </w:rPr>
        <w:t xml:space="preserve"> jest </w:t>
      </w:r>
      <w:r w:rsidR="00DE57B9" w:rsidRPr="004C3B53">
        <w:rPr>
          <w:rFonts w:ascii="Calibri" w:hAnsi="Calibri" w:cs="Calibri"/>
          <w:sz w:val="22"/>
          <w:szCs w:val="22"/>
        </w:rPr>
        <w:t>wspieranie kształcenia ustawicznego</w:t>
      </w:r>
      <w:r w:rsidR="00182371" w:rsidRPr="004C3B53">
        <w:rPr>
          <w:rFonts w:ascii="Calibri" w:hAnsi="Calibri" w:cs="Calibri"/>
          <w:sz w:val="22"/>
          <w:szCs w:val="22"/>
        </w:rPr>
        <w:t xml:space="preserve">, które uznawane jest za jeden </w:t>
      </w:r>
      <w:r w:rsidR="005E36D3">
        <w:rPr>
          <w:rFonts w:ascii="Calibri" w:hAnsi="Calibri" w:cs="Calibri"/>
          <w:sz w:val="22"/>
          <w:szCs w:val="22"/>
        </w:rPr>
        <w:br/>
      </w:r>
      <w:r w:rsidR="00182371" w:rsidRPr="004C3B53">
        <w:rPr>
          <w:rFonts w:ascii="Calibri" w:hAnsi="Calibri" w:cs="Calibri"/>
          <w:sz w:val="22"/>
          <w:szCs w:val="22"/>
        </w:rPr>
        <w:t>z kluczowych czynników wpływających na wzrost gospodarczy oraz rozwój społeczny</w:t>
      </w:r>
      <w:r w:rsidR="00832D10" w:rsidRPr="004C3B53">
        <w:rPr>
          <w:rFonts w:ascii="Calibri" w:hAnsi="Calibri" w:cs="Calibri"/>
          <w:sz w:val="22"/>
          <w:szCs w:val="22"/>
        </w:rPr>
        <w:t xml:space="preserve">. </w:t>
      </w:r>
      <w:r w:rsidR="00721FA8" w:rsidRPr="004C3B53">
        <w:rPr>
          <w:rFonts w:ascii="Calibri" w:hAnsi="Calibri" w:cs="Calibri"/>
          <w:sz w:val="22"/>
          <w:szCs w:val="22"/>
        </w:rPr>
        <w:t>N</w:t>
      </w:r>
      <w:r w:rsidR="00832D10" w:rsidRPr="004C3B53">
        <w:rPr>
          <w:rFonts w:ascii="Calibri" w:eastAsiaTheme="minorHAnsi" w:hAnsi="Calibri" w:cs="Calibri"/>
          <w:sz w:val="22"/>
          <w:szCs w:val="22"/>
        </w:rPr>
        <w:t xml:space="preserve">a </w:t>
      </w:r>
      <w:r w:rsidR="00721FA8" w:rsidRPr="004C3B53">
        <w:rPr>
          <w:rFonts w:ascii="Calibri" w:eastAsiaTheme="minorHAnsi" w:hAnsi="Calibri" w:cs="Calibri"/>
          <w:sz w:val="22"/>
          <w:szCs w:val="22"/>
        </w:rPr>
        <w:t>rynku pracy coraz większą wagę przykłada się do posiadanych</w:t>
      </w:r>
      <w:r w:rsidR="00A01FB8">
        <w:rPr>
          <w:rFonts w:ascii="Calibri" w:eastAsiaTheme="minorHAnsi" w:hAnsi="Calibri" w:cs="Calibri"/>
          <w:sz w:val="22"/>
          <w:szCs w:val="22"/>
        </w:rPr>
        <w:t xml:space="preserve"> umiejętności i</w:t>
      </w:r>
      <w:r w:rsidR="00721FA8" w:rsidRPr="004C3B53">
        <w:rPr>
          <w:rFonts w:ascii="Calibri" w:eastAsiaTheme="minorHAnsi" w:hAnsi="Calibri" w:cs="Calibri"/>
          <w:sz w:val="22"/>
          <w:szCs w:val="22"/>
        </w:rPr>
        <w:t xml:space="preserve"> kwalifikacji, któr</w:t>
      </w:r>
      <w:r w:rsidR="00832D10" w:rsidRPr="004C3B53">
        <w:rPr>
          <w:rFonts w:ascii="Calibri" w:eastAsiaTheme="minorHAnsi" w:hAnsi="Calibri" w:cs="Calibri"/>
          <w:sz w:val="22"/>
          <w:szCs w:val="22"/>
        </w:rPr>
        <w:t>e</w:t>
      </w:r>
      <w:r w:rsidR="00721FA8" w:rsidRPr="004C3B53">
        <w:rPr>
          <w:rFonts w:ascii="Calibri" w:eastAsiaTheme="minorHAnsi" w:hAnsi="Calibri" w:cs="Calibri"/>
          <w:sz w:val="22"/>
          <w:szCs w:val="22"/>
        </w:rPr>
        <w:t xml:space="preserve"> skutkuj</w:t>
      </w:r>
      <w:r w:rsidR="00832D10" w:rsidRPr="004C3B53">
        <w:rPr>
          <w:rFonts w:ascii="Calibri" w:eastAsiaTheme="minorHAnsi" w:hAnsi="Calibri" w:cs="Calibri"/>
          <w:sz w:val="22"/>
          <w:szCs w:val="22"/>
        </w:rPr>
        <w:t xml:space="preserve">ą </w:t>
      </w:r>
      <w:r w:rsidR="00721FA8" w:rsidRPr="004C3B53">
        <w:rPr>
          <w:rFonts w:ascii="Calibri" w:eastAsiaTheme="minorHAnsi" w:hAnsi="Calibri" w:cs="Calibri"/>
          <w:sz w:val="22"/>
          <w:szCs w:val="22"/>
        </w:rPr>
        <w:t>wyższą specjalizacją pracowników. Niezwykle ważne jest stwarzanie możliwości kształceni</w:t>
      </w:r>
      <w:r w:rsidR="00F81C63" w:rsidRPr="004C3B53">
        <w:rPr>
          <w:rFonts w:ascii="Calibri" w:eastAsiaTheme="minorHAnsi" w:hAnsi="Calibri" w:cs="Calibri"/>
          <w:sz w:val="22"/>
          <w:szCs w:val="22"/>
        </w:rPr>
        <w:t>a</w:t>
      </w:r>
      <w:r w:rsidR="00721FA8" w:rsidRPr="004C3B53">
        <w:rPr>
          <w:rFonts w:ascii="Calibri" w:eastAsiaTheme="minorHAnsi" w:hAnsi="Calibri" w:cs="Calibri"/>
          <w:sz w:val="22"/>
          <w:szCs w:val="22"/>
        </w:rPr>
        <w:t xml:space="preserve"> osób, które przez długi czas były poza rynkiem pracy lub których umiejętności mogą być nieaktualne</w:t>
      </w:r>
      <w:r w:rsidR="006612B8">
        <w:rPr>
          <w:rFonts w:ascii="Calibri" w:eastAsiaTheme="minorHAnsi" w:hAnsi="Calibri" w:cs="Calibri"/>
          <w:sz w:val="22"/>
          <w:szCs w:val="22"/>
        </w:rPr>
        <w:t xml:space="preserve">. </w:t>
      </w:r>
      <w:r w:rsidR="00721FA8" w:rsidRPr="004C3B53">
        <w:rPr>
          <w:rFonts w:ascii="Calibri" w:eastAsiaTheme="minorHAnsi" w:hAnsi="Calibri" w:cs="Calibri"/>
          <w:sz w:val="22"/>
          <w:szCs w:val="22"/>
        </w:rPr>
        <w:t xml:space="preserve">System edukacji nie zawsze jest w stanie nadążyć za potrzebami rynku pracy i zapewnić odpowiednie kształcenie praktyczne, a wybory zawodowe osób młodych bywają nietrafione. </w:t>
      </w:r>
      <w:r w:rsidR="006612B8">
        <w:rPr>
          <w:rFonts w:ascii="Calibri" w:eastAsiaTheme="minorHAnsi" w:hAnsi="Calibri" w:cs="Calibri"/>
          <w:sz w:val="22"/>
          <w:szCs w:val="22"/>
        </w:rPr>
        <w:t>Ponadto i</w:t>
      </w:r>
      <w:r w:rsidR="006612B8" w:rsidRPr="00C945ED">
        <w:rPr>
          <w:rFonts w:ascii="Calibri" w:eastAsiaTheme="minorHAnsi" w:hAnsi="Calibri" w:cs="Calibri"/>
          <w:sz w:val="22"/>
          <w:szCs w:val="22"/>
        </w:rPr>
        <w:t>stnieje wiele zawodów, w których odczuwa się starzenie kadr, są to często</w:t>
      </w:r>
      <w:r w:rsidR="00A01FB8">
        <w:rPr>
          <w:rFonts w:ascii="Calibri" w:eastAsiaTheme="minorHAnsi" w:hAnsi="Calibri" w:cs="Calibri"/>
          <w:sz w:val="22"/>
          <w:szCs w:val="22"/>
        </w:rPr>
        <w:t xml:space="preserve"> </w:t>
      </w:r>
      <w:r w:rsidR="006612B8" w:rsidRPr="00C945ED">
        <w:rPr>
          <w:rFonts w:ascii="Calibri" w:eastAsiaTheme="minorHAnsi" w:hAnsi="Calibri" w:cs="Calibri"/>
          <w:sz w:val="22"/>
          <w:szCs w:val="22"/>
        </w:rPr>
        <w:t>zawody istotne dla codziennego funkcjonowania społeczeństwa</w:t>
      </w:r>
      <w:r w:rsidR="00CB573F">
        <w:rPr>
          <w:rFonts w:ascii="Calibri" w:eastAsiaTheme="minorHAnsi" w:hAnsi="Calibri" w:cs="Calibri"/>
          <w:sz w:val="22"/>
          <w:szCs w:val="22"/>
        </w:rPr>
        <w:t>,</w:t>
      </w:r>
      <w:r w:rsidR="006612B8" w:rsidRPr="00C945ED">
        <w:rPr>
          <w:rFonts w:ascii="Calibri" w:eastAsiaTheme="minorHAnsi" w:hAnsi="Calibri" w:cs="Calibri"/>
          <w:sz w:val="22"/>
          <w:szCs w:val="22"/>
        </w:rPr>
        <w:t xml:space="preserve"> takie jak</w:t>
      </w:r>
      <w:r w:rsidR="006612B8">
        <w:rPr>
          <w:rFonts w:ascii="Calibri" w:eastAsiaTheme="minorHAnsi" w:hAnsi="Calibri" w:cs="Calibri"/>
          <w:sz w:val="22"/>
          <w:szCs w:val="22"/>
        </w:rPr>
        <w:t xml:space="preserve"> </w:t>
      </w:r>
      <w:r w:rsidR="006612B8" w:rsidRPr="00C945ED">
        <w:rPr>
          <w:rFonts w:ascii="Calibri" w:eastAsiaTheme="minorHAnsi" w:hAnsi="Calibri" w:cs="Calibri"/>
          <w:sz w:val="22"/>
          <w:szCs w:val="22"/>
        </w:rPr>
        <w:t>ratownictwo medyczne, rolnictwo, lekarze czy też nauczyciele.</w:t>
      </w:r>
      <w:r w:rsidR="006612B8">
        <w:rPr>
          <w:rStyle w:val="Odwoanieprzypisudolnego"/>
          <w:rFonts w:eastAsiaTheme="minorHAnsi"/>
          <w:sz w:val="22"/>
          <w:szCs w:val="22"/>
        </w:rPr>
        <w:footnoteReference w:id="2"/>
      </w:r>
      <w:r w:rsidR="006612B8" w:rsidRPr="004C3B53">
        <w:rPr>
          <w:rFonts w:ascii="Calibri" w:eastAsiaTheme="minorHAnsi" w:hAnsi="Calibri" w:cs="Calibri"/>
          <w:sz w:val="22"/>
          <w:szCs w:val="22"/>
        </w:rPr>
        <w:t xml:space="preserve"> </w:t>
      </w:r>
      <w:r w:rsidR="00721FA8" w:rsidRPr="004C3B53">
        <w:rPr>
          <w:rFonts w:ascii="Calibri" w:eastAsiaTheme="minorHAnsi" w:hAnsi="Calibri" w:cs="Calibri"/>
          <w:sz w:val="22"/>
          <w:szCs w:val="22"/>
        </w:rPr>
        <w:t>W tej sytuacji kluczowym jest dostęp do szerokiej oferty kształcenia ustawicznego, w tym kursów doszkalających, szkoleń i studiów podyplomowych</w:t>
      </w:r>
      <w:r w:rsidR="00724FDC" w:rsidRPr="004C3B53">
        <w:rPr>
          <w:rFonts w:ascii="Calibri" w:eastAsiaTheme="minorHAnsi" w:hAnsi="Calibri" w:cs="Calibri"/>
          <w:sz w:val="22"/>
          <w:szCs w:val="22"/>
        </w:rPr>
        <w:t>,</w:t>
      </w:r>
      <w:r w:rsidR="004C3B53">
        <w:rPr>
          <w:rFonts w:ascii="Calibri" w:eastAsiaTheme="minorHAnsi" w:hAnsi="Calibri" w:cs="Calibri"/>
          <w:sz w:val="22"/>
          <w:szCs w:val="22"/>
        </w:rPr>
        <w:t xml:space="preserve"> </w:t>
      </w:r>
      <w:r w:rsidR="001F4537" w:rsidRPr="004C3B53">
        <w:rPr>
          <w:rFonts w:ascii="Calibri" w:eastAsiaTheme="minorHAnsi" w:hAnsi="Calibri" w:cs="Calibri"/>
          <w:sz w:val="22"/>
          <w:szCs w:val="22"/>
        </w:rPr>
        <w:t>wspieranie mechanizmów utrzymujących niską stopę bezrobocia</w:t>
      </w:r>
      <w:r w:rsidR="00045C1E" w:rsidRPr="004C3B53">
        <w:rPr>
          <w:rFonts w:ascii="Calibri" w:eastAsiaTheme="minorHAnsi" w:hAnsi="Calibri" w:cs="Calibri"/>
          <w:sz w:val="22"/>
          <w:szCs w:val="22"/>
        </w:rPr>
        <w:t>,</w:t>
      </w:r>
      <w:r w:rsidR="001F4537" w:rsidRPr="004C3B53">
        <w:rPr>
          <w:rFonts w:ascii="Calibri" w:eastAsiaTheme="minorHAnsi" w:hAnsi="Calibri" w:cs="Calibri"/>
          <w:sz w:val="22"/>
          <w:szCs w:val="22"/>
        </w:rPr>
        <w:t xml:space="preserve"> przy jednoczesn</w:t>
      </w:r>
      <w:r w:rsidR="00045C1E" w:rsidRPr="004C3B53">
        <w:rPr>
          <w:rFonts w:ascii="Calibri" w:eastAsiaTheme="minorHAnsi" w:hAnsi="Calibri" w:cs="Calibri"/>
          <w:sz w:val="22"/>
          <w:szCs w:val="22"/>
        </w:rPr>
        <w:t>ym</w:t>
      </w:r>
      <w:r w:rsidR="001F4537" w:rsidRPr="004C3B53">
        <w:rPr>
          <w:rFonts w:ascii="Calibri" w:eastAsiaTheme="minorHAnsi" w:hAnsi="Calibri" w:cs="Calibri"/>
          <w:sz w:val="22"/>
          <w:szCs w:val="22"/>
        </w:rPr>
        <w:t xml:space="preserve"> </w:t>
      </w:r>
      <w:r w:rsidR="00724FDC" w:rsidRPr="004C3B53">
        <w:rPr>
          <w:rFonts w:ascii="Calibri" w:eastAsiaTheme="minorHAnsi" w:hAnsi="Calibri" w:cs="Calibri"/>
          <w:sz w:val="22"/>
          <w:szCs w:val="22"/>
        </w:rPr>
        <w:t>zwiększani</w:t>
      </w:r>
      <w:r w:rsidR="00045C1E" w:rsidRPr="004C3B53">
        <w:rPr>
          <w:rFonts w:ascii="Calibri" w:eastAsiaTheme="minorHAnsi" w:hAnsi="Calibri" w:cs="Calibri"/>
          <w:sz w:val="22"/>
          <w:szCs w:val="22"/>
        </w:rPr>
        <w:t>u</w:t>
      </w:r>
      <w:r w:rsidR="00724FDC" w:rsidRPr="004C3B53">
        <w:rPr>
          <w:rFonts w:ascii="Calibri" w:eastAsiaTheme="minorHAnsi" w:hAnsi="Calibri" w:cs="Calibri"/>
          <w:sz w:val="22"/>
          <w:szCs w:val="22"/>
        </w:rPr>
        <w:t xml:space="preserve"> </w:t>
      </w:r>
      <w:r w:rsidR="001F4537" w:rsidRPr="004C3B53">
        <w:rPr>
          <w:rFonts w:ascii="Calibri" w:eastAsiaTheme="minorHAnsi" w:hAnsi="Calibri" w:cs="Calibri"/>
          <w:sz w:val="22"/>
          <w:szCs w:val="22"/>
        </w:rPr>
        <w:t>działań na rzecz dalszego wzrostu zatrudnienia w regionie.</w:t>
      </w:r>
    </w:p>
    <w:p w14:paraId="76FD4EB2" w14:textId="08682E3E" w:rsidR="00057868" w:rsidRDefault="00C775FE" w:rsidP="00916BDC">
      <w:pPr>
        <w:spacing w:after="0" w:line="360" w:lineRule="auto"/>
        <w:ind w:firstLine="567"/>
        <w:jc w:val="both"/>
        <w:rPr>
          <w:rFonts w:ascii="Calibri" w:hAnsi="Calibri" w:cs="Calibri"/>
          <w:sz w:val="22"/>
          <w:szCs w:val="22"/>
        </w:rPr>
      </w:pPr>
      <w:r w:rsidRPr="00037C43">
        <w:rPr>
          <w:rFonts w:ascii="Calibri" w:hAnsi="Calibri" w:cs="Calibri"/>
          <w:sz w:val="22"/>
          <w:szCs w:val="22"/>
          <w:lang w:eastAsia="pl-PL"/>
        </w:rPr>
        <w:t xml:space="preserve">Ponadto, </w:t>
      </w:r>
      <w:r w:rsidRPr="00037C43">
        <w:rPr>
          <w:rFonts w:ascii="Calibri" w:hAnsi="Calibri" w:cs="Calibri"/>
          <w:sz w:val="22"/>
          <w:szCs w:val="22"/>
        </w:rPr>
        <w:t>niezbędne jest również nieustanne obserwowanie nowych zjawisk i adekwatne reagowanie na czynniki pojawiające się w trudny do przewidzenia sposób</w:t>
      </w:r>
      <w:r w:rsidR="00540894" w:rsidRPr="00037C43">
        <w:rPr>
          <w:rFonts w:ascii="Calibri" w:hAnsi="Calibri" w:cs="Calibri"/>
          <w:sz w:val="22"/>
          <w:szCs w:val="22"/>
        </w:rPr>
        <w:t>.</w:t>
      </w:r>
      <w:r w:rsidRPr="00037C43">
        <w:rPr>
          <w:rFonts w:ascii="Calibri" w:hAnsi="Calibri" w:cs="Calibri"/>
          <w:sz w:val="22"/>
          <w:szCs w:val="22"/>
        </w:rPr>
        <w:t xml:space="preserve"> </w:t>
      </w:r>
      <w:r w:rsidR="00540894" w:rsidRPr="00037C43">
        <w:rPr>
          <w:rFonts w:ascii="Calibri" w:hAnsi="Calibri" w:cs="Calibri"/>
          <w:sz w:val="22"/>
          <w:szCs w:val="22"/>
        </w:rPr>
        <w:t>Prowadzenie stałego monitoringu zjawisk społeczno-ekonomicznych</w:t>
      </w:r>
      <w:r w:rsidR="00CD10B3" w:rsidRPr="00037C43">
        <w:rPr>
          <w:rFonts w:ascii="Calibri" w:hAnsi="Calibri" w:cs="Calibri"/>
          <w:sz w:val="22"/>
          <w:szCs w:val="22"/>
        </w:rPr>
        <w:t xml:space="preserve"> odbywać się będzie</w:t>
      </w:r>
      <w:r w:rsidR="00540894" w:rsidRPr="00037C43">
        <w:rPr>
          <w:rFonts w:ascii="Calibri" w:hAnsi="Calibri" w:cs="Calibri"/>
          <w:sz w:val="22"/>
          <w:szCs w:val="22"/>
        </w:rPr>
        <w:t>, nie tylko w ramach statystyki publicznej, ale także w ramach planowanych na 202</w:t>
      </w:r>
      <w:r w:rsidR="001118C1">
        <w:rPr>
          <w:rFonts w:ascii="Calibri" w:hAnsi="Calibri" w:cs="Calibri"/>
          <w:sz w:val="22"/>
          <w:szCs w:val="22"/>
        </w:rPr>
        <w:t>5</w:t>
      </w:r>
      <w:r w:rsidR="00540894" w:rsidRPr="00037C43">
        <w:rPr>
          <w:rFonts w:ascii="Calibri" w:hAnsi="Calibri" w:cs="Calibri"/>
          <w:sz w:val="22"/>
          <w:szCs w:val="22"/>
        </w:rPr>
        <w:t xml:space="preserve"> r. przedmiotowych analiz i badań rynku pracy.</w:t>
      </w:r>
    </w:p>
    <w:p w14:paraId="5A24F69B" w14:textId="4E6B189D" w:rsidR="005710B6" w:rsidRPr="005710B6" w:rsidRDefault="005710B6" w:rsidP="00563980">
      <w:pPr>
        <w:spacing w:after="0" w:line="360" w:lineRule="auto"/>
        <w:ind w:firstLine="567"/>
        <w:jc w:val="both"/>
        <w:rPr>
          <w:rFonts w:ascii="Calibri" w:hAnsi="Calibri" w:cs="Calibri"/>
          <w:sz w:val="22"/>
          <w:szCs w:val="22"/>
          <w:lang w:eastAsia="pl-PL"/>
        </w:rPr>
      </w:pPr>
      <w:r w:rsidRPr="005710B6">
        <w:rPr>
          <w:rFonts w:ascii="Calibri" w:hAnsi="Calibri" w:cs="Calibri"/>
          <w:sz w:val="22"/>
          <w:szCs w:val="22"/>
          <w:lang w:eastAsia="pl-PL"/>
        </w:rPr>
        <w:t>Ustawodawca w roku 2025 przewiduje wprowadzenie kompleksowej modernizacji instytucji polskiego rynku pracy, w ramach ustawy o rynku pracy i służbach zatrudnienia.</w:t>
      </w:r>
      <w:r>
        <w:rPr>
          <w:rFonts w:ascii="Calibri" w:hAnsi="Calibri" w:cs="Calibri"/>
          <w:sz w:val="22"/>
          <w:szCs w:val="22"/>
          <w:lang w:eastAsia="pl-PL"/>
        </w:rPr>
        <w:t xml:space="preserve"> </w:t>
      </w:r>
      <w:r w:rsidR="00563980" w:rsidRPr="00563980">
        <w:rPr>
          <w:rFonts w:ascii="Calibri" w:hAnsi="Calibri" w:cs="Calibri"/>
          <w:sz w:val="22"/>
          <w:szCs w:val="22"/>
          <w:lang w:eastAsia="pl-PL"/>
        </w:rPr>
        <w:t xml:space="preserve">Projekt ma na celu wprowadzenie zmian w działaniach publicznych służb zatrudnienia </w:t>
      </w:r>
      <w:r w:rsidR="00144267">
        <w:rPr>
          <w:rFonts w:ascii="Calibri" w:hAnsi="Calibri" w:cs="Calibri"/>
          <w:sz w:val="22"/>
          <w:szCs w:val="22"/>
          <w:lang w:eastAsia="pl-PL"/>
        </w:rPr>
        <w:t xml:space="preserve">(PSZ) </w:t>
      </w:r>
      <w:r w:rsidR="00563980" w:rsidRPr="00563980">
        <w:rPr>
          <w:rFonts w:ascii="Calibri" w:hAnsi="Calibri" w:cs="Calibri"/>
          <w:sz w:val="22"/>
          <w:szCs w:val="22"/>
          <w:lang w:eastAsia="pl-PL"/>
        </w:rPr>
        <w:t xml:space="preserve">dostosowujących je do </w:t>
      </w:r>
      <w:r w:rsidR="00563980">
        <w:rPr>
          <w:rFonts w:ascii="Calibri" w:hAnsi="Calibri" w:cs="Calibri"/>
          <w:sz w:val="22"/>
          <w:szCs w:val="22"/>
          <w:lang w:eastAsia="pl-PL"/>
        </w:rPr>
        <w:t xml:space="preserve">obecnej </w:t>
      </w:r>
      <w:r w:rsidR="00563980" w:rsidRPr="00563980">
        <w:rPr>
          <w:rFonts w:ascii="Calibri" w:hAnsi="Calibri" w:cs="Calibri"/>
          <w:sz w:val="22"/>
          <w:szCs w:val="22"/>
          <w:lang w:eastAsia="pl-PL"/>
        </w:rPr>
        <w:t>sytuacji na rynku pracy.</w:t>
      </w:r>
      <w:r w:rsidR="00563980">
        <w:rPr>
          <w:rFonts w:ascii="Calibri" w:hAnsi="Calibri" w:cs="Calibri"/>
          <w:sz w:val="22"/>
          <w:szCs w:val="22"/>
          <w:lang w:eastAsia="pl-PL"/>
        </w:rPr>
        <w:t xml:space="preserve"> Projekt jest </w:t>
      </w:r>
      <w:r w:rsidR="00563980" w:rsidRPr="00563980">
        <w:rPr>
          <w:rFonts w:ascii="Calibri" w:hAnsi="Calibri" w:cs="Calibri"/>
          <w:sz w:val="22"/>
          <w:szCs w:val="22"/>
          <w:lang w:eastAsia="pl-PL"/>
        </w:rPr>
        <w:t>realizacj</w:t>
      </w:r>
      <w:r w:rsidR="00563980">
        <w:rPr>
          <w:rFonts w:ascii="Calibri" w:hAnsi="Calibri" w:cs="Calibri"/>
          <w:sz w:val="22"/>
          <w:szCs w:val="22"/>
          <w:lang w:eastAsia="pl-PL"/>
        </w:rPr>
        <w:t>ą</w:t>
      </w:r>
      <w:r w:rsidR="00563980" w:rsidRPr="00563980">
        <w:rPr>
          <w:rFonts w:ascii="Calibri" w:hAnsi="Calibri" w:cs="Calibri"/>
          <w:sz w:val="22"/>
          <w:szCs w:val="22"/>
          <w:lang w:eastAsia="pl-PL"/>
        </w:rPr>
        <w:t xml:space="preserve"> kamienia milowego dla reformy pn. Efektywne instytucje na rzecz rynku pracy </w:t>
      </w:r>
      <w:r w:rsidR="00144267">
        <w:rPr>
          <w:rFonts w:ascii="Calibri" w:hAnsi="Calibri" w:cs="Calibri"/>
          <w:sz w:val="22"/>
          <w:szCs w:val="22"/>
          <w:lang w:eastAsia="pl-PL"/>
        </w:rPr>
        <w:br/>
      </w:r>
      <w:r w:rsidR="00563980" w:rsidRPr="00563980">
        <w:rPr>
          <w:rFonts w:ascii="Calibri" w:hAnsi="Calibri" w:cs="Calibri"/>
          <w:sz w:val="22"/>
          <w:szCs w:val="22"/>
          <w:lang w:eastAsia="pl-PL"/>
        </w:rPr>
        <w:lastRenderedPageBreak/>
        <w:t>w ramach Krajowego Planu Odbudowy i Zwiększania Odporności (KPO)</w:t>
      </w:r>
      <w:r w:rsidR="00563980">
        <w:rPr>
          <w:rFonts w:ascii="Calibri" w:hAnsi="Calibri" w:cs="Calibri"/>
          <w:sz w:val="22"/>
          <w:szCs w:val="22"/>
          <w:lang w:eastAsia="pl-PL"/>
        </w:rPr>
        <w:t>.</w:t>
      </w:r>
      <w:r w:rsidR="00563980">
        <w:rPr>
          <w:rStyle w:val="Odwoanieprzypisudolnego"/>
          <w:sz w:val="22"/>
          <w:szCs w:val="22"/>
          <w:lang w:eastAsia="pl-PL"/>
        </w:rPr>
        <w:footnoteReference w:id="3"/>
      </w:r>
      <w:r w:rsidR="00563980">
        <w:rPr>
          <w:rFonts w:ascii="Calibri" w:hAnsi="Calibri" w:cs="Calibri"/>
          <w:sz w:val="22"/>
          <w:szCs w:val="22"/>
          <w:lang w:eastAsia="pl-PL"/>
        </w:rPr>
        <w:t xml:space="preserve"> W</w:t>
      </w:r>
      <w:r w:rsidR="00563980" w:rsidRPr="00563980">
        <w:rPr>
          <w:rFonts w:ascii="Calibri" w:hAnsi="Calibri" w:cs="Calibri"/>
          <w:sz w:val="22"/>
          <w:szCs w:val="22"/>
          <w:lang w:eastAsia="pl-PL"/>
        </w:rPr>
        <w:t>prowadzane zmiany mają na celu poprawę funkcjonowania PSZ oraz uelastycznienie form aktywizacji</w:t>
      </w:r>
      <w:r w:rsidR="00563980">
        <w:rPr>
          <w:rFonts w:ascii="Calibri" w:hAnsi="Calibri" w:cs="Calibri"/>
          <w:sz w:val="22"/>
          <w:szCs w:val="22"/>
          <w:lang w:eastAsia="pl-PL"/>
        </w:rPr>
        <w:t xml:space="preserve"> </w:t>
      </w:r>
      <w:r w:rsidR="00563980" w:rsidRPr="00563980">
        <w:rPr>
          <w:rFonts w:ascii="Calibri" w:hAnsi="Calibri" w:cs="Calibri"/>
          <w:sz w:val="22"/>
          <w:szCs w:val="22"/>
          <w:lang w:eastAsia="pl-PL"/>
        </w:rPr>
        <w:t>zawodowej, co wpłynie pozytywnie na rynek pracy. Sprawnie działające PSZ wyposażone w odpowiednie</w:t>
      </w:r>
      <w:r w:rsidR="00563980">
        <w:rPr>
          <w:rFonts w:ascii="Calibri" w:hAnsi="Calibri" w:cs="Calibri"/>
          <w:sz w:val="22"/>
          <w:szCs w:val="22"/>
          <w:lang w:eastAsia="pl-PL"/>
        </w:rPr>
        <w:t xml:space="preserve"> </w:t>
      </w:r>
      <w:r w:rsidR="00563980" w:rsidRPr="00563980">
        <w:rPr>
          <w:rFonts w:ascii="Calibri" w:hAnsi="Calibri" w:cs="Calibri"/>
          <w:sz w:val="22"/>
          <w:szCs w:val="22"/>
          <w:lang w:eastAsia="pl-PL"/>
        </w:rPr>
        <w:t>instrumenty przyczynią się do podnoszenia umiejętności kadr zatrudnionych w gospodarce, co znajdzie</w:t>
      </w:r>
      <w:r w:rsidR="00563980">
        <w:rPr>
          <w:rFonts w:ascii="Calibri" w:hAnsi="Calibri" w:cs="Calibri"/>
          <w:sz w:val="22"/>
          <w:szCs w:val="22"/>
          <w:lang w:eastAsia="pl-PL"/>
        </w:rPr>
        <w:t xml:space="preserve"> </w:t>
      </w:r>
      <w:r w:rsidR="00563980" w:rsidRPr="00563980">
        <w:rPr>
          <w:rFonts w:ascii="Calibri" w:hAnsi="Calibri" w:cs="Calibri"/>
          <w:sz w:val="22"/>
          <w:szCs w:val="22"/>
          <w:lang w:eastAsia="pl-PL"/>
        </w:rPr>
        <w:t>odzwierciedlenie w zwiększeniu wskaźnika zatrudnienia w Polsce oraz dostosowaniu potencjału kadrowego</w:t>
      </w:r>
      <w:r w:rsidR="00563980">
        <w:rPr>
          <w:rFonts w:ascii="Calibri" w:hAnsi="Calibri" w:cs="Calibri"/>
          <w:sz w:val="22"/>
          <w:szCs w:val="22"/>
          <w:lang w:eastAsia="pl-PL"/>
        </w:rPr>
        <w:t xml:space="preserve"> </w:t>
      </w:r>
      <w:r w:rsidR="00563980" w:rsidRPr="00563980">
        <w:rPr>
          <w:rFonts w:ascii="Calibri" w:hAnsi="Calibri" w:cs="Calibri"/>
          <w:sz w:val="22"/>
          <w:szCs w:val="22"/>
          <w:lang w:eastAsia="pl-PL"/>
        </w:rPr>
        <w:t>Polski do aktualnych potrzeb gospodarki</w:t>
      </w:r>
      <w:r w:rsidR="00563980">
        <w:rPr>
          <w:rFonts w:ascii="Calibri" w:hAnsi="Calibri" w:cs="Calibri"/>
          <w:sz w:val="22"/>
          <w:szCs w:val="22"/>
          <w:lang w:eastAsia="pl-PL"/>
        </w:rPr>
        <w:t>.</w:t>
      </w:r>
      <w:r w:rsidR="00563980">
        <w:rPr>
          <w:rStyle w:val="Odwoanieprzypisudolnego"/>
          <w:sz w:val="22"/>
          <w:szCs w:val="22"/>
          <w:lang w:eastAsia="pl-PL"/>
        </w:rPr>
        <w:footnoteReference w:id="4"/>
      </w:r>
    </w:p>
    <w:sectPr w:rsidR="005710B6" w:rsidRPr="005710B6" w:rsidSect="00D040D7">
      <w:footerReference w:type="default" r:id="rId284"/>
      <w:pgSz w:w="11906" w:h="16838" w:code="9"/>
      <w:pgMar w:top="1021" w:right="1134" w:bottom="1021" w:left="1134" w:header="624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98E25C" w14:textId="77777777" w:rsidR="00766E35" w:rsidRDefault="00766E35" w:rsidP="001F6875">
      <w:r>
        <w:separator/>
      </w:r>
    </w:p>
  </w:endnote>
  <w:endnote w:type="continuationSeparator" w:id="0">
    <w:p w14:paraId="3022925A" w14:textId="77777777" w:rsidR="00766E35" w:rsidRDefault="00766E35" w:rsidP="001F6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YouYuan">
    <w:altName w:val="SimSun"/>
    <w:panose1 w:val="00000000000000000000"/>
    <w:charset w:val="86"/>
    <w:family w:val="roman"/>
    <w:notTrueType/>
    <w:pitch w:val="default"/>
  </w:font>
  <w:font w:name="Gisha">
    <w:charset w:val="B1"/>
    <w:family w:val="swiss"/>
    <w:pitch w:val="variable"/>
    <w:sig w:usb0="80000807" w:usb1="40000042" w:usb2="00000000" w:usb3="00000000" w:csb0="0000002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24601171"/>
      <w:docPartObj>
        <w:docPartGallery w:val="Page Numbers (Bottom of Page)"/>
        <w:docPartUnique/>
      </w:docPartObj>
    </w:sdtPr>
    <w:sdtEndPr/>
    <w:sdtContent>
      <w:p w14:paraId="319753F3" w14:textId="5EFE4866" w:rsidR="000C506E" w:rsidRDefault="000C506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2C5217" w14:textId="77777777" w:rsidR="000C506E" w:rsidRDefault="000C506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B746F" w14:textId="77777777" w:rsidR="00766E35" w:rsidRDefault="00766E35" w:rsidP="001F6875">
      <w:r>
        <w:separator/>
      </w:r>
    </w:p>
  </w:footnote>
  <w:footnote w:type="continuationSeparator" w:id="0">
    <w:p w14:paraId="4DECEC01" w14:textId="77777777" w:rsidR="00766E35" w:rsidRDefault="00766E35" w:rsidP="001F6875">
      <w:r>
        <w:continuationSeparator/>
      </w:r>
    </w:p>
  </w:footnote>
  <w:footnote w:id="1">
    <w:p w14:paraId="62F0AB0B" w14:textId="75FACF83" w:rsidR="00F964F7" w:rsidRPr="003A05D8" w:rsidRDefault="00F964F7" w:rsidP="008E1917">
      <w:pPr>
        <w:pStyle w:val="Tekstprzypisudolnego"/>
        <w:spacing w:after="0"/>
        <w:rPr>
          <w:rFonts w:ascii="Calibri" w:hAnsi="Calibri" w:cs="Calibri"/>
          <w:i/>
          <w:iCs/>
          <w:sz w:val="20"/>
          <w:szCs w:val="20"/>
        </w:rPr>
      </w:pPr>
      <w:r w:rsidRPr="003A05D8">
        <w:rPr>
          <w:rStyle w:val="Odwoanieprzypisudolnego"/>
          <w:i/>
          <w:iCs/>
          <w:sz w:val="18"/>
          <w:szCs w:val="18"/>
        </w:rPr>
        <w:footnoteRef/>
      </w:r>
      <w:r w:rsidRPr="003A05D8">
        <w:rPr>
          <w:rFonts w:ascii="Calibri" w:hAnsi="Calibri" w:cs="Calibri"/>
          <w:i/>
          <w:iCs/>
          <w:sz w:val="18"/>
          <w:szCs w:val="18"/>
        </w:rPr>
        <w:t xml:space="preserve"> </w:t>
      </w:r>
      <w:hyperlink r:id="rId1" w:history="1">
        <w:r w:rsidRPr="003A05D8">
          <w:rPr>
            <w:rStyle w:val="Hipercze"/>
            <w:i/>
            <w:iCs/>
            <w:sz w:val="18"/>
            <w:szCs w:val="18"/>
          </w:rPr>
          <w:t>https://wuppoznan.praca.gov.pl/badania-rynku-pracy-w-tym-branzowe-</w:t>
        </w:r>
      </w:hyperlink>
      <w:r w:rsidRPr="003A05D8">
        <w:rPr>
          <w:rFonts w:ascii="Calibri" w:hAnsi="Calibri" w:cs="Calibri"/>
          <w:i/>
          <w:iCs/>
          <w:sz w:val="18"/>
          <w:szCs w:val="18"/>
        </w:rPr>
        <w:t xml:space="preserve"> osoby bierne zawodowo w Wielkopolsce, str. 13 </w:t>
      </w:r>
    </w:p>
  </w:footnote>
  <w:footnote w:id="2">
    <w:p w14:paraId="6EAB6CED" w14:textId="4AC28541" w:rsidR="006612B8" w:rsidRPr="006612B8" w:rsidRDefault="006612B8" w:rsidP="00144267">
      <w:pPr>
        <w:pStyle w:val="Tekstprzypisudolnego"/>
        <w:spacing w:after="0"/>
        <w:rPr>
          <w:rFonts w:ascii="Calibri" w:hAnsi="Calibri" w:cs="Calibri"/>
          <w:i/>
          <w:iCs/>
        </w:rPr>
      </w:pPr>
      <w:r w:rsidRPr="006612B8">
        <w:rPr>
          <w:rStyle w:val="Odwoanieprzypisudolnego"/>
          <w:i/>
          <w:iCs/>
          <w:sz w:val="18"/>
          <w:szCs w:val="18"/>
        </w:rPr>
        <w:footnoteRef/>
      </w:r>
      <w:r w:rsidRPr="006612B8">
        <w:rPr>
          <w:rFonts w:ascii="Calibri" w:hAnsi="Calibri" w:cs="Calibri"/>
          <w:i/>
          <w:iCs/>
          <w:sz w:val="18"/>
          <w:szCs w:val="18"/>
        </w:rPr>
        <w:t xml:space="preserve"> Wybrane aspekty funkcjonowania wielkopolskiego rynku pracy w 2024 r.</w:t>
      </w:r>
    </w:p>
  </w:footnote>
  <w:footnote w:id="3">
    <w:p w14:paraId="77234BFD" w14:textId="0E80E7CD" w:rsidR="00563980" w:rsidRPr="00563980" w:rsidRDefault="00563980" w:rsidP="00563980">
      <w:pPr>
        <w:pStyle w:val="Tekstprzypisudolnego"/>
        <w:spacing w:after="0" w:line="240" w:lineRule="auto"/>
        <w:jc w:val="both"/>
        <w:rPr>
          <w:rFonts w:ascii="Calibri" w:hAnsi="Calibri" w:cs="Calibri"/>
          <w:i/>
          <w:iCs/>
          <w:sz w:val="18"/>
          <w:szCs w:val="18"/>
        </w:rPr>
      </w:pPr>
      <w:r w:rsidRPr="00563980">
        <w:rPr>
          <w:rStyle w:val="Odwoanieprzypisudolnego"/>
          <w:i/>
          <w:iCs/>
          <w:sz w:val="18"/>
          <w:szCs w:val="18"/>
        </w:rPr>
        <w:footnoteRef/>
      </w:r>
      <w:r w:rsidRPr="00563980">
        <w:rPr>
          <w:rFonts w:ascii="Calibri" w:hAnsi="Calibri" w:cs="Calibri"/>
          <w:i/>
          <w:iCs/>
          <w:sz w:val="18"/>
          <w:szCs w:val="18"/>
        </w:rPr>
        <w:t xml:space="preserve"> https://www.sejm.gov.pl</w:t>
      </w:r>
    </w:p>
  </w:footnote>
  <w:footnote w:id="4">
    <w:p w14:paraId="51D322DF" w14:textId="11E9581C" w:rsidR="00563980" w:rsidRDefault="00563980" w:rsidP="00563980">
      <w:pPr>
        <w:pStyle w:val="Tekstprzypisudolnego"/>
        <w:spacing w:line="240" w:lineRule="auto"/>
        <w:jc w:val="both"/>
      </w:pPr>
      <w:r w:rsidRPr="00563980">
        <w:rPr>
          <w:rStyle w:val="Odwoanieprzypisudolnego"/>
          <w:i/>
          <w:iCs/>
          <w:sz w:val="18"/>
          <w:szCs w:val="18"/>
        </w:rPr>
        <w:footnoteRef/>
      </w:r>
      <w:r w:rsidRPr="00563980">
        <w:rPr>
          <w:rFonts w:ascii="Calibri" w:hAnsi="Calibri" w:cs="Calibri"/>
          <w:i/>
          <w:iCs/>
          <w:sz w:val="18"/>
          <w:szCs w:val="18"/>
        </w:rPr>
        <w:t xml:space="preserve"> https://legislacja.rcl.gov.pl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E6CAA12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98EEE44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700502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7A026EE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8B8D338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78035F0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69A22EE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2F8D728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A1002B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6E4E1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AE0F3C"/>
    <w:multiLevelType w:val="hybridMultilevel"/>
    <w:tmpl w:val="559A7512"/>
    <w:lvl w:ilvl="0" w:tplc="BD667E5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5B592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E83B13"/>
    <w:multiLevelType w:val="hybridMultilevel"/>
    <w:tmpl w:val="FA202FDC"/>
    <w:lvl w:ilvl="0" w:tplc="A97C9194">
      <w:start w:val="1"/>
      <w:numFmt w:val="bullet"/>
      <w:lvlText w:val=""/>
      <w:lvlJc w:val="left"/>
      <w:pPr>
        <w:ind w:left="720" w:hanging="360"/>
      </w:pPr>
      <w:rPr>
        <w:rFonts w:ascii="Wingdings" w:hAnsi="Wingdings" w:hint="default"/>
        <w:color w:val="7C9163" w:themeColor="accent1" w:themeShade="B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724B7C"/>
    <w:multiLevelType w:val="hybridMultilevel"/>
    <w:tmpl w:val="47A88384"/>
    <w:lvl w:ilvl="0" w:tplc="E0EC76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0FC101EA"/>
    <w:multiLevelType w:val="hybridMultilevel"/>
    <w:tmpl w:val="D60665DE"/>
    <w:lvl w:ilvl="0" w:tplc="5238AAC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B13115"/>
    <w:multiLevelType w:val="hybridMultilevel"/>
    <w:tmpl w:val="BF582B54"/>
    <w:lvl w:ilvl="0" w:tplc="C09246A6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2F32303"/>
    <w:multiLevelType w:val="hybridMultilevel"/>
    <w:tmpl w:val="E3249E10"/>
    <w:lvl w:ilvl="0" w:tplc="BD667E5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5B592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B57CC6"/>
    <w:multiLevelType w:val="hybridMultilevel"/>
    <w:tmpl w:val="2CF4092C"/>
    <w:lvl w:ilvl="0" w:tplc="BD667E5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5B592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05547D"/>
    <w:multiLevelType w:val="hybridMultilevel"/>
    <w:tmpl w:val="F2A65178"/>
    <w:lvl w:ilvl="0" w:tplc="0360E370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77483C"/>
    <w:multiLevelType w:val="hybridMultilevel"/>
    <w:tmpl w:val="DD7A45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0D7D0D"/>
    <w:multiLevelType w:val="hybridMultilevel"/>
    <w:tmpl w:val="82C2E080"/>
    <w:lvl w:ilvl="0" w:tplc="BD667E5E">
      <w:start w:val="1"/>
      <w:numFmt w:val="bullet"/>
      <w:lvlText w:val=""/>
      <w:lvlJc w:val="left"/>
      <w:pPr>
        <w:ind w:left="1571" w:hanging="360"/>
      </w:pPr>
      <w:rPr>
        <w:rFonts w:ascii="Wingdings" w:hAnsi="Wingdings" w:hint="default"/>
        <w:color w:val="A5B592" w:themeColor="accent1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2DF71DE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FE52B02"/>
    <w:multiLevelType w:val="hybridMultilevel"/>
    <w:tmpl w:val="3F029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5604E3"/>
    <w:multiLevelType w:val="hybridMultilevel"/>
    <w:tmpl w:val="EBF47EE8"/>
    <w:lvl w:ilvl="0" w:tplc="BD667E5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5B592" w:themeColor="accent1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216951"/>
    <w:multiLevelType w:val="hybridMultilevel"/>
    <w:tmpl w:val="338AC58E"/>
    <w:lvl w:ilvl="0" w:tplc="BD667E5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5B592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E33E73"/>
    <w:multiLevelType w:val="hybridMultilevel"/>
    <w:tmpl w:val="151A0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144B14"/>
    <w:multiLevelType w:val="hybridMultilevel"/>
    <w:tmpl w:val="E954E55E"/>
    <w:lvl w:ilvl="0" w:tplc="BD667E5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5B592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FA7AEE"/>
    <w:multiLevelType w:val="hybridMultilevel"/>
    <w:tmpl w:val="9FE20F8C"/>
    <w:lvl w:ilvl="0" w:tplc="BD667E5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5B592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FD7D98"/>
    <w:multiLevelType w:val="hybridMultilevel"/>
    <w:tmpl w:val="24DC5EE0"/>
    <w:lvl w:ilvl="0" w:tplc="BD667E5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5B592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AE4CC2"/>
    <w:multiLevelType w:val="multilevel"/>
    <w:tmpl w:val="0EBA3C40"/>
    <w:styleLink w:val="1ai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4B6B1C0B"/>
    <w:multiLevelType w:val="hybridMultilevel"/>
    <w:tmpl w:val="F1725CC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E5350C"/>
    <w:multiLevelType w:val="hybridMultilevel"/>
    <w:tmpl w:val="80746460"/>
    <w:lvl w:ilvl="0" w:tplc="BD667E5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5B592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603171"/>
    <w:multiLevelType w:val="hybridMultilevel"/>
    <w:tmpl w:val="0408FD9C"/>
    <w:lvl w:ilvl="0" w:tplc="BD667E5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5B592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4B0B58"/>
    <w:multiLevelType w:val="multilevel"/>
    <w:tmpl w:val="04090023"/>
    <w:styleLink w:val="Artykusekc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3" w15:restartNumberingAfterBreak="0">
    <w:nsid w:val="619F6A8B"/>
    <w:multiLevelType w:val="hybridMultilevel"/>
    <w:tmpl w:val="488A5E78"/>
    <w:lvl w:ilvl="0" w:tplc="BD667E5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5B592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3C28E7"/>
    <w:multiLevelType w:val="hybridMultilevel"/>
    <w:tmpl w:val="655E5F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D76A84"/>
    <w:multiLevelType w:val="hybridMultilevel"/>
    <w:tmpl w:val="2610850E"/>
    <w:lvl w:ilvl="0" w:tplc="BD667E5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5B592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AA4493"/>
    <w:multiLevelType w:val="hybridMultilevel"/>
    <w:tmpl w:val="BBC2ACDA"/>
    <w:lvl w:ilvl="0" w:tplc="BD667E5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5B592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553D76"/>
    <w:multiLevelType w:val="hybridMultilevel"/>
    <w:tmpl w:val="2BCEC7A4"/>
    <w:lvl w:ilvl="0" w:tplc="BD667E5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5B592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7F5E48"/>
    <w:multiLevelType w:val="hybridMultilevel"/>
    <w:tmpl w:val="500E7874"/>
    <w:lvl w:ilvl="0" w:tplc="BD667E5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5B592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7A785F"/>
    <w:multiLevelType w:val="hybridMultilevel"/>
    <w:tmpl w:val="0B24E3BA"/>
    <w:lvl w:ilvl="0" w:tplc="BD667E5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5B592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2237A5"/>
    <w:multiLevelType w:val="hybridMultilevel"/>
    <w:tmpl w:val="7DAEF0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5C09B8"/>
    <w:multiLevelType w:val="hybridMultilevel"/>
    <w:tmpl w:val="F68866BC"/>
    <w:lvl w:ilvl="0" w:tplc="BD667E5E">
      <w:start w:val="1"/>
      <w:numFmt w:val="bullet"/>
      <w:lvlText w:val=""/>
      <w:lvlJc w:val="left"/>
      <w:pPr>
        <w:ind w:left="1287" w:hanging="360"/>
      </w:pPr>
      <w:rPr>
        <w:rFonts w:ascii="Wingdings" w:hAnsi="Wingdings" w:hint="default"/>
        <w:color w:val="A5B592" w:themeColor="accent1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7FA0797B"/>
    <w:multiLevelType w:val="hybridMultilevel"/>
    <w:tmpl w:val="0C8E17C8"/>
    <w:lvl w:ilvl="0" w:tplc="0278F8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374792">
    <w:abstractNumId w:val="9"/>
  </w:num>
  <w:num w:numId="2" w16cid:durableId="521477327">
    <w:abstractNumId w:val="7"/>
  </w:num>
  <w:num w:numId="3" w16cid:durableId="1355184471">
    <w:abstractNumId w:val="6"/>
  </w:num>
  <w:num w:numId="4" w16cid:durableId="526604356">
    <w:abstractNumId w:val="5"/>
  </w:num>
  <w:num w:numId="5" w16cid:durableId="625741124">
    <w:abstractNumId w:val="4"/>
  </w:num>
  <w:num w:numId="6" w16cid:durableId="690762982">
    <w:abstractNumId w:val="8"/>
  </w:num>
  <w:num w:numId="7" w16cid:durableId="2143768014">
    <w:abstractNumId w:val="3"/>
  </w:num>
  <w:num w:numId="8" w16cid:durableId="89590113">
    <w:abstractNumId w:val="2"/>
  </w:num>
  <w:num w:numId="9" w16cid:durableId="931354768">
    <w:abstractNumId w:val="1"/>
  </w:num>
  <w:num w:numId="10" w16cid:durableId="1310942188">
    <w:abstractNumId w:val="0"/>
  </w:num>
  <w:num w:numId="11" w16cid:durableId="517931031">
    <w:abstractNumId w:val="20"/>
  </w:num>
  <w:num w:numId="12" w16cid:durableId="550069475">
    <w:abstractNumId w:val="28"/>
  </w:num>
  <w:num w:numId="13" w16cid:durableId="28189699">
    <w:abstractNumId w:val="32"/>
  </w:num>
  <w:num w:numId="14" w16cid:durableId="441655551">
    <w:abstractNumId w:val="39"/>
  </w:num>
  <w:num w:numId="15" w16cid:durableId="802621677">
    <w:abstractNumId w:val="40"/>
  </w:num>
  <w:num w:numId="16" w16cid:durableId="2092846082">
    <w:abstractNumId w:val="22"/>
  </w:num>
  <w:num w:numId="17" w16cid:durableId="1452557823">
    <w:abstractNumId w:val="11"/>
  </w:num>
  <w:num w:numId="18" w16cid:durableId="1346443915">
    <w:abstractNumId w:val="12"/>
  </w:num>
  <w:num w:numId="19" w16cid:durableId="1317564354">
    <w:abstractNumId w:val="17"/>
  </w:num>
  <w:num w:numId="20" w16cid:durableId="1396388593">
    <w:abstractNumId w:val="42"/>
  </w:num>
  <w:num w:numId="21" w16cid:durableId="1270510537">
    <w:abstractNumId w:val="26"/>
  </w:num>
  <w:num w:numId="22" w16cid:durableId="2054766370">
    <w:abstractNumId w:val="23"/>
  </w:num>
  <w:num w:numId="23" w16cid:durableId="1412778062">
    <w:abstractNumId w:val="19"/>
  </w:num>
  <w:num w:numId="24" w16cid:durableId="627398764">
    <w:abstractNumId w:val="41"/>
  </w:num>
  <w:num w:numId="25" w16cid:durableId="106899323">
    <w:abstractNumId w:val="35"/>
  </w:num>
  <w:num w:numId="26" w16cid:durableId="1499686715">
    <w:abstractNumId w:val="10"/>
  </w:num>
  <w:num w:numId="27" w16cid:durableId="810830382">
    <w:abstractNumId w:val="16"/>
  </w:num>
  <w:num w:numId="28" w16cid:durableId="911239854">
    <w:abstractNumId w:val="38"/>
  </w:num>
  <w:num w:numId="29" w16cid:durableId="35938174">
    <w:abstractNumId w:val="25"/>
  </w:num>
  <w:num w:numId="30" w16cid:durableId="658726927">
    <w:abstractNumId w:val="33"/>
  </w:num>
  <w:num w:numId="31" w16cid:durableId="341590740">
    <w:abstractNumId w:val="15"/>
  </w:num>
  <w:num w:numId="32" w16cid:durableId="791241959">
    <w:abstractNumId w:val="21"/>
  </w:num>
  <w:num w:numId="33" w16cid:durableId="65613186">
    <w:abstractNumId w:val="18"/>
  </w:num>
  <w:num w:numId="34" w16cid:durableId="640966254">
    <w:abstractNumId w:val="37"/>
  </w:num>
  <w:num w:numId="35" w16cid:durableId="26878675">
    <w:abstractNumId w:val="27"/>
  </w:num>
  <w:num w:numId="36" w16cid:durableId="1887718911">
    <w:abstractNumId w:val="36"/>
  </w:num>
  <w:num w:numId="37" w16cid:durableId="1222867944">
    <w:abstractNumId w:val="24"/>
  </w:num>
  <w:num w:numId="38" w16cid:durableId="1613392126">
    <w:abstractNumId w:val="34"/>
  </w:num>
  <w:num w:numId="39" w16cid:durableId="1425220743">
    <w:abstractNumId w:val="29"/>
  </w:num>
  <w:num w:numId="40" w16cid:durableId="1288194173">
    <w:abstractNumId w:val="13"/>
  </w:num>
  <w:num w:numId="41" w16cid:durableId="1852724021">
    <w:abstractNumId w:val="14"/>
  </w:num>
  <w:num w:numId="42" w16cid:durableId="591086825">
    <w:abstractNumId w:val="30"/>
  </w:num>
  <w:num w:numId="43" w16cid:durableId="199512955">
    <w:abstractNumId w:val="3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BE6"/>
    <w:rsid w:val="000008BB"/>
    <w:rsid w:val="000013B3"/>
    <w:rsid w:val="000018E0"/>
    <w:rsid w:val="00001ABC"/>
    <w:rsid w:val="00002B67"/>
    <w:rsid w:val="000037BC"/>
    <w:rsid w:val="000038A8"/>
    <w:rsid w:val="00004B37"/>
    <w:rsid w:val="000055AD"/>
    <w:rsid w:val="00006A42"/>
    <w:rsid w:val="00006F1D"/>
    <w:rsid w:val="00006F2A"/>
    <w:rsid w:val="00007641"/>
    <w:rsid w:val="00007729"/>
    <w:rsid w:val="00010704"/>
    <w:rsid w:val="0001162E"/>
    <w:rsid w:val="00011D16"/>
    <w:rsid w:val="00011D8D"/>
    <w:rsid w:val="00011FFB"/>
    <w:rsid w:val="00012293"/>
    <w:rsid w:val="000133A9"/>
    <w:rsid w:val="000133CA"/>
    <w:rsid w:val="0001380B"/>
    <w:rsid w:val="00013A57"/>
    <w:rsid w:val="000142DC"/>
    <w:rsid w:val="0001570D"/>
    <w:rsid w:val="000157F8"/>
    <w:rsid w:val="00015A22"/>
    <w:rsid w:val="00015ECE"/>
    <w:rsid w:val="0001629D"/>
    <w:rsid w:val="00016B06"/>
    <w:rsid w:val="00016E19"/>
    <w:rsid w:val="000202DF"/>
    <w:rsid w:val="00020D59"/>
    <w:rsid w:val="00020F16"/>
    <w:rsid w:val="000222C2"/>
    <w:rsid w:val="0002249D"/>
    <w:rsid w:val="000225A2"/>
    <w:rsid w:val="00022B14"/>
    <w:rsid w:val="00022DD4"/>
    <w:rsid w:val="000232A4"/>
    <w:rsid w:val="000233B0"/>
    <w:rsid w:val="0002384C"/>
    <w:rsid w:val="00023E8D"/>
    <w:rsid w:val="000259B9"/>
    <w:rsid w:val="00026229"/>
    <w:rsid w:val="00026395"/>
    <w:rsid w:val="000270D2"/>
    <w:rsid w:val="00027506"/>
    <w:rsid w:val="000304AE"/>
    <w:rsid w:val="00030B1B"/>
    <w:rsid w:val="0003149B"/>
    <w:rsid w:val="00031894"/>
    <w:rsid w:val="0003197E"/>
    <w:rsid w:val="000322CD"/>
    <w:rsid w:val="000325BE"/>
    <w:rsid w:val="00032A21"/>
    <w:rsid w:val="000342E9"/>
    <w:rsid w:val="000342F5"/>
    <w:rsid w:val="0003473B"/>
    <w:rsid w:val="00035082"/>
    <w:rsid w:val="000350FA"/>
    <w:rsid w:val="00035236"/>
    <w:rsid w:val="000358AF"/>
    <w:rsid w:val="000360F1"/>
    <w:rsid w:val="00037544"/>
    <w:rsid w:val="00037C43"/>
    <w:rsid w:val="00040925"/>
    <w:rsid w:val="00040C44"/>
    <w:rsid w:val="00041645"/>
    <w:rsid w:val="000416F9"/>
    <w:rsid w:val="00041858"/>
    <w:rsid w:val="00041DEF"/>
    <w:rsid w:val="000422CD"/>
    <w:rsid w:val="000439E7"/>
    <w:rsid w:val="00043D06"/>
    <w:rsid w:val="00044D93"/>
    <w:rsid w:val="00044F44"/>
    <w:rsid w:val="00045C1E"/>
    <w:rsid w:val="00045F04"/>
    <w:rsid w:val="000505CC"/>
    <w:rsid w:val="000506AC"/>
    <w:rsid w:val="00050967"/>
    <w:rsid w:val="00050A82"/>
    <w:rsid w:val="00050D4F"/>
    <w:rsid w:val="0005127D"/>
    <w:rsid w:val="000514B9"/>
    <w:rsid w:val="00051CAD"/>
    <w:rsid w:val="000530A3"/>
    <w:rsid w:val="00053785"/>
    <w:rsid w:val="000549D3"/>
    <w:rsid w:val="00056523"/>
    <w:rsid w:val="00057868"/>
    <w:rsid w:val="00057924"/>
    <w:rsid w:val="00057B68"/>
    <w:rsid w:val="00057DC0"/>
    <w:rsid w:val="00060DC1"/>
    <w:rsid w:val="00060F77"/>
    <w:rsid w:val="0006145B"/>
    <w:rsid w:val="00061D93"/>
    <w:rsid w:val="00062199"/>
    <w:rsid w:val="00062FAE"/>
    <w:rsid w:val="0006301D"/>
    <w:rsid w:val="000637B2"/>
    <w:rsid w:val="00063AF8"/>
    <w:rsid w:val="00063C5B"/>
    <w:rsid w:val="00063E40"/>
    <w:rsid w:val="00064D3C"/>
    <w:rsid w:val="00065139"/>
    <w:rsid w:val="0006546B"/>
    <w:rsid w:val="0006552D"/>
    <w:rsid w:val="00066004"/>
    <w:rsid w:val="000662E8"/>
    <w:rsid w:val="0006696E"/>
    <w:rsid w:val="0006722E"/>
    <w:rsid w:val="00067BE6"/>
    <w:rsid w:val="00070066"/>
    <w:rsid w:val="00070E54"/>
    <w:rsid w:val="0007117B"/>
    <w:rsid w:val="000716AE"/>
    <w:rsid w:val="00071DF9"/>
    <w:rsid w:val="00072F1D"/>
    <w:rsid w:val="00072FB5"/>
    <w:rsid w:val="00074178"/>
    <w:rsid w:val="00074A01"/>
    <w:rsid w:val="00075423"/>
    <w:rsid w:val="00075E77"/>
    <w:rsid w:val="00076A3B"/>
    <w:rsid w:val="00080031"/>
    <w:rsid w:val="00081343"/>
    <w:rsid w:val="00081EAE"/>
    <w:rsid w:val="00082E0B"/>
    <w:rsid w:val="00083AF4"/>
    <w:rsid w:val="00083D5A"/>
    <w:rsid w:val="000840E7"/>
    <w:rsid w:val="00084179"/>
    <w:rsid w:val="0008449D"/>
    <w:rsid w:val="00085731"/>
    <w:rsid w:val="00085CF5"/>
    <w:rsid w:val="000866EB"/>
    <w:rsid w:val="00087BA8"/>
    <w:rsid w:val="0009152E"/>
    <w:rsid w:val="000919DD"/>
    <w:rsid w:val="00091C5C"/>
    <w:rsid w:val="00092120"/>
    <w:rsid w:val="000929E1"/>
    <w:rsid w:val="00092F5C"/>
    <w:rsid w:val="00093471"/>
    <w:rsid w:val="00093752"/>
    <w:rsid w:val="00094EE0"/>
    <w:rsid w:val="0009542A"/>
    <w:rsid w:val="0009591D"/>
    <w:rsid w:val="0009660A"/>
    <w:rsid w:val="00096E51"/>
    <w:rsid w:val="000972D6"/>
    <w:rsid w:val="000A05BD"/>
    <w:rsid w:val="000A0845"/>
    <w:rsid w:val="000A1E87"/>
    <w:rsid w:val="000A2187"/>
    <w:rsid w:val="000A4BED"/>
    <w:rsid w:val="000A58BE"/>
    <w:rsid w:val="000A5D5E"/>
    <w:rsid w:val="000A6E1E"/>
    <w:rsid w:val="000A6FF6"/>
    <w:rsid w:val="000A7154"/>
    <w:rsid w:val="000B07D5"/>
    <w:rsid w:val="000B0E9E"/>
    <w:rsid w:val="000B18F9"/>
    <w:rsid w:val="000B1A80"/>
    <w:rsid w:val="000B1EBC"/>
    <w:rsid w:val="000B2BA5"/>
    <w:rsid w:val="000B2C9B"/>
    <w:rsid w:val="000B37ED"/>
    <w:rsid w:val="000B4095"/>
    <w:rsid w:val="000B4462"/>
    <w:rsid w:val="000B459E"/>
    <w:rsid w:val="000B49ED"/>
    <w:rsid w:val="000B4CFA"/>
    <w:rsid w:val="000B511A"/>
    <w:rsid w:val="000B5BB2"/>
    <w:rsid w:val="000B62CC"/>
    <w:rsid w:val="000B73A0"/>
    <w:rsid w:val="000C05AE"/>
    <w:rsid w:val="000C0BB8"/>
    <w:rsid w:val="000C0EF8"/>
    <w:rsid w:val="000C21E8"/>
    <w:rsid w:val="000C2521"/>
    <w:rsid w:val="000C2774"/>
    <w:rsid w:val="000C31DF"/>
    <w:rsid w:val="000C4094"/>
    <w:rsid w:val="000C40A8"/>
    <w:rsid w:val="000C506E"/>
    <w:rsid w:val="000C5460"/>
    <w:rsid w:val="000C5469"/>
    <w:rsid w:val="000C672B"/>
    <w:rsid w:val="000C70C2"/>
    <w:rsid w:val="000C7421"/>
    <w:rsid w:val="000C74F7"/>
    <w:rsid w:val="000D0A82"/>
    <w:rsid w:val="000D1111"/>
    <w:rsid w:val="000D119B"/>
    <w:rsid w:val="000D2B49"/>
    <w:rsid w:val="000D3302"/>
    <w:rsid w:val="000D3EFE"/>
    <w:rsid w:val="000D4A8E"/>
    <w:rsid w:val="000D4EC7"/>
    <w:rsid w:val="000D505B"/>
    <w:rsid w:val="000D51BC"/>
    <w:rsid w:val="000D569E"/>
    <w:rsid w:val="000D5EC6"/>
    <w:rsid w:val="000D6249"/>
    <w:rsid w:val="000D6E06"/>
    <w:rsid w:val="000D76EB"/>
    <w:rsid w:val="000D7A4C"/>
    <w:rsid w:val="000E0442"/>
    <w:rsid w:val="000E095E"/>
    <w:rsid w:val="000E096C"/>
    <w:rsid w:val="000E0AF3"/>
    <w:rsid w:val="000E0C71"/>
    <w:rsid w:val="000E1163"/>
    <w:rsid w:val="000E12F7"/>
    <w:rsid w:val="000E2532"/>
    <w:rsid w:val="000E2E4F"/>
    <w:rsid w:val="000E343D"/>
    <w:rsid w:val="000E3450"/>
    <w:rsid w:val="000E4143"/>
    <w:rsid w:val="000E4BD8"/>
    <w:rsid w:val="000E4F64"/>
    <w:rsid w:val="000E6F89"/>
    <w:rsid w:val="000E707B"/>
    <w:rsid w:val="000E709D"/>
    <w:rsid w:val="000E7220"/>
    <w:rsid w:val="000E78BA"/>
    <w:rsid w:val="000E7FCE"/>
    <w:rsid w:val="000F0711"/>
    <w:rsid w:val="000F12E5"/>
    <w:rsid w:val="000F1349"/>
    <w:rsid w:val="000F1670"/>
    <w:rsid w:val="000F29C4"/>
    <w:rsid w:val="000F31D7"/>
    <w:rsid w:val="000F418E"/>
    <w:rsid w:val="000F476A"/>
    <w:rsid w:val="000F4820"/>
    <w:rsid w:val="000F4EDF"/>
    <w:rsid w:val="000F6008"/>
    <w:rsid w:val="000F65F5"/>
    <w:rsid w:val="000F68C2"/>
    <w:rsid w:val="000F6D83"/>
    <w:rsid w:val="000F7556"/>
    <w:rsid w:val="00100B31"/>
    <w:rsid w:val="001017CF"/>
    <w:rsid w:val="00102426"/>
    <w:rsid w:val="00102539"/>
    <w:rsid w:val="00102D8F"/>
    <w:rsid w:val="00104862"/>
    <w:rsid w:val="00104BF1"/>
    <w:rsid w:val="00104C7F"/>
    <w:rsid w:val="00104D91"/>
    <w:rsid w:val="00104DAA"/>
    <w:rsid w:val="00104F8E"/>
    <w:rsid w:val="00105620"/>
    <w:rsid w:val="0010662A"/>
    <w:rsid w:val="00106668"/>
    <w:rsid w:val="00106D39"/>
    <w:rsid w:val="001111F8"/>
    <w:rsid w:val="001118C1"/>
    <w:rsid w:val="00112E96"/>
    <w:rsid w:val="001131AE"/>
    <w:rsid w:val="00113886"/>
    <w:rsid w:val="00114BA8"/>
    <w:rsid w:val="00115D61"/>
    <w:rsid w:val="0011681D"/>
    <w:rsid w:val="00116917"/>
    <w:rsid w:val="0011758A"/>
    <w:rsid w:val="0011795D"/>
    <w:rsid w:val="001179C8"/>
    <w:rsid w:val="00117A20"/>
    <w:rsid w:val="00117A2F"/>
    <w:rsid w:val="00117B31"/>
    <w:rsid w:val="0012280B"/>
    <w:rsid w:val="0012322D"/>
    <w:rsid w:val="001242BE"/>
    <w:rsid w:val="00124A84"/>
    <w:rsid w:val="0012553C"/>
    <w:rsid w:val="00126D36"/>
    <w:rsid w:val="00126EEB"/>
    <w:rsid w:val="00127C67"/>
    <w:rsid w:val="0013000B"/>
    <w:rsid w:val="00130191"/>
    <w:rsid w:val="00130988"/>
    <w:rsid w:val="00131245"/>
    <w:rsid w:val="001313BE"/>
    <w:rsid w:val="001317B2"/>
    <w:rsid w:val="00131D57"/>
    <w:rsid w:val="001328C2"/>
    <w:rsid w:val="00132E6D"/>
    <w:rsid w:val="00132F3D"/>
    <w:rsid w:val="001332F8"/>
    <w:rsid w:val="00133714"/>
    <w:rsid w:val="00133CF7"/>
    <w:rsid w:val="00134712"/>
    <w:rsid w:val="00135963"/>
    <w:rsid w:val="0013747A"/>
    <w:rsid w:val="00140B6C"/>
    <w:rsid w:val="001423AD"/>
    <w:rsid w:val="00142645"/>
    <w:rsid w:val="00142E88"/>
    <w:rsid w:val="00143626"/>
    <w:rsid w:val="00144267"/>
    <w:rsid w:val="00145812"/>
    <w:rsid w:val="00145A3E"/>
    <w:rsid w:val="00145AA3"/>
    <w:rsid w:val="00145BBF"/>
    <w:rsid w:val="00146356"/>
    <w:rsid w:val="00146B23"/>
    <w:rsid w:val="001478FC"/>
    <w:rsid w:val="00147C54"/>
    <w:rsid w:val="00147C70"/>
    <w:rsid w:val="00147FC2"/>
    <w:rsid w:val="001504AC"/>
    <w:rsid w:val="001512CE"/>
    <w:rsid w:val="00151703"/>
    <w:rsid w:val="001518F5"/>
    <w:rsid w:val="00152B21"/>
    <w:rsid w:val="00152DD2"/>
    <w:rsid w:val="001536EF"/>
    <w:rsid w:val="00153F0C"/>
    <w:rsid w:val="00154593"/>
    <w:rsid w:val="001577A0"/>
    <w:rsid w:val="00160CE4"/>
    <w:rsid w:val="00160F0D"/>
    <w:rsid w:val="00161E29"/>
    <w:rsid w:val="00162996"/>
    <w:rsid w:val="00163859"/>
    <w:rsid w:val="00164070"/>
    <w:rsid w:val="00164723"/>
    <w:rsid w:val="0016514E"/>
    <w:rsid w:val="00165995"/>
    <w:rsid w:val="00165DCE"/>
    <w:rsid w:val="00167414"/>
    <w:rsid w:val="0016784E"/>
    <w:rsid w:val="00167901"/>
    <w:rsid w:val="0016793E"/>
    <w:rsid w:val="001679A2"/>
    <w:rsid w:val="00170092"/>
    <w:rsid w:val="001705DA"/>
    <w:rsid w:val="0017153E"/>
    <w:rsid w:val="001728DF"/>
    <w:rsid w:val="00172D79"/>
    <w:rsid w:val="00173EC5"/>
    <w:rsid w:val="001755FC"/>
    <w:rsid w:val="001757BC"/>
    <w:rsid w:val="00176DA7"/>
    <w:rsid w:val="00176FBC"/>
    <w:rsid w:val="001771E9"/>
    <w:rsid w:val="00177F97"/>
    <w:rsid w:val="00180291"/>
    <w:rsid w:val="00180359"/>
    <w:rsid w:val="0018066C"/>
    <w:rsid w:val="00180C6A"/>
    <w:rsid w:val="0018191E"/>
    <w:rsid w:val="00182184"/>
    <w:rsid w:val="00182371"/>
    <w:rsid w:val="00182AFE"/>
    <w:rsid w:val="001832BE"/>
    <w:rsid w:val="00183306"/>
    <w:rsid w:val="00183D09"/>
    <w:rsid w:val="0018463E"/>
    <w:rsid w:val="001856D6"/>
    <w:rsid w:val="00185EA0"/>
    <w:rsid w:val="00185EEB"/>
    <w:rsid w:val="00186434"/>
    <w:rsid w:val="001864E1"/>
    <w:rsid w:val="0018737A"/>
    <w:rsid w:val="00187417"/>
    <w:rsid w:val="00187E07"/>
    <w:rsid w:val="001917C7"/>
    <w:rsid w:val="00192F90"/>
    <w:rsid w:val="00193008"/>
    <w:rsid w:val="001936F1"/>
    <w:rsid w:val="00193C5C"/>
    <w:rsid w:val="00193FF7"/>
    <w:rsid w:val="001947C0"/>
    <w:rsid w:val="00194D5C"/>
    <w:rsid w:val="00194E9F"/>
    <w:rsid w:val="001951BF"/>
    <w:rsid w:val="00195BC5"/>
    <w:rsid w:val="00195F72"/>
    <w:rsid w:val="001962B2"/>
    <w:rsid w:val="001966F9"/>
    <w:rsid w:val="001979F0"/>
    <w:rsid w:val="001A0B69"/>
    <w:rsid w:val="001A1C04"/>
    <w:rsid w:val="001A3146"/>
    <w:rsid w:val="001A34E0"/>
    <w:rsid w:val="001A34F5"/>
    <w:rsid w:val="001A3B8A"/>
    <w:rsid w:val="001A4130"/>
    <w:rsid w:val="001A46E4"/>
    <w:rsid w:val="001A4864"/>
    <w:rsid w:val="001A4993"/>
    <w:rsid w:val="001A4C6D"/>
    <w:rsid w:val="001A5198"/>
    <w:rsid w:val="001A5877"/>
    <w:rsid w:val="001A5C38"/>
    <w:rsid w:val="001A5CCB"/>
    <w:rsid w:val="001A6594"/>
    <w:rsid w:val="001A6885"/>
    <w:rsid w:val="001B0D90"/>
    <w:rsid w:val="001B2053"/>
    <w:rsid w:val="001B4CAD"/>
    <w:rsid w:val="001B5ECE"/>
    <w:rsid w:val="001B7152"/>
    <w:rsid w:val="001B716B"/>
    <w:rsid w:val="001B7B68"/>
    <w:rsid w:val="001C00CF"/>
    <w:rsid w:val="001C0801"/>
    <w:rsid w:val="001C0EEF"/>
    <w:rsid w:val="001C232D"/>
    <w:rsid w:val="001C261B"/>
    <w:rsid w:val="001C2A4D"/>
    <w:rsid w:val="001C2D4E"/>
    <w:rsid w:val="001C2E9E"/>
    <w:rsid w:val="001C3D50"/>
    <w:rsid w:val="001C5500"/>
    <w:rsid w:val="001C5C2F"/>
    <w:rsid w:val="001C72CD"/>
    <w:rsid w:val="001C750F"/>
    <w:rsid w:val="001C7DDF"/>
    <w:rsid w:val="001D03F6"/>
    <w:rsid w:val="001D0505"/>
    <w:rsid w:val="001D064F"/>
    <w:rsid w:val="001D0FE8"/>
    <w:rsid w:val="001D1418"/>
    <w:rsid w:val="001D1659"/>
    <w:rsid w:val="001D1EB4"/>
    <w:rsid w:val="001D1EDD"/>
    <w:rsid w:val="001D23B6"/>
    <w:rsid w:val="001D26B0"/>
    <w:rsid w:val="001D26C9"/>
    <w:rsid w:val="001D2ED4"/>
    <w:rsid w:val="001D31B4"/>
    <w:rsid w:val="001D320C"/>
    <w:rsid w:val="001D4407"/>
    <w:rsid w:val="001D55CA"/>
    <w:rsid w:val="001D58BC"/>
    <w:rsid w:val="001D6BBA"/>
    <w:rsid w:val="001D74BE"/>
    <w:rsid w:val="001D7663"/>
    <w:rsid w:val="001E00BB"/>
    <w:rsid w:val="001E00DF"/>
    <w:rsid w:val="001E03D8"/>
    <w:rsid w:val="001E1577"/>
    <w:rsid w:val="001E1BAF"/>
    <w:rsid w:val="001E20C9"/>
    <w:rsid w:val="001E22CE"/>
    <w:rsid w:val="001E34CF"/>
    <w:rsid w:val="001E40DA"/>
    <w:rsid w:val="001E513E"/>
    <w:rsid w:val="001E5633"/>
    <w:rsid w:val="001E598D"/>
    <w:rsid w:val="001E74CD"/>
    <w:rsid w:val="001E7528"/>
    <w:rsid w:val="001E788E"/>
    <w:rsid w:val="001F0085"/>
    <w:rsid w:val="001F0C38"/>
    <w:rsid w:val="001F0F05"/>
    <w:rsid w:val="001F1D01"/>
    <w:rsid w:val="001F297E"/>
    <w:rsid w:val="001F2D64"/>
    <w:rsid w:val="001F30E8"/>
    <w:rsid w:val="001F4537"/>
    <w:rsid w:val="001F48DD"/>
    <w:rsid w:val="001F4B37"/>
    <w:rsid w:val="001F5327"/>
    <w:rsid w:val="001F6144"/>
    <w:rsid w:val="001F65DF"/>
    <w:rsid w:val="001F6875"/>
    <w:rsid w:val="001F6A27"/>
    <w:rsid w:val="001F6D68"/>
    <w:rsid w:val="001F792A"/>
    <w:rsid w:val="00200265"/>
    <w:rsid w:val="0020050F"/>
    <w:rsid w:val="00200F29"/>
    <w:rsid w:val="00200FFE"/>
    <w:rsid w:val="002012B7"/>
    <w:rsid w:val="00201996"/>
    <w:rsid w:val="00201EAE"/>
    <w:rsid w:val="0020265D"/>
    <w:rsid w:val="00202773"/>
    <w:rsid w:val="00202867"/>
    <w:rsid w:val="00203713"/>
    <w:rsid w:val="00204121"/>
    <w:rsid w:val="002050DB"/>
    <w:rsid w:val="002070F1"/>
    <w:rsid w:val="00207418"/>
    <w:rsid w:val="00210F32"/>
    <w:rsid w:val="00211A67"/>
    <w:rsid w:val="00212C07"/>
    <w:rsid w:val="00212E7D"/>
    <w:rsid w:val="00213E47"/>
    <w:rsid w:val="00214079"/>
    <w:rsid w:val="00214167"/>
    <w:rsid w:val="002145C2"/>
    <w:rsid w:val="002156D9"/>
    <w:rsid w:val="00215BB2"/>
    <w:rsid w:val="00216053"/>
    <w:rsid w:val="0021676D"/>
    <w:rsid w:val="002169D4"/>
    <w:rsid w:val="00217111"/>
    <w:rsid w:val="00217711"/>
    <w:rsid w:val="00220026"/>
    <w:rsid w:val="0022025F"/>
    <w:rsid w:val="00221AC3"/>
    <w:rsid w:val="00222165"/>
    <w:rsid w:val="002226F7"/>
    <w:rsid w:val="00222A43"/>
    <w:rsid w:val="00223492"/>
    <w:rsid w:val="0022374A"/>
    <w:rsid w:val="00223E98"/>
    <w:rsid w:val="002241D5"/>
    <w:rsid w:val="00224D46"/>
    <w:rsid w:val="002254CF"/>
    <w:rsid w:val="00226ABB"/>
    <w:rsid w:val="00230713"/>
    <w:rsid w:val="00230976"/>
    <w:rsid w:val="00230D1E"/>
    <w:rsid w:val="00230DF1"/>
    <w:rsid w:val="00232710"/>
    <w:rsid w:val="00232DF2"/>
    <w:rsid w:val="00232F39"/>
    <w:rsid w:val="00233FD3"/>
    <w:rsid w:val="00234F5B"/>
    <w:rsid w:val="002355C7"/>
    <w:rsid w:val="002360AE"/>
    <w:rsid w:val="0023680C"/>
    <w:rsid w:val="0023687E"/>
    <w:rsid w:val="002373CB"/>
    <w:rsid w:val="00237BD0"/>
    <w:rsid w:val="00240E7E"/>
    <w:rsid w:val="00240FCA"/>
    <w:rsid w:val="0024118E"/>
    <w:rsid w:val="002414B9"/>
    <w:rsid w:val="00241535"/>
    <w:rsid w:val="00241921"/>
    <w:rsid w:val="0024294E"/>
    <w:rsid w:val="002447BB"/>
    <w:rsid w:val="00245792"/>
    <w:rsid w:val="00246BB2"/>
    <w:rsid w:val="00250217"/>
    <w:rsid w:val="00250655"/>
    <w:rsid w:val="00250C3F"/>
    <w:rsid w:val="002510C2"/>
    <w:rsid w:val="00251308"/>
    <w:rsid w:val="002514AD"/>
    <w:rsid w:val="002519EF"/>
    <w:rsid w:val="00251F15"/>
    <w:rsid w:val="00252563"/>
    <w:rsid w:val="00252BCA"/>
    <w:rsid w:val="00252C10"/>
    <w:rsid w:val="0025333C"/>
    <w:rsid w:val="00253354"/>
    <w:rsid w:val="00253945"/>
    <w:rsid w:val="00254FD8"/>
    <w:rsid w:val="00255BD8"/>
    <w:rsid w:val="00256CC7"/>
    <w:rsid w:val="00257792"/>
    <w:rsid w:val="00260E38"/>
    <w:rsid w:val="002612F4"/>
    <w:rsid w:val="00261C30"/>
    <w:rsid w:val="00262881"/>
    <w:rsid w:val="002641A0"/>
    <w:rsid w:val="00265B72"/>
    <w:rsid w:val="00266379"/>
    <w:rsid w:val="00267F1A"/>
    <w:rsid w:val="00267F8C"/>
    <w:rsid w:val="0027014D"/>
    <w:rsid w:val="0027072E"/>
    <w:rsid w:val="00270A2E"/>
    <w:rsid w:val="0027169C"/>
    <w:rsid w:val="00271AC6"/>
    <w:rsid w:val="00271E4A"/>
    <w:rsid w:val="00272031"/>
    <w:rsid w:val="0027240C"/>
    <w:rsid w:val="00272FD7"/>
    <w:rsid w:val="002743FE"/>
    <w:rsid w:val="002749F3"/>
    <w:rsid w:val="00274D8E"/>
    <w:rsid w:val="00275206"/>
    <w:rsid w:val="00275601"/>
    <w:rsid w:val="00276AA3"/>
    <w:rsid w:val="00276C35"/>
    <w:rsid w:val="002810CA"/>
    <w:rsid w:val="00281252"/>
    <w:rsid w:val="0028137D"/>
    <w:rsid w:val="00281826"/>
    <w:rsid w:val="00282340"/>
    <w:rsid w:val="002828A3"/>
    <w:rsid w:val="00283243"/>
    <w:rsid w:val="00283529"/>
    <w:rsid w:val="002838F1"/>
    <w:rsid w:val="00283960"/>
    <w:rsid w:val="00283BBA"/>
    <w:rsid w:val="002844E4"/>
    <w:rsid w:val="00285124"/>
    <w:rsid w:val="002858D7"/>
    <w:rsid w:val="00286BDF"/>
    <w:rsid w:val="00287456"/>
    <w:rsid w:val="00290F54"/>
    <w:rsid w:val="00291AF8"/>
    <w:rsid w:val="00291D78"/>
    <w:rsid w:val="00291ED2"/>
    <w:rsid w:val="00291F50"/>
    <w:rsid w:val="0029239A"/>
    <w:rsid w:val="00292950"/>
    <w:rsid w:val="00292BF9"/>
    <w:rsid w:val="00292DD6"/>
    <w:rsid w:val="00293035"/>
    <w:rsid w:val="00293DCF"/>
    <w:rsid w:val="0029444D"/>
    <w:rsid w:val="0029531A"/>
    <w:rsid w:val="002953CE"/>
    <w:rsid w:val="00295687"/>
    <w:rsid w:val="0029581F"/>
    <w:rsid w:val="002958D4"/>
    <w:rsid w:val="00295903"/>
    <w:rsid w:val="002961B7"/>
    <w:rsid w:val="00296968"/>
    <w:rsid w:val="00296C69"/>
    <w:rsid w:val="002A16A7"/>
    <w:rsid w:val="002A17AD"/>
    <w:rsid w:val="002A20A3"/>
    <w:rsid w:val="002A2AA0"/>
    <w:rsid w:val="002A2C51"/>
    <w:rsid w:val="002A2DD1"/>
    <w:rsid w:val="002A2F2C"/>
    <w:rsid w:val="002A4389"/>
    <w:rsid w:val="002A4E6E"/>
    <w:rsid w:val="002A5306"/>
    <w:rsid w:val="002A5C71"/>
    <w:rsid w:val="002A6813"/>
    <w:rsid w:val="002A6DEC"/>
    <w:rsid w:val="002A71B1"/>
    <w:rsid w:val="002A761F"/>
    <w:rsid w:val="002A7AFE"/>
    <w:rsid w:val="002B0434"/>
    <w:rsid w:val="002B0472"/>
    <w:rsid w:val="002B0DE2"/>
    <w:rsid w:val="002B140A"/>
    <w:rsid w:val="002B1722"/>
    <w:rsid w:val="002B2191"/>
    <w:rsid w:val="002B2E02"/>
    <w:rsid w:val="002B5078"/>
    <w:rsid w:val="002B531A"/>
    <w:rsid w:val="002B5713"/>
    <w:rsid w:val="002B5DD9"/>
    <w:rsid w:val="002B6756"/>
    <w:rsid w:val="002B726F"/>
    <w:rsid w:val="002B7703"/>
    <w:rsid w:val="002C063D"/>
    <w:rsid w:val="002C1CCC"/>
    <w:rsid w:val="002C2080"/>
    <w:rsid w:val="002C2731"/>
    <w:rsid w:val="002C29A6"/>
    <w:rsid w:val="002C2D84"/>
    <w:rsid w:val="002C30D3"/>
    <w:rsid w:val="002C50E1"/>
    <w:rsid w:val="002C636C"/>
    <w:rsid w:val="002C64BF"/>
    <w:rsid w:val="002C702A"/>
    <w:rsid w:val="002C73BA"/>
    <w:rsid w:val="002C7EFA"/>
    <w:rsid w:val="002D01CC"/>
    <w:rsid w:val="002D028F"/>
    <w:rsid w:val="002D09AB"/>
    <w:rsid w:val="002D0AB1"/>
    <w:rsid w:val="002D0E7C"/>
    <w:rsid w:val="002D17F9"/>
    <w:rsid w:val="002D1D50"/>
    <w:rsid w:val="002D20B3"/>
    <w:rsid w:val="002D3155"/>
    <w:rsid w:val="002D3494"/>
    <w:rsid w:val="002D393D"/>
    <w:rsid w:val="002D3B50"/>
    <w:rsid w:val="002D3E1B"/>
    <w:rsid w:val="002D49C1"/>
    <w:rsid w:val="002D4E22"/>
    <w:rsid w:val="002D4EAE"/>
    <w:rsid w:val="002D5E3F"/>
    <w:rsid w:val="002D621D"/>
    <w:rsid w:val="002D65CE"/>
    <w:rsid w:val="002D78DC"/>
    <w:rsid w:val="002D7DAC"/>
    <w:rsid w:val="002D7E50"/>
    <w:rsid w:val="002E0269"/>
    <w:rsid w:val="002E09C2"/>
    <w:rsid w:val="002E0D5B"/>
    <w:rsid w:val="002E0D99"/>
    <w:rsid w:val="002E171A"/>
    <w:rsid w:val="002E1A0D"/>
    <w:rsid w:val="002E1B74"/>
    <w:rsid w:val="002E2827"/>
    <w:rsid w:val="002E34D5"/>
    <w:rsid w:val="002E36DC"/>
    <w:rsid w:val="002E49A2"/>
    <w:rsid w:val="002E4BCE"/>
    <w:rsid w:val="002E5CC7"/>
    <w:rsid w:val="002E5E87"/>
    <w:rsid w:val="002E5F55"/>
    <w:rsid w:val="002E6695"/>
    <w:rsid w:val="002E74E5"/>
    <w:rsid w:val="002E7571"/>
    <w:rsid w:val="002F0378"/>
    <w:rsid w:val="002F0C47"/>
    <w:rsid w:val="002F194C"/>
    <w:rsid w:val="002F2B60"/>
    <w:rsid w:val="002F2D6D"/>
    <w:rsid w:val="002F35D2"/>
    <w:rsid w:val="002F4623"/>
    <w:rsid w:val="002F4CE0"/>
    <w:rsid w:val="002F4F28"/>
    <w:rsid w:val="002F52EE"/>
    <w:rsid w:val="002F5524"/>
    <w:rsid w:val="002F552E"/>
    <w:rsid w:val="002F56A4"/>
    <w:rsid w:val="002F603F"/>
    <w:rsid w:val="002F636E"/>
    <w:rsid w:val="002F6F7F"/>
    <w:rsid w:val="002F77D7"/>
    <w:rsid w:val="00300141"/>
    <w:rsid w:val="003003DD"/>
    <w:rsid w:val="00301EA5"/>
    <w:rsid w:val="00301ED5"/>
    <w:rsid w:val="00302ABB"/>
    <w:rsid w:val="00302BA2"/>
    <w:rsid w:val="0030347B"/>
    <w:rsid w:val="00303810"/>
    <w:rsid w:val="0030490A"/>
    <w:rsid w:val="00305740"/>
    <w:rsid w:val="00305AF6"/>
    <w:rsid w:val="00305DFD"/>
    <w:rsid w:val="003068AD"/>
    <w:rsid w:val="00306C06"/>
    <w:rsid w:val="00310549"/>
    <w:rsid w:val="0031142B"/>
    <w:rsid w:val="003125B7"/>
    <w:rsid w:val="00313BE8"/>
    <w:rsid w:val="00313E12"/>
    <w:rsid w:val="00314008"/>
    <w:rsid w:val="00314C47"/>
    <w:rsid w:val="00314CD5"/>
    <w:rsid w:val="003175E2"/>
    <w:rsid w:val="003177B2"/>
    <w:rsid w:val="00320685"/>
    <w:rsid w:val="00320D20"/>
    <w:rsid w:val="00320F9A"/>
    <w:rsid w:val="00320FD5"/>
    <w:rsid w:val="0032121D"/>
    <w:rsid w:val="003212A0"/>
    <w:rsid w:val="0032146E"/>
    <w:rsid w:val="00321DBE"/>
    <w:rsid w:val="003225F2"/>
    <w:rsid w:val="00322F94"/>
    <w:rsid w:val="003239A0"/>
    <w:rsid w:val="00323E4F"/>
    <w:rsid w:val="00323F95"/>
    <w:rsid w:val="0032536E"/>
    <w:rsid w:val="003256A7"/>
    <w:rsid w:val="003256A9"/>
    <w:rsid w:val="0032585D"/>
    <w:rsid w:val="00327440"/>
    <w:rsid w:val="00330AEB"/>
    <w:rsid w:val="003311F3"/>
    <w:rsid w:val="00331CB7"/>
    <w:rsid w:val="00332BFC"/>
    <w:rsid w:val="00334544"/>
    <w:rsid w:val="0033458D"/>
    <w:rsid w:val="00336474"/>
    <w:rsid w:val="00336D94"/>
    <w:rsid w:val="003373E0"/>
    <w:rsid w:val="00337764"/>
    <w:rsid w:val="0034004A"/>
    <w:rsid w:val="00341676"/>
    <w:rsid w:val="00341741"/>
    <w:rsid w:val="00341F55"/>
    <w:rsid w:val="0034232B"/>
    <w:rsid w:val="003423B2"/>
    <w:rsid w:val="003423DF"/>
    <w:rsid w:val="003426D5"/>
    <w:rsid w:val="0034294C"/>
    <w:rsid w:val="00342B88"/>
    <w:rsid w:val="0034334D"/>
    <w:rsid w:val="00343C4A"/>
    <w:rsid w:val="00344800"/>
    <w:rsid w:val="00344B11"/>
    <w:rsid w:val="00344C3C"/>
    <w:rsid w:val="00345714"/>
    <w:rsid w:val="00345D7D"/>
    <w:rsid w:val="00345FDB"/>
    <w:rsid w:val="00346BD8"/>
    <w:rsid w:val="00346E70"/>
    <w:rsid w:val="00350A5E"/>
    <w:rsid w:val="00351019"/>
    <w:rsid w:val="00351670"/>
    <w:rsid w:val="00351B0F"/>
    <w:rsid w:val="003528B5"/>
    <w:rsid w:val="003537F1"/>
    <w:rsid w:val="0035407E"/>
    <w:rsid w:val="00354493"/>
    <w:rsid w:val="003547C0"/>
    <w:rsid w:val="003547F6"/>
    <w:rsid w:val="00354E34"/>
    <w:rsid w:val="00355487"/>
    <w:rsid w:val="00355595"/>
    <w:rsid w:val="003555C6"/>
    <w:rsid w:val="00355F4D"/>
    <w:rsid w:val="00356327"/>
    <w:rsid w:val="00356E10"/>
    <w:rsid w:val="00357DA9"/>
    <w:rsid w:val="00357E7F"/>
    <w:rsid w:val="00360529"/>
    <w:rsid w:val="00360B55"/>
    <w:rsid w:val="0036178E"/>
    <w:rsid w:val="003620BD"/>
    <w:rsid w:val="003628EF"/>
    <w:rsid w:val="00363645"/>
    <w:rsid w:val="003638FC"/>
    <w:rsid w:val="00365E3B"/>
    <w:rsid w:val="0036666E"/>
    <w:rsid w:val="00366E45"/>
    <w:rsid w:val="003674B9"/>
    <w:rsid w:val="003676F7"/>
    <w:rsid w:val="00367919"/>
    <w:rsid w:val="00367EE2"/>
    <w:rsid w:val="00370070"/>
    <w:rsid w:val="00370BAA"/>
    <w:rsid w:val="00373632"/>
    <w:rsid w:val="0037380A"/>
    <w:rsid w:val="00373E1D"/>
    <w:rsid w:val="0037451C"/>
    <w:rsid w:val="003754DB"/>
    <w:rsid w:val="003758A1"/>
    <w:rsid w:val="00376B3E"/>
    <w:rsid w:val="00376D01"/>
    <w:rsid w:val="00380331"/>
    <w:rsid w:val="0038035D"/>
    <w:rsid w:val="00380557"/>
    <w:rsid w:val="003805C8"/>
    <w:rsid w:val="003809EC"/>
    <w:rsid w:val="003819B6"/>
    <w:rsid w:val="00382396"/>
    <w:rsid w:val="003826C4"/>
    <w:rsid w:val="00382FC8"/>
    <w:rsid w:val="00383808"/>
    <w:rsid w:val="00383F7F"/>
    <w:rsid w:val="003843B9"/>
    <w:rsid w:val="00384B2A"/>
    <w:rsid w:val="00384CBA"/>
    <w:rsid w:val="003852FF"/>
    <w:rsid w:val="003865BA"/>
    <w:rsid w:val="003866E7"/>
    <w:rsid w:val="0039030A"/>
    <w:rsid w:val="00390507"/>
    <w:rsid w:val="00391B24"/>
    <w:rsid w:val="00391F24"/>
    <w:rsid w:val="00392667"/>
    <w:rsid w:val="003926E3"/>
    <w:rsid w:val="00392E7C"/>
    <w:rsid w:val="00393974"/>
    <w:rsid w:val="00394198"/>
    <w:rsid w:val="003957BD"/>
    <w:rsid w:val="00395D3E"/>
    <w:rsid w:val="00395FF0"/>
    <w:rsid w:val="0039629D"/>
    <w:rsid w:val="00396574"/>
    <w:rsid w:val="00396D38"/>
    <w:rsid w:val="003A05D8"/>
    <w:rsid w:val="003A067D"/>
    <w:rsid w:val="003A0972"/>
    <w:rsid w:val="003A1FDA"/>
    <w:rsid w:val="003A268F"/>
    <w:rsid w:val="003A2BBE"/>
    <w:rsid w:val="003A3427"/>
    <w:rsid w:val="003A3E01"/>
    <w:rsid w:val="003A3E7C"/>
    <w:rsid w:val="003A48B1"/>
    <w:rsid w:val="003A53F1"/>
    <w:rsid w:val="003A5A3A"/>
    <w:rsid w:val="003A5BA2"/>
    <w:rsid w:val="003A6A57"/>
    <w:rsid w:val="003A7EB3"/>
    <w:rsid w:val="003B14DE"/>
    <w:rsid w:val="003B15A8"/>
    <w:rsid w:val="003B2D56"/>
    <w:rsid w:val="003B3CC9"/>
    <w:rsid w:val="003B4548"/>
    <w:rsid w:val="003C04DE"/>
    <w:rsid w:val="003C1329"/>
    <w:rsid w:val="003C1678"/>
    <w:rsid w:val="003C235E"/>
    <w:rsid w:val="003C24AB"/>
    <w:rsid w:val="003C352F"/>
    <w:rsid w:val="003C3A9D"/>
    <w:rsid w:val="003C4489"/>
    <w:rsid w:val="003C5E17"/>
    <w:rsid w:val="003C6DB1"/>
    <w:rsid w:val="003C6E64"/>
    <w:rsid w:val="003C6E6C"/>
    <w:rsid w:val="003C6FB6"/>
    <w:rsid w:val="003C76E1"/>
    <w:rsid w:val="003C7844"/>
    <w:rsid w:val="003D034B"/>
    <w:rsid w:val="003D1737"/>
    <w:rsid w:val="003D20A7"/>
    <w:rsid w:val="003D23E4"/>
    <w:rsid w:val="003D2ED8"/>
    <w:rsid w:val="003D30EF"/>
    <w:rsid w:val="003D3455"/>
    <w:rsid w:val="003D35BF"/>
    <w:rsid w:val="003D44C2"/>
    <w:rsid w:val="003D45EC"/>
    <w:rsid w:val="003D4800"/>
    <w:rsid w:val="003D4A26"/>
    <w:rsid w:val="003D50FE"/>
    <w:rsid w:val="003D56BB"/>
    <w:rsid w:val="003D57C3"/>
    <w:rsid w:val="003D58B3"/>
    <w:rsid w:val="003D6E57"/>
    <w:rsid w:val="003D726A"/>
    <w:rsid w:val="003D76D1"/>
    <w:rsid w:val="003D7DD0"/>
    <w:rsid w:val="003E12D5"/>
    <w:rsid w:val="003E213F"/>
    <w:rsid w:val="003E2A6F"/>
    <w:rsid w:val="003E37BF"/>
    <w:rsid w:val="003E3D38"/>
    <w:rsid w:val="003E3D57"/>
    <w:rsid w:val="003E3F39"/>
    <w:rsid w:val="003E467E"/>
    <w:rsid w:val="003E4A47"/>
    <w:rsid w:val="003E5BF7"/>
    <w:rsid w:val="003E5D0A"/>
    <w:rsid w:val="003E5D20"/>
    <w:rsid w:val="003E5FAA"/>
    <w:rsid w:val="003E648B"/>
    <w:rsid w:val="003E66EE"/>
    <w:rsid w:val="003E671D"/>
    <w:rsid w:val="003E698D"/>
    <w:rsid w:val="003E6CFB"/>
    <w:rsid w:val="003E7C2A"/>
    <w:rsid w:val="003F14B9"/>
    <w:rsid w:val="003F3171"/>
    <w:rsid w:val="003F4060"/>
    <w:rsid w:val="003F44F2"/>
    <w:rsid w:val="003F52F3"/>
    <w:rsid w:val="003F6569"/>
    <w:rsid w:val="003F6AC1"/>
    <w:rsid w:val="003F6F62"/>
    <w:rsid w:val="003F7894"/>
    <w:rsid w:val="003F7BB7"/>
    <w:rsid w:val="0040002E"/>
    <w:rsid w:val="004007F4"/>
    <w:rsid w:val="00400DF8"/>
    <w:rsid w:val="004011A3"/>
    <w:rsid w:val="00401483"/>
    <w:rsid w:val="00401F8E"/>
    <w:rsid w:val="00403EFF"/>
    <w:rsid w:val="00404B1B"/>
    <w:rsid w:val="0040521D"/>
    <w:rsid w:val="004054F9"/>
    <w:rsid w:val="00405B0F"/>
    <w:rsid w:val="004068F7"/>
    <w:rsid w:val="00406947"/>
    <w:rsid w:val="0040744E"/>
    <w:rsid w:val="0040747D"/>
    <w:rsid w:val="004077F6"/>
    <w:rsid w:val="00410794"/>
    <w:rsid w:val="004108B7"/>
    <w:rsid w:val="004109E8"/>
    <w:rsid w:val="00410AB4"/>
    <w:rsid w:val="0041114D"/>
    <w:rsid w:val="00411AB4"/>
    <w:rsid w:val="004121D5"/>
    <w:rsid w:val="00412B95"/>
    <w:rsid w:val="00413B1C"/>
    <w:rsid w:val="00414148"/>
    <w:rsid w:val="004142E6"/>
    <w:rsid w:val="0041586C"/>
    <w:rsid w:val="0041598C"/>
    <w:rsid w:val="00416203"/>
    <w:rsid w:val="00416470"/>
    <w:rsid w:val="00416732"/>
    <w:rsid w:val="00417297"/>
    <w:rsid w:val="00420374"/>
    <w:rsid w:val="004203B4"/>
    <w:rsid w:val="00420846"/>
    <w:rsid w:val="0042114D"/>
    <w:rsid w:val="0042172C"/>
    <w:rsid w:val="00421A3C"/>
    <w:rsid w:val="00421BE0"/>
    <w:rsid w:val="00421CFD"/>
    <w:rsid w:val="00422AC6"/>
    <w:rsid w:val="0042303F"/>
    <w:rsid w:val="0042360E"/>
    <w:rsid w:val="00423A2C"/>
    <w:rsid w:val="00423D00"/>
    <w:rsid w:val="00425656"/>
    <w:rsid w:val="00425EAF"/>
    <w:rsid w:val="00426C84"/>
    <w:rsid w:val="00430312"/>
    <w:rsid w:val="00430C97"/>
    <w:rsid w:val="00431316"/>
    <w:rsid w:val="00431E30"/>
    <w:rsid w:val="00432502"/>
    <w:rsid w:val="00432C93"/>
    <w:rsid w:val="00432D0D"/>
    <w:rsid w:val="00433832"/>
    <w:rsid w:val="00433DA9"/>
    <w:rsid w:val="004343BE"/>
    <w:rsid w:val="00436707"/>
    <w:rsid w:val="00436C0B"/>
    <w:rsid w:val="00437034"/>
    <w:rsid w:val="00437049"/>
    <w:rsid w:val="0043737E"/>
    <w:rsid w:val="00440075"/>
    <w:rsid w:val="004406ED"/>
    <w:rsid w:val="00440B56"/>
    <w:rsid w:val="00440D5A"/>
    <w:rsid w:val="00440EB9"/>
    <w:rsid w:val="004415DF"/>
    <w:rsid w:val="00442F57"/>
    <w:rsid w:val="0044366F"/>
    <w:rsid w:val="00443BB3"/>
    <w:rsid w:val="004444C9"/>
    <w:rsid w:val="00444547"/>
    <w:rsid w:val="00444C62"/>
    <w:rsid w:val="0044546E"/>
    <w:rsid w:val="00445BD3"/>
    <w:rsid w:val="00445DBE"/>
    <w:rsid w:val="00446252"/>
    <w:rsid w:val="00446B69"/>
    <w:rsid w:val="00446C2F"/>
    <w:rsid w:val="00447856"/>
    <w:rsid w:val="00450922"/>
    <w:rsid w:val="00450D6F"/>
    <w:rsid w:val="00450E06"/>
    <w:rsid w:val="00451300"/>
    <w:rsid w:val="00451753"/>
    <w:rsid w:val="00451F35"/>
    <w:rsid w:val="004529D4"/>
    <w:rsid w:val="0045364F"/>
    <w:rsid w:val="004536C7"/>
    <w:rsid w:val="004537C7"/>
    <w:rsid w:val="0045388F"/>
    <w:rsid w:val="00453CDC"/>
    <w:rsid w:val="004549C6"/>
    <w:rsid w:val="0045511F"/>
    <w:rsid w:val="00455592"/>
    <w:rsid w:val="0045588C"/>
    <w:rsid w:val="00456C8E"/>
    <w:rsid w:val="00457272"/>
    <w:rsid w:val="004573BB"/>
    <w:rsid w:val="00460631"/>
    <w:rsid w:val="00461006"/>
    <w:rsid w:val="00461382"/>
    <w:rsid w:val="004613B9"/>
    <w:rsid w:val="004615F7"/>
    <w:rsid w:val="00461902"/>
    <w:rsid w:val="00461B6C"/>
    <w:rsid w:val="004626EF"/>
    <w:rsid w:val="0046297E"/>
    <w:rsid w:val="00462CB1"/>
    <w:rsid w:val="00462CE7"/>
    <w:rsid w:val="004632FD"/>
    <w:rsid w:val="00463991"/>
    <w:rsid w:val="00463993"/>
    <w:rsid w:val="00463A23"/>
    <w:rsid w:val="00463D4D"/>
    <w:rsid w:val="004644B4"/>
    <w:rsid w:val="0046509B"/>
    <w:rsid w:val="004650F5"/>
    <w:rsid w:val="0046516C"/>
    <w:rsid w:val="00467783"/>
    <w:rsid w:val="004701BC"/>
    <w:rsid w:val="00470318"/>
    <w:rsid w:val="004705E7"/>
    <w:rsid w:val="004713F9"/>
    <w:rsid w:val="004714DE"/>
    <w:rsid w:val="00471718"/>
    <w:rsid w:val="004721FA"/>
    <w:rsid w:val="004722EA"/>
    <w:rsid w:val="0047258D"/>
    <w:rsid w:val="0047282D"/>
    <w:rsid w:val="00473C13"/>
    <w:rsid w:val="004745D7"/>
    <w:rsid w:val="00474738"/>
    <w:rsid w:val="00476943"/>
    <w:rsid w:val="00477A11"/>
    <w:rsid w:val="00477C17"/>
    <w:rsid w:val="0048050C"/>
    <w:rsid w:val="004813B7"/>
    <w:rsid w:val="00481831"/>
    <w:rsid w:val="00481978"/>
    <w:rsid w:val="00483F6D"/>
    <w:rsid w:val="00484027"/>
    <w:rsid w:val="00485EFA"/>
    <w:rsid w:val="00486479"/>
    <w:rsid w:val="004867C4"/>
    <w:rsid w:val="004874C6"/>
    <w:rsid w:val="00487836"/>
    <w:rsid w:val="004901BE"/>
    <w:rsid w:val="004908FE"/>
    <w:rsid w:val="00490A4C"/>
    <w:rsid w:val="00490AE7"/>
    <w:rsid w:val="0049101C"/>
    <w:rsid w:val="00491195"/>
    <w:rsid w:val="0049240F"/>
    <w:rsid w:val="004944A4"/>
    <w:rsid w:val="004949B9"/>
    <w:rsid w:val="00495057"/>
    <w:rsid w:val="0049643A"/>
    <w:rsid w:val="0049714B"/>
    <w:rsid w:val="004A08A8"/>
    <w:rsid w:val="004A0B8D"/>
    <w:rsid w:val="004A15FF"/>
    <w:rsid w:val="004A18E1"/>
    <w:rsid w:val="004A1EDA"/>
    <w:rsid w:val="004A2A96"/>
    <w:rsid w:val="004A3303"/>
    <w:rsid w:val="004A3F50"/>
    <w:rsid w:val="004A3FA2"/>
    <w:rsid w:val="004A4409"/>
    <w:rsid w:val="004A44F2"/>
    <w:rsid w:val="004A4988"/>
    <w:rsid w:val="004A5A36"/>
    <w:rsid w:val="004A5A37"/>
    <w:rsid w:val="004A5C3B"/>
    <w:rsid w:val="004A5CA4"/>
    <w:rsid w:val="004A6A39"/>
    <w:rsid w:val="004A6A73"/>
    <w:rsid w:val="004A6C46"/>
    <w:rsid w:val="004B051D"/>
    <w:rsid w:val="004B070A"/>
    <w:rsid w:val="004B075E"/>
    <w:rsid w:val="004B1177"/>
    <w:rsid w:val="004B152E"/>
    <w:rsid w:val="004B1C2A"/>
    <w:rsid w:val="004B234E"/>
    <w:rsid w:val="004B316F"/>
    <w:rsid w:val="004B3319"/>
    <w:rsid w:val="004B352C"/>
    <w:rsid w:val="004B46E6"/>
    <w:rsid w:val="004B51B3"/>
    <w:rsid w:val="004B6426"/>
    <w:rsid w:val="004B7C25"/>
    <w:rsid w:val="004C024E"/>
    <w:rsid w:val="004C03B6"/>
    <w:rsid w:val="004C08A8"/>
    <w:rsid w:val="004C0E0E"/>
    <w:rsid w:val="004C1074"/>
    <w:rsid w:val="004C183A"/>
    <w:rsid w:val="004C200F"/>
    <w:rsid w:val="004C20BA"/>
    <w:rsid w:val="004C20FB"/>
    <w:rsid w:val="004C275F"/>
    <w:rsid w:val="004C2D95"/>
    <w:rsid w:val="004C36F6"/>
    <w:rsid w:val="004C3B53"/>
    <w:rsid w:val="004C3EE9"/>
    <w:rsid w:val="004C3FE6"/>
    <w:rsid w:val="004C4F35"/>
    <w:rsid w:val="004C5A8F"/>
    <w:rsid w:val="004C6A1B"/>
    <w:rsid w:val="004C6A76"/>
    <w:rsid w:val="004C75E4"/>
    <w:rsid w:val="004C77F4"/>
    <w:rsid w:val="004C7891"/>
    <w:rsid w:val="004C7BCC"/>
    <w:rsid w:val="004C7D9C"/>
    <w:rsid w:val="004D08D1"/>
    <w:rsid w:val="004D0E3B"/>
    <w:rsid w:val="004D147D"/>
    <w:rsid w:val="004D2647"/>
    <w:rsid w:val="004D2727"/>
    <w:rsid w:val="004D401B"/>
    <w:rsid w:val="004D5178"/>
    <w:rsid w:val="004D584B"/>
    <w:rsid w:val="004D5DD5"/>
    <w:rsid w:val="004D60B0"/>
    <w:rsid w:val="004D6628"/>
    <w:rsid w:val="004E06BF"/>
    <w:rsid w:val="004E0E46"/>
    <w:rsid w:val="004E108E"/>
    <w:rsid w:val="004E10AF"/>
    <w:rsid w:val="004E1ACD"/>
    <w:rsid w:val="004E1BE0"/>
    <w:rsid w:val="004E1E46"/>
    <w:rsid w:val="004E23B5"/>
    <w:rsid w:val="004E23EF"/>
    <w:rsid w:val="004E26CC"/>
    <w:rsid w:val="004E3ACE"/>
    <w:rsid w:val="004E46B0"/>
    <w:rsid w:val="004E5A1C"/>
    <w:rsid w:val="004E5CEC"/>
    <w:rsid w:val="004E5D49"/>
    <w:rsid w:val="004E68ED"/>
    <w:rsid w:val="004E7EDB"/>
    <w:rsid w:val="004F060A"/>
    <w:rsid w:val="004F14F2"/>
    <w:rsid w:val="004F1923"/>
    <w:rsid w:val="004F34B4"/>
    <w:rsid w:val="004F38C2"/>
    <w:rsid w:val="004F3EBC"/>
    <w:rsid w:val="004F468E"/>
    <w:rsid w:val="004F5952"/>
    <w:rsid w:val="004F6B53"/>
    <w:rsid w:val="004F7A76"/>
    <w:rsid w:val="005008F3"/>
    <w:rsid w:val="005009D1"/>
    <w:rsid w:val="00500C0E"/>
    <w:rsid w:val="00501257"/>
    <w:rsid w:val="00501625"/>
    <w:rsid w:val="00501C0B"/>
    <w:rsid w:val="00502393"/>
    <w:rsid w:val="005033EF"/>
    <w:rsid w:val="00504855"/>
    <w:rsid w:val="00505054"/>
    <w:rsid w:val="0050560F"/>
    <w:rsid w:val="005058D8"/>
    <w:rsid w:val="00505E8C"/>
    <w:rsid w:val="005062A3"/>
    <w:rsid w:val="00507119"/>
    <w:rsid w:val="00507BAB"/>
    <w:rsid w:val="00507D62"/>
    <w:rsid w:val="0051065A"/>
    <w:rsid w:val="005109C3"/>
    <w:rsid w:val="00510D7C"/>
    <w:rsid w:val="00511410"/>
    <w:rsid w:val="005116AF"/>
    <w:rsid w:val="005117D1"/>
    <w:rsid w:val="005126EE"/>
    <w:rsid w:val="0051289F"/>
    <w:rsid w:val="00512BE4"/>
    <w:rsid w:val="00512F76"/>
    <w:rsid w:val="00513100"/>
    <w:rsid w:val="00514439"/>
    <w:rsid w:val="00514CB8"/>
    <w:rsid w:val="00515503"/>
    <w:rsid w:val="005159F4"/>
    <w:rsid w:val="0051696B"/>
    <w:rsid w:val="005169A3"/>
    <w:rsid w:val="00516DB4"/>
    <w:rsid w:val="00516DF6"/>
    <w:rsid w:val="0052004C"/>
    <w:rsid w:val="005200C0"/>
    <w:rsid w:val="0052182F"/>
    <w:rsid w:val="00521D83"/>
    <w:rsid w:val="005220CB"/>
    <w:rsid w:val="005221E9"/>
    <w:rsid w:val="0052220F"/>
    <w:rsid w:val="005236A1"/>
    <w:rsid w:val="0052392C"/>
    <w:rsid w:val="00523F88"/>
    <w:rsid w:val="005246E7"/>
    <w:rsid w:val="00525480"/>
    <w:rsid w:val="005263FC"/>
    <w:rsid w:val="00526515"/>
    <w:rsid w:val="0052754F"/>
    <w:rsid w:val="00527B39"/>
    <w:rsid w:val="005300C0"/>
    <w:rsid w:val="0053065C"/>
    <w:rsid w:val="0053179A"/>
    <w:rsid w:val="00531A53"/>
    <w:rsid w:val="00532585"/>
    <w:rsid w:val="0053271A"/>
    <w:rsid w:val="00532D56"/>
    <w:rsid w:val="005335BC"/>
    <w:rsid w:val="0053378F"/>
    <w:rsid w:val="005343AD"/>
    <w:rsid w:val="005354B7"/>
    <w:rsid w:val="00535611"/>
    <w:rsid w:val="00535CC1"/>
    <w:rsid w:val="00535FC4"/>
    <w:rsid w:val="00536976"/>
    <w:rsid w:val="00536A4D"/>
    <w:rsid w:val="00536D75"/>
    <w:rsid w:val="00536F1B"/>
    <w:rsid w:val="005374AA"/>
    <w:rsid w:val="00537783"/>
    <w:rsid w:val="00540258"/>
    <w:rsid w:val="0054041B"/>
    <w:rsid w:val="00540894"/>
    <w:rsid w:val="00541C8E"/>
    <w:rsid w:val="005425AD"/>
    <w:rsid w:val="005436AA"/>
    <w:rsid w:val="00543A7C"/>
    <w:rsid w:val="00543E29"/>
    <w:rsid w:val="0054401A"/>
    <w:rsid w:val="0054439B"/>
    <w:rsid w:val="00544A16"/>
    <w:rsid w:val="0054679B"/>
    <w:rsid w:val="005468F7"/>
    <w:rsid w:val="00547062"/>
    <w:rsid w:val="00547168"/>
    <w:rsid w:val="00547D39"/>
    <w:rsid w:val="00550290"/>
    <w:rsid w:val="00550857"/>
    <w:rsid w:val="00550C9C"/>
    <w:rsid w:val="00551E29"/>
    <w:rsid w:val="00552FEC"/>
    <w:rsid w:val="00554D5C"/>
    <w:rsid w:val="00555D78"/>
    <w:rsid w:val="00556110"/>
    <w:rsid w:val="005563DC"/>
    <w:rsid w:val="0055672C"/>
    <w:rsid w:val="005574C8"/>
    <w:rsid w:val="005575F4"/>
    <w:rsid w:val="00557E89"/>
    <w:rsid w:val="005614AA"/>
    <w:rsid w:val="00561CD2"/>
    <w:rsid w:val="005622CE"/>
    <w:rsid w:val="00562587"/>
    <w:rsid w:val="00562604"/>
    <w:rsid w:val="00562FF0"/>
    <w:rsid w:val="00563324"/>
    <w:rsid w:val="00563980"/>
    <w:rsid w:val="005639F1"/>
    <w:rsid w:val="005646D3"/>
    <w:rsid w:val="00565844"/>
    <w:rsid w:val="00567AB2"/>
    <w:rsid w:val="00570000"/>
    <w:rsid w:val="005710B6"/>
    <w:rsid w:val="00571544"/>
    <w:rsid w:val="00573162"/>
    <w:rsid w:val="00573F83"/>
    <w:rsid w:val="00575490"/>
    <w:rsid w:val="00575498"/>
    <w:rsid w:val="00576254"/>
    <w:rsid w:val="005764DC"/>
    <w:rsid w:val="00580149"/>
    <w:rsid w:val="00580984"/>
    <w:rsid w:val="00580F24"/>
    <w:rsid w:val="005811C7"/>
    <w:rsid w:val="005811CE"/>
    <w:rsid w:val="005824BF"/>
    <w:rsid w:val="00582A77"/>
    <w:rsid w:val="0058473B"/>
    <w:rsid w:val="005853BA"/>
    <w:rsid w:val="00585765"/>
    <w:rsid w:val="00585A29"/>
    <w:rsid w:val="005860BD"/>
    <w:rsid w:val="00586CE9"/>
    <w:rsid w:val="00587451"/>
    <w:rsid w:val="00587F30"/>
    <w:rsid w:val="00590B7C"/>
    <w:rsid w:val="00590F2E"/>
    <w:rsid w:val="005921E1"/>
    <w:rsid w:val="0059461F"/>
    <w:rsid w:val="00594A29"/>
    <w:rsid w:val="00596303"/>
    <w:rsid w:val="005964AF"/>
    <w:rsid w:val="00596B9A"/>
    <w:rsid w:val="00597167"/>
    <w:rsid w:val="0059769C"/>
    <w:rsid w:val="00597BAE"/>
    <w:rsid w:val="00597EA5"/>
    <w:rsid w:val="00597F9E"/>
    <w:rsid w:val="005A18DB"/>
    <w:rsid w:val="005A21EC"/>
    <w:rsid w:val="005A22C5"/>
    <w:rsid w:val="005A3642"/>
    <w:rsid w:val="005A3822"/>
    <w:rsid w:val="005A42C6"/>
    <w:rsid w:val="005A45B7"/>
    <w:rsid w:val="005A4FED"/>
    <w:rsid w:val="005A6D06"/>
    <w:rsid w:val="005A73A3"/>
    <w:rsid w:val="005B00B6"/>
    <w:rsid w:val="005B08D6"/>
    <w:rsid w:val="005B0D33"/>
    <w:rsid w:val="005B1C66"/>
    <w:rsid w:val="005B1CA1"/>
    <w:rsid w:val="005B1F2F"/>
    <w:rsid w:val="005B220F"/>
    <w:rsid w:val="005B242B"/>
    <w:rsid w:val="005B2D36"/>
    <w:rsid w:val="005B3907"/>
    <w:rsid w:val="005B3ABF"/>
    <w:rsid w:val="005B3F01"/>
    <w:rsid w:val="005B42A5"/>
    <w:rsid w:val="005B43E1"/>
    <w:rsid w:val="005B60CB"/>
    <w:rsid w:val="005B68DD"/>
    <w:rsid w:val="005B6F9A"/>
    <w:rsid w:val="005B71A3"/>
    <w:rsid w:val="005B7ECF"/>
    <w:rsid w:val="005C155C"/>
    <w:rsid w:val="005C16A4"/>
    <w:rsid w:val="005C3452"/>
    <w:rsid w:val="005C3BE6"/>
    <w:rsid w:val="005C55AA"/>
    <w:rsid w:val="005C602F"/>
    <w:rsid w:val="005C7083"/>
    <w:rsid w:val="005C7660"/>
    <w:rsid w:val="005D0764"/>
    <w:rsid w:val="005D0F8F"/>
    <w:rsid w:val="005D15BB"/>
    <w:rsid w:val="005D196F"/>
    <w:rsid w:val="005D201C"/>
    <w:rsid w:val="005D2150"/>
    <w:rsid w:val="005D25C9"/>
    <w:rsid w:val="005D3138"/>
    <w:rsid w:val="005D3388"/>
    <w:rsid w:val="005D47E2"/>
    <w:rsid w:val="005D504C"/>
    <w:rsid w:val="005D5428"/>
    <w:rsid w:val="005D584E"/>
    <w:rsid w:val="005D58C9"/>
    <w:rsid w:val="005E0335"/>
    <w:rsid w:val="005E13CD"/>
    <w:rsid w:val="005E1476"/>
    <w:rsid w:val="005E1CD0"/>
    <w:rsid w:val="005E1F40"/>
    <w:rsid w:val="005E2817"/>
    <w:rsid w:val="005E2E42"/>
    <w:rsid w:val="005E321A"/>
    <w:rsid w:val="005E32CE"/>
    <w:rsid w:val="005E3347"/>
    <w:rsid w:val="005E343F"/>
    <w:rsid w:val="005E36D3"/>
    <w:rsid w:val="005E40CC"/>
    <w:rsid w:val="005E4130"/>
    <w:rsid w:val="005E47DE"/>
    <w:rsid w:val="005E4CC3"/>
    <w:rsid w:val="005E4E3B"/>
    <w:rsid w:val="005E5684"/>
    <w:rsid w:val="005E5802"/>
    <w:rsid w:val="005E6672"/>
    <w:rsid w:val="005E6704"/>
    <w:rsid w:val="005E71AD"/>
    <w:rsid w:val="005F02CB"/>
    <w:rsid w:val="005F057A"/>
    <w:rsid w:val="005F0994"/>
    <w:rsid w:val="005F232D"/>
    <w:rsid w:val="005F2559"/>
    <w:rsid w:val="005F272F"/>
    <w:rsid w:val="005F2876"/>
    <w:rsid w:val="005F30ED"/>
    <w:rsid w:val="005F454B"/>
    <w:rsid w:val="005F46AD"/>
    <w:rsid w:val="005F497E"/>
    <w:rsid w:val="005F4D55"/>
    <w:rsid w:val="005F5B82"/>
    <w:rsid w:val="005F6BCA"/>
    <w:rsid w:val="005F6EF6"/>
    <w:rsid w:val="005F71E1"/>
    <w:rsid w:val="005F72DD"/>
    <w:rsid w:val="005F749E"/>
    <w:rsid w:val="005F7518"/>
    <w:rsid w:val="005F7CE5"/>
    <w:rsid w:val="005F7D66"/>
    <w:rsid w:val="005F7DEC"/>
    <w:rsid w:val="0060013B"/>
    <w:rsid w:val="00600394"/>
    <w:rsid w:val="00601A7E"/>
    <w:rsid w:val="00601DAB"/>
    <w:rsid w:val="00602A0B"/>
    <w:rsid w:val="0060397C"/>
    <w:rsid w:val="00604013"/>
    <w:rsid w:val="00606967"/>
    <w:rsid w:val="00606A2F"/>
    <w:rsid w:val="00606DDF"/>
    <w:rsid w:val="0060762F"/>
    <w:rsid w:val="00607D64"/>
    <w:rsid w:val="006106AB"/>
    <w:rsid w:val="00610C31"/>
    <w:rsid w:val="006111C0"/>
    <w:rsid w:val="00611487"/>
    <w:rsid w:val="006118BF"/>
    <w:rsid w:val="006121C6"/>
    <w:rsid w:val="00613BCE"/>
    <w:rsid w:val="0061477A"/>
    <w:rsid w:val="0061492B"/>
    <w:rsid w:val="006155F8"/>
    <w:rsid w:val="00615D83"/>
    <w:rsid w:val="00617FA3"/>
    <w:rsid w:val="00620213"/>
    <w:rsid w:val="00620F23"/>
    <w:rsid w:val="006210DA"/>
    <w:rsid w:val="00622279"/>
    <w:rsid w:val="00622DD4"/>
    <w:rsid w:val="006238D5"/>
    <w:rsid w:val="0062429A"/>
    <w:rsid w:val="006243BD"/>
    <w:rsid w:val="006245FA"/>
    <w:rsid w:val="00624C7C"/>
    <w:rsid w:val="0062587B"/>
    <w:rsid w:val="0062593F"/>
    <w:rsid w:val="00625AA8"/>
    <w:rsid w:val="006266B8"/>
    <w:rsid w:val="00627F09"/>
    <w:rsid w:val="00630699"/>
    <w:rsid w:val="006308F5"/>
    <w:rsid w:val="006309FC"/>
    <w:rsid w:val="006316BA"/>
    <w:rsid w:val="0063177C"/>
    <w:rsid w:val="00632129"/>
    <w:rsid w:val="0063279D"/>
    <w:rsid w:val="00632DFA"/>
    <w:rsid w:val="00633462"/>
    <w:rsid w:val="0063492B"/>
    <w:rsid w:val="0063549A"/>
    <w:rsid w:val="00635B48"/>
    <w:rsid w:val="00635F97"/>
    <w:rsid w:val="0063703F"/>
    <w:rsid w:val="006376EA"/>
    <w:rsid w:val="00637BF5"/>
    <w:rsid w:val="00637C31"/>
    <w:rsid w:val="00637E3B"/>
    <w:rsid w:val="00642523"/>
    <w:rsid w:val="006426B3"/>
    <w:rsid w:val="00643404"/>
    <w:rsid w:val="00643D42"/>
    <w:rsid w:val="006442F3"/>
    <w:rsid w:val="0064456E"/>
    <w:rsid w:val="006449CD"/>
    <w:rsid w:val="00644A62"/>
    <w:rsid w:val="00644FA9"/>
    <w:rsid w:val="00645252"/>
    <w:rsid w:val="00645E53"/>
    <w:rsid w:val="00645FF6"/>
    <w:rsid w:val="00646967"/>
    <w:rsid w:val="0064735F"/>
    <w:rsid w:val="006477CC"/>
    <w:rsid w:val="00647A2A"/>
    <w:rsid w:val="00650A74"/>
    <w:rsid w:val="00651947"/>
    <w:rsid w:val="00651D84"/>
    <w:rsid w:val="00651D9C"/>
    <w:rsid w:val="00652509"/>
    <w:rsid w:val="006528ED"/>
    <w:rsid w:val="00653CD0"/>
    <w:rsid w:val="00654165"/>
    <w:rsid w:val="006547C4"/>
    <w:rsid w:val="006547F9"/>
    <w:rsid w:val="00654CF3"/>
    <w:rsid w:val="00654E43"/>
    <w:rsid w:val="006551D6"/>
    <w:rsid w:val="00655316"/>
    <w:rsid w:val="00655C07"/>
    <w:rsid w:val="00655D87"/>
    <w:rsid w:val="00655F6A"/>
    <w:rsid w:val="00656500"/>
    <w:rsid w:val="00656CCC"/>
    <w:rsid w:val="00660583"/>
    <w:rsid w:val="0066121A"/>
    <w:rsid w:val="006612B8"/>
    <w:rsid w:val="006612DA"/>
    <w:rsid w:val="006614CD"/>
    <w:rsid w:val="00661704"/>
    <w:rsid w:val="00662821"/>
    <w:rsid w:val="00663187"/>
    <w:rsid w:val="0066329E"/>
    <w:rsid w:val="00664A9B"/>
    <w:rsid w:val="00666708"/>
    <w:rsid w:val="006675BC"/>
    <w:rsid w:val="006706A9"/>
    <w:rsid w:val="006707A8"/>
    <w:rsid w:val="0067114B"/>
    <w:rsid w:val="0067154C"/>
    <w:rsid w:val="00672615"/>
    <w:rsid w:val="00672AB6"/>
    <w:rsid w:val="00673592"/>
    <w:rsid w:val="006739F8"/>
    <w:rsid w:val="00674A43"/>
    <w:rsid w:val="00674EAA"/>
    <w:rsid w:val="00675206"/>
    <w:rsid w:val="00675C1E"/>
    <w:rsid w:val="00675D3F"/>
    <w:rsid w:val="00676055"/>
    <w:rsid w:val="00676502"/>
    <w:rsid w:val="00676D5E"/>
    <w:rsid w:val="006771B6"/>
    <w:rsid w:val="0067741C"/>
    <w:rsid w:val="006777E3"/>
    <w:rsid w:val="00677CF8"/>
    <w:rsid w:val="006815E7"/>
    <w:rsid w:val="00682722"/>
    <w:rsid w:val="00683CF3"/>
    <w:rsid w:val="00683F0C"/>
    <w:rsid w:val="00683FA3"/>
    <w:rsid w:val="00685A39"/>
    <w:rsid w:val="00687845"/>
    <w:rsid w:val="00687CE5"/>
    <w:rsid w:val="006910CD"/>
    <w:rsid w:val="006911E9"/>
    <w:rsid w:val="0069137E"/>
    <w:rsid w:val="00691889"/>
    <w:rsid w:val="00691C81"/>
    <w:rsid w:val="006926CE"/>
    <w:rsid w:val="0069293E"/>
    <w:rsid w:val="00692C50"/>
    <w:rsid w:val="00693587"/>
    <w:rsid w:val="006949F4"/>
    <w:rsid w:val="006960D9"/>
    <w:rsid w:val="0069626A"/>
    <w:rsid w:val="00697435"/>
    <w:rsid w:val="00697CC7"/>
    <w:rsid w:val="006A0204"/>
    <w:rsid w:val="006A0725"/>
    <w:rsid w:val="006A0E91"/>
    <w:rsid w:val="006A1013"/>
    <w:rsid w:val="006A13A8"/>
    <w:rsid w:val="006A149F"/>
    <w:rsid w:val="006A15E4"/>
    <w:rsid w:val="006A183B"/>
    <w:rsid w:val="006A1BA5"/>
    <w:rsid w:val="006A2D27"/>
    <w:rsid w:val="006A36FC"/>
    <w:rsid w:val="006A46A3"/>
    <w:rsid w:val="006A4F26"/>
    <w:rsid w:val="006A51BD"/>
    <w:rsid w:val="006A5C29"/>
    <w:rsid w:val="006A610D"/>
    <w:rsid w:val="006A681B"/>
    <w:rsid w:val="006A7E1A"/>
    <w:rsid w:val="006A7FDB"/>
    <w:rsid w:val="006B10BC"/>
    <w:rsid w:val="006B4423"/>
    <w:rsid w:val="006B44AC"/>
    <w:rsid w:val="006B541A"/>
    <w:rsid w:val="006B6271"/>
    <w:rsid w:val="006B6354"/>
    <w:rsid w:val="006B6CC8"/>
    <w:rsid w:val="006C0180"/>
    <w:rsid w:val="006C02C9"/>
    <w:rsid w:val="006C03A6"/>
    <w:rsid w:val="006C06A0"/>
    <w:rsid w:val="006C06BA"/>
    <w:rsid w:val="006C079F"/>
    <w:rsid w:val="006C0DC5"/>
    <w:rsid w:val="006C1957"/>
    <w:rsid w:val="006C1A45"/>
    <w:rsid w:val="006C2877"/>
    <w:rsid w:val="006C38B7"/>
    <w:rsid w:val="006C3D0D"/>
    <w:rsid w:val="006C3F6C"/>
    <w:rsid w:val="006C5E0E"/>
    <w:rsid w:val="006C69D8"/>
    <w:rsid w:val="006C6D84"/>
    <w:rsid w:val="006C77EE"/>
    <w:rsid w:val="006C77F0"/>
    <w:rsid w:val="006C7C37"/>
    <w:rsid w:val="006C7CD4"/>
    <w:rsid w:val="006C7F1C"/>
    <w:rsid w:val="006D0F7B"/>
    <w:rsid w:val="006D1737"/>
    <w:rsid w:val="006D240D"/>
    <w:rsid w:val="006D267F"/>
    <w:rsid w:val="006D33A9"/>
    <w:rsid w:val="006D392E"/>
    <w:rsid w:val="006D3AED"/>
    <w:rsid w:val="006D3D74"/>
    <w:rsid w:val="006D3FBE"/>
    <w:rsid w:val="006D42A1"/>
    <w:rsid w:val="006D4772"/>
    <w:rsid w:val="006D57D2"/>
    <w:rsid w:val="006D6377"/>
    <w:rsid w:val="006D7233"/>
    <w:rsid w:val="006D7B66"/>
    <w:rsid w:val="006E01D5"/>
    <w:rsid w:val="006E0649"/>
    <w:rsid w:val="006E0E3A"/>
    <w:rsid w:val="006E1324"/>
    <w:rsid w:val="006E2CA7"/>
    <w:rsid w:val="006E3BD0"/>
    <w:rsid w:val="006E4428"/>
    <w:rsid w:val="006E4866"/>
    <w:rsid w:val="006E48CB"/>
    <w:rsid w:val="006E5206"/>
    <w:rsid w:val="006E6016"/>
    <w:rsid w:val="006E61B1"/>
    <w:rsid w:val="006E6337"/>
    <w:rsid w:val="006E70D5"/>
    <w:rsid w:val="006E7331"/>
    <w:rsid w:val="006E77E5"/>
    <w:rsid w:val="006E7A94"/>
    <w:rsid w:val="006E7DF3"/>
    <w:rsid w:val="006F0675"/>
    <w:rsid w:val="006F0837"/>
    <w:rsid w:val="006F0E58"/>
    <w:rsid w:val="006F0FEC"/>
    <w:rsid w:val="006F1590"/>
    <w:rsid w:val="006F1BDD"/>
    <w:rsid w:val="006F24D0"/>
    <w:rsid w:val="006F2FA5"/>
    <w:rsid w:val="006F3898"/>
    <w:rsid w:val="006F42C6"/>
    <w:rsid w:val="006F4EA4"/>
    <w:rsid w:val="006F5BC6"/>
    <w:rsid w:val="006F7739"/>
    <w:rsid w:val="006F7BC6"/>
    <w:rsid w:val="00700A37"/>
    <w:rsid w:val="00702820"/>
    <w:rsid w:val="00703789"/>
    <w:rsid w:val="00703C21"/>
    <w:rsid w:val="00703DE8"/>
    <w:rsid w:val="00704DE6"/>
    <w:rsid w:val="0070522A"/>
    <w:rsid w:val="00705B52"/>
    <w:rsid w:val="00705D0C"/>
    <w:rsid w:val="00705DBF"/>
    <w:rsid w:val="00705E59"/>
    <w:rsid w:val="007060EA"/>
    <w:rsid w:val="00706370"/>
    <w:rsid w:val="007072B0"/>
    <w:rsid w:val="007100BA"/>
    <w:rsid w:val="00710747"/>
    <w:rsid w:val="00711713"/>
    <w:rsid w:val="00711C16"/>
    <w:rsid w:val="00711D6C"/>
    <w:rsid w:val="00713450"/>
    <w:rsid w:val="00713676"/>
    <w:rsid w:val="007138A4"/>
    <w:rsid w:val="00714391"/>
    <w:rsid w:val="00714537"/>
    <w:rsid w:val="00714A3E"/>
    <w:rsid w:val="00715640"/>
    <w:rsid w:val="00715B75"/>
    <w:rsid w:val="0072051D"/>
    <w:rsid w:val="00720932"/>
    <w:rsid w:val="00720D9D"/>
    <w:rsid w:val="00720EA0"/>
    <w:rsid w:val="00721DD9"/>
    <w:rsid w:val="00721EBC"/>
    <w:rsid w:val="00721FA8"/>
    <w:rsid w:val="0072234F"/>
    <w:rsid w:val="00722A1E"/>
    <w:rsid w:val="00722AF7"/>
    <w:rsid w:val="00723AEC"/>
    <w:rsid w:val="00724AA9"/>
    <w:rsid w:val="00724FDC"/>
    <w:rsid w:val="00725358"/>
    <w:rsid w:val="007255C1"/>
    <w:rsid w:val="00725C85"/>
    <w:rsid w:val="00726827"/>
    <w:rsid w:val="0072692C"/>
    <w:rsid w:val="007270E2"/>
    <w:rsid w:val="0072754F"/>
    <w:rsid w:val="00727EDC"/>
    <w:rsid w:val="00730904"/>
    <w:rsid w:val="00730B88"/>
    <w:rsid w:val="007316A0"/>
    <w:rsid w:val="00731F5A"/>
    <w:rsid w:val="007322BE"/>
    <w:rsid w:val="007324FC"/>
    <w:rsid w:val="00732CF5"/>
    <w:rsid w:val="00732F76"/>
    <w:rsid w:val="00733945"/>
    <w:rsid w:val="00734367"/>
    <w:rsid w:val="00735118"/>
    <w:rsid w:val="007352FD"/>
    <w:rsid w:val="007365F5"/>
    <w:rsid w:val="00736B18"/>
    <w:rsid w:val="00736C9F"/>
    <w:rsid w:val="00736D3B"/>
    <w:rsid w:val="00737C2C"/>
    <w:rsid w:val="007405D3"/>
    <w:rsid w:val="00740916"/>
    <w:rsid w:val="00741703"/>
    <w:rsid w:val="00742088"/>
    <w:rsid w:val="00742C3B"/>
    <w:rsid w:val="00743856"/>
    <w:rsid w:val="00744043"/>
    <w:rsid w:val="0074437A"/>
    <w:rsid w:val="00744E01"/>
    <w:rsid w:val="007454D8"/>
    <w:rsid w:val="00746332"/>
    <w:rsid w:val="00746518"/>
    <w:rsid w:val="007466D4"/>
    <w:rsid w:val="007468EF"/>
    <w:rsid w:val="00746F58"/>
    <w:rsid w:val="007475F8"/>
    <w:rsid w:val="007478E9"/>
    <w:rsid w:val="00750772"/>
    <w:rsid w:val="007521DB"/>
    <w:rsid w:val="00752966"/>
    <w:rsid w:val="00752C43"/>
    <w:rsid w:val="00752D29"/>
    <w:rsid w:val="00754E9A"/>
    <w:rsid w:val="0075607A"/>
    <w:rsid w:val="00756182"/>
    <w:rsid w:val="007569C0"/>
    <w:rsid w:val="00757F33"/>
    <w:rsid w:val="00760036"/>
    <w:rsid w:val="0076028B"/>
    <w:rsid w:val="0076063E"/>
    <w:rsid w:val="00761497"/>
    <w:rsid w:val="007617E5"/>
    <w:rsid w:val="00763555"/>
    <w:rsid w:val="0076504E"/>
    <w:rsid w:val="0076570F"/>
    <w:rsid w:val="00765B7C"/>
    <w:rsid w:val="007669BF"/>
    <w:rsid w:val="00766CFD"/>
    <w:rsid w:val="00766E35"/>
    <w:rsid w:val="007670A5"/>
    <w:rsid w:val="0076761A"/>
    <w:rsid w:val="00770630"/>
    <w:rsid w:val="00771588"/>
    <w:rsid w:val="00771A9F"/>
    <w:rsid w:val="007721B4"/>
    <w:rsid w:val="00772589"/>
    <w:rsid w:val="007732EB"/>
    <w:rsid w:val="0077384B"/>
    <w:rsid w:val="007738D4"/>
    <w:rsid w:val="007759F5"/>
    <w:rsid w:val="00775AFA"/>
    <w:rsid w:val="00775E33"/>
    <w:rsid w:val="00775FD4"/>
    <w:rsid w:val="0077657F"/>
    <w:rsid w:val="00776CBF"/>
    <w:rsid w:val="00776F9F"/>
    <w:rsid w:val="00777283"/>
    <w:rsid w:val="00777EB8"/>
    <w:rsid w:val="0078083E"/>
    <w:rsid w:val="0078121F"/>
    <w:rsid w:val="00781B08"/>
    <w:rsid w:val="00782109"/>
    <w:rsid w:val="00782623"/>
    <w:rsid w:val="007828B7"/>
    <w:rsid w:val="00782AF9"/>
    <w:rsid w:val="00783A54"/>
    <w:rsid w:val="00783ED6"/>
    <w:rsid w:val="007846AE"/>
    <w:rsid w:val="007856A2"/>
    <w:rsid w:val="0078663B"/>
    <w:rsid w:val="00786993"/>
    <w:rsid w:val="00787053"/>
    <w:rsid w:val="00790378"/>
    <w:rsid w:val="007911E7"/>
    <w:rsid w:val="007924F7"/>
    <w:rsid w:val="0079260F"/>
    <w:rsid w:val="00793440"/>
    <w:rsid w:val="00793605"/>
    <w:rsid w:val="00793E18"/>
    <w:rsid w:val="00794149"/>
    <w:rsid w:val="00796AA6"/>
    <w:rsid w:val="00796FC6"/>
    <w:rsid w:val="00797FE2"/>
    <w:rsid w:val="007A0192"/>
    <w:rsid w:val="007A0663"/>
    <w:rsid w:val="007A0A45"/>
    <w:rsid w:val="007A1F2D"/>
    <w:rsid w:val="007A2400"/>
    <w:rsid w:val="007A29C6"/>
    <w:rsid w:val="007A41AC"/>
    <w:rsid w:val="007A451F"/>
    <w:rsid w:val="007A48BA"/>
    <w:rsid w:val="007A48C7"/>
    <w:rsid w:val="007A49A5"/>
    <w:rsid w:val="007A4CFD"/>
    <w:rsid w:val="007A55D6"/>
    <w:rsid w:val="007A5BCE"/>
    <w:rsid w:val="007A6102"/>
    <w:rsid w:val="007A63F7"/>
    <w:rsid w:val="007A6F88"/>
    <w:rsid w:val="007A7338"/>
    <w:rsid w:val="007A736C"/>
    <w:rsid w:val="007B055C"/>
    <w:rsid w:val="007B0609"/>
    <w:rsid w:val="007B07E1"/>
    <w:rsid w:val="007B0FFD"/>
    <w:rsid w:val="007B22A4"/>
    <w:rsid w:val="007B22AF"/>
    <w:rsid w:val="007B2B1B"/>
    <w:rsid w:val="007B2BBC"/>
    <w:rsid w:val="007B451F"/>
    <w:rsid w:val="007B559C"/>
    <w:rsid w:val="007B561D"/>
    <w:rsid w:val="007B5DA7"/>
    <w:rsid w:val="007B62D7"/>
    <w:rsid w:val="007B6532"/>
    <w:rsid w:val="007B68A5"/>
    <w:rsid w:val="007B6916"/>
    <w:rsid w:val="007B69A1"/>
    <w:rsid w:val="007B6BFB"/>
    <w:rsid w:val="007B7CEB"/>
    <w:rsid w:val="007C0429"/>
    <w:rsid w:val="007C0466"/>
    <w:rsid w:val="007C04DB"/>
    <w:rsid w:val="007C1314"/>
    <w:rsid w:val="007C190A"/>
    <w:rsid w:val="007C1924"/>
    <w:rsid w:val="007C242F"/>
    <w:rsid w:val="007C2EA6"/>
    <w:rsid w:val="007C2F0E"/>
    <w:rsid w:val="007C35B1"/>
    <w:rsid w:val="007C39C9"/>
    <w:rsid w:val="007C3B17"/>
    <w:rsid w:val="007C3B67"/>
    <w:rsid w:val="007C4A94"/>
    <w:rsid w:val="007C50A3"/>
    <w:rsid w:val="007C645E"/>
    <w:rsid w:val="007C6685"/>
    <w:rsid w:val="007C69F5"/>
    <w:rsid w:val="007C6C4B"/>
    <w:rsid w:val="007C7383"/>
    <w:rsid w:val="007D003D"/>
    <w:rsid w:val="007D0210"/>
    <w:rsid w:val="007D0889"/>
    <w:rsid w:val="007D1706"/>
    <w:rsid w:val="007D1B91"/>
    <w:rsid w:val="007D1D56"/>
    <w:rsid w:val="007D2616"/>
    <w:rsid w:val="007D437F"/>
    <w:rsid w:val="007D4E2F"/>
    <w:rsid w:val="007D6C0D"/>
    <w:rsid w:val="007D7503"/>
    <w:rsid w:val="007E0777"/>
    <w:rsid w:val="007E0AD1"/>
    <w:rsid w:val="007E1A1F"/>
    <w:rsid w:val="007E1D66"/>
    <w:rsid w:val="007E24CC"/>
    <w:rsid w:val="007E2F10"/>
    <w:rsid w:val="007E37E0"/>
    <w:rsid w:val="007E3FF7"/>
    <w:rsid w:val="007E4274"/>
    <w:rsid w:val="007E4459"/>
    <w:rsid w:val="007E46A6"/>
    <w:rsid w:val="007E5A0A"/>
    <w:rsid w:val="007E652D"/>
    <w:rsid w:val="007E6BFA"/>
    <w:rsid w:val="007E6CDC"/>
    <w:rsid w:val="007E6F4E"/>
    <w:rsid w:val="007E754D"/>
    <w:rsid w:val="007F0488"/>
    <w:rsid w:val="007F3946"/>
    <w:rsid w:val="007F4618"/>
    <w:rsid w:val="007F4DFB"/>
    <w:rsid w:val="007F52C1"/>
    <w:rsid w:val="007F5DEA"/>
    <w:rsid w:val="007F5EA1"/>
    <w:rsid w:val="007F65D1"/>
    <w:rsid w:val="00800539"/>
    <w:rsid w:val="00800C05"/>
    <w:rsid w:val="00801C06"/>
    <w:rsid w:val="00802437"/>
    <w:rsid w:val="00802855"/>
    <w:rsid w:val="00802C79"/>
    <w:rsid w:val="00803574"/>
    <w:rsid w:val="008040C1"/>
    <w:rsid w:val="008043B4"/>
    <w:rsid w:val="0080498B"/>
    <w:rsid w:val="00804D19"/>
    <w:rsid w:val="00805320"/>
    <w:rsid w:val="008054AC"/>
    <w:rsid w:val="00806826"/>
    <w:rsid w:val="008068D7"/>
    <w:rsid w:val="00806ECF"/>
    <w:rsid w:val="00807755"/>
    <w:rsid w:val="00810424"/>
    <w:rsid w:val="00810867"/>
    <w:rsid w:val="0081092A"/>
    <w:rsid w:val="008117B0"/>
    <w:rsid w:val="00811B03"/>
    <w:rsid w:val="00812824"/>
    <w:rsid w:val="00812DFD"/>
    <w:rsid w:val="00812F51"/>
    <w:rsid w:val="00813300"/>
    <w:rsid w:val="00814B39"/>
    <w:rsid w:val="008165EE"/>
    <w:rsid w:val="00816B54"/>
    <w:rsid w:val="00816F5F"/>
    <w:rsid w:val="00816FB9"/>
    <w:rsid w:val="00817F5E"/>
    <w:rsid w:val="008209B3"/>
    <w:rsid w:val="008209B9"/>
    <w:rsid w:val="00820A50"/>
    <w:rsid w:val="00820F2F"/>
    <w:rsid w:val="00821161"/>
    <w:rsid w:val="00821273"/>
    <w:rsid w:val="00821620"/>
    <w:rsid w:val="00821A32"/>
    <w:rsid w:val="008220BE"/>
    <w:rsid w:val="00822CB8"/>
    <w:rsid w:val="00823376"/>
    <w:rsid w:val="008235A7"/>
    <w:rsid w:val="008240F2"/>
    <w:rsid w:val="008249D6"/>
    <w:rsid w:val="00825181"/>
    <w:rsid w:val="00830099"/>
    <w:rsid w:val="008301CB"/>
    <w:rsid w:val="0083136D"/>
    <w:rsid w:val="0083269E"/>
    <w:rsid w:val="00832A2D"/>
    <w:rsid w:val="00832D10"/>
    <w:rsid w:val="00833036"/>
    <w:rsid w:val="0083420A"/>
    <w:rsid w:val="00834419"/>
    <w:rsid w:val="00835092"/>
    <w:rsid w:val="0083569A"/>
    <w:rsid w:val="00835EB6"/>
    <w:rsid w:val="008373D3"/>
    <w:rsid w:val="00837D11"/>
    <w:rsid w:val="00837DFA"/>
    <w:rsid w:val="00840B35"/>
    <w:rsid w:val="00840B72"/>
    <w:rsid w:val="00840F77"/>
    <w:rsid w:val="00841238"/>
    <w:rsid w:val="00841A07"/>
    <w:rsid w:val="0084200D"/>
    <w:rsid w:val="00842344"/>
    <w:rsid w:val="00843F2C"/>
    <w:rsid w:val="00844553"/>
    <w:rsid w:val="008446C4"/>
    <w:rsid w:val="008453C6"/>
    <w:rsid w:val="00847A3C"/>
    <w:rsid w:val="00847EA4"/>
    <w:rsid w:val="00847FC1"/>
    <w:rsid w:val="00850705"/>
    <w:rsid w:val="00850A73"/>
    <w:rsid w:val="008510D1"/>
    <w:rsid w:val="008511BE"/>
    <w:rsid w:val="008517F1"/>
    <w:rsid w:val="00851B9E"/>
    <w:rsid w:val="00851E63"/>
    <w:rsid w:val="00852022"/>
    <w:rsid w:val="0085280E"/>
    <w:rsid w:val="00852A72"/>
    <w:rsid w:val="00853F04"/>
    <w:rsid w:val="00853F7C"/>
    <w:rsid w:val="00854AFC"/>
    <w:rsid w:val="00854D1A"/>
    <w:rsid w:val="00855327"/>
    <w:rsid w:val="00856F4C"/>
    <w:rsid w:val="00857138"/>
    <w:rsid w:val="008578B3"/>
    <w:rsid w:val="008613B9"/>
    <w:rsid w:val="008616CA"/>
    <w:rsid w:val="00861AAD"/>
    <w:rsid w:val="0086245F"/>
    <w:rsid w:val="008626FF"/>
    <w:rsid w:val="0086279D"/>
    <w:rsid w:val="00862816"/>
    <w:rsid w:val="00862836"/>
    <w:rsid w:val="00864BA4"/>
    <w:rsid w:val="008659DC"/>
    <w:rsid w:val="00865F17"/>
    <w:rsid w:val="00867006"/>
    <w:rsid w:val="008673E7"/>
    <w:rsid w:val="008673F6"/>
    <w:rsid w:val="0086761A"/>
    <w:rsid w:val="008679E1"/>
    <w:rsid w:val="00867C21"/>
    <w:rsid w:val="00867D91"/>
    <w:rsid w:val="008703FC"/>
    <w:rsid w:val="00870AC0"/>
    <w:rsid w:val="00871B43"/>
    <w:rsid w:val="00871C2C"/>
    <w:rsid w:val="008728C7"/>
    <w:rsid w:val="0087300F"/>
    <w:rsid w:val="008740FE"/>
    <w:rsid w:val="00874E87"/>
    <w:rsid w:val="00875628"/>
    <w:rsid w:val="00875FB3"/>
    <w:rsid w:val="008767C6"/>
    <w:rsid w:val="00876A00"/>
    <w:rsid w:val="008779DC"/>
    <w:rsid w:val="00877FC1"/>
    <w:rsid w:val="0088078B"/>
    <w:rsid w:val="00882487"/>
    <w:rsid w:val="008838F3"/>
    <w:rsid w:val="00883C5A"/>
    <w:rsid w:val="008842D4"/>
    <w:rsid w:val="0088496A"/>
    <w:rsid w:val="008851E1"/>
    <w:rsid w:val="00885ADE"/>
    <w:rsid w:val="00886239"/>
    <w:rsid w:val="00886892"/>
    <w:rsid w:val="0089027B"/>
    <w:rsid w:val="008905B5"/>
    <w:rsid w:val="00892B90"/>
    <w:rsid w:val="00892C18"/>
    <w:rsid w:val="00894A99"/>
    <w:rsid w:val="00894DD7"/>
    <w:rsid w:val="00895229"/>
    <w:rsid w:val="00895657"/>
    <w:rsid w:val="008956C9"/>
    <w:rsid w:val="008966F8"/>
    <w:rsid w:val="0089672D"/>
    <w:rsid w:val="00897018"/>
    <w:rsid w:val="008973FB"/>
    <w:rsid w:val="00897686"/>
    <w:rsid w:val="00897777"/>
    <w:rsid w:val="008A1D2F"/>
    <w:rsid w:val="008A2009"/>
    <w:rsid w:val="008A35A2"/>
    <w:rsid w:val="008A3A0D"/>
    <w:rsid w:val="008A46BD"/>
    <w:rsid w:val="008A49D3"/>
    <w:rsid w:val="008A4D4B"/>
    <w:rsid w:val="008A5C97"/>
    <w:rsid w:val="008A71D1"/>
    <w:rsid w:val="008A7323"/>
    <w:rsid w:val="008B0593"/>
    <w:rsid w:val="008B0B7E"/>
    <w:rsid w:val="008B2650"/>
    <w:rsid w:val="008B345E"/>
    <w:rsid w:val="008B3A22"/>
    <w:rsid w:val="008B499C"/>
    <w:rsid w:val="008B51C9"/>
    <w:rsid w:val="008B5540"/>
    <w:rsid w:val="008B57B3"/>
    <w:rsid w:val="008B6585"/>
    <w:rsid w:val="008B773B"/>
    <w:rsid w:val="008B7F2F"/>
    <w:rsid w:val="008C2B4D"/>
    <w:rsid w:val="008C3107"/>
    <w:rsid w:val="008C4167"/>
    <w:rsid w:val="008C45B9"/>
    <w:rsid w:val="008C55AB"/>
    <w:rsid w:val="008C56CB"/>
    <w:rsid w:val="008C5741"/>
    <w:rsid w:val="008C5797"/>
    <w:rsid w:val="008C605F"/>
    <w:rsid w:val="008C6753"/>
    <w:rsid w:val="008C6850"/>
    <w:rsid w:val="008C7B64"/>
    <w:rsid w:val="008D03C0"/>
    <w:rsid w:val="008D0F3B"/>
    <w:rsid w:val="008D2A75"/>
    <w:rsid w:val="008D36CA"/>
    <w:rsid w:val="008D41E0"/>
    <w:rsid w:val="008D43FF"/>
    <w:rsid w:val="008D4D0A"/>
    <w:rsid w:val="008D52A6"/>
    <w:rsid w:val="008D6470"/>
    <w:rsid w:val="008D6AEC"/>
    <w:rsid w:val="008D74A5"/>
    <w:rsid w:val="008E00ED"/>
    <w:rsid w:val="008E0C63"/>
    <w:rsid w:val="008E0E71"/>
    <w:rsid w:val="008E1917"/>
    <w:rsid w:val="008E55FF"/>
    <w:rsid w:val="008E5D16"/>
    <w:rsid w:val="008E5D73"/>
    <w:rsid w:val="008E5FB2"/>
    <w:rsid w:val="008E705C"/>
    <w:rsid w:val="008E7C93"/>
    <w:rsid w:val="008F0766"/>
    <w:rsid w:val="008F0B28"/>
    <w:rsid w:val="008F0B4C"/>
    <w:rsid w:val="008F1030"/>
    <w:rsid w:val="008F2270"/>
    <w:rsid w:val="008F25BC"/>
    <w:rsid w:val="008F547C"/>
    <w:rsid w:val="008F56F5"/>
    <w:rsid w:val="008F6A3A"/>
    <w:rsid w:val="008F750B"/>
    <w:rsid w:val="008F7E65"/>
    <w:rsid w:val="009003D8"/>
    <w:rsid w:val="00900878"/>
    <w:rsid w:val="00900956"/>
    <w:rsid w:val="00900CCD"/>
    <w:rsid w:val="00900E0A"/>
    <w:rsid w:val="00901199"/>
    <w:rsid w:val="0090136C"/>
    <w:rsid w:val="00901997"/>
    <w:rsid w:val="009020B0"/>
    <w:rsid w:val="0090276B"/>
    <w:rsid w:val="00902873"/>
    <w:rsid w:val="00903650"/>
    <w:rsid w:val="00903F09"/>
    <w:rsid w:val="00904A6C"/>
    <w:rsid w:val="00904E4A"/>
    <w:rsid w:val="00905864"/>
    <w:rsid w:val="00905D52"/>
    <w:rsid w:val="00906650"/>
    <w:rsid w:val="00906909"/>
    <w:rsid w:val="00906BD6"/>
    <w:rsid w:val="00907161"/>
    <w:rsid w:val="00910932"/>
    <w:rsid w:val="00911344"/>
    <w:rsid w:val="00911A24"/>
    <w:rsid w:val="00912F40"/>
    <w:rsid w:val="00912F9E"/>
    <w:rsid w:val="00913549"/>
    <w:rsid w:val="0091375B"/>
    <w:rsid w:val="00913C95"/>
    <w:rsid w:val="00913DFD"/>
    <w:rsid w:val="009147A3"/>
    <w:rsid w:val="009155C8"/>
    <w:rsid w:val="00915720"/>
    <w:rsid w:val="00915B52"/>
    <w:rsid w:val="009163CB"/>
    <w:rsid w:val="00916825"/>
    <w:rsid w:val="00916BDC"/>
    <w:rsid w:val="0091795F"/>
    <w:rsid w:val="00917F36"/>
    <w:rsid w:val="00920844"/>
    <w:rsid w:val="009212A5"/>
    <w:rsid w:val="00921A30"/>
    <w:rsid w:val="009227E6"/>
    <w:rsid w:val="00922F83"/>
    <w:rsid w:val="0092328C"/>
    <w:rsid w:val="009234F9"/>
    <w:rsid w:val="00923911"/>
    <w:rsid w:val="009252D1"/>
    <w:rsid w:val="00925782"/>
    <w:rsid w:val="0092712E"/>
    <w:rsid w:val="009276B2"/>
    <w:rsid w:val="009279F7"/>
    <w:rsid w:val="0093009F"/>
    <w:rsid w:val="0093105B"/>
    <w:rsid w:val="00931434"/>
    <w:rsid w:val="00931D1F"/>
    <w:rsid w:val="0093278E"/>
    <w:rsid w:val="00932D0D"/>
    <w:rsid w:val="00933946"/>
    <w:rsid w:val="00934B26"/>
    <w:rsid w:val="0093664C"/>
    <w:rsid w:val="009369A3"/>
    <w:rsid w:val="00937749"/>
    <w:rsid w:val="00937B82"/>
    <w:rsid w:val="00937D02"/>
    <w:rsid w:val="009407A7"/>
    <w:rsid w:val="00940DFC"/>
    <w:rsid w:val="00941499"/>
    <w:rsid w:val="009416FD"/>
    <w:rsid w:val="00941CBA"/>
    <w:rsid w:val="009446C2"/>
    <w:rsid w:val="009448AD"/>
    <w:rsid w:val="00944F8B"/>
    <w:rsid w:val="009459E8"/>
    <w:rsid w:val="00945A14"/>
    <w:rsid w:val="00946058"/>
    <w:rsid w:val="00946AE7"/>
    <w:rsid w:val="00947E26"/>
    <w:rsid w:val="009503B7"/>
    <w:rsid w:val="00950655"/>
    <w:rsid w:val="0095081F"/>
    <w:rsid w:val="00950EDE"/>
    <w:rsid w:val="009516E2"/>
    <w:rsid w:val="00951AF4"/>
    <w:rsid w:val="00952201"/>
    <w:rsid w:val="00953BD9"/>
    <w:rsid w:val="00953FB8"/>
    <w:rsid w:val="00954492"/>
    <w:rsid w:val="00954F6D"/>
    <w:rsid w:val="0095681B"/>
    <w:rsid w:val="00956879"/>
    <w:rsid w:val="009600AC"/>
    <w:rsid w:val="00960BE9"/>
    <w:rsid w:val="00960C1B"/>
    <w:rsid w:val="00961108"/>
    <w:rsid w:val="009611D2"/>
    <w:rsid w:val="009614B8"/>
    <w:rsid w:val="009615B2"/>
    <w:rsid w:val="0096179C"/>
    <w:rsid w:val="00961878"/>
    <w:rsid w:val="009619D3"/>
    <w:rsid w:val="00961E37"/>
    <w:rsid w:val="009627F6"/>
    <w:rsid w:val="009628A7"/>
    <w:rsid w:val="00962A79"/>
    <w:rsid w:val="00962DB2"/>
    <w:rsid w:val="00962E80"/>
    <w:rsid w:val="009637EA"/>
    <w:rsid w:val="00963F53"/>
    <w:rsid w:val="00964FBD"/>
    <w:rsid w:val="00965804"/>
    <w:rsid w:val="009658C7"/>
    <w:rsid w:val="009661A0"/>
    <w:rsid w:val="00966650"/>
    <w:rsid w:val="009677AA"/>
    <w:rsid w:val="00970346"/>
    <w:rsid w:val="00970CA1"/>
    <w:rsid w:val="00971242"/>
    <w:rsid w:val="00971886"/>
    <w:rsid w:val="00972BCB"/>
    <w:rsid w:val="00972D1E"/>
    <w:rsid w:val="009730A5"/>
    <w:rsid w:val="009738BA"/>
    <w:rsid w:val="009754EF"/>
    <w:rsid w:val="009756D9"/>
    <w:rsid w:val="00975F98"/>
    <w:rsid w:val="00976BC2"/>
    <w:rsid w:val="0097722C"/>
    <w:rsid w:val="00977AC8"/>
    <w:rsid w:val="00977E4F"/>
    <w:rsid w:val="00980425"/>
    <w:rsid w:val="00980B26"/>
    <w:rsid w:val="00980C0F"/>
    <w:rsid w:val="00980FBA"/>
    <w:rsid w:val="00983718"/>
    <w:rsid w:val="009848E8"/>
    <w:rsid w:val="00984AA0"/>
    <w:rsid w:val="00985783"/>
    <w:rsid w:val="009900A0"/>
    <w:rsid w:val="0099142A"/>
    <w:rsid w:val="009919A2"/>
    <w:rsid w:val="00991BA8"/>
    <w:rsid w:val="00991CCB"/>
    <w:rsid w:val="00991EAA"/>
    <w:rsid w:val="00992623"/>
    <w:rsid w:val="00992736"/>
    <w:rsid w:val="00993371"/>
    <w:rsid w:val="00993A84"/>
    <w:rsid w:val="00993B42"/>
    <w:rsid w:val="00997647"/>
    <w:rsid w:val="00997D05"/>
    <w:rsid w:val="009A010A"/>
    <w:rsid w:val="009A05A8"/>
    <w:rsid w:val="009A0E4F"/>
    <w:rsid w:val="009A123A"/>
    <w:rsid w:val="009A18DB"/>
    <w:rsid w:val="009A1BE2"/>
    <w:rsid w:val="009A2BCA"/>
    <w:rsid w:val="009A3285"/>
    <w:rsid w:val="009A34DB"/>
    <w:rsid w:val="009A355C"/>
    <w:rsid w:val="009A418B"/>
    <w:rsid w:val="009A46E9"/>
    <w:rsid w:val="009A6129"/>
    <w:rsid w:val="009A623C"/>
    <w:rsid w:val="009A62BC"/>
    <w:rsid w:val="009A667B"/>
    <w:rsid w:val="009A6EED"/>
    <w:rsid w:val="009A7B2D"/>
    <w:rsid w:val="009A7BF4"/>
    <w:rsid w:val="009A7EB2"/>
    <w:rsid w:val="009B0C71"/>
    <w:rsid w:val="009B3D67"/>
    <w:rsid w:val="009B4644"/>
    <w:rsid w:val="009B4C47"/>
    <w:rsid w:val="009B610A"/>
    <w:rsid w:val="009B736D"/>
    <w:rsid w:val="009C005A"/>
    <w:rsid w:val="009C07FC"/>
    <w:rsid w:val="009C0F84"/>
    <w:rsid w:val="009C1025"/>
    <w:rsid w:val="009C11F5"/>
    <w:rsid w:val="009C168C"/>
    <w:rsid w:val="009C168D"/>
    <w:rsid w:val="009C1B0F"/>
    <w:rsid w:val="009C2621"/>
    <w:rsid w:val="009C2C96"/>
    <w:rsid w:val="009C2CA2"/>
    <w:rsid w:val="009C2DE0"/>
    <w:rsid w:val="009C43C2"/>
    <w:rsid w:val="009C476E"/>
    <w:rsid w:val="009C47DF"/>
    <w:rsid w:val="009C4C71"/>
    <w:rsid w:val="009C5287"/>
    <w:rsid w:val="009C5609"/>
    <w:rsid w:val="009C6136"/>
    <w:rsid w:val="009C6365"/>
    <w:rsid w:val="009C73DF"/>
    <w:rsid w:val="009D061E"/>
    <w:rsid w:val="009D0C4B"/>
    <w:rsid w:val="009D1167"/>
    <w:rsid w:val="009D178A"/>
    <w:rsid w:val="009D1813"/>
    <w:rsid w:val="009D307F"/>
    <w:rsid w:val="009D324D"/>
    <w:rsid w:val="009D361F"/>
    <w:rsid w:val="009D3B49"/>
    <w:rsid w:val="009D4266"/>
    <w:rsid w:val="009D4B49"/>
    <w:rsid w:val="009D4ECD"/>
    <w:rsid w:val="009D4F39"/>
    <w:rsid w:val="009D5159"/>
    <w:rsid w:val="009D550E"/>
    <w:rsid w:val="009D56F3"/>
    <w:rsid w:val="009D6520"/>
    <w:rsid w:val="009E0C78"/>
    <w:rsid w:val="009E116C"/>
    <w:rsid w:val="009E11A9"/>
    <w:rsid w:val="009E12D4"/>
    <w:rsid w:val="009E1716"/>
    <w:rsid w:val="009E1ABF"/>
    <w:rsid w:val="009E31F4"/>
    <w:rsid w:val="009E3A75"/>
    <w:rsid w:val="009E4E1C"/>
    <w:rsid w:val="009E4FB1"/>
    <w:rsid w:val="009E53C2"/>
    <w:rsid w:val="009E59FC"/>
    <w:rsid w:val="009E5DDA"/>
    <w:rsid w:val="009E628D"/>
    <w:rsid w:val="009E79CB"/>
    <w:rsid w:val="009F0CD1"/>
    <w:rsid w:val="009F351D"/>
    <w:rsid w:val="009F3525"/>
    <w:rsid w:val="009F3D39"/>
    <w:rsid w:val="009F41EB"/>
    <w:rsid w:val="009F4470"/>
    <w:rsid w:val="009F6658"/>
    <w:rsid w:val="009F677D"/>
    <w:rsid w:val="009F6894"/>
    <w:rsid w:val="009F77F8"/>
    <w:rsid w:val="009F79E4"/>
    <w:rsid w:val="009F79FA"/>
    <w:rsid w:val="009F7DD0"/>
    <w:rsid w:val="00A0042A"/>
    <w:rsid w:val="00A00895"/>
    <w:rsid w:val="00A008B1"/>
    <w:rsid w:val="00A0107E"/>
    <w:rsid w:val="00A010DB"/>
    <w:rsid w:val="00A0161C"/>
    <w:rsid w:val="00A01FB8"/>
    <w:rsid w:val="00A02EDD"/>
    <w:rsid w:val="00A03782"/>
    <w:rsid w:val="00A044AD"/>
    <w:rsid w:val="00A04D01"/>
    <w:rsid w:val="00A05511"/>
    <w:rsid w:val="00A05D2E"/>
    <w:rsid w:val="00A05EE8"/>
    <w:rsid w:val="00A05F2E"/>
    <w:rsid w:val="00A06163"/>
    <w:rsid w:val="00A06DD1"/>
    <w:rsid w:val="00A07A3F"/>
    <w:rsid w:val="00A07AFB"/>
    <w:rsid w:val="00A07FDC"/>
    <w:rsid w:val="00A10986"/>
    <w:rsid w:val="00A1127E"/>
    <w:rsid w:val="00A11348"/>
    <w:rsid w:val="00A11BFF"/>
    <w:rsid w:val="00A11E90"/>
    <w:rsid w:val="00A12F7E"/>
    <w:rsid w:val="00A14481"/>
    <w:rsid w:val="00A146FD"/>
    <w:rsid w:val="00A16076"/>
    <w:rsid w:val="00A16DF4"/>
    <w:rsid w:val="00A171F9"/>
    <w:rsid w:val="00A179CB"/>
    <w:rsid w:val="00A20020"/>
    <w:rsid w:val="00A20715"/>
    <w:rsid w:val="00A21165"/>
    <w:rsid w:val="00A2264C"/>
    <w:rsid w:val="00A22D5B"/>
    <w:rsid w:val="00A236DF"/>
    <w:rsid w:val="00A240C8"/>
    <w:rsid w:val="00A245BA"/>
    <w:rsid w:val="00A2460C"/>
    <w:rsid w:val="00A246A1"/>
    <w:rsid w:val="00A24BFB"/>
    <w:rsid w:val="00A24D7C"/>
    <w:rsid w:val="00A252DF"/>
    <w:rsid w:val="00A269AC"/>
    <w:rsid w:val="00A30D63"/>
    <w:rsid w:val="00A30F6A"/>
    <w:rsid w:val="00A31546"/>
    <w:rsid w:val="00A3175B"/>
    <w:rsid w:val="00A32637"/>
    <w:rsid w:val="00A33C47"/>
    <w:rsid w:val="00A34602"/>
    <w:rsid w:val="00A349E7"/>
    <w:rsid w:val="00A3616F"/>
    <w:rsid w:val="00A36175"/>
    <w:rsid w:val="00A365E5"/>
    <w:rsid w:val="00A369D8"/>
    <w:rsid w:val="00A40A1A"/>
    <w:rsid w:val="00A40A29"/>
    <w:rsid w:val="00A40C8F"/>
    <w:rsid w:val="00A40EF7"/>
    <w:rsid w:val="00A4117C"/>
    <w:rsid w:val="00A41D68"/>
    <w:rsid w:val="00A429CC"/>
    <w:rsid w:val="00A42D71"/>
    <w:rsid w:val="00A43828"/>
    <w:rsid w:val="00A43BD9"/>
    <w:rsid w:val="00A44385"/>
    <w:rsid w:val="00A4456B"/>
    <w:rsid w:val="00A4558E"/>
    <w:rsid w:val="00A45A9B"/>
    <w:rsid w:val="00A46D34"/>
    <w:rsid w:val="00A47B00"/>
    <w:rsid w:val="00A505C2"/>
    <w:rsid w:val="00A51254"/>
    <w:rsid w:val="00A523CE"/>
    <w:rsid w:val="00A52DE1"/>
    <w:rsid w:val="00A53306"/>
    <w:rsid w:val="00A53362"/>
    <w:rsid w:val="00A53C4A"/>
    <w:rsid w:val="00A54234"/>
    <w:rsid w:val="00A5508C"/>
    <w:rsid w:val="00A553F0"/>
    <w:rsid w:val="00A55545"/>
    <w:rsid w:val="00A56338"/>
    <w:rsid w:val="00A56348"/>
    <w:rsid w:val="00A567EA"/>
    <w:rsid w:val="00A56AC0"/>
    <w:rsid w:val="00A57220"/>
    <w:rsid w:val="00A57348"/>
    <w:rsid w:val="00A57B28"/>
    <w:rsid w:val="00A6079D"/>
    <w:rsid w:val="00A60CE3"/>
    <w:rsid w:val="00A619A1"/>
    <w:rsid w:val="00A623BF"/>
    <w:rsid w:val="00A632A2"/>
    <w:rsid w:val="00A63A89"/>
    <w:rsid w:val="00A64A6E"/>
    <w:rsid w:val="00A64DB7"/>
    <w:rsid w:val="00A64DD5"/>
    <w:rsid w:val="00A64E7E"/>
    <w:rsid w:val="00A64EF9"/>
    <w:rsid w:val="00A65282"/>
    <w:rsid w:val="00A652CC"/>
    <w:rsid w:val="00A6563D"/>
    <w:rsid w:val="00A65A57"/>
    <w:rsid w:val="00A65C82"/>
    <w:rsid w:val="00A66313"/>
    <w:rsid w:val="00A6653E"/>
    <w:rsid w:val="00A66839"/>
    <w:rsid w:val="00A66C6C"/>
    <w:rsid w:val="00A66CAA"/>
    <w:rsid w:val="00A66D73"/>
    <w:rsid w:val="00A675DE"/>
    <w:rsid w:val="00A6778A"/>
    <w:rsid w:val="00A67AB7"/>
    <w:rsid w:val="00A67AE9"/>
    <w:rsid w:val="00A708E8"/>
    <w:rsid w:val="00A71989"/>
    <w:rsid w:val="00A71FE6"/>
    <w:rsid w:val="00A724CD"/>
    <w:rsid w:val="00A72E43"/>
    <w:rsid w:val="00A73A7F"/>
    <w:rsid w:val="00A73C7D"/>
    <w:rsid w:val="00A74B81"/>
    <w:rsid w:val="00A7512F"/>
    <w:rsid w:val="00A7562C"/>
    <w:rsid w:val="00A75F81"/>
    <w:rsid w:val="00A76ADD"/>
    <w:rsid w:val="00A76FC1"/>
    <w:rsid w:val="00A776EB"/>
    <w:rsid w:val="00A77962"/>
    <w:rsid w:val="00A809C5"/>
    <w:rsid w:val="00A81668"/>
    <w:rsid w:val="00A822B3"/>
    <w:rsid w:val="00A827C9"/>
    <w:rsid w:val="00A82FA0"/>
    <w:rsid w:val="00A83C4D"/>
    <w:rsid w:val="00A85554"/>
    <w:rsid w:val="00A8562D"/>
    <w:rsid w:val="00A85811"/>
    <w:rsid w:val="00A85E18"/>
    <w:rsid w:val="00A872C5"/>
    <w:rsid w:val="00A87709"/>
    <w:rsid w:val="00A87724"/>
    <w:rsid w:val="00A877EB"/>
    <w:rsid w:val="00A9204E"/>
    <w:rsid w:val="00A9207F"/>
    <w:rsid w:val="00A924D8"/>
    <w:rsid w:val="00A92DCD"/>
    <w:rsid w:val="00A92E95"/>
    <w:rsid w:val="00A94678"/>
    <w:rsid w:val="00A96404"/>
    <w:rsid w:val="00A966B4"/>
    <w:rsid w:val="00A96AA0"/>
    <w:rsid w:val="00A96AA3"/>
    <w:rsid w:val="00A96BBA"/>
    <w:rsid w:val="00A96CDD"/>
    <w:rsid w:val="00A9717A"/>
    <w:rsid w:val="00A97CD4"/>
    <w:rsid w:val="00A97E3A"/>
    <w:rsid w:val="00AA0EE7"/>
    <w:rsid w:val="00AA12E9"/>
    <w:rsid w:val="00AA21ED"/>
    <w:rsid w:val="00AA2C91"/>
    <w:rsid w:val="00AA3729"/>
    <w:rsid w:val="00AA3A4E"/>
    <w:rsid w:val="00AA442C"/>
    <w:rsid w:val="00AA45AF"/>
    <w:rsid w:val="00AA53DA"/>
    <w:rsid w:val="00AA55A6"/>
    <w:rsid w:val="00AA58B1"/>
    <w:rsid w:val="00AA6163"/>
    <w:rsid w:val="00AA624F"/>
    <w:rsid w:val="00AA628E"/>
    <w:rsid w:val="00AA7B86"/>
    <w:rsid w:val="00AB0125"/>
    <w:rsid w:val="00AB042D"/>
    <w:rsid w:val="00AB099E"/>
    <w:rsid w:val="00AB12CD"/>
    <w:rsid w:val="00AB1714"/>
    <w:rsid w:val="00AB182B"/>
    <w:rsid w:val="00AB1AAE"/>
    <w:rsid w:val="00AB1AF6"/>
    <w:rsid w:val="00AB1C9D"/>
    <w:rsid w:val="00AB3461"/>
    <w:rsid w:val="00AB3EE6"/>
    <w:rsid w:val="00AB4196"/>
    <w:rsid w:val="00AB44DB"/>
    <w:rsid w:val="00AB4B7D"/>
    <w:rsid w:val="00AB5318"/>
    <w:rsid w:val="00AB54DD"/>
    <w:rsid w:val="00AB5E28"/>
    <w:rsid w:val="00AB693B"/>
    <w:rsid w:val="00AB742D"/>
    <w:rsid w:val="00AC14E0"/>
    <w:rsid w:val="00AC1681"/>
    <w:rsid w:val="00AC18D2"/>
    <w:rsid w:val="00AC1D21"/>
    <w:rsid w:val="00AC2122"/>
    <w:rsid w:val="00AC2183"/>
    <w:rsid w:val="00AC2729"/>
    <w:rsid w:val="00AC3B91"/>
    <w:rsid w:val="00AC3CF9"/>
    <w:rsid w:val="00AC4905"/>
    <w:rsid w:val="00AC572D"/>
    <w:rsid w:val="00AC5C35"/>
    <w:rsid w:val="00AC5C38"/>
    <w:rsid w:val="00AC6C81"/>
    <w:rsid w:val="00AD04E4"/>
    <w:rsid w:val="00AD196A"/>
    <w:rsid w:val="00AD1CEB"/>
    <w:rsid w:val="00AD2601"/>
    <w:rsid w:val="00AD28EF"/>
    <w:rsid w:val="00AD28FA"/>
    <w:rsid w:val="00AD2988"/>
    <w:rsid w:val="00AD2BCA"/>
    <w:rsid w:val="00AD4131"/>
    <w:rsid w:val="00AD4C7A"/>
    <w:rsid w:val="00AD5363"/>
    <w:rsid w:val="00AD572B"/>
    <w:rsid w:val="00AD612F"/>
    <w:rsid w:val="00AD7CAF"/>
    <w:rsid w:val="00AE0E2B"/>
    <w:rsid w:val="00AE1074"/>
    <w:rsid w:val="00AE1DE5"/>
    <w:rsid w:val="00AE232E"/>
    <w:rsid w:val="00AE2500"/>
    <w:rsid w:val="00AE2948"/>
    <w:rsid w:val="00AE330D"/>
    <w:rsid w:val="00AE34C7"/>
    <w:rsid w:val="00AE354E"/>
    <w:rsid w:val="00AE38C7"/>
    <w:rsid w:val="00AE44E4"/>
    <w:rsid w:val="00AE4B8C"/>
    <w:rsid w:val="00AE5138"/>
    <w:rsid w:val="00AE58B0"/>
    <w:rsid w:val="00AE5F9E"/>
    <w:rsid w:val="00AE646C"/>
    <w:rsid w:val="00AE6624"/>
    <w:rsid w:val="00AE7FC2"/>
    <w:rsid w:val="00AF0237"/>
    <w:rsid w:val="00AF0449"/>
    <w:rsid w:val="00AF065E"/>
    <w:rsid w:val="00AF19D3"/>
    <w:rsid w:val="00AF278B"/>
    <w:rsid w:val="00AF298D"/>
    <w:rsid w:val="00AF4388"/>
    <w:rsid w:val="00AF4402"/>
    <w:rsid w:val="00AF68E7"/>
    <w:rsid w:val="00AF6CBA"/>
    <w:rsid w:val="00AF709A"/>
    <w:rsid w:val="00AF7652"/>
    <w:rsid w:val="00B01453"/>
    <w:rsid w:val="00B018D0"/>
    <w:rsid w:val="00B01CD4"/>
    <w:rsid w:val="00B01D07"/>
    <w:rsid w:val="00B02806"/>
    <w:rsid w:val="00B03370"/>
    <w:rsid w:val="00B04762"/>
    <w:rsid w:val="00B04949"/>
    <w:rsid w:val="00B06026"/>
    <w:rsid w:val="00B06AD7"/>
    <w:rsid w:val="00B077D5"/>
    <w:rsid w:val="00B07EEE"/>
    <w:rsid w:val="00B10672"/>
    <w:rsid w:val="00B10737"/>
    <w:rsid w:val="00B10C06"/>
    <w:rsid w:val="00B12334"/>
    <w:rsid w:val="00B132EA"/>
    <w:rsid w:val="00B135C1"/>
    <w:rsid w:val="00B200DE"/>
    <w:rsid w:val="00B20840"/>
    <w:rsid w:val="00B20C19"/>
    <w:rsid w:val="00B20D01"/>
    <w:rsid w:val="00B20E48"/>
    <w:rsid w:val="00B22487"/>
    <w:rsid w:val="00B22766"/>
    <w:rsid w:val="00B2375C"/>
    <w:rsid w:val="00B26306"/>
    <w:rsid w:val="00B264C1"/>
    <w:rsid w:val="00B26D33"/>
    <w:rsid w:val="00B27F5E"/>
    <w:rsid w:val="00B30CE3"/>
    <w:rsid w:val="00B31106"/>
    <w:rsid w:val="00B32B53"/>
    <w:rsid w:val="00B3333C"/>
    <w:rsid w:val="00B33C21"/>
    <w:rsid w:val="00B33DCF"/>
    <w:rsid w:val="00B33E9B"/>
    <w:rsid w:val="00B3401A"/>
    <w:rsid w:val="00B34521"/>
    <w:rsid w:val="00B34DE7"/>
    <w:rsid w:val="00B35132"/>
    <w:rsid w:val="00B3714A"/>
    <w:rsid w:val="00B37AA4"/>
    <w:rsid w:val="00B40ED9"/>
    <w:rsid w:val="00B40F5E"/>
    <w:rsid w:val="00B417D2"/>
    <w:rsid w:val="00B42CA1"/>
    <w:rsid w:val="00B434D3"/>
    <w:rsid w:val="00B45E85"/>
    <w:rsid w:val="00B4634C"/>
    <w:rsid w:val="00B4765C"/>
    <w:rsid w:val="00B47727"/>
    <w:rsid w:val="00B4798D"/>
    <w:rsid w:val="00B52C8F"/>
    <w:rsid w:val="00B53325"/>
    <w:rsid w:val="00B540BD"/>
    <w:rsid w:val="00B543E7"/>
    <w:rsid w:val="00B549CC"/>
    <w:rsid w:val="00B54DCF"/>
    <w:rsid w:val="00B55231"/>
    <w:rsid w:val="00B5546A"/>
    <w:rsid w:val="00B5591C"/>
    <w:rsid w:val="00B560E8"/>
    <w:rsid w:val="00B569F7"/>
    <w:rsid w:val="00B56D4B"/>
    <w:rsid w:val="00B575C5"/>
    <w:rsid w:val="00B5787B"/>
    <w:rsid w:val="00B57D44"/>
    <w:rsid w:val="00B600AE"/>
    <w:rsid w:val="00B618F6"/>
    <w:rsid w:val="00B61AD9"/>
    <w:rsid w:val="00B61D06"/>
    <w:rsid w:val="00B6250B"/>
    <w:rsid w:val="00B625C2"/>
    <w:rsid w:val="00B63758"/>
    <w:rsid w:val="00B63C6C"/>
    <w:rsid w:val="00B6418C"/>
    <w:rsid w:val="00B64956"/>
    <w:rsid w:val="00B64E57"/>
    <w:rsid w:val="00B6597E"/>
    <w:rsid w:val="00B65D59"/>
    <w:rsid w:val="00B660D5"/>
    <w:rsid w:val="00B662BD"/>
    <w:rsid w:val="00B66434"/>
    <w:rsid w:val="00B6757D"/>
    <w:rsid w:val="00B67AC8"/>
    <w:rsid w:val="00B67DD4"/>
    <w:rsid w:val="00B67E6E"/>
    <w:rsid w:val="00B70258"/>
    <w:rsid w:val="00B71CD1"/>
    <w:rsid w:val="00B7283D"/>
    <w:rsid w:val="00B7382C"/>
    <w:rsid w:val="00B7388D"/>
    <w:rsid w:val="00B73BBA"/>
    <w:rsid w:val="00B74E3C"/>
    <w:rsid w:val="00B74E45"/>
    <w:rsid w:val="00B755D8"/>
    <w:rsid w:val="00B76EA7"/>
    <w:rsid w:val="00B773EF"/>
    <w:rsid w:val="00B778D9"/>
    <w:rsid w:val="00B80601"/>
    <w:rsid w:val="00B80A7F"/>
    <w:rsid w:val="00B812A3"/>
    <w:rsid w:val="00B81341"/>
    <w:rsid w:val="00B81A94"/>
    <w:rsid w:val="00B82743"/>
    <w:rsid w:val="00B828EC"/>
    <w:rsid w:val="00B82C62"/>
    <w:rsid w:val="00B82CD6"/>
    <w:rsid w:val="00B83395"/>
    <w:rsid w:val="00B835BA"/>
    <w:rsid w:val="00B841E4"/>
    <w:rsid w:val="00B8438B"/>
    <w:rsid w:val="00B84E98"/>
    <w:rsid w:val="00B852D3"/>
    <w:rsid w:val="00B85E7E"/>
    <w:rsid w:val="00B8632E"/>
    <w:rsid w:val="00B8649F"/>
    <w:rsid w:val="00B873B3"/>
    <w:rsid w:val="00B87442"/>
    <w:rsid w:val="00B8780D"/>
    <w:rsid w:val="00B87E1D"/>
    <w:rsid w:val="00B907BC"/>
    <w:rsid w:val="00B9114B"/>
    <w:rsid w:val="00B91303"/>
    <w:rsid w:val="00B91CCA"/>
    <w:rsid w:val="00B92D9E"/>
    <w:rsid w:val="00B93644"/>
    <w:rsid w:val="00B9389D"/>
    <w:rsid w:val="00B93BCA"/>
    <w:rsid w:val="00B94F00"/>
    <w:rsid w:val="00B94F42"/>
    <w:rsid w:val="00B952B5"/>
    <w:rsid w:val="00B95C56"/>
    <w:rsid w:val="00B961FC"/>
    <w:rsid w:val="00B96639"/>
    <w:rsid w:val="00B96AC9"/>
    <w:rsid w:val="00B96D02"/>
    <w:rsid w:val="00B96D1A"/>
    <w:rsid w:val="00B97833"/>
    <w:rsid w:val="00B97929"/>
    <w:rsid w:val="00BA09ED"/>
    <w:rsid w:val="00BA1E36"/>
    <w:rsid w:val="00BA23DC"/>
    <w:rsid w:val="00BA301E"/>
    <w:rsid w:val="00BA3076"/>
    <w:rsid w:val="00BA3344"/>
    <w:rsid w:val="00BA3377"/>
    <w:rsid w:val="00BA363F"/>
    <w:rsid w:val="00BA38E0"/>
    <w:rsid w:val="00BA41EE"/>
    <w:rsid w:val="00BA5A66"/>
    <w:rsid w:val="00BA5B89"/>
    <w:rsid w:val="00BA5F56"/>
    <w:rsid w:val="00BA638E"/>
    <w:rsid w:val="00BA733E"/>
    <w:rsid w:val="00BB0A85"/>
    <w:rsid w:val="00BB0BBF"/>
    <w:rsid w:val="00BB0F32"/>
    <w:rsid w:val="00BB0F7D"/>
    <w:rsid w:val="00BB10BB"/>
    <w:rsid w:val="00BB1641"/>
    <w:rsid w:val="00BB1705"/>
    <w:rsid w:val="00BB232A"/>
    <w:rsid w:val="00BB2625"/>
    <w:rsid w:val="00BB29BC"/>
    <w:rsid w:val="00BB2C16"/>
    <w:rsid w:val="00BB2CD1"/>
    <w:rsid w:val="00BB2E55"/>
    <w:rsid w:val="00BB2F90"/>
    <w:rsid w:val="00BB3346"/>
    <w:rsid w:val="00BB3ACF"/>
    <w:rsid w:val="00BB401C"/>
    <w:rsid w:val="00BB44F8"/>
    <w:rsid w:val="00BB4C69"/>
    <w:rsid w:val="00BB4DD8"/>
    <w:rsid w:val="00BB5E7A"/>
    <w:rsid w:val="00BB6848"/>
    <w:rsid w:val="00BC0C6A"/>
    <w:rsid w:val="00BC0CC1"/>
    <w:rsid w:val="00BC1122"/>
    <w:rsid w:val="00BC25C5"/>
    <w:rsid w:val="00BC27E0"/>
    <w:rsid w:val="00BC339B"/>
    <w:rsid w:val="00BC35B3"/>
    <w:rsid w:val="00BC43EB"/>
    <w:rsid w:val="00BC4714"/>
    <w:rsid w:val="00BC478D"/>
    <w:rsid w:val="00BC4E04"/>
    <w:rsid w:val="00BC52AA"/>
    <w:rsid w:val="00BC59A9"/>
    <w:rsid w:val="00BC5DDA"/>
    <w:rsid w:val="00BC7243"/>
    <w:rsid w:val="00BC76E6"/>
    <w:rsid w:val="00BD0470"/>
    <w:rsid w:val="00BD0705"/>
    <w:rsid w:val="00BD0E4A"/>
    <w:rsid w:val="00BD15AE"/>
    <w:rsid w:val="00BD2B56"/>
    <w:rsid w:val="00BD3431"/>
    <w:rsid w:val="00BD3791"/>
    <w:rsid w:val="00BD5D52"/>
    <w:rsid w:val="00BD5F5A"/>
    <w:rsid w:val="00BD739E"/>
    <w:rsid w:val="00BD7612"/>
    <w:rsid w:val="00BD779D"/>
    <w:rsid w:val="00BD7D8A"/>
    <w:rsid w:val="00BE002F"/>
    <w:rsid w:val="00BE187C"/>
    <w:rsid w:val="00BE20C3"/>
    <w:rsid w:val="00BE226B"/>
    <w:rsid w:val="00BE288C"/>
    <w:rsid w:val="00BE2F0E"/>
    <w:rsid w:val="00BE2F24"/>
    <w:rsid w:val="00BE383B"/>
    <w:rsid w:val="00BE3E01"/>
    <w:rsid w:val="00BE43CF"/>
    <w:rsid w:val="00BE4C50"/>
    <w:rsid w:val="00BE5B10"/>
    <w:rsid w:val="00BE7E74"/>
    <w:rsid w:val="00BF0346"/>
    <w:rsid w:val="00BF035E"/>
    <w:rsid w:val="00BF049B"/>
    <w:rsid w:val="00BF09BD"/>
    <w:rsid w:val="00BF1ADF"/>
    <w:rsid w:val="00BF1C6A"/>
    <w:rsid w:val="00BF287C"/>
    <w:rsid w:val="00BF29AF"/>
    <w:rsid w:val="00BF338E"/>
    <w:rsid w:val="00BF3AC1"/>
    <w:rsid w:val="00BF4B87"/>
    <w:rsid w:val="00BF5CA8"/>
    <w:rsid w:val="00BF6298"/>
    <w:rsid w:val="00BF6B30"/>
    <w:rsid w:val="00BF754A"/>
    <w:rsid w:val="00C00990"/>
    <w:rsid w:val="00C013E7"/>
    <w:rsid w:val="00C01A44"/>
    <w:rsid w:val="00C04054"/>
    <w:rsid w:val="00C04455"/>
    <w:rsid w:val="00C052AE"/>
    <w:rsid w:val="00C05D9C"/>
    <w:rsid w:val="00C0604C"/>
    <w:rsid w:val="00C061AB"/>
    <w:rsid w:val="00C06CF6"/>
    <w:rsid w:val="00C07391"/>
    <w:rsid w:val="00C07568"/>
    <w:rsid w:val="00C07879"/>
    <w:rsid w:val="00C10559"/>
    <w:rsid w:val="00C10A86"/>
    <w:rsid w:val="00C11131"/>
    <w:rsid w:val="00C119A8"/>
    <w:rsid w:val="00C12292"/>
    <w:rsid w:val="00C1281F"/>
    <w:rsid w:val="00C132AE"/>
    <w:rsid w:val="00C13CEF"/>
    <w:rsid w:val="00C14631"/>
    <w:rsid w:val="00C146FC"/>
    <w:rsid w:val="00C14A15"/>
    <w:rsid w:val="00C15AD1"/>
    <w:rsid w:val="00C16856"/>
    <w:rsid w:val="00C170D8"/>
    <w:rsid w:val="00C1748C"/>
    <w:rsid w:val="00C17E59"/>
    <w:rsid w:val="00C2050B"/>
    <w:rsid w:val="00C20B4A"/>
    <w:rsid w:val="00C216BB"/>
    <w:rsid w:val="00C219AF"/>
    <w:rsid w:val="00C21AFF"/>
    <w:rsid w:val="00C22368"/>
    <w:rsid w:val="00C22AA0"/>
    <w:rsid w:val="00C2671D"/>
    <w:rsid w:val="00C26761"/>
    <w:rsid w:val="00C2693F"/>
    <w:rsid w:val="00C26965"/>
    <w:rsid w:val="00C27274"/>
    <w:rsid w:val="00C277AD"/>
    <w:rsid w:val="00C279F2"/>
    <w:rsid w:val="00C30B08"/>
    <w:rsid w:val="00C30D35"/>
    <w:rsid w:val="00C3174A"/>
    <w:rsid w:val="00C31A5B"/>
    <w:rsid w:val="00C3371D"/>
    <w:rsid w:val="00C34B5A"/>
    <w:rsid w:val="00C35D51"/>
    <w:rsid w:val="00C3616C"/>
    <w:rsid w:val="00C36475"/>
    <w:rsid w:val="00C3656F"/>
    <w:rsid w:val="00C36DD3"/>
    <w:rsid w:val="00C37950"/>
    <w:rsid w:val="00C37D64"/>
    <w:rsid w:val="00C4100F"/>
    <w:rsid w:val="00C41B51"/>
    <w:rsid w:val="00C429E0"/>
    <w:rsid w:val="00C43BCB"/>
    <w:rsid w:val="00C43DC3"/>
    <w:rsid w:val="00C444FC"/>
    <w:rsid w:val="00C456B4"/>
    <w:rsid w:val="00C46609"/>
    <w:rsid w:val="00C46687"/>
    <w:rsid w:val="00C46C78"/>
    <w:rsid w:val="00C4754B"/>
    <w:rsid w:val="00C502B4"/>
    <w:rsid w:val="00C50A8A"/>
    <w:rsid w:val="00C50EC9"/>
    <w:rsid w:val="00C511EE"/>
    <w:rsid w:val="00C51411"/>
    <w:rsid w:val="00C523F7"/>
    <w:rsid w:val="00C52656"/>
    <w:rsid w:val="00C5332E"/>
    <w:rsid w:val="00C54CEF"/>
    <w:rsid w:val="00C56B6A"/>
    <w:rsid w:val="00C56C62"/>
    <w:rsid w:val="00C5748A"/>
    <w:rsid w:val="00C57EF7"/>
    <w:rsid w:val="00C60168"/>
    <w:rsid w:val="00C60368"/>
    <w:rsid w:val="00C60650"/>
    <w:rsid w:val="00C611C3"/>
    <w:rsid w:val="00C61694"/>
    <w:rsid w:val="00C6183B"/>
    <w:rsid w:val="00C6191E"/>
    <w:rsid w:val="00C61FA7"/>
    <w:rsid w:val="00C625D5"/>
    <w:rsid w:val="00C632B0"/>
    <w:rsid w:val="00C63DFA"/>
    <w:rsid w:val="00C644BA"/>
    <w:rsid w:val="00C64E0B"/>
    <w:rsid w:val="00C65829"/>
    <w:rsid w:val="00C658C2"/>
    <w:rsid w:val="00C66418"/>
    <w:rsid w:val="00C671A4"/>
    <w:rsid w:val="00C70592"/>
    <w:rsid w:val="00C71A73"/>
    <w:rsid w:val="00C71F06"/>
    <w:rsid w:val="00C727D1"/>
    <w:rsid w:val="00C75913"/>
    <w:rsid w:val="00C75D01"/>
    <w:rsid w:val="00C763E0"/>
    <w:rsid w:val="00C76C92"/>
    <w:rsid w:val="00C76EB5"/>
    <w:rsid w:val="00C775FE"/>
    <w:rsid w:val="00C77669"/>
    <w:rsid w:val="00C7767B"/>
    <w:rsid w:val="00C805D1"/>
    <w:rsid w:val="00C81F2C"/>
    <w:rsid w:val="00C822DD"/>
    <w:rsid w:val="00C827AF"/>
    <w:rsid w:val="00C82AEC"/>
    <w:rsid w:val="00C83452"/>
    <w:rsid w:val="00C83885"/>
    <w:rsid w:val="00C8472A"/>
    <w:rsid w:val="00C86662"/>
    <w:rsid w:val="00C87A44"/>
    <w:rsid w:val="00C90BC8"/>
    <w:rsid w:val="00C920B0"/>
    <w:rsid w:val="00C93793"/>
    <w:rsid w:val="00C938EC"/>
    <w:rsid w:val="00C93E49"/>
    <w:rsid w:val="00C945ED"/>
    <w:rsid w:val="00C95CD3"/>
    <w:rsid w:val="00C96096"/>
    <w:rsid w:val="00C973C4"/>
    <w:rsid w:val="00CA02AC"/>
    <w:rsid w:val="00CA0413"/>
    <w:rsid w:val="00CA0C65"/>
    <w:rsid w:val="00CA1E23"/>
    <w:rsid w:val="00CA2D45"/>
    <w:rsid w:val="00CA3236"/>
    <w:rsid w:val="00CA3A0B"/>
    <w:rsid w:val="00CA3D41"/>
    <w:rsid w:val="00CA45DA"/>
    <w:rsid w:val="00CA4EE9"/>
    <w:rsid w:val="00CA530A"/>
    <w:rsid w:val="00CA6059"/>
    <w:rsid w:val="00CA6BA3"/>
    <w:rsid w:val="00CA7BBC"/>
    <w:rsid w:val="00CA7FF6"/>
    <w:rsid w:val="00CB0B28"/>
    <w:rsid w:val="00CB0E82"/>
    <w:rsid w:val="00CB10B0"/>
    <w:rsid w:val="00CB2DD0"/>
    <w:rsid w:val="00CB2EA4"/>
    <w:rsid w:val="00CB37B2"/>
    <w:rsid w:val="00CB4992"/>
    <w:rsid w:val="00CB4B82"/>
    <w:rsid w:val="00CB573F"/>
    <w:rsid w:val="00CB69AF"/>
    <w:rsid w:val="00CB7360"/>
    <w:rsid w:val="00CC027F"/>
    <w:rsid w:val="00CC0A78"/>
    <w:rsid w:val="00CC0AA2"/>
    <w:rsid w:val="00CC15D0"/>
    <w:rsid w:val="00CC2048"/>
    <w:rsid w:val="00CC2533"/>
    <w:rsid w:val="00CC2A8E"/>
    <w:rsid w:val="00CC3537"/>
    <w:rsid w:val="00CC534D"/>
    <w:rsid w:val="00CC5484"/>
    <w:rsid w:val="00CC65CB"/>
    <w:rsid w:val="00CC7665"/>
    <w:rsid w:val="00CC781B"/>
    <w:rsid w:val="00CC78FA"/>
    <w:rsid w:val="00CC7D11"/>
    <w:rsid w:val="00CD011A"/>
    <w:rsid w:val="00CD0673"/>
    <w:rsid w:val="00CD07C2"/>
    <w:rsid w:val="00CD07DA"/>
    <w:rsid w:val="00CD0DFA"/>
    <w:rsid w:val="00CD10B3"/>
    <w:rsid w:val="00CD1BC1"/>
    <w:rsid w:val="00CD1C60"/>
    <w:rsid w:val="00CD1CB0"/>
    <w:rsid w:val="00CD1DCB"/>
    <w:rsid w:val="00CD238C"/>
    <w:rsid w:val="00CD2A6A"/>
    <w:rsid w:val="00CD3947"/>
    <w:rsid w:val="00CD4220"/>
    <w:rsid w:val="00CD534F"/>
    <w:rsid w:val="00CD5C52"/>
    <w:rsid w:val="00CD6169"/>
    <w:rsid w:val="00CD67A2"/>
    <w:rsid w:val="00CD758A"/>
    <w:rsid w:val="00CD78C8"/>
    <w:rsid w:val="00CD7D58"/>
    <w:rsid w:val="00CE0197"/>
    <w:rsid w:val="00CE1DF7"/>
    <w:rsid w:val="00CE2B5D"/>
    <w:rsid w:val="00CE3210"/>
    <w:rsid w:val="00CE32CA"/>
    <w:rsid w:val="00CE4A03"/>
    <w:rsid w:val="00CE5FBB"/>
    <w:rsid w:val="00CE709F"/>
    <w:rsid w:val="00CE743F"/>
    <w:rsid w:val="00CE7CFF"/>
    <w:rsid w:val="00CF13B0"/>
    <w:rsid w:val="00CF17E9"/>
    <w:rsid w:val="00CF36B6"/>
    <w:rsid w:val="00CF3A0B"/>
    <w:rsid w:val="00CF4023"/>
    <w:rsid w:val="00CF4834"/>
    <w:rsid w:val="00CF6088"/>
    <w:rsid w:val="00CF62AB"/>
    <w:rsid w:val="00CF71A9"/>
    <w:rsid w:val="00CF74F6"/>
    <w:rsid w:val="00D00A03"/>
    <w:rsid w:val="00D00DBC"/>
    <w:rsid w:val="00D027E6"/>
    <w:rsid w:val="00D02EAF"/>
    <w:rsid w:val="00D02EB4"/>
    <w:rsid w:val="00D03422"/>
    <w:rsid w:val="00D040D7"/>
    <w:rsid w:val="00D042C9"/>
    <w:rsid w:val="00D0464E"/>
    <w:rsid w:val="00D04BAC"/>
    <w:rsid w:val="00D04DFB"/>
    <w:rsid w:val="00D067BC"/>
    <w:rsid w:val="00D074C2"/>
    <w:rsid w:val="00D078DE"/>
    <w:rsid w:val="00D07943"/>
    <w:rsid w:val="00D07DF0"/>
    <w:rsid w:val="00D1016B"/>
    <w:rsid w:val="00D1063C"/>
    <w:rsid w:val="00D10D6E"/>
    <w:rsid w:val="00D10E8D"/>
    <w:rsid w:val="00D11A30"/>
    <w:rsid w:val="00D11FD1"/>
    <w:rsid w:val="00D12D46"/>
    <w:rsid w:val="00D12FD6"/>
    <w:rsid w:val="00D1395F"/>
    <w:rsid w:val="00D14F68"/>
    <w:rsid w:val="00D15676"/>
    <w:rsid w:val="00D157EA"/>
    <w:rsid w:val="00D15907"/>
    <w:rsid w:val="00D16212"/>
    <w:rsid w:val="00D167A0"/>
    <w:rsid w:val="00D16822"/>
    <w:rsid w:val="00D1699F"/>
    <w:rsid w:val="00D17182"/>
    <w:rsid w:val="00D178E0"/>
    <w:rsid w:val="00D210C3"/>
    <w:rsid w:val="00D21266"/>
    <w:rsid w:val="00D226B5"/>
    <w:rsid w:val="00D23FBE"/>
    <w:rsid w:val="00D25235"/>
    <w:rsid w:val="00D25A1F"/>
    <w:rsid w:val="00D25C4D"/>
    <w:rsid w:val="00D261AE"/>
    <w:rsid w:val="00D26417"/>
    <w:rsid w:val="00D266B8"/>
    <w:rsid w:val="00D276CA"/>
    <w:rsid w:val="00D2777F"/>
    <w:rsid w:val="00D27CEC"/>
    <w:rsid w:val="00D30096"/>
    <w:rsid w:val="00D3045C"/>
    <w:rsid w:val="00D31208"/>
    <w:rsid w:val="00D3182C"/>
    <w:rsid w:val="00D31C0E"/>
    <w:rsid w:val="00D32214"/>
    <w:rsid w:val="00D32A6B"/>
    <w:rsid w:val="00D33F73"/>
    <w:rsid w:val="00D345C7"/>
    <w:rsid w:val="00D34923"/>
    <w:rsid w:val="00D34C64"/>
    <w:rsid w:val="00D34CE2"/>
    <w:rsid w:val="00D34E6B"/>
    <w:rsid w:val="00D360D6"/>
    <w:rsid w:val="00D3617B"/>
    <w:rsid w:val="00D37368"/>
    <w:rsid w:val="00D379D2"/>
    <w:rsid w:val="00D37DD9"/>
    <w:rsid w:val="00D37E00"/>
    <w:rsid w:val="00D40847"/>
    <w:rsid w:val="00D40B4E"/>
    <w:rsid w:val="00D40D3C"/>
    <w:rsid w:val="00D411FF"/>
    <w:rsid w:val="00D41BD8"/>
    <w:rsid w:val="00D42215"/>
    <w:rsid w:val="00D429E8"/>
    <w:rsid w:val="00D43404"/>
    <w:rsid w:val="00D43E64"/>
    <w:rsid w:val="00D44177"/>
    <w:rsid w:val="00D443EF"/>
    <w:rsid w:val="00D44B18"/>
    <w:rsid w:val="00D456B0"/>
    <w:rsid w:val="00D45BE0"/>
    <w:rsid w:val="00D45D12"/>
    <w:rsid w:val="00D45ED2"/>
    <w:rsid w:val="00D46592"/>
    <w:rsid w:val="00D46693"/>
    <w:rsid w:val="00D469C8"/>
    <w:rsid w:val="00D471FC"/>
    <w:rsid w:val="00D47284"/>
    <w:rsid w:val="00D509B2"/>
    <w:rsid w:val="00D50AB0"/>
    <w:rsid w:val="00D5246B"/>
    <w:rsid w:val="00D52470"/>
    <w:rsid w:val="00D52580"/>
    <w:rsid w:val="00D52B05"/>
    <w:rsid w:val="00D54238"/>
    <w:rsid w:val="00D542CB"/>
    <w:rsid w:val="00D56775"/>
    <w:rsid w:val="00D56B0E"/>
    <w:rsid w:val="00D57D45"/>
    <w:rsid w:val="00D57ED3"/>
    <w:rsid w:val="00D60FF9"/>
    <w:rsid w:val="00D612F7"/>
    <w:rsid w:val="00D61CE9"/>
    <w:rsid w:val="00D629D5"/>
    <w:rsid w:val="00D6367C"/>
    <w:rsid w:val="00D64168"/>
    <w:rsid w:val="00D645B1"/>
    <w:rsid w:val="00D64E10"/>
    <w:rsid w:val="00D64E4B"/>
    <w:rsid w:val="00D6658C"/>
    <w:rsid w:val="00D6715C"/>
    <w:rsid w:val="00D67397"/>
    <w:rsid w:val="00D674CD"/>
    <w:rsid w:val="00D676CF"/>
    <w:rsid w:val="00D70D75"/>
    <w:rsid w:val="00D71618"/>
    <w:rsid w:val="00D717F8"/>
    <w:rsid w:val="00D722C4"/>
    <w:rsid w:val="00D72A60"/>
    <w:rsid w:val="00D72FF9"/>
    <w:rsid w:val="00D734D5"/>
    <w:rsid w:val="00D74B25"/>
    <w:rsid w:val="00D755DA"/>
    <w:rsid w:val="00D75E37"/>
    <w:rsid w:val="00D760B0"/>
    <w:rsid w:val="00D76907"/>
    <w:rsid w:val="00D76AFA"/>
    <w:rsid w:val="00D77AE2"/>
    <w:rsid w:val="00D800FB"/>
    <w:rsid w:val="00D802D1"/>
    <w:rsid w:val="00D803B0"/>
    <w:rsid w:val="00D80759"/>
    <w:rsid w:val="00D80984"/>
    <w:rsid w:val="00D816BF"/>
    <w:rsid w:val="00D83786"/>
    <w:rsid w:val="00D8397D"/>
    <w:rsid w:val="00D85C9B"/>
    <w:rsid w:val="00D86429"/>
    <w:rsid w:val="00D868A0"/>
    <w:rsid w:val="00D8725D"/>
    <w:rsid w:val="00D8795F"/>
    <w:rsid w:val="00D87AA1"/>
    <w:rsid w:val="00D902A3"/>
    <w:rsid w:val="00D9144C"/>
    <w:rsid w:val="00D92A73"/>
    <w:rsid w:val="00D93B1B"/>
    <w:rsid w:val="00D945B0"/>
    <w:rsid w:val="00D9536A"/>
    <w:rsid w:val="00D96112"/>
    <w:rsid w:val="00D967A0"/>
    <w:rsid w:val="00D96BF5"/>
    <w:rsid w:val="00D97433"/>
    <w:rsid w:val="00DA09C2"/>
    <w:rsid w:val="00DA1780"/>
    <w:rsid w:val="00DA17D6"/>
    <w:rsid w:val="00DA17EE"/>
    <w:rsid w:val="00DA188E"/>
    <w:rsid w:val="00DA197C"/>
    <w:rsid w:val="00DA1C9B"/>
    <w:rsid w:val="00DA1F5E"/>
    <w:rsid w:val="00DA2AB9"/>
    <w:rsid w:val="00DA2F8F"/>
    <w:rsid w:val="00DA50AF"/>
    <w:rsid w:val="00DA56EA"/>
    <w:rsid w:val="00DA5F89"/>
    <w:rsid w:val="00DA5FB7"/>
    <w:rsid w:val="00DA6782"/>
    <w:rsid w:val="00DA6CE8"/>
    <w:rsid w:val="00DA720C"/>
    <w:rsid w:val="00DA78AF"/>
    <w:rsid w:val="00DA7B9E"/>
    <w:rsid w:val="00DB071B"/>
    <w:rsid w:val="00DB09F3"/>
    <w:rsid w:val="00DB0C2E"/>
    <w:rsid w:val="00DB0EFA"/>
    <w:rsid w:val="00DB175C"/>
    <w:rsid w:val="00DB19E5"/>
    <w:rsid w:val="00DB19F8"/>
    <w:rsid w:val="00DB34FA"/>
    <w:rsid w:val="00DB40DD"/>
    <w:rsid w:val="00DB5795"/>
    <w:rsid w:val="00DB6D3E"/>
    <w:rsid w:val="00DB70D2"/>
    <w:rsid w:val="00DC04DE"/>
    <w:rsid w:val="00DC1298"/>
    <w:rsid w:val="00DC1D49"/>
    <w:rsid w:val="00DC22F4"/>
    <w:rsid w:val="00DC32C2"/>
    <w:rsid w:val="00DC49C1"/>
    <w:rsid w:val="00DC50C5"/>
    <w:rsid w:val="00DC5228"/>
    <w:rsid w:val="00DC5700"/>
    <w:rsid w:val="00DC575A"/>
    <w:rsid w:val="00DC5B9F"/>
    <w:rsid w:val="00DC5EA8"/>
    <w:rsid w:val="00DC6C54"/>
    <w:rsid w:val="00DC76B9"/>
    <w:rsid w:val="00DC76C7"/>
    <w:rsid w:val="00DC79CA"/>
    <w:rsid w:val="00DC7C64"/>
    <w:rsid w:val="00DD019D"/>
    <w:rsid w:val="00DD0E2C"/>
    <w:rsid w:val="00DD21EB"/>
    <w:rsid w:val="00DD334B"/>
    <w:rsid w:val="00DD3A40"/>
    <w:rsid w:val="00DD4455"/>
    <w:rsid w:val="00DD58E9"/>
    <w:rsid w:val="00DD60F4"/>
    <w:rsid w:val="00DD6786"/>
    <w:rsid w:val="00DD7CBE"/>
    <w:rsid w:val="00DD7E16"/>
    <w:rsid w:val="00DE07AF"/>
    <w:rsid w:val="00DE1FA1"/>
    <w:rsid w:val="00DE22BE"/>
    <w:rsid w:val="00DE2727"/>
    <w:rsid w:val="00DE2F6A"/>
    <w:rsid w:val="00DE335F"/>
    <w:rsid w:val="00DE371F"/>
    <w:rsid w:val="00DE47C9"/>
    <w:rsid w:val="00DE49D3"/>
    <w:rsid w:val="00DE50A8"/>
    <w:rsid w:val="00DE55B5"/>
    <w:rsid w:val="00DE57B9"/>
    <w:rsid w:val="00DE58E5"/>
    <w:rsid w:val="00DE66EE"/>
    <w:rsid w:val="00DE7B8A"/>
    <w:rsid w:val="00DE7D68"/>
    <w:rsid w:val="00DF0395"/>
    <w:rsid w:val="00DF2700"/>
    <w:rsid w:val="00DF2768"/>
    <w:rsid w:val="00DF2BE5"/>
    <w:rsid w:val="00DF30F2"/>
    <w:rsid w:val="00DF3B2C"/>
    <w:rsid w:val="00DF3D55"/>
    <w:rsid w:val="00DF4CAB"/>
    <w:rsid w:val="00DF5936"/>
    <w:rsid w:val="00DF59AF"/>
    <w:rsid w:val="00DF69C7"/>
    <w:rsid w:val="00DF6AE5"/>
    <w:rsid w:val="00DF6F22"/>
    <w:rsid w:val="00E001F7"/>
    <w:rsid w:val="00E0077D"/>
    <w:rsid w:val="00E0091C"/>
    <w:rsid w:val="00E009FC"/>
    <w:rsid w:val="00E00BF4"/>
    <w:rsid w:val="00E00D1F"/>
    <w:rsid w:val="00E017FA"/>
    <w:rsid w:val="00E01968"/>
    <w:rsid w:val="00E01E29"/>
    <w:rsid w:val="00E029C8"/>
    <w:rsid w:val="00E02A44"/>
    <w:rsid w:val="00E02D7B"/>
    <w:rsid w:val="00E043BC"/>
    <w:rsid w:val="00E06FB7"/>
    <w:rsid w:val="00E071EA"/>
    <w:rsid w:val="00E072FC"/>
    <w:rsid w:val="00E077FA"/>
    <w:rsid w:val="00E07B80"/>
    <w:rsid w:val="00E11F10"/>
    <w:rsid w:val="00E12048"/>
    <w:rsid w:val="00E13576"/>
    <w:rsid w:val="00E14C51"/>
    <w:rsid w:val="00E1510B"/>
    <w:rsid w:val="00E15A3D"/>
    <w:rsid w:val="00E16992"/>
    <w:rsid w:val="00E17312"/>
    <w:rsid w:val="00E17788"/>
    <w:rsid w:val="00E17802"/>
    <w:rsid w:val="00E179E9"/>
    <w:rsid w:val="00E20204"/>
    <w:rsid w:val="00E20DC1"/>
    <w:rsid w:val="00E20FA1"/>
    <w:rsid w:val="00E21EB9"/>
    <w:rsid w:val="00E22670"/>
    <w:rsid w:val="00E229BF"/>
    <w:rsid w:val="00E22C1D"/>
    <w:rsid w:val="00E22F06"/>
    <w:rsid w:val="00E241BC"/>
    <w:rsid w:val="00E24662"/>
    <w:rsid w:val="00E253EB"/>
    <w:rsid w:val="00E25AAF"/>
    <w:rsid w:val="00E26BA3"/>
    <w:rsid w:val="00E303C7"/>
    <w:rsid w:val="00E304E5"/>
    <w:rsid w:val="00E30C97"/>
    <w:rsid w:val="00E3102E"/>
    <w:rsid w:val="00E31C89"/>
    <w:rsid w:val="00E321C3"/>
    <w:rsid w:val="00E3246D"/>
    <w:rsid w:val="00E326B7"/>
    <w:rsid w:val="00E32986"/>
    <w:rsid w:val="00E32D07"/>
    <w:rsid w:val="00E333F2"/>
    <w:rsid w:val="00E33A1D"/>
    <w:rsid w:val="00E33BBF"/>
    <w:rsid w:val="00E3536D"/>
    <w:rsid w:val="00E356E9"/>
    <w:rsid w:val="00E36243"/>
    <w:rsid w:val="00E378AA"/>
    <w:rsid w:val="00E40996"/>
    <w:rsid w:val="00E41929"/>
    <w:rsid w:val="00E41E15"/>
    <w:rsid w:val="00E41F10"/>
    <w:rsid w:val="00E44F79"/>
    <w:rsid w:val="00E457B8"/>
    <w:rsid w:val="00E46737"/>
    <w:rsid w:val="00E46CEB"/>
    <w:rsid w:val="00E470A5"/>
    <w:rsid w:val="00E505A8"/>
    <w:rsid w:val="00E50F5A"/>
    <w:rsid w:val="00E515ED"/>
    <w:rsid w:val="00E51D6B"/>
    <w:rsid w:val="00E52025"/>
    <w:rsid w:val="00E52912"/>
    <w:rsid w:val="00E52CD2"/>
    <w:rsid w:val="00E5307F"/>
    <w:rsid w:val="00E537DE"/>
    <w:rsid w:val="00E53A75"/>
    <w:rsid w:val="00E540FD"/>
    <w:rsid w:val="00E5443C"/>
    <w:rsid w:val="00E544A2"/>
    <w:rsid w:val="00E552F9"/>
    <w:rsid w:val="00E55A12"/>
    <w:rsid w:val="00E55B1C"/>
    <w:rsid w:val="00E55C2E"/>
    <w:rsid w:val="00E55F0C"/>
    <w:rsid w:val="00E56A39"/>
    <w:rsid w:val="00E56CE5"/>
    <w:rsid w:val="00E56CFF"/>
    <w:rsid w:val="00E57733"/>
    <w:rsid w:val="00E60485"/>
    <w:rsid w:val="00E60C04"/>
    <w:rsid w:val="00E610BA"/>
    <w:rsid w:val="00E613DF"/>
    <w:rsid w:val="00E616A0"/>
    <w:rsid w:val="00E6206A"/>
    <w:rsid w:val="00E620C4"/>
    <w:rsid w:val="00E62307"/>
    <w:rsid w:val="00E62E70"/>
    <w:rsid w:val="00E6329F"/>
    <w:rsid w:val="00E635D1"/>
    <w:rsid w:val="00E64BD6"/>
    <w:rsid w:val="00E64D8D"/>
    <w:rsid w:val="00E650DE"/>
    <w:rsid w:val="00E65B4F"/>
    <w:rsid w:val="00E66121"/>
    <w:rsid w:val="00E66243"/>
    <w:rsid w:val="00E662A6"/>
    <w:rsid w:val="00E702DD"/>
    <w:rsid w:val="00E703F0"/>
    <w:rsid w:val="00E704EB"/>
    <w:rsid w:val="00E73038"/>
    <w:rsid w:val="00E73117"/>
    <w:rsid w:val="00E73391"/>
    <w:rsid w:val="00E75794"/>
    <w:rsid w:val="00E75BA3"/>
    <w:rsid w:val="00E7653B"/>
    <w:rsid w:val="00E76B18"/>
    <w:rsid w:val="00E77A9B"/>
    <w:rsid w:val="00E80325"/>
    <w:rsid w:val="00E8056D"/>
    <w:rsid w:val="00E80FD5"/>
    <w:rsid w:val="00E80FFD"/>
    <w:rsid w:val="00E815B2"/>
    <w:rsid w:val="00E822B3"/>
    <w:rsid w:val="00E8265E"/>
    <w:rsid w:val="00E8283B"/>
    <w:rsid w:val="00E839E4"/>
    <w:rsid w:val="00E8495E"/>
    <w:rsid w:val="00E8597D"/>
    <w:rsid w:val="00E85A0E"/>
    <w:rsid w:val="00E85BA6"/>
    <w:rsid w:val="00E8600B"/>
    <w:rsid w:val="00E8615B"/>
    <w:rsid w:val="00E8620F"/>
    <w:rsid w:val="00E86256"/>
    <w:rsid w:val="00E86550"/>
    <w:rsid w:val="00E86DB2"/>
    <w:rsid w:val="00E8714D"/>
    <w:rsid w:val="00E87D31"/>
    <w:rsid w:val="00E87ECE"/>
    <w:rsid w:val="00E87F3C"/>
    <w:rsid w:val="00E91BC9"/>
    <w:rsid w:val="00E92575"/>
    <w:rsid w:val="00E92D27"/>
    <w:rsid w:val="00E937C7"/>
    <w:rsid w:val="00E94144"/>
    <w:rsid w:val="00E94480"/>
    <w:rsid w:val="00E9469B"/>
    <w:rsid w:val="00E9478E"/>
    <w:rsid w:val="00E9528E"/>
    <w:rsid w:val="00E95FB6"/>
    <w:rsid w:val="00E966CC"/>
    <w:rsid w:val="00E96E07"/>
    <w:rsid w:val="00E974A1"/>
    <w:rsid w:val="00E97E28"/>
    <w:rsid w:val="00EA0165"/>
    <w:rsid w:val="00EA14C9"/>
    <w:rsid w:val="00EA1733"/>
    <w:rsid w:val="00EA18D1"/>
    <w:rsid w:val="00EA3449"/>
    <w:rsid w:val="00EA3C17"/>
    <w:rsid w:val="00EA3CFB"/>
    <w:rsid w:val="00EA4075"/>
    <w:rsid w:val="00EA48DB"/>
    <w:rsid w:val="00EA4947"/>
    <w:rsid w:val="00EA54F5"/>
    <w:rsid w:val="00EA5749"/>
    <w:rsid w:val="00EA5C73"/>
    <w:rsid w:val="00EA6665"/>
    <w:rsid w:val="00EA6F6B"/>
    <w:rsid w:val="00EB0850"/>
    <w:rsid w:val="00EB10B8"/>
    <w:rsid w:val="00EB1EE2"/>
    <w:rsid w:val="00EB272E"/>
    <w:rsid w:val="00EB27A1"/>
    <w:rsid w:val="00EB305E"/>
    <w:rsid w:val="00EB306A"/>
    <w:rsid w:val="00EB36DD"/>
    <w:rsid w:val="00EB3B52"/>
    <w:rsid w:val="00EB3CB3"/>
    <w:rsid w:val="00EB41A9"/>
    <w:rsid w:val="00EB50CF"/>
    <w:rsid w:val="00EB565E"/>
    <w:rsid w:val="00EB59CB"/>
    <w:rsid w:val="00EB623D"/>
    <w:rsid w:val="00EB644B"/>
    <w:rsid w:val="00EB7231"/>
    <w:rsid w:val="00EB78D8"/>
    <w:rsid w:val="00EB7D6E"/>
    <w:rsid w:val="00EC38CF"/>
    <w:rsid w:val="00EC3B65"/>
    <w:rsid w:val="00EC3E0C"/>
    <w:rsid w:val="00EC43FF"/>
    <w:rsid w:val="00EC4585"/>
    <w:rsid w:val="00EC4862"/>
    <w:rsid w:val="00EC4CBB"/>
    <w:rsid w:val="00EC4EF2"/>
    <w:rsid w:val="00EC5961"/>
    <w:rsid w:val="00EC59C3"/>
    <w:rsid w:val="00EC5E91"/>
    <w:rsid w:val="00EC6AF6"/>
    <w:rsid w:val="00EC73BD"/>
    <w:rsid w:val="00EC78FC"/>
    <w:rsid w:val="00EC7966"/>
    <w:rsid w:val="00EC7F44"/>
    <w:rsid w:val="00ED02FA"/>
    <w:rsid w:val="00ED09F7"/>
    <w:rsid w:val="00ED0BBE"/>
    <w:rsid w:val="00ED117A"/>
    <w:rsid w:val="00ED1425"/>
    <w:rsid w:val="00ED1F2C"/>
    <w:rsid w:val="00ED239D"/>
    <w:rsid w:val="00ED289F"/>
    <w:rsid w:val="00ED33A3"/>
    <w:rsid w:val="00ED4317"/>
    <w:rsid w:val="00ED4A3B"/>
    <w:rsid w:val="00ED5345"/>
    <w:rsid w:val="00ED565C"/>
    <w:rsid w:val="00ED6253"/>
    <w:rsid w:val="00ED6460"/>
    <w:rsid w:val="00ED64F8"/>
    <w:rsid w:val="00ED6551"/>
    <w:rsid w:val="00ED677E"/>
    <w:rsid w:val="00ED75A3"/>
    <w:rsid w:val="00EE114E"/>
    <w:rsid w:val="00EE1151"/>
    <w:rsid w:val="00EE1155"/>
    <w:rsid w:val="00EE11C7"/>
    <w:rsid w:val="00EE12B1"/>
    <w:rsid w:val="00EE1EF2"/>
    <w:rsid w:val="00EE20E0"/>
    <w:rsid w:val="00EE2894"/>
    <w:rsid w:val="00EE2B73"/>
    <w:rsid w:val="00EE3877"/>
    <w:rsid w:val="00EE3ADE"/>
    <w:rsid w:val="00EE4A82"/>
    <w:rsid w:val="00EE4E49"/>
    <w:rsid w:val="00EE5045"/>
    <w:rsid w:val="00EE5CB9"/>
    <w:rsid w:val="00EE5CE0"/>
    <w:rsid w:val="00EE5DF1"/>
    <w:rsid w:val="00EE63FC"/>
    <w:rsid w:val="00EE6CD6"/>
    <w:rsid w:val="00EE6D7A"/>
    <w:rsid w:val="00EE6FF5"/>
    <w:rsid w:val="00EE76CB"/>
    <w:rsid w:val="00EE7720"/>
    <w:rsid w:val="00EE7812"/>
    <w:rsid w:val="00EE7A87"/>
    <w:rsid w:val="00EE7D07"/>
    <w:rsid w:val="00EF0856"/>
    <w:rsid w:val="00EF0BFB"/>
    <w:rsid w:val="00EF1578"/>
    <w:rsid w:val="00EF1F35"/>
    <w:rsid w:val="00EF4FC5"/>
    <w:rsid w:val="00EF5988"/>
    <w:rsid w:val="00EF64F9"/>
    <w:rsid w:val="00EF678E"/>
    <w:rsid w:val="00EF6CD5"/>
    <w:rsid w:val="00EF7967"/>
    <w:rsid w:val="00F00CC3"/>
    <w:rsid w:val="00F01935"/>
    <w:rsid w:val="00F01950"/>
    <w:rsid w:val="00F01A63"/>
    <w:rsid w:val="00F028C7"/>
    <w:rsid w:val="00F02A44"/>
    <w:rsid w:val="00F02AFD"/>
    <w:rsid w:val="00F039B6"/>
    <w:rsid w:val="00F03A98"/>
    <w:rsid w:val="00F03B28"/>
    <w:rsid w:val="00F03DE9"/>
    <w:rsid w:val="00F04446"/>
    <w:rsid w:val="00F04BFA"/>
    <w:rsid w:val="00F04CB1"/>
    <w:rsid w:val="00F052CB"/>
    <w:rsid w:val="00F05668"/>
    <w:rsid w:val="00F05C22"/>
    <w:rsid w:val="00F06165"/>
    <w:rsid w:val="00F064FC"/>
    <w:rsid w:val="00F07011"/>
    <w:rsid w:val="00F0770F"/>
    <w:rsid w:val="00F07994"/>
    <w:rsid w:val="00F07B53"/>
    <w:rsid w:val="00F07BCF"/>
    <w:rsid w:val="00F10032"/>
    <w:rsid w:val="00F104FD"/>
    <w:rsid w:val="00F10C77"/>
    <w:rsid w:val="00F112D3"/>
    <w:rsid w:val="00F113B2"/>
    <w:rsid w:val="00F116B9"/>
    <w:rsid w:val="00F1257D"/>
    <w:rsid w:val="00F12918"/>
    <w:rsid w:val="00F12AE2"/>
    <w:rsid w:val="00F13418"/>
    <w:rsid w:val="00F13AB6"/>
    <w:rsid w:val="00F143EE"/>
    <w:rsid w:val="00F14A2F"/>
    <w:rsid w:val="00F14CEC"/>
    <w:rsid w:val="00F15413"/>
    <w:rsid w:val="00F15809"/>
    <w:rsid w:val="00F16221"/>
    <w:rsid w:val="00F164F1"/>
    <w:rsid w:val="00F16FAC"/>
    <w:rsid w:val="00F16FF5"/>
    <w:rsid w:val="00F17AAE"/>
    <w:rsid w:val="00F17DD3"/>
    <w:rsid w:val="00F2089F"/>
    <w:rsid w:val="00F213BC"/>
    <w:rsid w:val="00F217FE"/>
    <w:rsid w:val="00F21C6C"/>
    <w:rsid w:val="00F21F7E"/>
    <w:rsid w:val="00F22202"/>
    <w:rsid w:val="00F226EA"/>
    <w:rsid w:val="00F228A8"/>
    <w:rsid w:val="00F2366F"/>
    <w:rsid w:val="00F23D60"/>
    <w:rsid w:val="00F24871"/>
    <w:rsid w:val="00F254DA"/>
    <w:rsid w:val="00F26FD2"/>
    <w:rsid w:val="00F27CEC"/>
    <w:rsid w:val="00F3040B"/>
    <w:rsid w:val="00F304DD"/>
    <w:rsid w:val="00F30DDC"/>
    <w:rsid w:val="00F31088"/>
    <w:rsid w:val="00F31BCD"/>
    <w:rsid w:val="00F3213F"/>
    <w:rsid w:val="00F32BA3"/>
    <w:rsid w:val="00F32DA7"/>
    <w:rsid w:val="00F32F4D"/>
    <w:rsid w:val="00F33049"/>
    <w:rsid w:val="00F33739"/>
    <w:rsid w:val="00F348D8"/>
    <w:rsid w:val="00F350DE"/>
    <w:rsid w:val="00F3547F"/>
    <w:rsid w:val="00F35939"/>
    <w:rsid w:val="00F35D43"/>
    <w:rsid w:val="00F35ED7"/>
    <w:rsid w:val="00F35FAE"/>
    <w:rsid w:val="00F36398"/>
    <w:rsid w:val="00F36E26"/>
    <w:rsid w:val="00F3747D"/>
    <w:rsid w:val="00F40159"/>
    <w:rsid w:val="00F40A14"/>
    <w:rsid w:val="00F40F20"/>
    <w:rsid w:val="00F4220D"/>
    <w:rsid w:val="00F42D66"/>
    <w:rsid w:val="00F42DB1"/>
    <w:rsid w:val="00F438A4"/>
    <w:rsid w:val="00F45045"/>
    <w:rsid w:val="00F45924"/>
    <w:rsid w:val="00F45E77"/>
    <w:rsid w:val="00F45EB9"/>
    <w:rsid w:val="00F46070"/>
    <w:rsid w:val="00F468FC"/>
    <w:rsid w:val="00F46CD8"/>
    <w:rsid w:val="00F4711B"/>
    <w:rsid w:val="00F4796E"/>
    <w:rsid w:val="00F513B9"/>
    <w:rsid w:val="00F51A0F"/>
    <w:rsid w:val="00F52073"/>
    <w:rsid w:val="00F52946"/>
    <w:rsid w:val="00F52B0C"/>
    <w:rsid w:val="00F52E99"/>
    <w:rsid w:val="00F535A5"/>
    <w:rsid w:val="00F53E74"/>
    <w:rsid w:val="00F540EE"/>
    <w:rsid w:val="00F54DEA"/>
    <w:rsid w:val="00F54EAF"/>
    <w:rsid w:val="00F5518F"/>
    <w:rsid w:val="00F558D8"/>
    <w:rsid w:val="00F55BA0"/>
    <w:rsid w:val="00F56107"/>
    <w:rsid w:val="00F56674"/>
    <w:rsid w:val="00F56749"/>
    <w:rsid w:val="00F56CD3"/>
    <w:rsid w:val="00F574A9"/>
    <w:rsid w:val="00F5772E"/>
    <w:rsid w:val="00F57C45"/>
    <w:rsid w:val="00F607F0"/>
    <w:rsid w:val="00F61195"/>
    <w:rsid w:val="00F61A5E"/>
    <w:rsid w:val="00F62181"/>
    <w:rsid w:val="00F624A4"/>
    <w:rsid w:val="00F63518"/>
    <w:rsid w:val="00F639DD"/>
    <w:rsid w:val="00F63F6C"/>
    <w:rsid w:val="00F64208"/>
    <w:rsid w:val="00F64848"/>
    <w:rsid w:val="00F64C60"/>
    <w:rsid w:val="00F650C5"/>
    <w:rsid w:val="00F655D7"/>
    <w:rsid w:val="00F65890"/>
    <w:rsid w:val="00F711F6"/>
    <w:rsid w:val="00F712DF"/>
    <w:rsid w:val="00F71C15"/>
    <w:rsid w:val="00F71E4B"/>
    <w:rsid w:val="00F732A8"/>
    <w:rsid w:val="00F74820"/>
    <w:rsid w:val="00F7488D"/>
    <w:rsid w:val="00F74CCC"/>
    <w:rsid w:val="00F74FAA"/>
    <w:rsid w:val="00F757ED"/>
    <w:rsid w:val="00F76373"/>
    <w:rsid w:val="00F800EB"/>
    <w:rsid w:val="00F802D6"/>
    <w:rsid w:val="00F80F94"/>
    <w:rsid w:val="00F81C63"/>
    <w:rsid w:val="00F821A3"/>
    <w:rsid w:val="00F82E31"/>
    <w:rsid w:val="00F8325A"/>
    <w:rsid w:val="00F83AF2"/>
    <w:rsid w:val="00F844FB"/>
    <w:rsid w:val="00F8478E"/>
    <w:rsid w:val="00F84B88"/>
    <w:rsid w:val="00F8576E"/>
    <w:rsid w:val="00F861D7"/>
    <w:rsid w:val="00F86475"/>
    <w:rsid w:val="00F8681B"/>
    <w:rsid w:val="00F877EC"/>
    <w:rsid w:val="00F87864"/>
    <w:rsid w:val="00F90047"/>
    <w:rsid w:val="00F9084C"/>
    <w:rsid w:val="00F90A76"/>
    <w:rsid w:val="00F90EF6"/>
    <w:rsid w:val="00F92134"/>
    <w:rsid w:val="00F9347D"/>
    <w:rsid w:val="00F95EB4"/>
    <w:rsid w:val="00F95EBF"/>
    <w:rsid w:val="00F96114"/>
    <w:rsid w:val="00F964F7"/>
    <w:rsid w:val="00F96D29"/>
    <w:rsid w:val="00F96E4A"/>
    <w:rsid w:val="00F9782C"/>
    <w:rsid w:val="00FA006F"/>
    <w:rsid w:val="00FA03D4"/>
    <w:rsid w:val="00FA144A"/>
    <w:rsid w:val="00FA1600"/>
    <w:rsid w:val="00FA1986"/>
    <w:rsid w:val="00FA1C29"/>
    <w:rsid w:val="00FA235B"/>
    <w:rsid w:val="00FA3931"/>
    <w:rsid w:val="00FA5257"/>
    <w:rsid w:val="00FA52EE"/>
    <w:rsid w:val="00FA55FD"/>
    <w:rsid w:val="00FA6168"/>
    <w:rsid w:val="00FA6BCD"/>
    <w:rsid w:val="00FA7B26"/>
    <w:rsid w:val="00FA7C28"/>
    <w:rsid w:val="00FB01C2"/>
    <w:rsid w:val="00FB1F5F"/>
    <w:rsid w:val="00FB22E2"/>
    <w:rsid w:val="00FB232B"/>
    <w:rsid w:val="00FB2CDF"/>
    <w:rsid w:val="00FB31AE"/>
    <w:rsid w:val="00FB3B4F"/>
    <w:rsid w:val="00FB3D89"/>
    <w:rsid w:val="00FB44F9"/>
    <w:rsid w:val="00FB484B"/>
    <w:rsid w:val="00FB66A4"/>
    <w:rsid w:val="00FB672C"/>
    <w:rsid w:val="00FB6D79"/>
    <w:rsid w:val="00FB70C7"/>
    <w:rsid w:val="00FC0687"/>
    <w:rsid w:val="00FC0784"/>
    <w:rsid w:val="00FC1104"/>
    <w:rsid w:val="00FC11B5"/>
    <w:rsid w:val="00FC1428"/>
    <w:rsid w:val="00FC294D"/>
    <w:rsid w:val="00FC3460"/>
    <w:rsid w:val="00FC4926"/>
    <w:rsid w:val="00FC5143"/>
    <w:rsid w:val="00FC6A8B"/>
    <w:rsid w:val="00FC6CDC"/>
    <w:rsid w:val="00FC71BF"/>
    <w:rsid w:val="00FC74A1"/>
    <w:rsid w:val="00FC771D"/>
    <w:rsid w:val="00FD00F3"/>
    <w:rsid w:val="00FD2272"/>
    <w:rsid w:val="00FD245B"/>
    <w:rsid w:val="00FD2D51"/>
    <w:rsid w:val="00FD30EC"/>
    <w:rsid w:val="00FD3702"/>
    <w:rsid w:val="00FD4046"/>
    <w:rsid w:val="00FD4A17"/>
    <w:rsid w:val="00FD4DA2"/>
    <w:rsid w:val="00FD4F9F"/>
    <w:rsid w:val="00FD5BEC"/>
    <w:rsid w:val="00FD5C3E"/>
    <w:rsid w:val="00FD6933"/>
    <w:rsid w:val="00FD719D"/>
    <w:rsid w:val="00FD792B"/>
    <w:rsid w:val="00FD7C0B"/>
    <w:rsid w:val="00FD7CE2"/>
    <w:rsid w:val="00FD7ECE"/>
    <w:rsid w:val="00FE0B47"/>
    <w:rsid w:val="00FE0E42"/>
    <w:rsid w:val="00FE1367"/>
    <w:rsid w:val="00FE2569"/>
    <w:rsid w:val="00FE346C"/>
    <w:rsid w:val="00FE3E58"/>
    <w:rsid w:val="00FE4A23"/>
    <w:rsid w:val="00FE4A94"/>
    <w:rsid w:val="00FE5313"/>
    <w:rsid w:val="00FE5C64"/>
    <w:rsid w:val="00FE5C8F"/>
    <w:rsid w:val="00FE5FFA"/>
    <w:rsid w:val="00FE609C"/>
    <w:rsid w:val="00FE7B60"/>
    <w:rsid w:val="00FE7D61"/>
    <w:rsid w:val="00FF03A1"/>
    <w:rsid w:val="00FF0D02"/>
    <w:rsid w:val="00FF1393"/>
    <w:rsid w:val="00FF194F"/>
    <w:rsid w:val="00FF206C"/>
    <w:rsid w:val="00FF2131"/>
    <w:rsid w:val="00FF22B4"/>
    <w:rsid w:val="00FF3706"/>
    <w:rsid w:val="00FF3C97"/>
    <w:rsid w:val="00FF3CC9"/>
    <w:rsid w:val="00FF45C2"/>
    <w:rsid w:val="00FF4698"/>
    <w:rsid w:val="00FF6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1F28C8"/>
  <w15:chartTrackingRefBased/>
  <w15:docId w15:val="{247B3F66-66BF-48FD-ADEF-8DE63BCC8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57BD"/>
  </w:style>
  <w:style w:type="paragraph" w:styleId="Nagwek1">
    <w:name w:val="heading 1"/>
    <w:basedOn w:val="Normalny"/>
    <w:next w:val="Normalny"/>
    <w:link w:val="Nagwek1Znak"/>
    <w:uiPriority w:val="9"/>
    <w:qFormat/>
    <w:rsid w:val="00112E96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7C9163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12E96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12E96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12E9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12E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112E9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112E9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112E9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112E96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12E96"/>
    <w:rPr>
      <w:rFonts w:asciiTheme="majorHAnsi" w:eastAsiaTheme="majorEastAsia" w:hAnsiTheme="majorHAnsi" w:cstheme="majorBidi"/>
      <w:color w:val="7C9163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112E96"/>
    <w:rPr>
      <w:rFonts w:asciiTheme="majorHAnsi" w:eastAsiaTheme="majorEastAsia" w:hAnsiTheme="majorHAnsi" w:cstheme="majorBidi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112E96"/>
    <w:rPr>
      <w:rFonts w:asciiTheme="majorHAnsi" w:eastAsiaTheme="majorEastAsia" w:hAnsiTheme="majorHAnsi" w:cstheme="majorBidi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rsid w:val="00112E96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Nagwek5Znak">
    <w:name w:val="Nagłówek 5 Znak"/>
    <w:basedOn w:val="Domylnaczcionkaakapitu"/>
    <w:link w:val="Nagwek5"/>
    <w:uiPriority w:val="9"/>
    <w:rsid w:val="00112E96"/>
    <w:rPr>
      <w:rFonts w:asciiTheme="majorHAnsi" w:eastAsiaTheme="majorEastAsia" w:hAnsiTheme="majorHAnsi" w:cstheme="majorBidi"/>
      <w:sz w:val="28"/>
      <w:szCs w:val="28"/>
    </w:rPr>
  </w:style>
  <w:style w:type="character" w:customStyle="1" w:styleId="Nagwek6Znak">
    <w:name w:val="Nagłówek 6 Znak"/>
    <w:basedOn w:val="Domylnaczcionkaakapitu"/>
    <w:link w:val="Nagwek6"/>
    <w:uiPriority w:val="9"/>
    <w:rsid w:val="00112E96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Nagwek7Znak">
    <w:name w:val="Nagłówek 7 Znak"/>
    <w:basedOn w:val="Domylnaczcionkaakapitu"/>
    <w:link w:val="Nagwek7"/>
    <w:uiPriority w:val="9"/>
    <w:rsid w:val="00112E96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rsid w:val="00112E9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9Znak">
    <w:name w:val="Nagłówek 9 Znak"/>
    <w:basedOn w:val="Domylnaczcionkaakapitu"/>
    <w:link w:val="Nagwek9"/>
    <w:uiPriority w:val="9"/>
    <w:rsid w:val="00112E96"/>
    <w:rPr>
      <w:b/>
      <w:bCs/>
      <w:i/>
      <w:iCs/>
    </w:rPr>
  </w:style>
  <w:style w:type="paragraph" w:styleId="Tytu">
    <w:name w:val="Title"/>
    <w:basedOn w:val="Normalny"/>
    <w:next w:val="Normalny"/>
    <w:link w:val="TytuZnak"/>
    <w:uiPriority w:val="10"/>
    <w:qFormat/>
    <w:rsid w:val="00112E96"/>
    <w:pPr>
      <w:pBdr>
        <w:top w:val="single" w:sz="6" w:space="8" w:color="E7BC29" w:themeColor="accent3"/>
        <w:bottom w:val="single" w:sz="6" w:space="8" w:color="E7BC29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4D26" w:themeColor="text2"/>
      <w:spacing w:val="30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0"/>
    <w:rsid w:val="00112E96"/>
    <w:rPr>
      <w:rFonts w:asciiTheme="majorHAnsi" w:eastAsiaTheme="majorEastAsia" w:hAnsiTheme="majorHAnsi" w:cstheme="majorBidi"/>
      <w:caps/>
      <w:color w:val="444D26" w:themeColor="text2"/>
      <w:spacing w:val="30"/>
      <w:sz w:val="72"/>
      <w:szCs w:val="7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12E96"/>
    <w:pPr>
      <w:numPr>
        <w:ilvl w:val="1"/>
      </w:numPr>
      <w:jc w:val="center"/>
    </w:pPr>
    <w:rPr>
      <w:color w:val="444D26" w:themeColor="text2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12E96"/>
    <w:rPr>
      <w:color w:val="444D26" w:themeColor="text2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12E96"/>
    <w:rPr>
      <w:i/>
      <w:iCs/>
      <w:color w:val="595959" w:themeColor="text1" w:themeTint="A6"/>
    </w:rPr>
  </w:style>
  <w:style w:type="character" w:styleId="Uwydatnienie">
    <w:name w:val="Emphasis"/>
    <w:basedOn w:val="Domylnaczcionkaakapitu"/>
    <w:uiPriority w:val="20"/>
    <w:qFormat/>
    <w:rsid w:val="00112E96"/>
    <w:rPr>
      <w:i/>
      <w:iCs/>
      <w:color w:val="000000" w:themeColor="text1"/>
    </w:rPr>
  </w:style>
  <w:style w:type="character" w:styleId="Wyrnienieintensywne">
    <w:name w:val="Intense Emphasis"/>
    <w:basedOn w:val="Domylnaczcionkaakapitu"/>
    <w:uiPriority w:val="21"/>
    <w:qFormat/>
    <w:rsid w:val="00112E96"/>
    <w:rPr>
      <w:b/>
      <w:bCs/>
      <w:i/>
      <w:iCs/>
      <w:color w:val="auto"/>
    </w:rPr>
  </w:style>
  <w:style w:type="character" w:styleId="Pogrubienie">
    <w:name w:val="Strong"/>
    <w:basedOn w:val="Domylnaczcionkaakapitu"/>
    <w:uiPriority w:val="22"/>
    <w:qFormat/>
    <w:rsid w:val="00112E96"/>
    <w:rPr>
      <w:b/>
      <w:bCs/>
    </w:rPr>
  </w:style>
  <w:style w:type="paragraph" w:styleId="Cytat">
    <w:name w:val="Quote"/>
    <w:basedOn w:val="Normalny"/>
    <w:next w:val="Normalny"/>
    <w:link w:val="CytatZnak"/>
    <w:uiPriority w:val="29"/>
    <w:qFormat/>
    <w:rsid w:val="00112E96"/>
    <w:pPr>
      <w:spacing w:before="160"/>
      <w:ind w:left="720" w:right="720"/>
      <w:jc w:val="center"/>
    </w:pPr>
    <w:rPr>
      <w:i/>
      <w:iCs/>
      <w:color w:val="B79214" w:themeColor="accent3" w:themeShade="BF"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112E96"/>
    <w:rPr>
      <w:i/>
      <w:iCs/>
      <w:color w:val="B79214" w:themeColor="accent3" w:themeShade="BF"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12E96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7C9163" w:themeColor="accent1" w:themeShade="BF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12E96"/>
    <w:rPr>
      <w:rFonts w:asciiTheme="majorHAnsi" w:eastAsiaTheme="majorEastAsia" w:hAnsiTheme="majorHAnsi" w:cstheme="majorBidi"/>
      <w:caps/>
      <w:color w:val="7C9163" w:themeColor="accent1" w:themeShade="BF"/>
      <w:sz w:val="28"/>
      <w:szCs w:val="28"/>
    </w:rPr>
  </w:style>
  <w:style w:type="character" w:styleId="Odwoaniedelikatne">
    <w:name w:val="Subtle Reference"/>
    <w:basedOn w:val="Domylnaczcionkaakapitu"/>
    <w:uiPriority w:val="31"/>
    <w:qFormat/>
    <w:rsid w:val="00112E9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112E96"/>
    <w:rPr>
      <w:b/>
      <w:bCs/>
      <w:caps w:val="0"/>
      <w:smallCaps/>
      <w:color w:val="auto"/>
      <w:spacing w:val="0"/>
      <w:u w:val="single"/>
    </w:rPr>
  </w:style>
  <w:style w:type="character" w:styleId="Tytuksiki">
    <w:name w:val="Book Title"/>
    <w:basedOn w:val="Domylnaczcionkaakapitu"/>
    <w:uiPriority w:val="33"/>
    <w:qFormat/>
    <w:rsid w:val="00112E96"/>
    <w:rPr>
      <w:b/>
      <w:bCs/>
      <w:caps w:val="0"/>
      <w:smallCaps/>
      <w:spacing w:val="0"/>
    </w:rPr>
  </w:style>
  <w:style w:type="character" w:styleId="Hipercze">
    <w:name w:val="Hyperlink"/>
    <w:basedOn w:val="Domylnaczcionkaakapitu"/>
    <w:uiPriority w:val="99"/>
    <w:unhideWhenUsed/>
    <w:rsid w:val="001F6875"/>
    <w:rPr>
      <w:rFonts w:ascii="Calibri" w:hAnsi="Calibri" w:cs="Calibri"/>
      <w:color w:val="536142" w:themeColor="accent1" w:themeShade="80"/>
      <w:u w:val="single"/>
    </w:rPr>
  </w:style>
  <w:style w:type="character" w:styleId="UyteHipercze">
    <w:name w:val="FollowedHyperlink"/>
    <w:basedOn w:val="Domylnaczcionkaakapitu"/>
    <w:uiPriority w:val="99"/>
    <w:unhideWhenUsed/>
    <w:rsid w:val="001F6875"/>
    <w:rPr>
      <w:rFonts w:ascii="Calibri" w:hAnsi="Calibri" w:cs="Calibri"/>
      <w:color w:val="7F6F6F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112E9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6875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6875"/>
    <w:rPr>
      <w:rFonts w:ascii="Segoe UI" w:hAnsi="Segoe UI" w:cs="Segoe UI"/>
      <w:szCs w:val="18"/>
    </w:rPr>
  </w:style>
  <w:style w:type="paragraph" w:styleId="Tekstblokowy">
    <w:name w:val="Block Text"/>
    <w:basedOn w:val="Normalny"/>
    <w:uiPriority w:val="99"/>
    <w:semiHidden/>
    <w:unhideWhenUsed/>
    <w:rsid w:val="001F6875"/>
    <w:pPr>
      <w:pBdr>
        <w:top w:val="single" w:sz="2" w:space="10" w:color="A5B592" w:themeColor="accent1" w:shadow="1" w:frame="1"/>
        <w:left w:val="single" w:sz="2" w:space="10" w:color="A5B592" w:themeColor="accent1" w:shadow="1" w:frame="1"/>
        <w:bottom w:val="single" w:sz="2" w:space="10" w:color="A5B592" w:themeColor="accent1" w:shadow="1" w:frame="1"/>
        <w:right w:val="single" w:sz="2" w:space="10" w:color="A5B592" w:themeColor="accent1" w:shadow="1" w:frame="1"/>
      </w:pBdr>
      <w:ind w:left="1152" w:right="1152"/>
    </w:pPr>
    <w:rPr>
      <w:i/>
      <w:iCs/>
      <w:color w:val="536142" w:themeColor="accent1" w:themeShade="8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F6875"/>
    <w:pPr>
      <w:spacing w:after="120"/>
    </w:pPr>
    <w:rPr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F6875"/>
    <w:rPr>
      <w:rFonts w:ascii="Calibri" w:hAnsi="Calibri" w:cs="Calibri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F6875"/>
    <w:pPr>
      <w:spacing w:after="120"/>
      <w:ind w:left="360"/>
    </w:pPr>
    <w:rPr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F6875"/>
    <w:rPr>
      <w:rFonts w:ascii="Calibri" w:hAnsi="Calibri" w:cs="Calibri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F6875"/>
    <w:rPr>
      <w:rFonts w:ascii="Calibri" w:hAnsi="Calibri" w:cs="Calibri"/>
      <w:sz w:val="22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F6875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F6875"/>
    <w:rPr>
      <w:rFonts w:ascii="Calibri" w:hAnsi="Calibri" w:cs="Calibri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F68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F6875"/>
    <w:rPr>
      <w:rFonts w:ascii="Calibri" w:hAnsi="Calibri" w:cs="Calibri"/>
      <w:b/>
      <w:bCs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1F6875"/>
    <w:rPr>
      <w:rFonts w:ascii="Segoe UI" w:hAnsi="Segoe UI" w:cs="Segoe UI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1F6875"/>
    <w:rPr>
      <w:rFonts w:ascii="Segoe UI" w:hAnsi="Segoe UI" w:cs="Segoe UI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F6875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F6875"/>
    <w:rPr>
      <w:rFonts w:ascii="Calibri" w:hAnsi="Calibri" w:cs="Calibri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1F6875"/>
    <w:rPr>
      <w:rFonts w:ascii="Calibri Light" w:eastAsiaTheme="majorEastAsia" w:hAnsi="Calibri Light" w:cs="Calibri Ligh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F6875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F6875"/>
    <w:rPr>
      <w:rFonts w:ascii="Calibri" w:hAnsi="Calibri" w:cs="Calibri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1F6875"/>
    <w:rPr>
      <w:rFonts w:ascii="Consolas" w:hAnsi="Consolas" w:cs="Calibri"/>
      <w:sz w:val="22"/>
      <w:szCs w:val="20"/>
    </w:rPr>
  </w:style>
  <w:style w:type="character" w:styleId="HTML-klawiatura">
    <w:name w:val="HTML Keyboard"/>
    <w:basedOn w:val="Domylnaczcionkaakapitu"/>
    <w:uiPriority w:val="99"/>
    <w:semiHidden/>
    <w:unhideWhenUsed/>
    <w:rsid w:val="001F6875"/>
    <w:rPr>
      <w:rFonts w:ascii="Consolas" w:hAnsi="Consolas" w:cs="Calibri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F6875"/>
    <w:rPr>
      <w:rFonts w:ascii="Consolas" w:hAnsi="Consola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F6875"/>
    <w:rPr>
      <w:rFonts w:ascii="Consolas" w:hAnsi="Consolas" w:cs="Calibri"/>
      <w:szCs w:val="20"/>
    </w:rPr>
  </w:style>
  <w:style w:type="character" w:styleId="HTML-staaszeroko">
    <w:name w:val="HTML Typewriter"/>
    <w:basedOn w:val="Domylnaczcionkaakapitu"/>
    <w:uiPriority w:val="99"/>
    <w:semiHidden/>
    <w:unhideWhenUsed/>
    <w:rsid w:val="001F6875"/>
    <w:rPr>
      <w:rFonts w:ascii="Consolas" w:hAnsi="Consolas" w:cs="Calibri"/>
      <w:sz w:val="22"/>
      <w:szCs w:val="20"/>
    </w:rPr>
  </w:style>
  <w:style w:type="paragraph" w:styleId="Tekstmakra">
    <w:name w:val="macro"/>
    <w:link w:val="TekstmakraZnak"/>
    <w:uiPriority w:val="99"/>
    <w:semiHidden/>
    <w:unhideWhenUsed/>
    <w:rsid w:val="001F68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alibri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1F6875"/>
    <w:rPr>
      <w:rFonts w:ascii="Consolas" w:hAnsi="Consolas" w:cs="Calibri"/>
      <w:szCs w:val="20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F6875"/>
    <w:rPr>
      <w:rFonts w:ascii="Consolas" w:hAnsi="Consola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F6875"/>
    <w:rPr>
      <w:rFonts w:ascii="Consolas" w:hAnsi="Consolas" w:cs="Calibri"/>
      <w:szCs w:val="21"/>
    </w:rPr>
  </w:style>
  <w:style w:type="character" w:styleId="Tekstzastpczy">
    <w:name w:val="Placeholder Text"/>
    <w:basedOn w:val="Domylnaczcionkaakapitu"/>
    <w:uiPriority w:val="99"/>
    <w:semiHidden/>
    <w:rsid w:val="001F6875"/>
    <w:rPr>
      <w:rFonts w:ascii="Calibri" w:hAnsi="Calibri" w:cs="Calibri"/>
      <w:color w:val="6F6702" w:themeColor="background2" w:themeShade="40"/>
    </w:rPr>
  </w:style>
  <w:style w:type="paragraph" w:styleId="Nagwek">
    <w:name w:val="header"/>
    <w:basedOn w:val="Normalny"/>
    <w:link w:val="NagwekZnak"/>
    <w:uiPriority w:val="99"/>
    <w:unhideWhenUsed/>
    <w:rsid w:val="001F6875"/>
  </w:style>
  <w:style w:type="character" w:customStyle="1" w:styleId="NagwekZnak">
    <w:name w:val="Nagłówek Znak"/>
    <w:basedOn w:val="Domylnaczcionkaakapitu"/>
    <w:link w:val="Nagwek"/>
    <w:uiPriority w:val="99"/>
    <w:rsid w:val="001F6875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1F6875"/>
  </w:style>
  <w:style w:type="character" w:customStyle="1" w:styleId="StopkaZnak">
    <w:name w:val="Stopka Znak"/>
    <w:basedOn w:val="Domylnaczcionkaakapitu"/>
    <w:link w:val="Stopka"/>
    <w:uiPriority w:val="99"/>
    <w:rsid w:val="001F6875"/>
    <w:rPr>
      <w:rFonts w:ascii="Calibri" w:hAnsi="Calibri" w:cs="Calibri"/>
    </w:rPr>
  </w:style>
  <w:style w:type="paragraph" w:styleId="Spistreci9">
    <w:name w:val="toc 9"/>
    <w:basedOn w:val="Normalny"/>
    <w:next w:val="Normalny"/>
    <w:autoRedefine/>
    <w:uiPriority w:val="39"/>
    <w:unhideWhenUsed/>
    <w:rsid w:val="001F6875"/>
    <w:pPr>
      <w:spacing w:after="0"/>
      <w:ind w:left="1400"/>
    </w:pPr>
    <w:rPr>
      <w:rFonts w:cstheme="minorHAnsi"/>
    </w:rPr>
  </w:style>
  <w:style w:type="character" w:styleId="Wzmianka">
    <w:name w:val="Mention"/>
    <w:basedOn w:val="Domylnaczcionkaakapitu"/>
    <w:uiPriority w:val="99"/>
    <w:semiHidden/>
    <w:unhideWhenUsed/>
    <w:rsid w:val="001F6875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1F6875"/>
    <w:pPr>
      <w:numPr>
        <w:numId w:val="11"/>
      </w:numPr>
    </w:pPr>
  </w:style>
  <w:style w:type="numbering" w:styleId="1ai">
    <w:name w:val="Outline List 1"/>
    <w:basedOn w:val="Bezlisty"/>
    <w:uiPriority w:val="99"/>
    <w:semiHidden/>
    <w:unhideWhenUsed/>
    <w:rsid w:val="001F6875"/>
    <w:pPr>
      <w:numPr>
        <w:numId w:val="12"/>
      </w:numPr>
    </w:pPr>
  </w:style>
  <w:style w:type="character" w:styleId="HTML-zmienna">
    <w:name w:val="HTML Variable"/>
    <w:basedOn w:val="Domylnaczcionkaakapitu"/>
    <w:uiPriority w:val="99"/>
    <w:semiHidden/>
    <w:unhideWhenUsed/>
    <w:rsid w:val="001F6875"/>
    <w:rPr>
      <w:rFonts w:ascii="Calibri" w:hAnsi="Calibri" w:cs="Calibri"/>
      <w:i/>
      <w:iCs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1F6875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1F6875"/>
    <w:rPr>
      <w:rFonts w:ascii="Calibri" w:hAnsi="Calibri" w:cs="Calibri"/>
      <w:i/>
      <w:iCs/>
    </w:rPr>
  </w:style>
  <w:style w:type="character" w:styleId="HTML-definicja">
    <w:name w:val="HTML Definition"/>
    <w:basedOn w:val="Domylnaczcionkaakapitu"/>
    <w:uiPriority w:val="99"/>
    <w:semiHidden/>
    <w:unhideWhenUsed/>
    <w:rsid w:val="001F6875"/>
    <w:rPr>
      <w:rFonts w:ascii="Calibri" w:hAnsi="Calibri" w:cs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1F6875"/>
    <w:rPr>
      <w:rFonts w:ascii="Calibri" w:hAnsi="Calibri" w:cs="Calibri"/>
      <w:i/>
      <w:iCs/>
    </w:rPr>
  </w:style>
  <w:style w:type="character" w:styleId="HTML-przykad">
    <w:name w:val="HTML Sample"/>
    <w:basedOn w:val="Domylnaczcionkaakapitu"/>
    <w:uiPriority w:val="99"/>
    <w:semiHidden/>
    <w:unhideWhenUsed/>
    <w:rsid w:val="001F6875"/>
    <w:rPr>
      <w:rFonts w:ascii="Consolas" w:hAnsi="Consolas" w:cs="Calibri"/>
      <w:sz w:val="24"/>
      <w:szCs w:val="24"/>
    </w:rPr>
  </w:style>
  <w:style w:type="character" w:styleId="HTML-akronim">
    <w:name w:val="HTML Acronym"/>
    <w:basedOn w:val="Domylnaczcionkaakapitu"/>
    <w:uiPriority w:val="99"/>
    <w:semiHidden/>
    <w:unhideWhenUsed/>
    <w:rsid w:val="001F6875"/>
    <w:rPr>
      <w:rFonts w:ascii="Calibri" w:hAnsi="Calibri" w:cs="Calibri"/>
    </w:rPr>
  </w:style>
  <w:style w:type="paragraph" w:styleId="Spistreci1">
    <w:name w:val="toc 1"/>
    <w:basedOn w:val="Normalny"/>
    <w:next w:val="Normalny"/>
    <w:autoRedefine/>
    <w:uiPriority w:val="39"/>
    <w:unhideWhenUsed/>
    <w:rsid w:val="00643404"/>
    <w:pPr>
      <w:spacing w:after="0" w:line="480" w:lineRule="auto"/>
      <w:ind w:left="1134"/>
      <w:jc w:val="both"/>
    </w:pPr>
    <w:rPr>
      <w:rFonts w:ascii="Calibri" w:hAnsi="Calibri" w:cs="Calibri"/>
      <w:sz w:val="22"/>
      <w:szCs w:val="22"/>
    </w:rPr>
  </w:style>
  <w:style w:type="paragraph" w:styleId="Spistreci2">
    <w:name w:val="toc 2"/>
    <w:basedOn w:val="Normalny"/>
    <w:next w:val="Normalny"/>
    <w:autoRedefine/>
    <w:uiPriority w:val="39"/>
    <w:unhideWhenUsed/>
    <w:rsid w:val="001F6875"/>
    <w:pPr>
      <w:spacing w:before="240" w:after="0"/>
    </w:pPr>
    <w:rPr>
      <w:rFonts w:cstheme="minorHAnsi"/>
      <w:b/>
      <w:bCs/>
    </w:rPr>
  </w:style>
  <w:style w:type="paragraph" w:styleId="Spistreci3">
    <w:name w:val="toc 3"/>
    <w:basedOn w:val="Normalny"/>
    <w:next w:val="Normalny"/>
    <w:autoRedefine/>
    <w:uiPriority w:val="39"/>
    <w:unhideWhenUsed/>
    <w:rsid w:val="001F6875"/>
    <w:pPr>
      <w:spacing w:after="0"/>
      <w:ind w:left="200"/>
    </w:pPr>
    <w:rPr>
      <w:rFonts w:cstheme="minorHAnsi"/>
    </w:rPr>
  </w:style>
  <w:style w:type="paragraph" w:styleId="Spistreci4">
    <w:name w:val="toc 4"/>
    <w:basedOn w:val="Normalny"/>
    <w:next w:val="Normalny"/>
    <w:autoRedefine/>
    <w:uiPriority w:val="39"/>
    <w:unhideWhenUsed/>
    <w:rsid w:val="001F6875"/>
    <w:pPr>
      <w:spacing w:after="0"/>
      <w:ind w:left="400"/>
    </w:pPr>
    <w:rPr>
      <w:rFonts w:cstheme="minorHAnsi"/>
    </w:rPr>
  </w:style>
  <w:style w:type="paragraph" w:styleId="Spistreci5">
    <w:name w:val="toc 5"/>
    <w:basedOn w:val="Normalny"/>
    <w:next w:val="Normalny"/>
    <w:autoRedefine/>
    <w:uiPriority w:val="39"/>
    <w:unhideWhenUsed/>
    <w:rsid w:val="001F6875"/>
    <w:pPr>
      <w:spacing w:after="0"/>
      <w:ind w:left="600"/>
    </w:pPr>
    <w:rPr>
      <w:rFonts w:cstheme="minorHAnsi"/>
    </w:rPr>
  </w:style>
  <w:style w:type="paragraph" w:styleId="Spistreci6">
    <w:name w:val="toc 6"/>
    <w:basedOn w:val="Normalny"/>
    <w:next w:val="Normalny"/>
    <w:autoRedefine/>
    <w:uiPriority w:val="39"/>
    <w:unhideWhenUsed/>
    <w:rsid w:val="001F6875"/>
    <w:pPr>
      <w:spacing w:after="0"/>
      <w:ind w:left="800"/>
    </w:pPr>
    <w:rPr>
      <w:rFonts w:cstheme="minorHAnsi"/>
    </w:rPr>
  </w:style>
  <w:style w:type="paragraph" w:styleId="Spistreci7">
    <w:name w:val="toc 7"/>
    <w:basedOn w:val="Normalny"/>
    <w:next w:val="Normalny"/>
    <w:autoRedefine/>
    <w:uiPriority w:val="39"/>
    <w:unhideWhenUsed/>
    <w:rsid w:val="001F6875"/>
    <w:pPr>
      <w:spacing w:after="0"/>
      <w:ind w:left="1000"/>
    </w:pPr>
    <w:rPr>
      <w:rFonts w:cstheme="minorHAnsi"/>
    </w:rPr>
  </w:style>
  <w:style w:type="paragraph" w:styleId="Spistreci8">
    <w:name w:val="toc 8"/>
    <w:basedOn w:val="Normalny"/>
    <w:next w:val="Normalny"/>
    <w:autoRedefine/>
    <w:uiPriority w:val="39"/>
    <w:unhideWhenUsed/>
    <w:rsid w:val="001F6875"/>
    <w:pPr>
      <w:spacing w:after="0"/>
      <w:ind w:left="1200"/>
    </w:pPr>
    <w:rPr>
      <w:rFonts w:cstheme="minorHAns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12E96"/>
    <w:pPr>
      <w:outlineLvl w:val="9"/>
    </w:pPr>
  </w:style>
  <w:style w:type="table" w:styleId="Tabela-Profesjonalny">
    <w:name w:val="Table Professional"/>
    <w:basedOn w:val="Standardowy"/>
    <w:uiPriority w:val="99"/>
    <w:semiHidden/>
    <w:unhideWhenUsed/>
    <w:rsid w:val="001F687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dnialista1">
    <w:name w:val="Medium List 1"/>
    <w:basedOn w:val="Standardowy"/>
    <w:uiPriority w:val="65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B592" w:themeColor="accen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shd w:val="clear" w:color="auto" w:fill="E8ECE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A447" w:themeColor="accent2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shd w:val="clear" w:color="auto" w:fill="FCE8D1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BC29" w:themeColor="accent3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shd w:val="clear" w:color="auto" w:fill="F9EEC9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92A7" w:themeColor="accent4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shd w:val="clear" w:color="auto" w:fill="F3E3E9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85C0" w:themeColor="accent5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shd w:val="clear" w:color="auto" w:fill="E6E0EF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9EC2" w:themeColor="accent6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shd w:val="clear" w:color="auto" w:fill="DFE6F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B5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A4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BC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92A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85C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9EC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1F687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1F6875"/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1F6875"/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1F6875"/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1F6875"/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1F6875"/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1F6875"/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  <w:insideV w:val="single" w:sz="8" w:space="0" w:color="BBC7AD" w:themeColor="accent1" w:themeTint="BF"/>
      </w:tblBorders>
    </w:tblPr>
    <w:tcPr>
      <w:shd w:val="clear" w:color="auto" w:fill="E8E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  <w:insideV w:val="single" w:sz="8" w:space="0" w:color="F6BA75" w:themeColor="accent2" w:themeTint="BF"/>
      </w:tblBorders>
    </w:tblPr>
    <w:tcPr>
      <w:shd w:val="clear" w:color="auto" w:fill="FCE8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  <w:insideV w:val="single" w:sz="8" w:space="0" w:color="EDCC5E" w:themeColor="accent3" w:themeTint="BF"/>
      </w:tblBorders>
    </w:tblPr>
    <w:tcPr>
      <w:shd w:val="clear" w:color="auto" w:fill="F9EE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  <w:insideV w:val="single" w:sz="8" w:space="0" w:color="DBADBC" w:themeColor="accent4" w:themeTint="BF"/>
      </w:tblBorders>
    </w:tblPr>
    <w:tcPr>
      <w:shd w:val="clear" w:color="auto" w:fill="F3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  <w:insideV w:val="single" w:sz="8" w:space="0" w:color="B4A3CF" w:themeColor="accent5" w:themeTint="BF"/>
      </w:tblBorders>
    </w:tblPr>
    <w:tcPr>
      <w:shd w:val="clear" w:color="auto" w:fill="E6E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  <w:insideV w:val="single" w:sz="8" w:space="0" w:color="9FB6D1" w:themeColor="accent6" w:themeTint="BF"/>
      </w:tblBorders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cPr>
      <w:shd w:val="clear" w:color="auto" w:fill="E8E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 w:themeFill="accent1" w:themeFillTint="33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tcBorders>
          <w:insideH w:val="single" w:sz="6" w:space="0" w:color="A5B592" w:themeColor="accent1"/>
          <w:insideV w:val="single" w:sz="6" w:space="0" w:color="A5B592" w:themeColor="accent1"/>
        </w:tcBorders>
        <w:shd w:val="clear" w:color="auto" w:fill="D2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cPr>
      <w:shd w:val="clear" w:color="auto" w:fill="FCE8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 w:themeFill="accent2" w:themeFillTint="33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tcBorders>
          <w:insideH w:val="single" w:sz="6" w:space="0" w:color="F3A447" w:themeColor="accent2"/>
          <w:insideV w:val="single" w:sz="6" w:space="0" w:color="F3A447" w:themeColor="accent2"/>
        </w:tcBorders>
        <w:shd w:val="clear" w:color="auto" w:fill="F9D1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cPr>
      <w:shd w:val="clear" w:color="auto" w:fill="F9EE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 w:themeFill="accent3" w:themeFillTint="33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tcBorders>
          <w:insideH w:val="single" w:sz="6" w:space="0" w:color="E7BC29" w:themeColor="accent3"/>
          <w:insideV w:val="single" w:sz="6" w:space="0" w:color="E7BC29" w:themeColor="accent3"/>
        </w:tcBorders>
        <w:shd w:val="clear" w:color="auto" w:fill="F3DD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cPr>
      <w:shd w:val="clear" w:color="auto" w:fill="F3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4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 w:themeFill="accent4" w:themeFillTint="33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tcBorders>
          <w:insideH w:val="single" w:sz="6" w:space="0" w:color="D092A7" w:themeColor="accent4"/>
          <w:insideV w:val="single" w:sz="6" w:space="0" w:color="D092A7" w:themeColor="accent4"/>
        </w:tcBorders>
        <w:shd w:val="clear" w:color="auto" w:fill="E7C8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cPr>
      <w:shd w:val="clear" w:color="auto" w:fill="E6E0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 w:themeFill="accent5" w:themeFillTint="33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tcBorders>
          <w:insideH w:val="single" w:sz="6" w:space="0" w:color="9C85C0" w:themeColor="accent5"/>
          <w:insideV w:val="single" w:sz="6" w:space="0" w:color="9C85C0" w:themeColor="accent5"/>
        </w:tcBorders>
        <w:shd w:val="clear" w:color="auto" w:fill="CDC2D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cPr>
      <w:shd w:val="clear" w:color="auto" w:fill="DFE6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 w:themeFill="accent6" w:themeFillTint="33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tcBorders>
          <w:insideH w:val="single" w:sz="6" w:space="0" w:color="809EC2" w:themeColor="accent6"/>
          <w:insideV w:val="single" w:sz="6" w:space="0" w:color="809EC2" w:themeColor="accent6"/>
        </w:tcBorders>
        <w:shd w:val="clear" w:color="auto" w:fill="BFCE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AC8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D94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C8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C8D2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C2D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C2DF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6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E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EE0" w:themeFill="accent6" w:themeFillTint="7F"/>
      </w:tcPr>
    </w:tblStylePr>
  </w:style>
  <w:style w:type="paragraph" w:styleId="Bibliografia">
    <w:name w:val="Bibliography"/>
    <w:basedOn w:val="Normalny"/>
    <w:next w:val="Normalny"/>
    <w:uiPriority w:val="37"/>
    <w:semiHidden/>
    <w:unhideWhenUsed/>
    <w:rsid w:val="001F6875"/>
  </w:style>
  <w:style w:type="character" w:styleId="Hasztag">
    <w:name w:val="Hashtag"/>
    <w:basedOn w:val="Domylnaczcionkaakapitu"/>
    <w:uiPriority w:val="99"/>
    <w:semiHidden/>
    <w:unhideWhenUsed/>
    <w:rsid w:val="001F6875"/>
    <w:rPr>
      <w:rFonts w:ascii="Calibri" w:hAnsi="Calibri" w:cs="Calibri"/>
      <w:color w:val="2B579A"/>
      <w:shd w:val="clear" w:color="auto" w:fill="E1DFDD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1F68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1F6875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Tabela-Elegancki">
    <w:name w:val="Table Elegant"/>
    <w:basedOn w:val="Standardowy"/>
    <w:uiPriority w:val="99"/>
    <w:semiHidden/>
    <w:unhideWhenUsed/>
    <w:rsid w:val="001F687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ny"/>
    <w:uiPriority w:val="99"/>
    <w:semiHidden/>
    <w:unhideWhenUsed/>
    <w:rsid w:val="001F6875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1F6875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1F6875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1F6875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1F6875"/>
    <w:pPr>
      <w:ind w:left="1800" w:hanging="360"/>
      <w:contextualSpacing/>
    </w:pPr>
  </w:style>
  <w:style w:type="table" w:styleId="Tabela-Lista1">
    <w:name w:val="Table List 1"/>
    <w:basedOn w:val="Standardowy"/>
    <w:uiPriority w:val="99"/>
    <w:semiHidden/>
    <w:unhideWhenUsed/>
    <w:rsid w:val="001F687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1F687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1F687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1F687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1F687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1F687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1F687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1F687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-kontynuacja">
    <w:name w:val="List Continue"/>
    <w:basedOn w:val="Normalny"/>
    <w:uiPriority w:val="99"/>
    <w:semiHidden/>
    <w:unhideWhenUsed/>
    <w:rsid w:val="001F6875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1F6875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1F6875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1F6875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1F6875"/>
    <w:pPr>
      <w:spacing w:after="120"/>
      <w:ind w:left="1800"/>
      <w:contextualSpacing/>
    </w:pPr>
  </w:style>
  <w:style w:type="paragraph" w:styleId="Akapitzlist">
    <w:name w:val="List Paragraph"/>
    <w:aliases w:val="BulletC,maz_wyliczenie,opis dzialania,K-P_odwolanie,A_wyliczenie,Akapit z listą5CxSpLast,Numerowanie,Akapit z listą BS,L1,Akapit z listą5,Podsis rysunku,Paragraf,Akapit z listą 1,List Paragraph,T_SZ_List Paragraph,Akapit normalny,lp1"/>
    <w:basedOn w:val="Normalny"/>
    <w:link w:val="AkapitzlistZnak"/>
    <w:uiPriority w:val="34"/>
    <w:qFormat/>
    <w:rsid w:val="001F6875"/>
    <w:pPr>
      <w:ind w:left="720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1F6875"/>
    <w:pPr>
      <w:numPr>
        <w:numId w:val="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1F6875"/>
    <w:pPr>
      <w:numPr>
        <w:numId w:val="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1F6875"/>
    <w:pPr>
      <w:numPr>
        <w:numId w:val="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1F6875"/>
    <w:pPr>
      <w:numPr>
        <w:numId w:val="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1F6875"/>
    <w:pPr>
      <w:numPr>
        <w:numId w:val="10"/>
      </w:numPr>
      <w:contextualSpacing/>
    </w:pPr>
  </w:style>
  <w:style w:type="paragraph" w:styleId="Listapunktowana">
    <w:name w:val="List Bullet"/>
    <w:basedOn w:val="Normalny"/>
    <w:uiPriority w:val="99"/>
    <w:unhideWhenUsed/>
    <w:rsid w:val="001F6875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1F6875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1F6875"/>
    <w:pPr>
      <w:numPr>
        <w:numId w:val="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1F6875"/>
    <w:pPr>
      <w:numPr>
        <w:numId w:val="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1F6875"/>
    <w:pPr>
      <w:numPr>
        <w:numId w:val="5"/>
      </w:numPr>
      <w:contextualSpacing/>
    </w:pPr>
  </w:style>
  <w:style w:type="table" w:styleId="Tabela-Klasyczny1">
    <w:name w:val="Table Classic 1"/>
    <w:basedOn w:val="Standardowy"/>
    <w:uiPriority w:val="99"/>
    <w:semiHidden/>
    <w:unhideWhenUsed/>
    <w:rsid w:val="001F687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1F687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1F687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1F687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pisilustracji">
    <w:name w:val="table of figures"/>
    <w:basedOn w:val="Normalny"/>
    <w:next w:val="Normalny"/>
    <w:uiPriority w:val="99"/>
    <w:semiHidden/>
    <w:unhideWhenUsed/>
    <w:rsid w:val="001F6875"/>
  </w:style>
  <w:style w:type="character" w:styleId="Odwoanieprzypisukocowego">
    <w:name w:val="endnote reference"/>
    <w:basedOn w:val="Domylnaczcionkaakapitu"/>
    <w:uiPriority w:val="99"/>
    <w:semiHidden/>
    <w:unhideWhenUsed/>
    <w:rsid w:val="001F6875"/>
    <w:rPr>
      <w:rFonts w:ascii="Calibri" w:hAnsi="Calibri" w:cs="Calibri"/>
      <w:vertAlign w:val="superscript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1F6875"/>
    <w:pPr>
      <w:ind w:left="220" w:hanging="220"/>
    </w:pPr>
  </w:style>
  <w:style w:type="paragraph" w:styleId="Nagwekwykazurde">
    <w:name w:val="toa heading"/>
    <w:basedOn w:val="Normalny"/>
    <w:next w:val="Normalny"/>
    <w:uiPriority w:val="99"/>
    <w:semiHidden/>
    <w:unhideWhenUsed/>
    <w:rsid w:val="001F6875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table" w:styleId="Kolorowalista">
    <w:name w:val="Colorful List"/>
    <w:basedOn w:val="Standardowy"/>
    <w:uiPriority w:val="72"/>
    <w:semiHidden/>
    <w:unhideWhenUsed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F6F7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FD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FCF8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607E" w:themeFill="accent4" w:themeFillShade="CC"/>
      </w:tcPr>
    </w:tblStylePr>
    <w:tblStylePr w:type="lastRow">
      <w:rPr>
        <w:b/>
        <w:bCs/>
        <w:color w:val="BA60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FAF4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9B16" w:themeFill="accent3" w:themeFillShade="CC"/>
      </w:tcPr>
    </w:tblStylePr>
    <w:tblStylePr w:type="lastRow">
      <w:rPr>
        <w:b/>
        <w:bCs/>
        <w:color w:val="C39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F5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CAD" w:themeFill="accent6" w:themeFillShade="CC"/>
      </w:tcPr>
    </w:tblStylePr>
    <w:tblStylePr w:type="lastRow">
      <w:rPr>
        <w:b/>
        <w:bCs/>
        <w:color w:val="547CA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F2F5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5AA9" w:themeFill="accent5" w:themeFillShade="CC"/>
      </w:tcPr>
    </w:tblStylePr>
    <w:tblStylePr w:type="lastRow">
      <w:rPr>
        <w:b/>
        <w:bCs/>
        <w:color w:val="795AA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Tabela-Kolorowy1">
    <w:name w:val="Table Colorful 1"/>
    <w:basedOn w:val="Standardowy"/>
    <w:uiPriority w:val="99"/>
    <w:semiHidden/>
    <w:unhideWhenUsed/>
    <w:rsid w:val="001F687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1F687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1F687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74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744F" w:themeColor="accent1" w:themeShade="99"/>
          <w:insideV w:val="nil"/>
        </w:tcBorders>
        <w:shd w:val="clear" w:color="auto" w:fill="6374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 w:themeFill="accent1" w:themeFillShade="99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2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640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640B" w:themeColor="accent2" w:themeShade="99"/>
          <w:insideV w:val="nil"/>
        </w:tcBorders>
        <w:shd w:val="clear" w:color="auto" w:fill="B0640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 w:themeFill="accent2" w:themeFillShade="99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9D1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D092A7" w:themeColor="accent4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74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7410" w:themeColor="accent3" w:themeShade="99"/>
          <w:insideV w:val="nil"/>
        </w:tcBorders>
        <w:shd w:val="clear" w:color="auto" w:fill="9274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 w:themeFill="accent3" w:themeFillShade="99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E7BC29" w:themeColor="accent3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40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405C" w:themeColor="accent4" w:themeShade="99"/>
          <w:insideV w:val="nil"/>
        </w:tcBorders>
        <w:shd w:val="clear" w:color="auto" w:fill="9440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 w:themeFill="accent4" w:themeFillShade="99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7C8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809EC2" w:themeColor="accent6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4280" w:themeColor="accent5" w:themeShade="99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9C85C0" w:themeColor="accent5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D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D82" w:themeColor="accent6" w:themeShade="99"/>
          <w:insideV w:val="nil"/>
        </w:tcBorders>
        <w:shd w:val="clear" w:color="auto" w:fill="3E5D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 w:themeFill="accent6" w:themeFillShade="99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BFCE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siatka">
    <w:name w:val="Colorful Grid"/>
    <w:basedOn w:val="Standardowy"/>
    <w:uiPriority w:val="73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</w:rPr>
      <w:tblPr/>
      <w:tcPr>
        <w:shd w:val="clear" w:color="auto" w:fill="DAE1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1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</w:rPr>
      <w:tblPr/>
      <w:tcPr>
        <w:shd w:val="clear" w:color="auto" w:fill="FADA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A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</w:rPr>
      <w:tblPr/>
      <w:tcPr>
        <w:shd w:val="clear" w:color="auto" w:fill="F5E4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4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</w:rPr>
      <w:tblPr/>
      <w:tcPr>
        <w:shd w:val="clear" w:color="auto" w:fill="ECD3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3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</w:rPr>
      <w:tblPr/>
      <w:tcPr>
        <w:shd w:val="clear" w:color="auto" w:fill="D7CEE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EE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paragraph" w:styleId="Adresnakopercie">
    <w:name w:val="envelope address"/>
    <w:basedOn w:val="Normalny"/>
    <w:uiPriority w:val="99"/>
    <w:semiHidden/>
    <w:unhideWhenUsed/>
    <w:rsid w:val="001F6875"/>
    <w:pPr>
      <w:framePr w:w="7920" w:h="1980" w:hRule="exact" w:hSpace="180" w:wrap="auto" w:hAnchor="page" w:xAlign="center" w:yAlign="bottom"/>
      <w:ind w:left="2880"/>
    </w:pPr>
    <w:rPr>
      <w:rFonts w:ascii="Calibri Light" w:eastAsiaTheme="majorEastAsia" w:hAnsi="Calibri Light" w:cs="Calibri Light"/>
      <w:sz w:val="24"/>
      <w:szCs w:val="24"/>
    </w:rPr>
  </w:style>
  <w:style w:type="numbering" w:styleId="Artykusekcja">
    <w:name w:val="Outline List 3"/>
    <w:basedOn w:val="Bezlisty"/>
    <w:uiPriority w:val="99"/>
    <w:semiHidden/>
    <w:unhideWhenUsed/>
    <w:rsid w:val="001F6875"/>
    <w:pPr>
      <w:numPr>
        <w:numId w:val="13"/>
      </w:numPr>
    </w:pPr>
  </w:style>
  <w:style w:type="table" w:styleId="Zwykatabela1">
    <w:name w:val="Plain Table 1"/>
    <w:basedOn w:val="Standardowy"/>
    <w:uiPriority w:val="41"/>
    <w:rsid w:val="001F687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1F687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1F687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1F687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1F687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ezodstpw">
    <w:name w:val="No Spacing"/>
    <w:uiPriority w:val="1"/>
    <w:qFormat/>
    <w:rsid w:val="00112E96"/>
    <w:pPr>
      <w:spacing w:after="0" w:line="240" w:lineRule="auto"/>
    </w:p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1F6875"/>
  </w:style>
  <w:style w:type="character" w:customStyle="1" w:styleId="DataZnak">
    <w:name w:val="Data Znak"/>
    <w:basedOn w:val="Domylnaczcionkaakapitu"/>
    <w:link w:val="Data"/>
    <w:uiPriority w:val="99"/>
    <w:semiHidden/>
    <w:rsid w:val="001F6875"/>
    <w:rPr>
      <w:rFonts w:ascii="Calibri" w:hAnsi="Calibri" w:cs="Calibri"/>
    </w:rPr>
  </w:style>
  <w:style w:type="paragraph" w:styleId="NormalnyWeb">
    <w:name w:val="Normal (Web)"/>
    <w:basedOn w:val="Normalny"/>
    <w:uiPriority w:val="99"/>
    <w:unhideWhenUsed/>
    <w:rsid w:val="001F6875"/>
    <w:rPr>
      <w:rFonts w:ascii="Times New Roman" w:hAnsi="Times New Roman" w:cs="Times New Roman"/>
      <w:sz w:val="24"/>
      <w:szCs w:val="24"/>
    </w:rPr>
  </w:style>
  <w:style w:type="character" w:styleId="Inteligentnyhiperlink">
    <w:name w:val="Smart Hyperlink"/>
    <w:basedOn w:val="Domylnaczcionkaakapitu"/>
    <w:uiPriority w:val="99"/>
    <w:semiHidden/>
    <w:unhideWhenUsed/>
    <w:rsid w:val="001F6875"/>
    <w:rPr>
      <w:rFonts w:ascii="Calibri" w:hAnsi="Calibri" w:cs="Calibri"/>
      <w:u w:val="dotte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F6875"/>
    <w:rPr>
      <w:rFonts w:ascii="Calibri" w:hAnsi="Calibri" w:cs="Calibri"/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F687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F6875"/>
    <w:rPr>
      <w:rFonts w:ascii="Calibri" w:hAnsi="Calibri" w:cs="Calibri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F687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F6875"/>
    <w:rPr>
      <w:rFonts w:ascii="Calibri" w:hAnsi="Calibri" w:cs="Calibri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F6875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F6875"/>
    <w:rPr>
      <w:rFonts w:ascii="Calibri" w:hAnsi="Calibri" w:cs="Calibri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F6875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F6875"/>
    <w:rPr>
      <w:rFonts w:ascii="Calibri" w:hAnsi="Calibri" w:cs="Calibri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1F6875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1F6875"/>
    <w:rPr>
      <w:rFonts w:ascii="Calibri" w:hAnsi="Calibri" w:cs="Calibri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1F6875"/>
    <w:pPr>
      <w:spacing w:after="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1F6875"/>
    <w:rPr>
      <w:rFonts w:ascii="Calibri" w:hAnsi="Calibri" w:cs="Calibri"/>
    </w:rPr>
  </w:style>
  <w:style w:type="paragraph" w:styleId="Wcicienormalne">
    <w:name w:val="Normal Indent"/>
    <w:basedOn w:val="Normalny"/>
    <w:uiPriority w:val="99"/>
    <w:semiHidden/>
    <w:unhideWhenUsed/>
    <w:rsid w:val="001F6875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1F6875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1F6875"/>
    <w:rPr>
      <w:rFonts w:ascii="Calibri" w:hAnsi="Calibri" w:cs="Calibri"/>
    </w:rPr>
  </w:style>
  <w:style w:type="table" w:styleId="Tabela-Wspczesny">
    <w:name w:val="Table Contemporary"/>
    <w:basedOn w:val="Standardowy"/>
    <w:uiPriority w:val="99"/>
    <w:semiHidden/>
    <w:unhideWhenUsed/>
    <w:rsid w:val="001F687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Jasnalista">
    <w:name w:val="Light List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1F687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1F6875"/>
    <w:rPr>
      <w:color w:val="7C9163" w:themeColor="accent1" w:themeShade="BF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1F6875"/>
    <w:rPr>
      <w:color w:val="DC7D0E" w:themeColor="accent2" w:themeShade="BF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1F6875"/>
    <w:rPr>
      <w:color w:val="B79214" w:themeColor="accent3" w:themeShade="BF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1F6875"/>
    <w:rPr>
      <w:color w:val="B55374" w:themeColor="accent4" w:themeShade="BF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1F6875"/>
    <w:rPr>
      <w:color w:val="7153A0" w:themeColor="accent5" w:themeShade="BF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1F6875"/>
    <w:rPr>
      <w:color w:val="4E74A2" w:themeColor="accent6" w:themeShade="BF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</w:style>
  <w:style w:type="table" w:styleId="Jasnasiatka">
    <w:name w:val="Light Grid"/>
    <w:basedOn w:val="Standardowy"/>
    <w:uiPriority w:val="62"/>
    <w:semiHidden/>
    <w:unhideWhenUsed/>
    <w:rsid w:val="001F687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1F6875"/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1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  <w:shd w:val="clear" w:color="auto" w:fill="E8ECE4" w:themeFill="accent1" w:themeFillTint="3F"/>
      </w:tcPr>
    </w:tblStylePr>
    <w:tblStylePr w:type="band2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1F6875"/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1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  <w:shd w:val="clear" w:color="auto" w:fill="FCE8D1" w:themeFill="accent2" w:themeFillTint="3F"/>
      </w:tcPr>
    </w:tblStylePr>
    <w:tblStylePr w:type="band2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1F6875"/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1F6875"/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1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  <w:shd w:val="clear" w:color="auto" w:fill="F3E3E9" w:themeFill="accent4" w:themeFillTint="3F"/>
      </w:tcPr>
    </w:tblStylePr>
    <w:tblStylePr w:type="band2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1F6875"/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1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  <w:shd w:val="clear" w:color="auto" w:fill="E6E0EF" w:themeFill="accent5" w:themeFillTint="3F"/>
      </w:tcPr>
    </w:tblStylePr>
    <w:tblStylePr w:type="band2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1F6875"/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1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  <w:shd w:val="clear" w:color="auto" w:fill="DFE6F0" w:themeFill="accent6" w:themeFillTint="3F"/>
      </w:tcPr>
    </w:tblStylePr>
    <w:tblStylePr w:type="band2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</w:tcPr>
    </w:tblStylePr>
  </w:style>
  <w:style w:type="table" w:styleId="Ciemnalista">
    <w:name w:val="Dark List"/>
    <w:basedOn w:val="Standardowy"/>
    <w:uiPriority w:val="70"/>
    <w:semiHidden/>
    <w:unhideWhenUsed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60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16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53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7D0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6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9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5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53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37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53A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D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74A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</w:style>
  <w:style w:type="table" w:styleId="Tabelalisty1jasna">
    <w:name w:val="List Table 1 Light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Tabelalisty2">
    <w:name w:val="List Table 2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C8D2BD" w:themeColor="accent1" w:themeTint="99"/>
        <w:bottom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F7C890" w:themeColor="accent2" w:themeTint="99"/>
        <w:bottom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F0D67E" w:themeColor="accent3" w:themeTint="99"/>
        <w:bottom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E2BDCA" w:themeColor="accent4" w:themeTint="99"/>
        <w:bottom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C3B5D9" w:themeColor="accent5" w:themeTint="99"/>
        <w:bottom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B2C4DA" w:themeColor="accent6" w:themeTint="99"/>
        <w:bottom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Tabelalisty3">
    <w:name w:val="List Table 3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A5B592" w:themeColor="accent1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B592" w:themeColor="accent1"/>
          <w:right w:val="single" w:sz="4" w:space="0" w:color="A5B592" w:themeColor="accent1"/>
        </w:tcBorders>
      </w:tcPr>
    </w:tblStylePr>
    <w:tblStylePr w:type="band1Horz">
      <w:tblPr/>
      <w:tcPr>
        <w:tcBorders>
          <w:top w:val="single" w:sz="4" w:space="0" w:color="A5B592" w:themeColor="accent1"/>
          <w:bottom w:val="single" w:sz="4" w:space="0" w:color="A5B5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 w:themeColor="accent1"/>
          <w:left w:val="nil"/>
        </w:tcBorders>
      </w:tcPr>
    </w:tblStylePr>
    <w:tblStylePr w:type="swCell">
      <w:tblPr/>
      <w:tcPr>
        <w:tcBorders>
          <w:top w:val="double" w:sz="4" w:space="0" w:color="A5B592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A447" w:themeColor="accent2"/>
          <w:right w:val="single" w:sz="4" w:space="0" w:color="F3A447" w:themeColor="accent2"/>
        </w:tcBorders>
      </w:tcPr>
    </w:tblStylePr>
    <w:tblStylePr w:type="band1Horz">
      <w:tblPr/>
      <w:tcPr>
        <w:tcBorders>
          <w:top w:val="single" w:sz="4" w:space="0" w:color="F3A447" w:themeColor="accent2"/>
          <w:bottom w:val="single" w:sz="4" w:space="0" w:color="F3A4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 w:themeColor="accent2"/>
          <w:left w:val="nil"/>
        </w:tcBorders>
      </w:tcPr>
    </w:tblStylePr>
    <w:tblStylePr w:type="swCell">
      <w:tblPr/>
      <w:tcPr>
        <w:tcBorders>
          <w:top w:val="double" w:sz="4" w:space="0" w:color="F3A447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E7BC29" w:themeColor="accent3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BC29" w:themeColor="accent3"/>
          <w:right w:val="single" w:sz="4" w:space="0" w:color="E7BC29" w:themeColor="accent3"/>
        </w:tcBorders>
      </w:tcPr>
    </w:tblStylePr>
    <w:tblStylePr w:type="band1Horz">
      <w:tblPr/>
      <w:tcPr>
        <w:tcBorders>
          <w:top w:val="single" w:sz="4" w:space="0" w:color="E7BC29" w:themeColor="accent3"/>
          <w:bottom w:val="single" w:sz="4" w:space="0" w:color="E7BC2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 w:themeColor="accent3"/>
          <w:left w:val="nil"/>
        </w:tcBorders>
      </w:tcPr>
    </w:tblStylePr>
    <w:tblStylePr w:type="swCell">
      <w:tblPr/>
      <w:tcPr>
        <w:tcBorders>
          <w:top w:val="double" w:sz="4" w:space="0" w:color="E7BC2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D092A7" w:themeColor="accent4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92A7" w:themeColor="accent4"/>
          <w:right w:val="single" w:sz="4" w:space="0" w:color="D092A7" w:themeColor="accent4"/>
        </w:tcBorders>
      </w:tcPr>
    </w:tblStylePr>
    <w:tblStylePr w:type="band1Horz">
      <w:tblPr/>
      <w:tcPr>
        <w:tcBorders>
          <w:top w:val="single" w:sz="4" w:space="0" w:color="D092A7" w:themeColor="accent4"/>
          <w:bottom w:val="single" w:sz="4" w:space="0" w:color="D092A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 w:themeColor="accent4"/>
          <w:left w:val="nil"/>
        </w:tcBorders>
      </w:tcPr>
    </w:tblStylePr>
    <w:tblStylePr w:type="swCell">
      <w:tblPr/>
      <w:tcPr>
        <w:tcBorders>
          <w:top w:val="double" w:sz="4" w:space="0" w:color="D092A7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9C85C0" w:themeColor="accent5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85C0" w:themeColor="accent5"/>
          <w:right w:val="single" w:sz="4" w:space="0" w:color="9C85C0" w:themeColor="accent5"/>
        </w:tcBorders>
      </w:tcPr>
    </w:tblStylePr>
    <w:tblStylePr w:type="band1Horz">
      <w:tblPr/>
      <w:tcPr>
        <w:tcBorders>
          <w:top w:val="single" w:sz="4" w:space="0" w:color="9C85C0" w:themeColor="accent5"/>
          <w:bottom w:val="single" w:sz="4" w:space="0" w:color="9C85C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 w:themeColor="accent5"/>
          <w:left w:val="nil"/>
        </w:tcBorders>
      </w:tcPr>
    </w:tblStylePr>
    <w:tblStylePr w:type="swCell">
      <w:tblPr/>
      <w:tcPr>
        <w:tcBorders>
          <w:top w:val="double" w:sz="4" w:space="0" w:color="9C85C0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809EC2" w:themeColor="accent6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9EC2" w:themeColor="accent6"/>
          <w:right w:val="single" w:sz="4" w:space="0" w:color="809EC2" w:themeColor="accent6"/>
        </w:tcBorders>
      </w:tcPr>
    </w:tblStylePr>
    <w:tblStylePr w:type="band1Horz">
      <w:tblPr/>
      <w:tcPr>
        <w:tcBorders>
          <w:top w:val="single" w:sz="4" w:space="0" w:color="809EC2" w:themeColor="accent6"/>
          <w:bottom w:val="single" w:sz="4" w:space="0" w:color="809EC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 w:themeColor="accent6"/>
          <w:left w:val="nil"/>
        </w:tcBorders>
      </w:tcPr>
    </w:tblStylePr>
    <w:tblStylePr w:type="swCell">
      <w:tblPr/>
      <w:tcPr>
        <w:tcBorders>
          <w:top w:val="double" w:sz="4" w:space="0" w:color="809EC2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tblBorders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F3A447" w:themeColor="accent2"/>
        <w:left w:val="single" w:sz="24" w:space="0" w:color="F3A447" w:themeColor="accent2"/>
        <w:bottom w:val="single" w:sz="24" w:space="0" w:color="F3A447" w:themeColor="accent2"/>
        <w:right w:val="single" w:sz="24" w:space="0" w:color="F3A447" w:themeColor="accent2"/>
      </w:tblBorders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E7BC29" w:themeColor="accent3"/>
        <w:left w:val="single" w:sz="24" w:space="0" w:color="E7BC29" w:themeColor="accent3"/>
        <w:bottom w:val="single" w:sz="24" w:space="0" w:color="E7BC29" w:themeColor="accent3"/>
        <w:right w:val="single" w:sz="24" w:space="0" w:color="E7BC29" w:themeColor="accent3"/>
      </w:tblBorders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D092A7" w:themeColor="accent4"/>
        <w:left w:val="single" w:sz="24" w:space="0" w:color="D092A7" w:themeColor="accent4"/>
        <w:bottom w:val="single" w:sz="24" w:space="0" w:color="D092A7" w:themeColor="accent4"/>
        <w:right w:val="single" w:sz="24" w:space="0" w:color="D092A7" w:themeColor="accent4"/>
      </w:tblBorders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9C85C0" w:themeColor="accent5"/>
        <w:left w:val="single" w:sz="24" w:space="0" w:color="9C85C0" w:themeColor="accent5"/>
        <w:bottom w:val="single" w:sz="24" w:space="0" w:color="9C85C0" w:themeColor="accent5"/>
        <w:right w:val="single" w:sz="24" w:space="0" w:color="9C85C0" w:themeColor="accent5"/>
      </w:tblBorders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809EC2" w:themeColor="accent6"/>
        <w:left w:val="single" w:sz="24" w:space="0" w:color="809EC2" w:themeColor="accent6"/>
        <w:bottom w:val="single" w:sz="24" w:space="0" w:color="809EC2" w:themeColor="accent6"/>
        <w:right w:val="single" w:sz="24" w:space="0" w:color="809EC2" w:themeColor="accent6"/>
      </w:tblBorders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1F6875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1F6875"/>
    <w:rPr>
      <w:color w:val="7C9163" w:themeColor="accent1" w:themeShade="BF"/>
    </w:rPr>
    <w:tblPr>
      <w:tblStyleRowBandSize w:val="1"/>
      <w:tblStyleColBandSize w:val="1"/>
      <w:tblBorders>
        <w:top w:val="single" w:sz="4" w:space="0" w:color="A5B592" w:themeColor="accent1"/>
        <w:bottom w:val="single" w:sz="4" w:space="0" w:color="A5B59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B5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1F6875"/>
    <w:rPr>
      <w:color w:val="DC7D0E" w:themeColor="accent2" w:themeShade="BF"/>
    </w:rPr>
    <w:tblPr>
      <w:tblStyleRowBandSize w:val="1"/>
      <w:tblStyleColBandSize w:val="1"/>
      <w:tblBorders>
        <w:top w:val="single" w:sz="4" w:space="0" w:color="F3A447" w:themeColor="accent2"/>
        <w:bottom w:val="single" w:sz="4" w:space="0" w:color="F3A4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3A4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1F6875"/>
    <w:rPr>
      <w:color w:val="B79214" w:themeColor="accent3" w:themeShade="BF"/>
    </w:rPr>
    <w:tblPr>
      <w:tblStyleRowBandSize w:val="1"/>
      <w:tblStyleColBandSize w:val="1"/>
      <w:tblBorders>
        <w:top w:val="single" w:sz="4" w:space="0" w:color="E7BC29" w:themeColor="accent3"/>
        <w:bottom w:val="single" w:sz="4" w:space="0" w:color="E7BC2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BC2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1F6875"/>
    <w:rPr>
      <w:color w:val="B55374" w:themeColor="accent4" w:themeShade="BF"/>
    </w:rPr>
    <w:tblPr>
      <w:tblStyleRowBandSize w:val="1"/>
      <w:tblStyleColBandSize w:val="1"/>
      <w:tblBorders>
        <w:top w:val="single" w:sz="4" w:space="0" w:color="D092A7" w:themeColor="accent4"/>
        <w:bottom w:val="single" w:sz="4" w:space="0" w:color="D092A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92A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1F6875"/>
    <w:rPr>
      <w:color w:val="7153A0" w:themeColor="accent5" w:themeShade="BF"/>
    </w:rPr>
    <w:tblPr>
      <w:tblStyleRowBandSize w:val="1"/>
      <w:tblStyleColBandSize w:val="1"/>
      <w:tblBorders>
        <w:top w:val="single" w:sz="4" w:space="0" w:color="9C85C0" w:themeColor="accent5"/>
        <w:bottom w:val="single" w:sz="4" w:space="0" w:color="9C85C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C85C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1F6875"/>
    <w:rPr>
      <w:color w:val="4E74A2" w:themeColor="accent6" w:themeShade="BF"/>
    </w:rPr>
    <w:tblPr>
      <w:tblStyleRowBandSize w:val="1"/>
      <w:tblStyleColBandSize w:val="1"/>
      <w:tblBorders>
        <w:top w:val="single" w:sz="4" w:space="0" w:color="809EC2" w:themeColor="accent6"/>
        <w:bottom w:val="single" w:sz="4" w:space="0" w:color="809EC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9EC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1F687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1F6875"/>
    <w:rPr>
      <w:color w:val="7C916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B5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B5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B5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B5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1F6875"/>
    <w:rPr>
      <w:color w:val="DC7D0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A4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A4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A4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A4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1F6875"/>
    <w:rPr>
      <w:color w:val="B7921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BC2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BC2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BC2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BC2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1F6875"/>
    <w:rPr>
      <w:color w:val="B5537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92A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92A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92A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92A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1F6875"/>
    <w:rPr>
      <w:color w:val="7153A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85C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85C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85C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85C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1F6875"/>
    <w:rPr>
      <w:color w:val="4E74A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9EC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9EC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9EC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9EC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1F6875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1F6875"/>
    <w:rPr>
      <w:rFonts w:ascii="Calibri" w:hAnsi="Calibri" w:cs="Calibri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1F6875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1F6875"/>
    <w:rPr>
      <w:rFonts w:ascii="Calibri" w:hAnsi="Calibri" w:cs="Calibri"/>
    </w:rPr>
  </w:style>
  <w:style w:type="table" w:styleId="Tabela-Kolumnowy1">
    <w:name w:val="Table Columns 1"/>
    <w:basedOn w:val="Standardowy"/>
    <w:uiPriority w:val="99"/>
    <w:semiHidden/>
    <w:unhideWhenUsed/>
    <w:rsid w:val="001F687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1F687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1F687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1F687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1F687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alny"/>
    <w:link w:val="PodpisZnak"/>
    <w:uiPriority w:val="99"/>
    <w:semiHidden/>
    <w:unhideWhenUsed/>
    <w:rsid w:val="001F6875"/>
    <w:pPr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1F6875"/>
    <w:rPr>
      <w:rFonts w:ascii="Calibri" w:hAnsi="Calibri" w:cs="Calibri"/>
    </w:rPr>
  </w:style>
  <w:style w:type="table" w:styleId="Tabela-Prosty1">
    <w:name w:val="Table Simple 1"/>
    <w:basedOn w:val="Standardowy"/>
    <w:uiPriority w:val="99"/>
    <w:semiHidden/>
    <w:unhideWhenUsed/>
    <w:rsid w:val="001F687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1F687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1F687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1F687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rsid w:val="001F687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1F6875"/>
    <w:pPr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1F6875"/>
    <w:pPr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1F6875"/>
    <w:pPr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1F6875"/>
    <w:pPr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1F6875"/>
    <w:pPr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1F6875"/>
    <w:pPr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1F6875"/>
    <w:pPr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1F6875"/>
    <w:pPr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1F6875"/>
    <w:pPr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1F6875"/>
    <w:rPr>
      <w:rFonts w:ascii="Calibri Light" w:eastAsiaTheme="majorEastAsia" w:hAnsi="Calibri Light" w:cs="Calibri Light"/>
      <w:b/>
      <w:bCs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1F6875"/>
    <w:pPr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1F6875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1F68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1">
    <w:name w:val="Table Grid 1"/>
    <w:basedOn w:val="Standardowy"/>
    <w:uiPriority w:val="99"/>
    <w:semiHidden/>
    <w:unhideWhenUsed/>
    <w:rsid w:val="001F687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1F687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1F687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1F687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1F687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1F687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1F687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1F687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1F687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atki1jasna">
    <w:name w:val="Grid Table 1 Light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DAE1D3" w:themeColor="accent1" w:themeTint="66"/>
        <w:left w:val="single" w:sz="4" w:space="0" w:color="DAE1D3" w:themeColor="accent1" w:themeTint="66"/>
        <w:bottom w:val="single" w:sz="4" w:space="0" w:color="DAE1D3" w:themeColor="accent1" w:themeTint="66"/>
        <w:right w:val="single" w:sz="4" w:space="0" w:color="DAE1D3" w:themeColor="accent1" w:themeTint="66"/>
        <w:insideH w:val="single" w:sz="4" w:space="0" w:color="DAE1D3" w:themeColor="accent1" w:themeTint="66"/>
        <w:insideV w:val="single" w:sz="4" w:space="0" w:color="DAE1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FADAB5" w:themeColor="accent2" w:themeTint="66"/>
        <w:left w:val="single" w:sz="4" w:space="0" w:color="FADAB5" w:themeColor="accent2" w:themeTint="66"/>
        <w:bottom w:val="single" w:sz="4" w:space="0" w:color="FADAB5" w:themeColor="accent2" w:themeTint="66"/>
        <w:right w:val="single" w:sz="4" w:space="0" w:color="FADAB5" w:themeColor="accent2" w:themeTint="66"/>
        <w:insideH w:val="single" w:sz="4" w:space="0" w:color="FADAB5" w:themeColor="accent2" w:themeTint="66"/>
        <w:insideV w:val="single" w:sz="4" w:space="0" w:color="FADA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F5E4A9" w:themeColor="accent3" w:themeTint="66"/>
        <w:left w:val="single" w:sz="4" w:space="0" w:color="F5E4A9" w:themeColor="accent3" w:themeTint="66"/>
        <w:bottom w:val="single" w:sz="4" w:space="0" w:color="F5E4A9" w:themeColor="accent3" w:themeTint="66"/>
        <w:right w:val="single" w:sz="4" w:space="0" w:color="F5E4A9" w:themeColor="accent3" w:themeTint="66"/>
        <w:insideH w:val="single" w:sz="4" w:space="0" w:color="F5E4A9" w:themeColor="accent3" w:themeTint="66"/>
        <w:insideV w:val="single" w:sz="4" w:space="0" w:color="F5E4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ECD3DB" w:themeColor="accent4" w:themeTint="66"/>
        <w:left w:val="single" w:sz="4" w:space="0" w:color="ECD3DB" w:themeColor="accent4" w:themeTint="66"/>
        <w:bottom w:val="single" w:sz="4" w:space="0" w:color="ECD3DB" w:themeColor="accent4" w:themeTint="66"/>
        <w:right w:val="single" w:sz="4" w:space="0" w:color="ECD3DB" w:themeColor="accent4" w:themeTint="66"/>
        <w:insideH w:val="single" w:sz="4" w:space="0" w:color="ECD3DB" w:themeColor="accent4" w:themeTint="66"/>
        <w:insideV w:val="single" w:sz="4" w:space="0" w:color="ECD3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D7CEE5" w:themeColor="accent5" w:themeTint="66"/>
        <w:left w:val="single" w:sz="4" w:space="0" w:color="D7CEE5" w:themeColor="accent5" w:themeTint="66"/>
        <w:bottom w:val="single" w:sz="4" w:space="0" w:color="D7CEE5" w:themeColor="accent5" w:themeTint="66"/>
        <w:right w:val="single" w:sz="4" w:space="0" w:color="D7CEE5" w:themeColor="accent5" w:themeTint="66"/>
        <w:insideH w:val="single" w:sz="4" w:space="0" w:color="D7CEE5" w:themeColor="accent5" w:themeTint="66"/>
        <w:insideV w:val="single" w:sz="4" w:space="0" w:color="D7CEE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CCD8E6" w:themeColor="accent6" w:themeTint="66"/>
        <w:left w:val="single" w:sz="4" w:space="0" w:color="CCD8E6" w:themeColor="accent6" w:themeTint="66"/>
        <w:bottom w:val="single" w:sz="4" w:space="0" w:color="CCD8E6" w:themeColor="accent6" w:themeTint="66"/>
        <w:right w:val="single" w:sz="4" w:space="0" w:color="CCD8E6" w:themeColor="accent6" w:themeTint="66"/>
        <w:insideH w:val="single" w:sz="4" w:space="0" w:color="CCD8E6" w:themeColor="accent6" w:themeTint="66"/>
        <w:insideV w:val="single" w:sz="4" w:space="0" w:color="CCD8E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C8D2BD" w:themeColor="accent1" w:themeTint="99"/>
        <w:bottom w:val="single" w:sz="2" w:space="0" w:color="C8D2BD" w:themeColor="accent1" w:themeTint="99"/>
        <w:insideH w:val="single" w:sz="2" w:space="0" w:color="C8D2BD" w:themeColor="accent1" w:themeTint="99"/>
        <w:insideV w:val="single" w:sz="2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F7C890" w:themeColor="accent2" w:themeTint="99"/>
        <w:bottom w:val="single" w:sz="2" w:space="0" w:color="F7C890" w:themeColor="accent2" w:themeTint="99"/>
        <w:insideH w:val="single" w:sz="2" w:space="0" w:color="F7C890" w:themeColor="accent2" w:themeTint="99"/>
        <w:insideV w:val="single" w:sz="2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F0D67E" w:themeColor="accent3" w:themeTint="99"/>
        <w:bottom w:val="single" w:sz="2" w:space="0" w:color="F0D67E" w:themeColor="accent3" w:themeTint="99"/>
        <w:insideH w:val="single" w:sz="2" w:space="0" w:color="F0D67E" w:themeColor="accent3" w:themeTint="99"/>
        <w:insideV w:val="single" w:sz="2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E2BDCA" w:themeColor="accent4" w:themeTint="99"/>
        <w:bottom w:val="single" w:sz="2" w:space="0" w:color="E2BDCA" w:themeColor="accent4" w:themeTint="99"/>
        <w:insideH w:val="single" w:sz="2" w:space="0" w:color="E2BDCA" w:themeColor="accent4" w:themeTint="99"/>
        <w:insideV w:val="single" w:sz="2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C3B5D9" w:themeColor="accent5" w:themeTint="99"/>
        <w:bottom w:val="single" w:sz="2" w:space="0" w:color="C3B5D9" w:themeColor="accent5" w:themeTint="99"/>
        <w:insideH w:val="single" w:sz="2" w:space="0" w:color="C3B5D9" w:themeColor="accent5" w:themeTint="99"/>
        <w:insideV w:val="single" w:sz="2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B2C4DA" w:themeColor="accent6" w:themeTint="99"/>
        <w:bottom w:val="single" w:sz="2" w:space="0" w:color="B2C4DA" w:themeColor="accent6" w:themeTint="99"/>
        <w:insideH w:val="single" w:sz="2" w:space="0" w:color="B2C4DA" w:themeColor="accent6" w:themeTint="99"/>
        <w:insideV w:val="single" w:sz="2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Tabelasiatki3">
    <w:name w:val="Grid Table 3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AE1D3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ADAB5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5E4A9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CD3DB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D7CEE5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CCD8E6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1F687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1F6875"/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1F6875"/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1F6875"/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1F6875"/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1F6875"/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1F6875"/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1F687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1F6875"/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1F6875"/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1F6875"/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1F6875"/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1F6875"/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1F6875"/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1F687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1F687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rsid w:val="001F687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przypisudolnego">
    <w:name w:val="footnote reference"/>
    <w:basedOn w:val="Domylnaczcionkaakapitu"/>
    <w:uiPriority w:val="99"/>
    <w:semiHidden/>
    <w:unhideWhenUsed/>
    <w:rsid w:val="001F6875"/>
    <w:rPr>
      <w:rFonts w:ascii="Calibri" w:hAnsi="Calibri" w:cs="Calibri"/>
      <w:vertAlign w:val="superscript"/>
    </w:rPr>
  </w:style>
  <w:style w:type="character" w:styleId="Numerwiersza">
    <w:name w:val="line number"/>
    <w:basedOn w:val="Domylnaczcionkaakapitu"/>
    <w:uiPriority w:val="99"/>
    <w:semiHidden/>
    <w:unhideWhenUsed/>
    <w:rsid w:val="001F6875"/>
    <w:rPr>
      <w:rFonts w:ascii="Calibri" w:hAnsi="Calibri" w:cs="Calibri"/>
    </w:rPr>
  </w:style>
  <w:style w:type="table" w:styleId="Tabela-Efekty3D1">
    <w:name w:val="Table 3D effects 1"/>
    <w:basedOn w:val="Standardowy"/>
    <w:uiPriority w:val="99"/>
    <w:semiHidden/>
    <w:unhideWhenUsed/>
    <w:rsid w:val="001F687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1F687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1F68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uiPriority w:val="99"/>
    <w:semiHidden/>
    <w:unhideWhenUsed/>
    <w:rsid w:val="001F6875"/>
    <w:rPr>
      <w:rFonts w:ascii="Calibri" w:hAnsi="Calibri" w:cs="Calibri"/>
    </w:rPr>
  </w:style>
  <w:style w:type="character" w:customStyle="1" w:styleId="markedcontent">
    <w:name w:val="markedcontent"/>
    <w:basedOn w:val="Domylnaczcionkaakapitu"/>
    <w:rsid w:val="008A46BD"/>
  </w:style>
  <w:style w:type="character" w:customStyle="1" w:styleId="AkapitzlistZnak">
    <w:name w:val="Akapit z listą Znak"/>
    <w:aliases w:val="BulletC Znak,maz_wyliczenie Znak,opis dzialania Znak,K-P_odwolanie Znak,A_wyliczenie Znak,Akapit z listą5CxSpLast Znak,Numerowanie Znak,Akapit z listą BS Znak,L1 Znak,Akapit z listą5 Znak,Podsis rysunku Znak,Paragraf Znak,lp1 Znak"/>
    <w:link w:val="Akapitzlist"/>
    <w:uiPriority w:val="34"/>
    <w:locked/>
    <w:rsid w:val="00D717F8"/>
  </w:style>
  <w:style w:type="paragraph" w:customStyle="1" w:styleId="Default">
    <w:name w:val="Default"/>
    <w:rsid w:val="00F35D4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3516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1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0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5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9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52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1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4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7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986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diagramData" Target="diagrams/data18.xml"/><Relationship Id="rId21" Type="http://schemas.openxmlformats.org/officeDocument/2006/relationships/diagramLayout" Target="diagrams/layout2.xml"/><Relationship Id="rId42" Type="http://schemas.openxmlformats.org/officeDocument/2006/relationships/diagramQuickStyle" Target="diagrams/quickStyle5.xml"/><Relationship Id="rId63" Type="http://schemas.openxmlformats.org/officeDocument/2006/relationships/diagramData" Target="diagrams/data9.xml"/><Relationship Id="rId84" Type="http://schemas.microsoft.com/office/2007/relationships/diagramDrawing" Target="diagrams/drawing12.xml"/><Relationship Id="rId138" Type="http://schemas.openxmlformats.org/officeDocument/2006/relationships/diagramLayout" Target="diagrams/layout22.xml"/><Relationship Id="rId159" Type="http://schemas.openxmlformats.org/officeDocument/2006/relationships/image" Target="media/image44.png"/><Relationship Id="rId170" Type="http://schemas.openxmlformats.org/officeDocument/2006/relationships/diagramColors" Target="diagrams/colors26.xml"/><Relationship Id="rId191" Type="http://schemas.microsoft.com/office/2007/relationships/diagramDrawing" Target="diagrams/drawing30.xml"/><Relationship Id="rId205" Type="http://schemas.openxmlformats.org/officeDocument/2006/relationships/diagramQuickStyle" Target="diagrams/quickStyle33.xml"/><Relationship Id="rId226" Type="http://schemas.openxmlformats.org/officeDocument/2006/relationships/image" Target="media/image54.jpg"/><Relationship Id="rId247" Type="http://schemas.microsoft.com/office/2007/relationships/diagramDrawing" Target="diagrams/drawing39.xml"/><Relationship Id="rId107" Type="http://schemas.openxmlformats.org/officeDocument/2006/relationships/diagramData" Target="diagrams/data17.xml"/><Relationship Id="rId268" Type="http://schemas.openxmlformats.org/officeDocument/2006/relationships/diagramData" Target="diagrams/data44.xml"/><Relationship Id="rId11" Type="http://schemas.openxmlformats.org/officeDocument/2006/relationships/diagramData" Target="diagrams/data1.xml"/><Relationship Id="rId32" Type="http://schemas.openxmlformats.org/officeDocument/2006/relationships/image" Target="media/image21.png"/><Relationship Id="rId53" Type="http://schemas.openxmlformats.org/officeDocument/2006/relationships/diagramLayout" Target="diagrams/layout7.xml"/><Relationship Id="rId74" Type="http://schemas.openxmlformats.org/officeDocument/2006/relationships/chart" Target="charts/chart4.xml"/><Relationship Id="rId128" Type="http://schemas.openxmlformats.org/officeDocument/2006/relationships/diagramLayout" Target="diagrams/layout20.xml"/><Relationship Id="rId149" Type="http://schemas.openxmlformats.org/officeDocument/2006/relationships/diagramLayout" Target="diagrams/layout24.xml"/><Relationship Id="rId5" Type="http://schemas.openxmlformats.org/officeDocument/2006/relationships/styles" Target="styles.xml"/><Relationship Id="rId95" Type="http://schemas.openxmlformats.org/officeDocument/2006/relationships/diagramColors" Target="diagrams/colors14.xml"/><Relationship Id="rId160" Type="http://schemas.microsoft.com/office/2007/relationships/hdphoto" Target="media/hdphoto3.wdp"/><Relationship Id="rId181" Type="http://schemas.microsoft.com/office/2007/relationships/diagramDrawing" Target="diagrams/drawing28.xml"/><Relationship Id="rId216" Type="http://schemas.microsoft.com/office/2007/relationships/diagramDrawing" Target="diagrams/drawing34.xml"/><Relationship Id="rId237" Type="http://schemas.openxmlformats.org/officeDocument/2006/relationships/image" Target="media/image55.png"/><Relationship Id="rId258" Type="http://schemas.openxmlformats.org/officeDocument/2006/relationships/diagramData" Target="diagrams/data42.xml"/><Relationship Id="rId279" Type="http://schemas.openxmlformats.org/officeDocument/2006/relationships/diagramData" Target="diagrams/data46.xml"/><Relationship Id="rId22" Type="http://schemas.openxmlformats.org/officeDocument/2006/relationships/diagramQuickStyle" Target="diagrams/quickStyle2.xml"/><Relationship Id="rId43" Type="http://schemas.openxmlformats.org/officeDocument/2006/relationships/diagramColors" Target="diagrams/colors5.xml"/><Relationship Id="rId64" Type="http://schemas.openxmlformats.org/officeDocument/2006/relationships/diagramLayout" Target="diagrams/layout9.xml"/><Relationship Id="rId118" Type="http://schemas.openxmlformats.org/officeDocument/2006/relationships/diagramLayout" Target="diagrams/layout18.xml"/><Relationship Id="rId139" Type="http://schemas.openxmlformats.org/officeDocument/2006/relationships/diagramQuickStyle" Target="diagrams/quickStyle22.xml"/><Relationship Id="rId85" Type="http://schemas.openxmlformats.org/officeDocument/2006/relationships/diagramData" Target="diagrams/data13.xml"/><Relationship Id="rId150" Type="http://schemas.openxmlformats.org/officeDocument/2006/relationships/diagramQuickStyle" Target="diagrams/quickStyle24.xml"/><Relationship Id="rId171" Type="http://schemas.microsoft.com/office/2007/relationships/diagramDrawing" Target="diagrams/drawing26.xml"/><Relationship Id="rId192" Type="http://schemas.openxmlformats.org/officeDocument/2006/relationships/diagramData" Target="diagrams/data31.xml"/><Relationship Id="rId206" Type="http://schemas.openxmlformats.org/officeDocument/2006/relationships/diagramColors" Target="diagrams/colors33.xml"/><Relationship Id="rId227" Type="http://schemas.openxmlformats.org/officeDocument/2006/relationships/diagramData" Target="diagrams/data36.xml"/><Relationship Id="rId248" Type="http://schemas.openxmlformats.org/officeDocument/2006/relationships/diagramData" Target="diagrams/data40.xml"/><Relationship Id="rId269" Type="http://schemas.openxmlformats.org/officeDocument/2006/relationships/diagramLayout" Target="diagrams/layout44.xml"/><Relationship Id="rId12" Type="http://schemas.openxmlformats.org/officeDocument/2006/relationships/diagramLayout" Target="diagrams/layout1.xml"/><Relationship Id="rId33" Type="http://schemas.openxmlformats.org/officeDocument/2006/relationships/diagramData" Target="diagrams/data4.xml"/><Relationship Id="rId108" Type="http://schemas.openxmlformats.org/officeDocument/2006/relationships/diagramLayout" Target="diagrams/layout17.xml"/><Relationship Id="rId129" Type="http://schemas.openxmlformats.org/officeDocument/2006/relationships/diagramQuickStyle" Target="diagrams/quickStyle20.xml"/><Relationship Id="rId280" Type="http://schemas.openxmlformats.org/officeDocument/2006/relationships/diagramLayout" Target="diagrams/layout46.xml"/><Relationship Id="rId54" Type="http://schemas.openxmlformats.org/officeDocument/2006/relationships/diagramQuickStyle" Target="diagrams/quickStyle7.xml"/><Relationship Id="rId75" Type="http://schemas.openxmlformats.org/officeDocument/2006/relationships/diagramData" Target="diagrams/data11.xml"/><Relationship Id="rId96" Type="http://schemas.microsoft.com/office/2007/relationships/diagramDrawing" Target="diagrams/drawing14.xml"/><Relationship Id="rId140" Type="http://schemas.openxmlformats.org/officeDocument/2006/relationships/diagramColors" Target="diagrams/colors22.xml"/><Relationship Id="rId161" Type="http://schemas.openxmlformats.org/officeDocument/2006/relationships/image" Target="media/image45.png"/><Relationship Id="rId182" Type="http://schemas.openxmlformats.org/officeDocument/2006/relationships/diagramData" Target="diagrams/data29.xml"/><Relationship Id="rId217" Type="http://schemas.openxmlformats.org/officeDocument/2006/relationships/image" Target="media/image50.png"/><Relationship Id="rId6" Type="http://schemas.openxmlformats.org/officeDocument/2006/relationships/settings" Target="settings.xml"/><Relationship Id="rId238" Type="http://schemas.openxmlformats.org/officeDocument/2006/relationships/diagramData" Target="diagrams/data38.xml"/><Relationship Id="rId259" Type="http://schemas.openxmlformats.org/officeDocument/2006/relationships/diagramLayout" Target="diagrams/layout42.xml"/><Relationship Id="rId23" Type="http://schemas.openxmlformats.org/officeDocument/2006/relationships/diagramColors" Target="diagrams/colors2.xml"/><Relationship Id="rId119" Type="http://schemas.openxmlformats.org/officeDocument/2006/relationships/diagramQuickStyle" Target="diagrams/quickStyle18.xml"/><Relationship Id="rId270" Type="http://schemas.openxmlformats.org/officeDocument/2006/relationships/diagramQuickStyle" Target="diagrams/quickStyle44.xml"/><Relationship Id="rId44" Type="http://schemas.microsoft.com/office/2007/relationships/diagramDrawing" Target="diagrams/drawing5.xml"/><Relationship Id="rId65" Type="http://schemas.openxmlformats.org/officeDocument/2006/relationships/diagramQuickStyle" Target="diagrams/quickStyle9.xml"/><Relationship Id="rId86" Type="http://schemas.openxmlformats.org/officeDocument/2006/relationships/diagramLayout" Target="diagrams/layout13.xml"/><Relationship Id="rId130" Type="http://schemas.openxmlformats.org/officeDocument/2006/relationships/diagramColors" Target="diagrams/colors20.xml"/><Relationship Id="rId151" Type="http://schemas.openxmlformats.org/officeDocument/2006/relationships/diagramColors" Target="diagrams/colors24.xml"/><Relationship Id="rId172" Type="http://schemas.openxmlformats.org/officeDocument/2006/relationships/diagramData" Target="diagrams/data27.xml"/><Relationship Id="rId193" Type="http://schemas.openxmlformats.org/officeDocument/2006/relationships/diagramLayout" Target="diagrams/layout31.xml"/><Relationship Id="rId207" Type="http://schemas.microsoft.com/office/2007/relationships/diagramDrawing" Target="diagrams/drawing33.xml"/><Relationship Id="rId228" Type="http://schemas.openxmlformats.org/officeDocument/2006/relationships/diagramLayout" Target="diagrams/layout36.xml"/><Relationship Id="rId249" Type="http://schemas.openxmlformats.org/officeDocument/2006/relationships/diagramLayout" Target="diagrams/layout40.xm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5.jpeg"/><Relationship Id="rId39" Type="http://schemas.openxmlformats.org/officeDocument/2006/relationships/image" Target="media/image22.png"/><Relationship Id="rId109" Type="http://schemas.openxmlformats.org/officeDocument/2006/relationships/diagramQuickStyle" Target="diagrams/quickStyle17.xml"/><Relationship Id="rId260" Type="http://schemas.openxmlformats.org/officeDocument/2006/relationships/diagramQuickStyle" Target="diagrams/quickStyle42.xml"/><Relationship Id="rId265" Type="http://schemas.openxmlformats.org/officeDocument/2006/relationships/diagramQuickStyle" Target="diagrams/quickStyle43.xml"/><Relationship Id="rId281" Type="http://schemas.openxmlformats.org/officeDocument/2006/relationships/diagramQuickStyle" Target="diagrams/quickStyle46.xml"/><Relationship Id="rId286" Type="http://schemas.openxmlformats.org/officeDocument/2006/relationships/theme" Target="theme/theme1.xml"/><Relationship Id="rId34" Type="http://schemas.openxmlformats.org/officeDocument/2006/relationships/diagramLayout" Target="diagrams/layout4.xml"/><Relationship Id="rId50" Type="http://schemas.openxmlformats.org/officeDocument/2006/relationships/chart" Target="charts/chart1.xml"/><Relationship Id="rId55" Type="http://schemas.openxmlformats.org/officeDocument/2006/relationships/diagramColors" Target="diagrams/colors7.xml"/><Relationship Id="rId76" Type="http://schemas.openxmlformats.org/officeDocument/2006/relationships/diagramLayout" Target="diagrams/layout11.xml"/><Relationship Id="rId97" Type="http://schemas.openxmlformats.org/officeDocument/2006/relationships/diagramData" Target="diagrams/data15.xml"/><Relationship Id="rId104" Type="http://schemas.openxmlformats.org/officeDocument/2006/relationships/diagramQuickStyle" Target="diagrams/quickStyle16.xml"/><Relationship Id="rId120" Type="http://schemas.openxmlformats.org/officeDocument/2006/relationships/diagramColors" Target="diagrams/colors18.xml"/><Relationship Id="rId125" Type="http://schemas.openxmlformats.org/officeDocument/2006/relationships/diagramColors" Target="diagrams/colors19.xml"/><Relationship Id="rId141" Type="http://schemas.microsoft.com/office/2007/relationships/diagramDrawing" Target="diagrams/drawing22.xml"/><Relationship Id="rId146" Type="http://schemas.microsoft.com/office/2007/relationships/diagramDrawing" Target="diagrams/drawing23.xml"/><Relationship Id="rId167" Type="http://schemas.openxmlformats.org/officeDocument/2006/relationships/diagramData" Target="diagrams/data26.xml"/><Relationship Id="rId188" Type="http://schemas.openxmlformats.org/officeDocument/2006/relationships/diagramLayout" Target="diagrams/layout30.xml"/><Relationship Id="rId7" Type="http://schemas.openxmlformats.org/officeDocument/2006/relationships/webSettings" Target="webSettings.xml"/><Relationship Id="rId71" Type="http://schemas.openxmlformats.org/officeDocument/2006/relationships/diagramColors" Target="diagrams/colors10.xml"/><Relationship Id="rId92" Type="http://schemas.openxmlformats.org/officeDocument/2006/relationships/diagramData" Target="diagrams/data14.xml"/><Relationship Id="rId162" Type="http://schemas.microsoft.com/office/2007/relationships/hdphoto" Target="media/hdphoto4.wdp"/><Relationship Id="rId183" Type="http://schemas.openxmlformats.org/officeDocument/2006/relationships/diagramLayout" Target="diagrams/layout29.xml"/><Relationship Id="rId213" Type="http://schemas.openxmlformats.org/officeDocument/2006/relationships/diagramLayout" Target="diagrams/layout34.xml"/><Relationship Id="rId218" Type="http://schemas.openxmlformats.org/officeDocument/2006/relationships/diagramData" Target="diagrams/data35.xml"/><Relationship Id="rId234" Type="http://schemas.openxmlformats.org/officeDocument/2006/relationships/diagramQuickStyle" Target="diagrams/quickStyle37.xml"/><Relationship Id="rId239" Type="http://schemas.openxmlformats.org/officeDocument/2006/relationships/diagramLayout" Target="diagrams/layout38.xml"/><Relationship Id="rId2" Type="http://schemas.openxmlformats.org/officeDocument/2006/relationships/customXml" Target="../customXml/item2.xml"/><Relationship Id="rId29" Type="http://schemas.microsoft.com/office/2007/relationships/diagramDrawing" Target="diagrams/drawing3.xml"/><Relationship Id="rId250" Type="http://schemas.openxmlformats.org/officeDocument/2006/relationships/diagramQuickStyle" Target="diagrams/quickStyle40.xml"/><Relationship Id="rId255" Type="http://schemas.openxmlformats.org/officeDocument/2006/relationships/diagramQuickStyle" Target="diagrams/quickStyle41.xml"/><Relationship Id="rId271" Type="http://schemas.openxmlformats.org/officeDocument/2006/relationships/diagramColors" Target="diagrams/colors44.xml"/><Relationship Id="rId276" Type="http://schemas.openxmlformats.org/officeDocument/2006/relationships/diagramQuickStyle" Target="diagrams/quickStyle45.xml"/><Relationship Id="rId24" Type="http://schemas.microsoft.com/office/2007/relationships/diagramDrawing" Target="diagrams/drawing2.xml"/><Relationship Id="rId40" Type="http://schemas.openxmlformats.org/officeDocument/2006/relationships/diagramData" Target="diagrams/data5.xml"/><Relationship Id="rId45" Type="http://schemas.openxmlformats.org/officeDocument/2006/relationships/diagramData" Target="diagrams/data6.xml"/><Relationship Id="rId66" Type="http://schemas.openxmlformats.org/officeDocument/2006/relationships/diagramColors" Target="diagrams/colors9.xml"/><Relationship Id="rId87" Type="http://schemas.openxmlformats.org/officeDocument/2006/relationships/diagramQuickStyle" Target="diagrams/quickStyle13.xml"/><Relationship Id="rId110" Type="http://schemas.openxmlformats.org/officeDocument/2006/relationships/diagramColors" Target="diagrams/colors17.xml"/><Relationship Id="rId115" Type="http://schemas.openxmlformats.org/officeDocument/2006/relationships/image" Target="media/image31.png"/><Relationship Id="rId131" Type="http://schemas.microsoft.com/office/2007/relationships/diagramDrawing" Target="diagrams/drawing20.xml"/><Relationship Id="rId136" Type="http://schemas.microsoft.com/office/2007/relationships/diagramDrawing" Target="diagrams/drawing21.xml"/><Relationship Id="rId157" Type="http://schemas.openxmlformats.org/officeDocument/2006/relationships/diagramColors" Target="diagrams/colors25.xml"/><Relationship Id="rId178" Type="http://schemas.openxmlformats.org/officeDocument/2006/relationships/diagramLayout" Target="diagrams/layout28.xml"/><Relationship Id="rId61" Type="http://schemas.openxmlformats.org/officeDocument/2006/relationships/diagramColors" Target="diagrams/colors8.xml"/><Relationship Id="rId82" Type="http://schemas.openxmlformats.org/officeDocument/2006/relationships/diagramQuickStyle" Target="diagrams/quickStyle12.xml"/><Relationship Id="rId152" Type="http://schemas.microsoft.com/office/2007/relationships/diagramDrawing" Target="diagrams/drawing24.xml"/><Relationship Id="rId173" Type="http://schemas.openxmlformats.org/officeDocument/2006/relationships/diagramLayout" Target="diagrams/layout27.xml"/><Relationship Id="rId194" Type="http://schemas.openxmlformats.org/officeDocument/2006/relationships/diagramQuickStyle" Target="diagrams/quickStyle31.xml"/><Relationship Id="rId199" Type="http://schemas.openxmlformats.org/officeDocument/2006/relationships/diagramQuickStyle" Target="diagrams/quickStyle32.xml"/><Relationship Id="rId203" Type="http://schemas.openxmlformats.org/officeDocument/2006/relationships/diagramData" Target="diagrams/data33.xml"/><Relationship Id="rId208" Type="http://schemas.openxmlformats.org/officeDocument/2006/relationships/image" Target="media/image48.jpg"/><Relationship Id="rId229" Type="http://schemas.openxmlformats.org/officeDocument/2006/relationships/diagramQuickStyle" Target="diagrams/quickStyle36.xml"/><Relationship Id="rId19" Type="http://schemas.openxmlformats.org/officeDocument/2006/relationships/image" Target="media/image6.emf"/><Relationship Id="rId224" Type="http://schemas.openxmlformats.org/officeDocument/2006/relationships/image" Target="media/image52.jpeg"/><Relationship Id="rId240" Type="http://schemas.openxmlformats.org/officeDocument/2006/relationships/diagramQuickStyle" Target="diagrams/quickStyle38.xml"/><Relationship Id="rId245" Type="http://schemas.openxmlformats.org/officeDocument/2006/relationships/diagramQuickStyle" Target="diagrams/quickStyle39.xml"/><Relationship Id="rId261" Type="http://schemas.openxmlformats.org/officeDocument/2006/relationships/diagramColors" Target="diagrams/colors42.xml"/><Relationship Id="rId266" Type="http://schemas.openxmlformats.org/officeDocument/2006/relationships/diagramColors" Target="diagrams/colors43.xml"/><Relationship Id="rId14" Type="http://schemas.openxmlformats.org/officeDocument/2006/relationships/diagramColors" Target="diagrams/colors1.xml"/><Relationship Id="rId30" Type="http://schemas.openxmlformats.org/officeDocument/2006/relationships/image" Target="media/image19.png"/><Relationship Id="rId35" Type="http://schemas.openxmlformats.org/officeDocument/2006/relationships/diagramQuickStyle" Target="diagrams/quickStyle4.xml"/><Relationship Id="rId56" Type="http://schemas.microsoft.com/office/2007/relationships/diagramDrawing" Target="diagrams/drawing7.xml"/><Relationship Id="rId77" Type="http://schemas.openxmlformats.org/officeDocument/2006/relationships/diagramQuickStyle" Target="diagrams/quickStyle11.xml"/><Relationship Id="rId100" Type="http://schemas.openxmlformats.org/officeDocument/2006/relationships/diagramColors" Target="diagrams/colors15.xml"/><Relationship Id="rId105" Type="http://schemas.openxmlformats.org/officeDocument/2006/relationships/diagramColors" Target="diagrams/colors16.xml"/><Relationship Id="rId126" Type="http://schemas.microsoft.com/office/2007/relationships/diagramDrawing" Target="diagrams/drawing19.xml"/><Relationship Id="rId147" Type="http://schemas.openxmlformats.org/officeDocument/2006/relationships/image" Target="media/image42.png"/><Relationship Id="rId168" Type="http://schemas.openxmlformats.org/officeDocument/2006/relationships/diagramLayout" Target="diagrams/layout26.xml"/><Relationship Id="rId282" Type="http://schemas.openxmlformats.org/officeDocument/2006/relationships/diagramColors" Target="diagrams/colors46.xml"/><Relationship Id="rId8" Type="http://schemas.openxmlformats.org/officeDocument/2006/relationships/footnotes" Target="footnotes.xml"/><Relationship Id="rId51" Type="http://schemas.openxmlformats.org/officeDocument/2006/relationships/chart" Target="charts/chart2.xml"/><Relationship Id="rId72" Type="http://schemas.microsoft.com/office/2007/relationships/diagramDrawing" Target="diagrams/drawing10.xml"/><Relationship Id="rId93" Type="http://schemas.openxmlformats.org/officeDocument/2006/relationships/diagramLayout" Target="diagrams/layout14.xml"/><Relationship Id="rId98" Type="http://schemas.openxmlformats.org/officeDocument/2006/relationships/diagramLayout" Target="diagrams/layout15.xml"/><Relationship Id="rId121" Type="http://schemas.microsoft.com/office/2007/relationships/diagramDrawing" Target="diagrams/drawing18.xml"/><Relationship Id="rId142" Type="http://schemas.openxmlformats.org/officeDocument/2006/relationships/diagramData" Target="diagrams/data23.xml"/><Relationship Id="rId163" Type="http://schemas.openxmlformats.org/officeDocument/2006/relationships/hyperlink" Target="https://wuppoznan.praca.gov.pl/rynek-pracy/statystyki-i-analizy" TargetMode="External"/><Relationship Id="rId184" Type="http://schemas.openxmlformats.org/officeDocument/2006/relationships/diagramQuickStyle" Target="diagrams/quickStyle29.xml"/><Relationship Id="rId189" Type="http://schemas.openxmlformats.org/officeDocument/2006/relationships/diagramQuickStyle" Target="diagrams/quickStyle30.xml"/><Relationship Id="rId219" Type="http://schemas.openxmlformats.org/officeDocument/2006/relationships/diagramLayout" Target="diagrams/layout35.xml"/><Relationship Id="rId3" Type="http://schemas.openxmlformats.org/officeDocument/2006/relationships/customXml" Target="../customXml/item3.xml"/><Relationship Id="rId214" Type="http://schemas.openxmlformats.org/officeDocument/2006/relationships/diagramQuickStyle" Target="diagrams/quickStyle34.xml"/><Relationship Id="rId230" Type="http://schemas.openxmlformats.org/officeDocument/2006/relationships/diagramColors" Target="diagrams/colors36.xml"/><Relationship Id="rId235" Type="http://schemas.openxmlformats.org/officeDocument/2006/relationships/diagramColors" Target="diagrams/colors37.xml"/><Relationship Id="rId251" Type="http://schemas.openxmlformats.org/officeDocument/2006/relationships/diagramColors" Target="diagrams/colors40.xml"/><Relationship Id="rId256" Type="http://schemas.openxmlformats.org/officeDocument/2006/relationships/diagramColors" Target="diagrams/colors41.xml"/><Relationship Id="rId277" Type="http://schemas.openxmlformats.org/officeDocument/2006/relationships/diagramColors" Target="diagrams/colors45.xml"/><Relationship Id="rId25" Type="http://schemas.openxmlformats.org/officeDocument/2006/relationships/diagramData" Target="diagrams/data3.xml"/><Relationship Id="rId46" Type="http://schemas.openxmlformats.org/officeDocument/2006/relationships/diagramLayout" Target="diagrams/layout6.xml"/><Relationship Id="rId67" Type="http://schemas.microsoft.com/office/2007/relationships/diagramDrawing" Target="diagrams/drawing9.xml"/><Relationship Id="rId116" Type="http://schemas.microsoft.com/office/2007/relationships/hdphoto" Target="media/hdphoto2.wdp"/><Relationship Id="rId137" Type="http://schemas.openxmlformats.org/officeDocument/2006/relationships/diagramData" Target="diagrams/data22.xml"/><Relationship Id="rId158" Type="http://schemas.microsoft.com/office/2007/relationships/diagramDrawing" Target="diagrams/drawing25.xml"/><Relationship Id="rId272" Type="http://schemas.microsoft.com/office/2007/relationships/diagramDrawing" Target="diagrams/drawing44.xml"/><Relationship Id="rId20" Type="http://schemas.openxmlformats.org/officeDocument/2006/relationships/diagramData" Target="diagrams/data2.xml"/><Relationship Id="rId41" Type="http://schemas.openxmlformats.org/officeDocument/2006/relationships/diagramLayout" Target="diagrams/layout5.xml"/><Relationship Id="rId62" Type="http://schemas.microsoft.com/office/2007/relationships/diagramDrawing" Target="diagrams/drawing8.xml"/><Relationship Id="rId83" Type="http://schemas.openxmlformats.org/officeDocument/2006/relationships/diagramColors" Target="diagrams/colors12.xml"/><Relationship Id="rId88" Type="http://schemas.openxmlformats.org/officeDocument/2006/relationships/diagramColors" Target="diagrams/colors13.xml"/><Relationship Id="rId111" Type="http://schemas.microsoft.com/office/2007/relationships/diagramDrawing" Target="diagrams/drawing17.xml"/><Relationship Id="rId132" Type="http://schemas.openxmlformats.org/officeDocument/2006/relationships/diagramData" Target="diagrams/data21.xml"/><Relationship Id="rId153" Type="http://schemas.openxmlformats.org/officeDocument/2006/relationships/image" Target="media/image43.JPG"/><Relationship Id="rId174" Type="http://schemas.openxmlformats.org/officeDocument/2006/relationships/diagramQuickStyle" Target="diagrams/quickStyle27.xml"/><Relationship Id="rId179" Type="http://schemas.openxmlformats.org/officeDocument/2006/relationships/diagramQuickStyle" Target="diagrams/quickStyle28.xml"/><Relationship Id="rId195" Type="http://schemas.openxmlformats.org/officeDocument/2006/relationships/diagramColors" Target="diagrams/colors31.xml"/><Relationship Id="rId209" Type="http://schemas.openxmlformats.org/officeDocument/2006/relationships/hyperlink" Target="https://wuppoznan.praca.gov.pl/krajowy-fundusz-szkoleniowy-w-wielkopolsce" TargetMode="External"/><Relationship Id="rId190" Type="http://schemas.openxmlformats.org/officeDocument/2006/relationships/diagramColors" Target="diagrams/colors30.xml"/><Relationship Id="rId204" Type="http://schemas.openxmlformats.org/officeDocument/2006/relationships/diagramLayout" Target="diagrams/layout33.xml"/><Relationship Id="rId220" Type="http://schemas.openxmlformats.org/officeDocument/2006/relationships/diagramQuickStyle" Target="diagrams/quickStyle35.xml"/><Relationship Id="rId225" Type="http://schemas.openxmlformats.org/officeDocument/2006/relationships/image" Target="media/image53.png"/><Relationship Id="rId241" Type="http://schemas.openxmlformats.org/officeDocument/2006/relationships/diagramColors" Target="diagrams/colors38.xml"/><Relationship Id="rId246" Type="http://schemas.openxmlformats.org/officeDocument/2006/relationships/diagramColors" Target="diagrams/colors39.xml"/><Relationship Id="rId267" Type="http://schemas.microsoft.com/office/2007/relationships/diagramDrawing" Target="diagrams/drawing43.xml"/><Relationship Id="rId15" Type="http://schemas.microsoft.com/office/2007/relationships/diagramDrawing" Target="diagrams/drawing1.xml"/><Relationship Id="rId36" Type="http://schemas.openxmlformats.org/officeDocument/2006/relationships/diagramColors" Target="diagrams/colors4.xml"/><Relationship Id="rId57" Type="http://schemas.openxmlformats.org/officeDocument/2006/relationships/chart" Target="charts/chart3.xml"/><Relationship Id="rId106" Type="http://schemas.microsoft.com/office/2007/relationships/diagramDrawing" Target="diagrams/drawing16.xml"/><Relationship Id="rId127" Type="http://schemas.openxmlformats.org/officeDocument/2006/relationships/diagramData" Target="diagrams/data20.xml"/><Relationship Id="rId262" Type="http://schemas.microsoft.com/office/2007/relationships/diagramDrawing" Target="diagrams/drawing42.xml"/><Relationship Id="rId283" Type="http://schemas.microsoft.com/office/2007/relationships/diagramDrawing" Target="diagrams/drawing46.xml"/><Relationship Id="rId10" Type="http://schemas.openxmlformats.org/officeDocument/2006/relationships/image" Target="media/image1.jpeg"/><Relationship Id="rId31" Type="http://schemas.openxmlformats.org/officeDocument/2006/relationships/image" Target="media/image20.svg"/><Relationship Id="rId52" Type="http://schemas.openxmlformats.org/officeDocument/2006/relationships/diagramData" Target="diagrams/data7.xml"/><Relationship Id="rId73" Type="http://schemas.openxmlformats.org/officeDocument/2006/relationships/image" Target="media/image26.jpg"/><Relationship Id="rId78" Type="http://schemas.openxmlformats.org/officeDocument/2006/relationships/diagramColors" Target="diagrams/colors11.xml"/><Relationship Id="rId94" Type="http://schemas.openxmlformats.org/officeDocument/2006/relationships/diagramQuickStyle" Target="diagrams/quickStyle14.xml"/><Relationship Id="rId99" Type="http://schemas.openxmlformats.org/officeDocument/2006/relationships/diagramQuickStyle" Target="diagrams/quickStyle15.xml"/><Relationship Id="rId101" Type="http://schemas.microsoft.com/office/2007/relationships/diagramDrawing" Target="diagrams/drawing15.xml"/><Relationship Id="rId122" Type="http://schemas.openxmlformats.org/officeDocument/2006/relationships/diagramData" Target="diagrams/data19.xml"/><Relationship Id="rId143" Type="http://schemas.openxmlformats.org/officeDocument/2006/relationships/diagramLayout" Target="diagrams/layout23.xml"/><Relationship Id="rId148" Type="http://schemas.openxmlformats.org/officeDocument/2006/relationships/diagramData" Target="diagrams/data24.xml"/><Relationship Id="rId164" Type="http://schemas.openxmlformats.org/officeDocument/2006/relationships/hyperlink" Target="https://wuppoznan.praca.gov.pl/statystyki-analizy-i-badania-rynku-pracy" TargetMode="External"/><Relationship Id="rId169" Type="http://schemas.openxmlformats.org/officeDocument/2006/relationships/diagramQuickStyle" Target="diagrams/quickStyle26.xml"/><Relationship Id="rId185" Type="http://schemas.openxmlformats.org/officeDocument/2006/relationships/diagramColors" Target="diagrams/colors29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80" Type="http://schemas.openxmlformats.org/officeDocument/2006/relationships/diagramColors" Target="diagrams/colors28.xml"/><Relationship Id="rId210" Type="http://schemas.openxmlformats.org/officeDocument/2006/relationships/image" Target="media/image49.png"/><Relationship Id="rId215" Type="http://schemas.openxmlformats.org/officeDocument/2006/relationships/diagramColors" Target="diagrams/colors34.xml"/><Relationship Id="rId236" Type="http://schemas.microsoft.com/office/2007/relationships/diagramDrawing" Target="diagrams/drawing37.xml"/><Relationship Id="rId257" Type="http://schemas.microsoft.com/office/2007/relationships/diagramDrawing" Target="diagrams/drawing41.xml"/><Relationship Id="rId278" Type="http://schemas.microsoft.com/office/2007/relationships/diagramDrawing" Target="diagrams/drawing45.xml"/><Relationship Id="rId26" Type="http://schemas.openxmlformats.org/officeDocument/2006/relationships/diagramLayout" Target="diagrams/layout3.xml"/><Relationship Id="rId231" Type="http://schemas.microsoft.com/office/2007/relationships/diagramDrawing" Target="diagrams/drawing36.xml"/><Relationship Id="rId252" Type="http://schemas.microsoft.com/office/2007/relationships/diagramDrawing" Target="diagrams/drawing40.xml"/><Relationship Id="rId273" Type="http://schemas.openxmlformats.org/officeDocument/2006/relationships/image" Target="media/image56.png"/><Relationship Id="rId47" Type="http://schemas.openxmlformats.org/officeDocument/2006/relationships/diagramQuickStyle" Target="diagrams/quickStyle6.xml"/><Relationship Id="rId68" Type="http://schemas.openxmlformats.org/officeDocument/2006/relationships/diagramData" Target="diagrams/data10.xml"/><Relationship Id="rId89" Type="http://schemas.microsoft.com/office/2007/relationships/diagramDrawing" Target="diagrams/drawing13.xml"/><Relationship Id="rId112" Type="http://schemas.openxmlformats.org/officeDocument/2006/relationships/image" Target="media/image29.jpeg"/><Relationship Id="rId133" Type="http://schemas.openxmlformats.org/officeDocument/2006/relationships/diagramLayout" Target="diagrams/layout21.xml"/><Relationship Id="rId154" Type="http://schemas.openxmlformats.org/officeDocument/2006/relationships/diagramData" Target="diagrams/data25.xml"/><Relationship Id="rId175" Type="http://schemas.openxmlformats.org/officeDocument/2006/relationships/diagramColors" Target="diagrams/colors27.xml"/><Relationship Id="rId196" Type="http://schemas.microsoft.com/office/2007/relationships/diagramDrawing" Target="diagrams/drawing31.xml"/><Relationship Id="rId200" Type="http://schemas.openxmlformats.org/officeDocument/2006/relationships/diagramColors" Target="diagrams/colors32.xml"/><Relationship Id="rId16" Type="http://schemas.openxmlformats.org/officeDocument/2006/relationships/image" Target="media/image3.jpeg"/><Relationship Id="rId221" Type="http://schemas.openxmlformats.org/officeDocument/2006/relationships/diagramColors" Target="diagrams/colors35.xml"/><Relationship Id="rId242" Type="http://schemas.microsoft.com/office/2007/relationships/diagramDrawing" Target="diagrams/drawing38.xml"/><Relationship Id="rId263" Type="http://schemas.openxmlformats.org/officeDocument/2006/relationships/diagramData" Target="diagrams/data43.xml"/><Relationship Id="rId284" Type="http://schemas.openxmlformats.org/officeDocument/2006/relationships/footer" Target="footer1.xml"/><Relationship Id="rId37" Type="http://schemas.microsoft.com/office/2007/relationships/diagramDrawing" Target="diagrams/drawing4.xml"/><Relationship Id="rId58" Type="http://schemas.openxmlformats.org/officeDocument/2006/relationships/diagramData" Target="diagrams/data8.xml"/><Relationship Id="rId79" Type="http://schemas.microsoft.com/office/2007/relationships/diagramDrawing" Target="diagrams/drawing11.xml"/><Relationship Id="rId102" Type="http://schemas.openxmlformats.org/officeDocument/2006/relationships/diagramData" Target="diagrams/data16.xml"/><Relationship Id="rId123" Type="http://schemas.openxmlformats.org/officeDocument/2006/relationships/diagramLayout" Target="diagrams/layout19.xml"/><Relationship Id="rId144" Type="http://schemas.openxmlformats.org/officeDocument/2006/relationships/diagramQuickStyle" Target="diagrams/quickStyle23.xml"/><Relationship Id="rId90" Type="http://schemas.openxmlformats.org/officeDocument/2006/relationships/image" Target="media/image27.png"/><Relationship Id="rId165" Type="http://schemas.openxmlformats.org/officeDocument/2006/relationships/image" Target="media/image46.jpg"/><Relationship Id="rId186" Type="http://schemas.microsoft.com/office/2007/relationships/diagramDrawing" Target="diagrams/drawing29.xml"/><Relationship Id="rId211" Type="http://schemas.microsoft.com/office/2007/relationships/hdphoto" Target="media/hdphoto5.wdp"/><Relationship Id="rId232" Type="http://schemas.openxmlformats.org/officeDocument/2006/relationships/diagramData" Target="diagrams/data37.xml"/><Relationship Id="rId253" Type="http://schemas.openxmlformats.org/officeDocument/2006/relationships/diagramData" Target="diagrams/data41.xml"/><Relationship Id="rId274" Type="http://schemas.openxmlformats.org/officeDocument/2006/relationships/diagramData" Target="diagrams/data45.xml"/><Relationship Id="rId27" Type="http://schemas.openxmlformats.org/officeDocument/2006/relationships/diagramQuickStyle" Target="diagrams/quickStyle3.xml"/><Relationship Id="rId48" Type="http://schemas.openxmlformats.org/officeDocument/2006/relationships/diagramColors" Target="diagrams/colors6.xml"/><Relationship Id="rId69" Type="http://schemas.openxmlformats.org/officeDocument/2006/relationships/diagramLayout" Target="diagrams/layout10.xml"/><Relationship Id="rId113" Type="http://schemas.openxmlformats.org/officeDocument/2006/relationships/image" Target="media/image30.png"/><Relationship Id="rId134" Type="http://schemas.openxmlformats.org/officeDocument/2006/relationships/diagramQuickStyle" Target="diagrams/quickStyle21.xml"/><Relationship Id="rId80" Type="http://schemas.openxmlformats.org/officeDocument/2006/relationships/diagramData" Target="diagrams/data12.xml"/><Relationship Id="rId155" Type="http://schemas.openxmlformats.org/officeDocument/2006/relationships/diagramLayout" Target="diagrams/layout25.xml"/><Relationship Id="rId176" Type="http://schemas.microsoft.com/office/2007/relationships/diagramDrawing" Target="diagrams/drawing27.xml"/><Relationship Id="rId197" Type="http://schemas.openxmlformats.org/officeDocument/2006/relationships/diagramData" Target="diagrams/data32.xml"/><Relationship Id="rId201" Type="http://schemas.microsoft.com/office/2007/relationships/diagramDrawing" Target="diagrams/drawing32.xml"/><Relationship Id="rId222" Type="http://schemas.microsoft.com/office/2007/relationships/diagramDrawing" Target="diagrams/drawing35.xml"/><Relationship Id="rId243" Type="http://schemas.openxmlformats.org/officeDocument/2006/relationships/diagramData" Target="diagrams/data39.xml"/><Relationship Id="rId264" Type="http://schemas.openxmlformats.org/officeDocument/2006/relationships/diagramLayout" Target="diagrams/layout43.xml"/><Relationship Id="rId285" Type="http://schemas.openxmlformats.org/officeDocument/2006/relationships/fontTable" Target="fontTable.xml"/><Relationship Id="rId17" Type="http://schemas.openxmlformats.org/officeDocument/2006/relationships/image" Target="media/image4.jpeg"/><Relationship Id="rId38" Type="http://schemas.microsoft.com/office/2014/relationships/chartEx" Target="charts/chartEx1.xml"/><Relationship Id="rId59" Type="http://schemas.openxmlformats.org/officeDocument/2006/relationships/diagramLayout" Target="diagrams/layout8.xml"/><Relationship Id="rId103" Type="http://schemas.openxmlformats.org/officeDocument/2006/relationships/diagramLayout" Target="diagrams/layout16.xml"/><Relationship Id="rId124" Type="http://schemas.openxmlformats.org/officeDocument/2006/relationships/diagramQuickStyle" Target="diagrams/quickStyle19.xml"/><Relationship Id="rId70" Type="http://schemas.openxmlformats.org/officeDocument/2006/relationships/diagramQuickStyle" Target="diagrams/quickStyle10.xml"/><Relationship Id="rId91" Type="http://schemas.openxmlformats.org/officeDocument/2006/relationships/image" Target="media/image28.jpeg"/><Relationship Id="rId145" Type="http://schemas.openxmlformats.org/officeDocument/2006/relationships/diagramColors" Target="diagrams/colors23.xml"/><Relationship Id="rId166" Type="http://schemas.openxmlformats.org/officeDocument/2006/relationships/hyperlink" Target="https://wuppoznan.praca.gov.pl/badania-i-analizy-rynku-pracy-" TargetMode="External"/><Relationship Id="rId187" Type="http://schemas.openxmlformats.org/officeDocument/2006/relationships/diagramData" Target="diagrams/data30.xml"/><Relationship Id="rId1" Type="http://schemas.openxmlformats.org/officeDocument/2006/relationships/customXml" Target="../customXml/item1.xml"/><Relationship Id="rId212" Type="http://schemas.openxmlformats.org/officeDocument/2006/relationships/diagramData" Target="diagrams/data34.xml"/><Relationship Id="rId233" Type="http://schemas.openxmlformats.org/officeDocument/2006/relationships/diagramLayout" Target="diagrams/layout37.xml"/><Relationship Id="rId254" Type="http://schemas.openxmlformats.org/officeDocument/2006/relationships/diagramLayout" Target="diagrams/layout41.xml"/><Relationship Id="rId28" Type="http://schemas.openxmlformats.org/officeDocument/2006/relationships/diagramColors" Target="diagrams/colors3.xml"/><Relationship Id="rId49" Type="http://schemas.microsoft.com/office/2007/relationships/diagramDrawing" Target="diagrams/drawing6.xml"/><Relationship Id="rId114" Type="http://schemas.microsoft.com/office/2007/relationships/hdphoto" Target="media/hdphoto1.wdp"/><Relationship Id="rId275" Type="http://schemas.openxmlformats.org/officeDocument/2006/relationships/diagramLayout" Target="diagrams/layout45.xml"/><Relationship Id="rId60" Type="http://schemas.openxmlformats.org/officeDocument/2006/relationships/diagramQuickStyle" Target="diagrams/quickStyle8.xml"/><Relationship Id="rId81" Type="http://schemas.openxmlformats.org/officeDocument/2006/relationships/diagramLayout" Target="diagrams/layout12.xml"/><Relationship Id="rId135" Type="http://schemas.openxmlformats.org/officeDocument/2006/relationships/diagramColors" Target="diagrams/colors21.xml"/><Relationship Id="rId156" Type="http://schemas.openxmlformats.org/officeDocument/2006/relationships/diagramQuickStyle" Target="diagrams/quickStyle25.xml"/><Relationship Id="rId177" Type="http://schemas.openxmlformats.org/officeDocument/2006/relationships/diagramData" Target="diagrams/data28.xml"/><Relationship Id="rId198" Type="http://schemas.openxmlformats.org/officeDocument/2006/relationships/diagramLayout" Target="diagrams/layout32.xml"/><Relationship Id="rId202" Type="http://schemas.openxmlformats.org/officeDocument/2006/relationships/image" Target="media/image47.jpg"/><Relationship Id="rId223" Type="http://schemas.openxmlformats.org/officeDocument/2006/relationships/image" Target="media/image51.jpeg"/><Relationship Id="rId244" Type="http://schemas.openxmlformats.org/officeDocument/2006/relationships/diagramLayout" Target="diagrams/layout39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uppoznan.praca.gov.pl/badania-rynku-pracy-w-tym-branzowe-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dabrowska\AppData\Local\Microsoft\Office\16.0\DTS\pl-PL%7bB4649FD8-A76B-44B7-AB61-C6D510606663%7d\%7b86060AD5-5A99-49E0-AE2F-924C669F521A%7dtf02786999_win32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3.xlsx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\\fs.wup-poznan.local\Dzialy\rynek_pracy\ANALIZY%20RAPORTY%20OPRACOWANIA\Plan%20Dzia&#322;a&#324;%20i%20Sprawozdanie\PDnaRZ2025\dane%20statystyczne.xlsx" TargetMode="External"/><Relationship Id="rId4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413670166229223"/>
          <c:y val="0.16187554680664915"/>
          <c:w val="0.80057648623518474"/>
          <c:h val="0.60109543598716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'liczba bezrtobotnych'!$B$3</c:f>
              <c:strCache>
                <c:ptCount val="1"/>
                <c:pt idx="0">
                  <c:v>liczba bezrobotnych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-2.7403769129370388E-17"/>
                  <c:y val="-1.38888888888888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984-4E92-A737-F0FC6FDA162C}"/>
                </c:ext>
              </c:extLst>
            </c:dLbl>
            <c:dLbl>
              <c:idx val="1"/>
              <c:layout>
                <c:manualLayout>
                  <c:x val="0"/>
                  <c:y val="-1.38888888888888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984-4E92-A737-F0FC6FDA162C}"/>
                </c:ext>
              </c:extLst>
            </c:dLbl>
            <c:dLbl>
              <c:idx val="2"/>
              <c:layout>
                <c:manualLayout>
                  <c:x val="-1.0961507651748155E-16"/>
                  <c:y val="-1.851851851851851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984-4E92-A737-F0FC6FDA162C}"/>
                </c:ext>
              </c:extLst>
            </c:dLbl>
            <c:spPr>
              <a:solidFill>
                <a:schemeClr val="bg1"/>
              </a:solidFill>
              <a:ln w="12700" cap="flat" cmpd="sng" algn="ctr">
                <a:solidFill>
                  <a:schemeClr val="accent6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'liczba bezrtobotnych'!$C$2:$E$2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'liczba bezrtobotnych'!$C$3:$E$3</c:f>
              <c:numCache>
                <c:formatCode>#,##0</c:formatCode>
                <c:ptCount val="3"/>
                <c:pt idx="0">
                  <c:v>46289</c:v>
                </c:pt>
                <c:pt idx="1">
                  <c:v>46531</c:v>
                </c:pt>
                <c:pt idx="2">
                  <c:v>46625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984-4E92-A737-F0FC6FDA162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61"/>
        <c:overlap val="-100"/>
        <c:axId val="596897352"/>
        <c:axId val="596904896"/>
      </c:barChart>
      <c:lineChart>
        <c:grouping val="standard"/>
        <c:varyColors val="0"/>
        <c:ser>
          <c:idx val="1"/>
          <c:order val="1"/>
          <c:tx>
            <c:strRef>
              <c:f>'liczba bezrtobotnych'!$B$4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50800" cap="rnd">
              <a:solidFill>
                <a:srgbClr val="FFC000"/>
              </a:solidFill>
              <a:bevel/>
            </a:ln>
            <a:effectLst/>
          </c:spPr>
          <c:marker>
            <c:symbol val="diamond"/>
            <c:size val="7"/>
            <c:spPr>
              <a:solidFill>
                <a:schemeClr val="accent4">
                  <a:lumMod val="40000"/>
                  <a:lumOff val="60000"/>
                </a:schemeClr>
              </a:solidFill>
              <a:ln w="9525">
                <a:solidFill>
                  <a:srgbClr val="FFC000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etal">
                <a:bevelT/>
              </a:sp3d>
            </c:spPr>
          </c:marker>
          <c:dPt>
            <c:idx val="1"/>
            <c:marker>
              <c:symbol val="diamond"/>
              <c:size val="7"/>
              <c:spPr>
                <a:solidFill>
                  <a:schemeClr val="accent4">
                    <a:lumMod val="40000"/>
                    <a:lumOff val="60000"/>
                  </a:schemeClr>
                </a:solidFill>
                <a:ln w="9525">
                  <a:solidFill>
                    <a:schemeClr val="accent4">
                      <a:lumMod val="40000"/>
                      <a:lumOff val="60000"/>
                    </a:schemeClr>
                  </a:solidFill>
                </a:ln>
                <a:effectLst/>
                <a:scene3d>
                  <a:camera prst="orthographicFront"/>
                  <a:lightRig rig="threePt" dir="t"/>
                </a:scene3d>
                <a:sp3d prstMaterial="metal">
                  <a:bevelT/>
                </a:sp3d>
              </c:spPr>
            </c:marker>
            <c:bubble3D val="0"/>
            <c:spPr>
              <a:ln w="50800" cap="rnd">
                <a:solidFill>
                  <a:schemeClr val="accent4">
                    <a:lumMod val="40000"/>
                    <a:lumOff val="60000"/>
                  </a:schemeClr>
                </a:solidFill>
                <a:bevel/>
              </a:ln>
              <a:effectLst/>
            </c:spPr>
            <c:extLst>
              <c:ext xmlns:c16="http://schemas.microsoft.com/office/drawing/2014/chart" uri="{C3380CC4-5D6E-409C-BE32-E72D297353CC}">
                <c16:uniqueId val="{00000005-A984-4E92-A737-F0FC6FDA162C}"/>
              </c:ext>
            </c:extLst>
          </c:dPt>
          <c:dPt>
            <c:idx val="2"/>
            <c:marker>
              <c:symbol val="diamond"/>
              <c:size val="7"/>
              <c:spPr>
                <a:solidFill>
                  <a:schemeClr val="accent4">
                    <a:lumMod val="40000"/>
                    <a:lumOff val="60000"/>
                  </a:schemeClr>
                </a:solidFill>
                <a:ln w="9525">
                  <a:solidFill>
                    <a:schemeClr val="accent4">
                      <a:lumMod val="40000"/>
                      <a:lumOff val="60000"/>
                    </a:schemeClr>
                  </a:solidFill>
                </a:ln>
                <a:effectLst/>
                <a:scene3d>
                  <a:camera prst="orthographicFront"/>
                  <a:lightRig rig="threePt" dir="t"/>
                </a:scene3d>
                <a:sp3d prstMaterial="metal">
                  <a:bevelT/>
                </a:sp3d>
              </c:spPr>
            </c:marker>
            <c:bubble3D val="0"/>
            <c:spPr>
              <a:ln w="50800" cap="rnd">
                <a:solidFill>
                  <a:schemeClr val="accent4">
                    <a:lumMod val="40000"/>
                    <a:lumOff val="60000"/>
                  </a:schemeClr>
                </a:solidFill>
                <a:bevel/>
              </a:ln>
              <a:effectLst/>
            </c:spPr>
            <c:extLst>
              <c:ext xmlns:c16="http://schemas.microsoft.com/office/drawing/2014/chart" uri="{C3380CC4-5D6E-409C-BE32-E72D297353CC}">
                <c16:uniqueId val="{00000007-A984-4E92-A737-F0FC6FDA162C}"/>
              </c:ext>
            </c:extLst>
          </c:dPt>
          <c:dLbls>
            <c:dLbl>
              <c:idx val="0"/>
              <c:layout>
                <c:manualLayout>
                  <c:x val="-1.4947683109118141E-2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984-4E92-A737-F0FC6FDA162C}"/>
                </c:ext>
              </c:extLst>
            </c:dLbl>
            <c:dLbl>
              <c:idx val="1"/>
              <c:layout>
                <c:manualLayout>
                  <c:x val="-1.0961507651748155E-16"/>
                  <c:y val="-7.407407407407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984-4E92-A737-F0FC6FDA162C}"/>
                </c:ext>
              </c:extLst>
            </c:dLbl>
            <c:dLbl>
              <c:idx val="2"/>
              <c:layout>
                <c:manualLayout>
                  <c:x val="5.9790732436472349E-3"/>
                  <c:y val="-2.7777777777777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984-4E92-A737-F0FC6FDA162C}"/>
                </c:ext>
              </c:extLst>
            </c:dLbl>
            <c:spPr>
              <a:solidFill>
                <a:schemeClr val="accent4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'liczba bezrtobotnych'!$C$2:$E$2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'liczba bezrtobotnych'!$C$4:$E$4</c:f>
              <c:numCache>
                <c:formatCode>0.0</c:formatCode>
                <c:ptCount val="3"/>
                <c:pt idx="0" formatCode="General">
                  <c:v>2.9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A984-4E92-A737-F0FC6FDA162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1610368"/>
        <c:axId val="491607744"/>
      </c:lineChart>
      <c:catAx>
        <c:axId val="596897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96904896"/>
        <c:crosses val="autoZero"/>
        <c:auto val="1"/>
        <c:lblAlgn val="ctr"/>
        <c:lblOffset val="100"/>
        <c:noMultiLvlLbl val="0"/>
      </c:catAx>
      <c:valAx>
        <c:axId val="596904896"/>
        <c:scaling>
          <c:orientation val="minMax"/>
          <c:min val="30000"/>
        </c:scaling>
        <c:delete val="0"/>
        <c:axPos val="l"/>
        <c:majorGridlines>
          <c:spPr>
            <a:ln w="9525" cap="flat" cmpd="sng" algn="ctr">
              <a:solidFill>
                <a:schemeClr val="accent1">
                  <a:alpha val="13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t" anchorCtr="0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>
                    <a:solidFill>
                      <a:schemeClr val="tx1"/>
                    </a:solidFill>
                  </a:rPr>
                  <a:t>w</a:t>
                </a:r>
                <a:r>
                  <a:rPr lang="pl-PL" baseline="0">
                    <a:solidFill>
                      <a:schemeClr val="tx1"/>
                    </a:solidFill>
                  </a:rPr>
                  <a:t> tysiącach </a:t>
                </a:r>
                <a:endParaRPr lang="pl-PL">
                  <a:solidFill>
                    <a:schemeClr val="tx1"/>
                  </a:solidFill>
                </a:endParaRPr>
              </a:p>
            </c:rich>
          </c:tx>
          <c:layout>
            <c:manualLayout>
              <c:xMode val="edge"/>
              <c:yMode val="edge"/>
              <c:x val="2.6761634914919927E-2"/>
              <c:y val="4.3256415864683574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t" anchorCtr="0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96897352"/>
        <c:crosses val="autoZero"/>
        <c:crossBetween val="between"/>
        <c:majorUnit val="10000"/>
      </c:valAx>
      <c:valAx>
        <c:axId val="491607744"/>
        <c:scaling>
          <c:orientation val="minMax"/>
          <c:min val="1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baseline="0">
                    <a:solidFill>
                      <a:schemeClr val="tx1"/>
                    </a:solidFill>
                  </a:rPr>
                  <a:t>w %</a:t>
                </a:r>
                <a:endParaRPr lang="pl-PL">
                  <a:solidFill>
                    <a:schemeClr val="tx1"/>
                  </a:solidFill>
                </a:endParaRPr>
              </a:p>
            </c:rich>
          </c:tx>
          <c:layout>
            <c:manualLayout>
              <c:xMode val="edge"/>
              <c:yMode val="edge"/>
              <c:x val="0.938319270727342"/>
              <c:y val="1.5999562554680671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91610368"/>
        <c:crosses val="max"/>
        <c:crossBetween val="between"/>
        <c:majorUnit val="1"/>
      </c:valAx>
      <c:catAx>
        <c:axId val="4916103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916077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2.4774313524710739E-2"/>
          <c:y val="0.89351851851851849"/>
          <c:w val="0.61235236220472444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611867546407445"/>
          <c:y val="2.9605770473217153E-2"/>
          <c:w val="0.80716863517060367"/>
          <c:h val="0.7582353456073294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'liczba bezrtobotnych'!$L$26</c:f>
              <c:strCache>
                <c:ptCount val="1"/>
                <c:pt idx="0">
                  <c:v>2023 r.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'liczba bezrtobotnych'!$M$25:$Q$25</c:f>
              <c:strCache>
                <c:ptCount val="5"/>
                <c:pt idx="0">
                  <c:v>65-89 lata</c:v>
                </c:pt>
                <c:pt idx="1">
                  <c:v>55-64 lata</c:v>
                </c:pt>
                <c:pt idx="2">
                  <c:v>25-34 lata</c:v>
                </c:pt>
                <c:pt idx="3">
                  <c:v>15-24 lata</c:v>
                </c:pt>
                <c:pt idx="4">
                  <c:v>ogółem</c:v>
                </c:pt>
              </c:strCache>
            </c:strRef>
          </c:cat>
          <c:val>
            <c:numRef>
              <c:f>'liczba bezrtobotnych'!$M$26:$Q$26</c:f>
              <c:numCache>
                <c:formatCode>0.0</c:formatCode>
                <c:ptCount val="5"/>
                <c:pt idx="0">
                  <c:v>6.5</c:v>
                </c:pt>
                <c:pt idx="1">
                  <c:v>61.5</c:v>
                </c:pt>
                <c:pt idx="2">
                  <c:v>88</c:v>
                </c:pt>
                <c:pt idx="3">
                  <c:v>37</c:v>
                </c:pt>
                <c:pt idx="4">
                  <c:v>60.9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BE-4AC6-A59F-DD232624EF9D}"/>
            </c:ext>
          </c:extLst>
        </c:ser>
        <c:ser>
          <c:idx val="1"/>
          <c:order val="1"/>
          <c:tx>
            <c:strRef>
              <c:f>'liczba bezrtobotnych'!$L$27</c:f>
              <c:strCache>
                <c:ptCount val="1"/>
                <c:pt idx="0">
                  <c:v>2024 r.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'liczba bezrtobotnych'!$M$25:$Q$25</c:f>
              <c:strCache>
                <c:ptCount val="5"/>
                <c:pt idx="0">
                  <c:v>65-89 lata</c:v>
                </c:pt>
                <c:pt idx="1">
                  <c:v>55-64 lata</c:v>
                </c:pt>
                <c:pt idx="2">
                  <c:v>25-34 lata</c:v>
                </c:pt>
                <c:pt idx="3">
                  <c:v>15-24 lata</c:v>
                </c:pt>
                <c:pt idx="4">
                  <c:v>ogółem</c:v>
                </c:pt>
              </c:strCache>
            </c:strRef>
          </c:cat>
          <c:val>
            <c:numRef>
              <c:f>'liczba bezrtobotnych'!$M$27:$Q$27</c:f>
              <c:numCache>
                <c:formatCode>0.0</c:formatCode>
                <c:ptCount val="5"/>
                <c:pt idx="0">
                  <c:v>5.7</c:v>
                </c:pt>
                <c:pt idx="1">
                  <c:v>61.7</c:v>
                </c:pt>
                <c:pt idx="2">
                  <c:v>90.2</c:v>
                </c:pt>
                <c:pt idx="3">
                  <c:v>39.700000000000003</c:v>
                </c:pt>
                <c:pt idx="4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BE-4AC6-A59F-DD232624EF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4"/>
        <c:axId val="429496480"/>
        <c:axId val="429494320"/>
      </c:barChart>
      <c:catAx>
        <c:axId val="4294964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9494320"/>
        <c:crosses val="autoZero"/>
        <c:auto val="1"/>
        <c:lblAlgn val="ctr"/>
        <c:lblOffset val="100"/>
        <c:noMultiLvlLbl val="0"/>
      </c:catAx>
      <c:valAx>
        <c:axId val="4294943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9496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9872650691298006"/>
          <c:w val="0.28233120113717131"/>
          <c:h val="0.101273691445901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pl-PL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327572689777418"/>
          <c:y val="4.1273499522685518E-2"/>
          <c:w val="0.80716863517060367"/>
          <c:h val="0.7135759522596988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'liczba bezrtobotnych'!$L$3</c:f>
              <c:strCache>
                <c:ptCount val="1"/>
                <c:pt idx="0">
                  <c:v>2023 r.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'liczba bezrtobotnych'!$M$2:$P$2</c:f>
              <c:strCache>
                <c:ptCount val="4"/>
                <c:pt idx="0">
                  <c:v>55-89 lat</c:v>
                </c:pt>
                <c:pt idx="1">
                  <c:v>25-34 lata</c:v>
                </c:pt>
                <c:pt idx="2">
                  <c:v>15-24 lata</c:v>
                </c:pt>
                <c:pt idx="3">
                  <c:v>ogółem</c:v>
                </c:pt>
              </c:strCache>
            </c:strRef>
          </c:cat>
          <c:val>
            <c:numRef>
              <c:f>'liczba bezrtobotnych'!$M$3:$P$3</c:f>
              <c:numCache>
                <c:formatCode>0.0</c:formatCode>
                <c:ptCount val="4"/>
                <c:pt idx="0">
                  <c:v>28.8</c:v>
                </c:pt>
                <c:pt idx="1">
                  <c:v>86.4</c:v>
                </c:pt>
                <c:pt idx="2">
                  <c:v>33.799999999999997</c:v>
                </c:pt>
                <c:pt idx="3">
                  <c:v>59.1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01-49D7-ABC8-92CEEE148F9A}"/>
            </c:ext>
          </c:extLst>
        </c:ser>
        <c:ser>
          <c:idx val="1"/>
          <c:order val="1"/>
          <c:tx>
            <c:strRef>
              <c:f>'liczba bezrtobotnych'!$L$4</c:f>
              <c:strCache>
                <c:ptCount val="1"/>
                <c:pt idx="0">
                  <c:v>2024 r.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'liczba bezrtobotnych'!$M$2:$P$2</c:f>
              <c:strCache>
                <c:ptCount val="4"/>
                <c:pt idx="0">
                  <c:v>55-89 lat</c:v>
                </c:pt>
                <c:pt idx="1">
                  <c:v>25-34 lata</c:v>
                </c:pt>
                <c:pt idx="2">
                  <c:v>15-24 lata</c:v>
                </c:pt>
                <c:pt idx="3">
                  <c:v>ogółem</c:v>
                </c:pt>
              </c:strCache>
            </c:strRef>
          </c:cat>
          <c:val>
            <c:numRef>
              <c:f>'liczba bezrtobotnych'!$M$4:$P$4</c:f>
              <c:numCache>
                <c:formatCode>0.0</c:formatCode>
                <c:ptCount val="4"/>
                <c:pt idx="0">
                  <c:v>27.1</c:v>
                </c:pt>
                <c:pt idx="1">
                  <c:v>85.5</c:v>
                </c:pt>
                <c:pt idx="2">
                  <c:v>35</c:v>
                </c:pt>
                <c:pt idx="3">
                  <c:v>58.6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301-49D7-ABC8-92CEEE148F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7"/>
        <c:axId val="429492160"/>
        <c:axId val="429493240"/>
      </c:barChart>
      <c:catAx>
        <c:axId val="4294921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9493240"/>
        <c:crosses val="autoZero"/>
        <c:auto val="1"/>
        <c:lblAlgn val="ctr"/>
        <c:lblOffset val="100"/>
        <c:noMultiLvlLbl val="0"/>
      </c:catAx>
      <c:valAx>
        <c:axId val="4294932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9492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0180521327963767E-2"/>
          <c:y val="0.88063566681030547"/>
          <c:w val="0.31147578655672337"/>
          <c:h val="0.1193642639053346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F9C-4185-B302-86155AD88611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F9C-4185-B302-86155AD88611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F9C-4185-B302-86155AD8861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Arkusz1!$B$31:$B$33</c:f>
              <c:strCache>
                <c:ptCount val="3"/>
                <c:pt idx="0">
                  <c:v>do 30 roku życia</c:v>
                </c:pt>
                <c:pt idx="1">
                  <c:v>30-50 lat</c:v>
                </c:pt>
                <c:pt idx="2">
                  <c:v>50+</c:v>
                </c:pt>
              </c:strCache>
            </c:strRef>
          </c:cat>
          <c:val>
            <c:numRef>
              <c:f>Arkusz1!$C$31:$C$33</c:f>
              <c:numCache>
                <c:formatCode>0%</c:formatCode>
                <c:ptCount val="3"/>
                <c:pt idx="0">
                  <c:v>0.41</c:v>
                </c:pt>
                <c:pt idx="1">
                  <c:v>0.49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F9C-4185-B302-86155AD88611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</c:dLbls>
        <c:gapWidth val="100"/>
        <c:axId val="387537128"/>
        <c:axId val="387537848"/>
      </c:barChart>
      <c:catAx>
        <c:axId val="387537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87537848"/>
        <c:crosses val="autoZero"/>
        <c:auto val="1"/>
        <c:lblAlgn val="ctr"/>
        <c:lblOffset val="100"/>
        <c:noMultiLvlLbl val="0"/>
      </c:catAx>
      <c:valAx>
        <c:axId val="387537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87537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'stopa bezrobocia'!$B$9:$B$43</cx:f>
        <cx:nf>'stopa bezrobocia'!$B$8</cx:nf>
        <cx:lvl ptCount="35" name="Powiat">
          <cx:pt idx="0">Poznański</cx:pt>
          <cx:pt idx="1">wolsztyński</cx:pt>
          <cx:pt idx="2">kępiński</cx:pt>
          <cx:pt idx="3">nowotomyski</cx:pt>
          <cx:pt idx="4">krotoszyński</cx:pt>
          <cx:pt idx="5">śremski</cx:pt>
          <cx:pt idx="6">leszczyński</cx:pt>
          <cx:pt idx="7">ostrowski</cx:pt>
          <cx:pt idx="8">kościański</cx:pt>
          <cx:pt idx="9">obornicki</cx:pt>
          <cx:pt idx="10">wrzesiński</cx:pt>
          <cx:pt idx="11">pleszewski</cx:pt>
          <cx:pt idx="12">szamotulski</cx:pt>
          <cx:pt idx="13">kaliski</cx:pt>
          <cx:pt idx="14">rawicki</cx:pt>
          <cx:pt idx="15">powiat turecki</cx:pt>
          <cx:pt idx="16">ostrzeszowski</cx:pt>
          <cx:pt idx="17">kolski</cx:pt>
          <cx:pt idx="18">gnieźnieński</cx:pt>
          <cx:pt idx="19">złotowski</cx:pt>
          <cx:pt idx="20">grodziski</cx:pt>
          <cx:pt idx="21">jarociński</cx:pt>
          <cx:pt idx="22">pilski</cx:pt>
          <cx:pt idx="23">gostyński</cx:pt>
          <cx:pt idx="24">międzychodzki</cx:pt>
          <cx:pt idx="25">czarnkowsko-trzcianecki</cx:pt>
          <cx:pt idx="26">wągrowiecki</cx:pt>
          <cx:pt idx="27">średzki</cx:pt>
          <cx:pt idx="28">słupecki</cx:pt>
          <cx:pt idx="29">koniński</cx:pt>
          <cx:pt idx="30">chodzieski </cx:pt>
          <cx:pt idx="31">Kalisz</cx:pt>
          <cx:pt idx="32">Konin</cx:pt>
          <cx:pt idx="33">Leszno</cx:pt>
          <cx:pt idx="34">Poznań</cx:pt>
        </cx:lvl>
      </cx:strDim>
      <cx:numDim type="colorVal">
        <cx:f>'stopa bezrobocia'!$C$9:$C$43</cx:f>
        <cx:nf>'stopa bezrobocia'!$C$8</cx:nf>
        <cx:lvl ptCount="35" formatCode="0,0" name="Stopa bezrobocia w %">
          <cx:pt idx="0">1</cx:pt>
          <cx:pt idx="1">1.5</cx:pt>
          <cx:pt idx="2">1.5</cx:pt>
          <cx:pt idx="3">2.2000000000000002</cx:pt>
          <cx:pt idx="4">2.7999999999999998</cx:pt>
          <cx:pt idx="5">2.7999999999999998</cx:pt>
          <cx:pt idx="6">2.8999999999999999</cx:pt>
          <cx:pt idx="7">3</cx:pt>
          <cx:pt idx="8">3.1000000000000001</cx:pt>
          <cx:pt idx="9">3.1000000000000001</cx:pt>
          <cx:pt idx="10">3.3999999999999999</cx:pt>
          <cx:pt idx="11">3.3999999999999999</cx:pt>
          <cx:pt idx="12">3.5</cx:pt>
          <cx:pt idx="13">3.6000000000000001</cx:pt>
          <cx:pt idx="14">3.6000000000000001</cx:pt>
          <cx:pt idx="15">3.7000000000000002</cx:pt>
          <cx:pt idx="16">3.7000000000000002</cx:pt>
          <cx:pt idx="17">3.7999999999999998</cx:pt>
          <cx:pt idx="18">4.5</cx:pt>
          <cx:pt idx="19">4.5999999999999996</cx:pt>
          <cx:pt idx="20">4.5999999999999996</cx:pt>
          <cx:pt idx="21">4.7000000000000002</cx:pt>
          <cx:pt idx="22">4.7000000000000002</cx:pt>
          <cx:pt idx="23">4.9000000000000004</cx:pt>
          <cx:pt idx="24">5</cx:pt>
          <cx:pt idx="25">5</cx:pt>
          <cx:pt idx="26">5.4000000000000004</cx:pt>
          <cx:pt idx="27">5.5999999999999996</cx:pt>
          <cx:pt idx="28">7.4000000000000004</cx:pt>
          <cx:pt idx="29">7.4000000000000004</cx:pt>
          <cx:pt idx="30">7.5</cx:pt>
        </cx:lvl>
      </cx:numDim>
    </cx:data>
  </cx:chartData>
  <cx:chart>
    <cx:plotArea>
      <cx:plotAreaRegion>
        <cx:plotSurface>
          <cx:spPr>
            <a:ln>
              <a:noFill/>
            </a:ln>
          </cx:spPr>
        </cx:plotSurface>
        <cx:series layoutId="regionMap" uniqueId="{8688D64E-CD99-4EC2-8429-F655674F6647}">
          <cx:spPr>
            <a:ln>
              <a:solidFill>
                <a:schemeClr val="tx1"/>
              </a:solidFill>
            </a:ln>
          </cx:spPr>
          <cx:dataPt idx="0">
            <cx:spPr>
              <a:solidFill>
                <a:srgbClr val="FFC000">
                  <a:lumMod val="60000"/>
                  <a:lumOff val="40000"/>
                </a:srgbClr>
              </a:solidFill>
            </cx:spPr>
          </cx:dataPt>
          <cx:dataPt idx="1">
            <cx:spPr>
              <a:solidFill>
                <a:srgbClr val="ED7D31">
                  <a:lumMod val="60000"/>
                  <a:lumOff val="40000"/>
                </a:srgbClr>
              </a:solidFill>
            </cx:spPr>
          </cx:dataPt>
          <cx:dataPt idx="2">
            <cx:spPr>
              <a:solidFill>
                <a:srgbClr val="FFC000">
                  <a:lumMod val="60000"/>
                  <a:lumOff val="40000"/>
                </a:srgbClr>
              </a:solidFill>
            </cx:spPr>
          </cx:dataPt>
          <cx:dataPt idx="3">
            <cx:spPr>
              <a:solidFill>
                <a:srgbClr val="FFC000">
                  <a:lumMod val="60000"/>
                  <a:lumOff val="40000"/>
                </a:srgbClr>
              </a:solidFill>
            </cx:spPr>
          </cx:dataPt>
          <cx:dataPt idx="4">
            <cx:spPr>
              <a:solidFill>
                <a:srgbClr val="FFC000">
                  <a:lumMod val="60000"/>
                  <a:lumOff val="40000"/>
                </a:srgbClr>
              </a:solidFill>
            </cx:spPr>
          </cx:dataPt>
          <cx:dataPt idx="5">
            <cx:spPr>
              <a:solidFill>
                <a:srgbClr val="FFC000">
                  <a:lumMod val="60000"/>
                  <a:lumOff val="40000"/>
                </a:srgbClr>
              </a:solidFill>
            </cx:spPr>
          </cx:dataPt>
          <cx:dataPt idx="6">
            <cx:spPr>
              <a:solidFill>
                <a:srgbClr val="FFC000">
                  <a:lumMod val="60000"/>
                  <a:lumOff val="40000"/>
                </a:srgbClr>
              </a:solidFill>
            </cx:spPr>
          </cx:dataPt>
          <cx:dataPt idx="7">
            <cx:spPr>
              <a:solidFill>
                <a:sysClr val="window" lastClr="FFFFFF"/>
              </a:solidFill>
            </cx:spPr>
          </cx:dataPt>
          <cx:dataPt idx="8">
            <cx:spPr>
              <a:solidFill>
                <a:sysClr val="window" lastClr="FFFFFF"/>
              </a:solidFill>
            </cx:spPr>
          </cx:dataPt>
          <cx:dataPt idx="9">
            <cx:spPr>
              <a:solidFill>
                <a:sysClr val="window" lastClr="FFFFFF"/>
              </a:solidFill>
            </cx:spPr>
          </cx:dataPt>
          <cx:dataPt idx="10">
            <cx:spPr>
              <a:solidFill>
                <a:sysClr val="window" lastClr="FFFFFF"/>
              </a:solidFill>
            </cx:spPr>
          </cx:dataPt>
          <cx:dataPt idx="11">
            <cx:spPr>
              <a:solidFill>
                <a:sysClr val="window" lastClr="FFFFFF"/>
              </a:solidFill>
            </cx:spPr>
          </cx:dataPt>
          <cx:dataPt idx="12">
            <cx:spPr>
              <a:solidFill>
                <a:srgbClr val="ED7D31">
                  <a:lumMod val="60000"/>
                  <a:lumOff val="40000"/>
                </a:srgbClr>
              </a:solidFill>
            </cx:spPr>
          </cx:dataPt>
          <cx:dataPt idx="13">
            <cx:spPr>
              <a:solidFill>
                <a:sysClr val="window" lastClr="FFFFFF"/>
              </a:solidFill>
            </cx:spPr>
          </cx:dataPt>
          <cx:dataPt idx="14">
            <cx:spPr>
              <a:solidFill>
                <a:sysClr val="window" lastClr="FFFFFF"/>
              </a:solidFill>
            </cx:spPr>
          </cx:dataPt>
          <cx:dataPt idx="15">
            <cx:spPr>
              <a:solidFill>
                <a:sysClr val="window" lastClr="FFFFFF"/>
              </a:solidFill>
            </cx:spPr>
          </cx:dataPt>
          <cx:dataPt idx="16">
            <cx:spPr>
              <a:solidFill>
                <a:sysClr val="window" lastClr="FFFFFF"/>
              </a:solidFill>
            </cx:spPr>
          </cx:dataPt>
          <cx:dataPt idx="17">
            <cx:spPr>
              <a:solidFill>
                <a:sysClr val="window" lastClr="FFFFFF"/>
              </a:solidFill>
            </cx:spPr>
          </cx:dataPt>
          <cx:dataPt idx="18">
            <cx:spPr>
              <a:solidFill>
                <a:sysClr val="window" lastClr="FFFFFF"/>
              </a:solidFill>
            </cx:spPr>
          </cx:dataPt>
          <cx:dataPt idx="19">
            <cx:spPr>
              <a:solidFill>
                <a:sysClr val="window" lastClr="FFFFFF"/>
              </a:solidFill>
            </cx:spPr>
          </cx:dataPt>
          <cx:dataPt idx="20">
            <cx:spPr>
              <a:solidFill>
                <a:sysClr val="window" lastClr="FFFFFF"/>
              </a:solidFill>
            </cx:spPr>
          </cx:dataPt>
          <cx:dataPt idx="21">
            <cx:spPr>
              <a:solidFill>
                <a:sysClr val="window" lastClr="FFFFFF"/>
              </a:solidFill>
            </cx:spPr>
          </cx:dataPt>
          <cx:dataPt idx="22">
            <cx:spPr>
              <a:solidFill>
                <a:sysClr val="window" lastClr="FFFFFF"/>
              </a:solidFill>
            </cx:spPr>
          </cx:dataPt>
          <cx:dataPt idx="23">
            <cx:spPr>
              <a:solidFill>
                <a:sysClr val="window" lastClr="FFFFFF"/>
              </a:solidFill>
            </cx:spPr>
          </cx:dataPt>
          <cx:dataPt idx="24">
            <cx:spPr>
              <a:solidFill>
                <a:srgbClr val="ED7D31">
                  <a:lumMod val="60000"/>
                  <a:lumOff val="40000"/>
                </a:srgbClr>
              </a:solidFill>
            </cx:spPr>
          </cx:dataPt>
          <cx:dataPt idx="25">
            <cx:spPr>
              <a:solidFill>
                <a:srgbClr val="ED7D31">
                  <a:lumMod val="60000"/>
                  <a:lumOff val="40000"/>
                </a:srgbClr>
              </a:solidFill>
            </cx:spPr>
          </cx:dataPt>
          <cx:dataPt idx="26">
            <cx:spPr>
              <a:solidFill>
                <a:srgbClr val="ED7D31">
                  <a:lumMod val="60000"/>
                  <a:lumOff val="40000"/>
                </a:srgbClr>
              </a:solidFill>
            </cx:spPr>
          </cx:dataPt>
          <cx:dataPt idx="27">
            <cx:spPr>
              <a:solidFill>
                <a:srgbClr val="ED7D31">
                  <a:lumMod val="60000"/>
                  <a:lumOff val="40000"/>
                </a:srgbClr>
              </a:solidFill>
            </cx:spPr>
          </cx:dataPt>
          <cx:dataPt idx="28">
            <cx:spPr>
              <a:solidFill>
                <a:srgbClr val="ED7D31">
                  <a:lumMod val="60000"/>
                  <a:lumOff val="40000"/>
                </a:srgbClr>
              </a:solidFill>
            </cx:spPr>
          </cx:dataPt>
          <cx:dataPt idx="29">
            <cx:spPr>
              <a:solidFill>
                <a:srgbClr val="ED7D31">
                  <a:lumMod val="60000"/>
                  <a:lumOff val="40000"/>
                </a:srgbClr>
              </a:solidFill>
            </cx:spPr>
          </cx:dataPt>
          <cx:dataPt idx="30">
            <cx:spPr>
              <a:solidFill>
                <a:srgbClr val="ED7D31">
                  <a:lumMod val="60000"/>
                  <a:lumOff val="40000"/>
                </a:srgbClr>
              </a:solidFill>
            </cx:spPr>
          </cx:dataPt>
          <cx:dataPt idx="31">
            <cx:spPr>
              <a:solidFill>
                <a:sysClr val="window" lastClr="FFFFFF"/>
              </a:solidFill>
            </cx:spPr>
          </cx:dataPt>
          <cx:dataPt idx="32">
            <cx:spPr>
              <a:solidFill>
                <a:srgbClr val="ED7D31">
                  <a:lumMod val="60000"/>
                  <a:lumOff val="40000"/>
                </a:srgbClr>
              </a:solidFill>
            </cx:spPr>
          </cx:dataPt>
          <cx:dataPt idx="33">
            <cx:spPr>
              <a:solidFill>
                <a:srgbClr val="FFC000">
                  <a:lumMod val="60000"/>
                  <a:lumOff val="40000"/>
                </a:srgbClr>
              </a:solidFill>
            </cx:spPr>
          </cx:dataPt>
          <cx:dataPt idx="34">
            <cx:spPr>
              <a:solidFill>
                <a:srgbClr val="FFC000">
                  <a:lumMod val="60000"/>
                  <a:lumOff val="40000"/>
                </a:srgbClr>
              </a:solidFill>
            </cx:spPr>
          </cx:dataPt>
          <cx:dataLabels>
            <cx:visibility seriesName="0" categoryName="0" value="1"/>
          </cx:dataLabels>
          <cx:dataId val="0"/>
          <cx:layoutPr>
            <cx:regionLabelLayout val="none"/>
            <cx:geography cultureLanguage="pl-PL" cultureRegion="PL" attribution="Obsługiwane przez usługę Bing">
              <cx:geoCache provider="{E9337A44-BEBE-4D9F-B70C-5C5E7DAFC167}">
                <cx:binary>7HzZciS3kuWvlNXzBAUgsF5rtdkgInLlvhbrJYxksWIPxL49ts18xJ3+k3m++q/2ZFVJJCuLSrUo
2dBs+HClq0ggkX4A9+PHHfFvd8M/7tL7m+rdkKV5/Y+74ef3YdMU//jpp/ouvM9u6r0suqtMbT43
e3cm+8l8/hzd3f/0qbrpozz4iSBMf7oLb6rmfnj/7/8GswX3Zt/c3TSRyU/a+2o8va/btKlfeLb1
0bubT1mUu1HdVNFdQ35+H1Tm0xTVSfT+3X3eRM14Phb3P79/+rH37356Ptt33/wuhcU17ScYzMge
FsKWgtiCUSmJfP8uNXnw9THmezZHSBHMbSSZsuHxl+8+vMlg+LHpo5vm3XynlT2s6+bTp+q+ruHH
Pfxz2xRPftDP76+O339niu+/9860ebOxdQBm38ya1snN+3dRbZwvTxyz+b3H+w8G+ukpTM8t9tRA
SBKCuCAcCUqwemIggvaYomA7jpHNMOPk7zfQwf/8Gwz0zGKwp579l0db/bk5f+/RFnin/OaX//Xq
W51iTpnENnr4A6geb3Wxh4lSVDHx5THeiuSx2WlpL+71x3Psvtkfj/oLdztFnFCOpXr4E09txPcU
sRkTRP7ARg/G+Wa4rf7pR5b5OnIne3z97J+0wrMN/Ndu6dz0pjHZ+Op72mbEtrmUNqNUkWd7mu9h
SgQTFDMhMJX0GzRP3Pfhjmv7EXQPMeDJJDuh+P2wtwRoDxFmasa/wEshgQBNjAFZZitwQ4+9FCBK
JAXMEUZfH28JyFe7Lu5FSJ/OsjumT8e9JVCTf/2ziF4dUrxHKMKYYwwEigrOn0Iq9hSwB87IxrdK
W23nWOvdlvYioI/n2B3Ox6PeEpi//Gd1n726v0UcDidjHNmICBsc6uPTKfYQBzdr29LGQgq8nUP8
8n92WNiLQP42w+4w/jbmT4L4lDs/4sqU7inJxWavg3+iEJSeWkftCSqR5Ioom4AbAyr92HcdJdW/
/hm8q//bxnk+wTPbXB6tvifKz8c8s83ZfXUb3XyfR5yebc8j/lZOkVRAKerp9WMQBqBsSrnNIPcT
nH3nsChRiCKFJJBpKoAkPsbxa3K23nl1L271Z9M8w/SF5PDZwGfA/tEE8W8F1kDOb/pXdl14jwML
pAx4IrVtyFqfHk6xJ5ENMYoTjBQktFsxPdppYS/i+WiK3bF8NOhP4vhD5wVKiJAE2xCk2YOPf5bo
kz1waxvWBQkSVRRvp9KPFvrlSPyhHOiBET+a4pmBXkj0Hw36kwb6Wzd6el9Pd3+JA1OYSdjq6Eva
82yv8z2GFQU1AIIUJEhsO+Pa33VxL+73p7M8Q/QF9/V03FsCNTG//Odd9FfoN4jKDa6gRdoCvNRT
B8b3BGIQkDCWQgC42w/oetfFvQjq01l2B/XpuLcEqrk1VR7dvbb4LJBiSjKKCQOi8Yxn8D1Jwd+C
qvrgcBE83sIzjnZa2YtwPppidywfDXpLQBZfJPumre5fHU2ECAgW8pkIJfcY1A4wtb9IiuoZ7f9K
F893WNCLIP46we4Q/jrkLQHYV9N9/foiBdkjjIDXFAjkRIXpM91JbOocCinOheLyB/TwaselvYjj
k0l2x/LJsLeEZ7EhQfevz/YVBh1RAAdSQOu/h1OCZ5VAaYVQQrLtZavj3Zb2IpyP59gdzcej3hKY
9XSTmaaF4mP0LVhtzQD+cJV2U4UVEtyojUF/+o76wMG1N1I/QpC+2Ntlp7Md1/YinE8m2R3PJ8Pe
EqDJTfraJXdQV5TACnJtJQXoZM9qbHKPYGC3QkCVjWyKNt820pOazXqHdb0I5K8T7A7ir0PeEoCb
No1XJjqgpFAK5X7bViAFU/7daVRQZBZYgtAiCd3U5LbQ1tMd1vUigL9OsDuAvw55SwAa0JyA8Ux/
gSBGwZ1CdCQP6eImvXis5cs9KLAx0MRASOAKSNFWGDfCy26rexHMZ9PsDumzgW8J2GTTo/PKYZJA
gQ1qEF8VgGccVu4JDmqPDSKnbUMTyA886+8v60Uo11/H747htxFvCbyv3SjfzsTrkJz/33uyrXPw
Ybdtbyrc+ui7dqogj+5/+b+b/3n9lipmSwUiDoX2OGh+g6rBYxe6SRq5gOZBCmxHPXSnbImE892X
9+LBez7P7gfw+ci3dBCnX/4DqoCvnT7aexQD9YTWIWVT6IiznwL70AcGuhx0jhIJ2t03N/CEon7c
bWUvYvp4jt3xfDzqLWEZ31Tm7vWlHbynFCZcQvkPmKnadIE9O6WQixA4wsymGHKTrWiudlzbi3A+
mWR3PJ8Me0uAFtFrUxx7D3PoPflVCHiGJRxMJkBuBeUHeCvZnNstHvf495f1Iozfxu+O4LcRbwm8
ADKPv6K3AlymhEI8gTrVd/ESasuEQTiFyuSXbs4t6M13W9eLCD6eY3cUH496S0huaqm5+XYUXoOr
YihNgeAmiPhBnzT02wpbSPS15vHtu78EyB3Wsx29bwN3gOzbR98STln0r39+msa7EC66vHZmCE6T
QYWRo80ljWfnjj+k+gx0AAWZoXjemPa1QnWw++q2o/eDeXYA8wcj3xK2d9NNlScbomoskEygQSB/
/QKkwlC74tBZCJcYvsPY5tC6Cb3TjDyo5E+P5FcLO49Web7jKl8E+4cT7o76D6d4S/D3//rfcH+t
j14fc8g/IAEFxmPD6X3eFCL24OGmbQsCroDG+u186GrXxb0I9dNZdsf36bi3BOqmw/r1PTWGjlOQ
1wEwBtLrM3Fd7NkEQas8tCg+qLbbS12bXuffXdiLYP42w+5A/jbmT4L44yZFvAebWUJhF0Mt/kuu
9jiV43ucwGPoY4SjsGGQW53cb+v8wi63EqL/nnVc6It+YjC4t/rVtf72rX/SOn9rh2L9y3+0xes7
LQARbtlB1r3t0i1cCMEcRGwCbs2W0FG/FcWznVb2IoyPpngC2ouXbh8NektAJiZ/fWWF7EH9iEJT
9aY0Dyndd51PNoHTyKEmoTbObHsJab3Tyl4E8tEUuwP5aNCfBPLH/mrTVQRFNAmmAcni4Xr0Y38F
tW4O7h7BTRm+RSDerDD/tvn/gJf6Om4HU3z95J/8/X+rR3rIjqJ7KJ29e9E0f7jFRIFMDzea4M7H
5u/ZVgZhScH1NWhb2JrRfqPPm8ztYW0vLu3Fvew8mmMHBLd881tC86GnYnrRWn8QyM3lHQoXCRG0
DG3+nkn3UNYGfiU43NB6+HtGoHZYz3b0vg3cAbJvH31TOP2uK/qDMP3qGb8eqGd35X7zjNth+t3l
/AClL+N2AenLJ/9fxugHa3vy4/AXLvNDovvH35dibzpC4JYBvAVhU/N8XkuBhh9odCYQ69Sm+efb
yf4i/F2ZeO/dVXSfJqZ4aBO4//Z8S3T78jaZ716Ysm2OJz/5yy/+gXF2fSHKHwtpzz796IUfv758
xr1pbryH19bs/PRhC0Ph+9nQrxWNbRb7+mj56ef3cD0eMEDg3n59Ic5mniflkG2m/LJTns5wf1M3
MKPaA9gfbix8LXe/f9ffPzxhcHdMwLVWKKBBpe3hakpuqiaEF+zYe1xAv4mEl+sI/qU3szbtwyNI
5hCBK0jQVA2i1OYy8bdfDLcTx8Dkvxrv6/9/l7fZsYnypv75PdR20Pt3sIs2H9wsV8BctkSw/WBG
Cl5j05dW3N2cwluK4PP4f4hwpHGajsSxENFlNYbLccpWHSaNxo35QP1J6KEt14EvjJZoaL00JM0q
H2ZZR+h+na9JmQwngcHFikRxqLlvy3UfsRvlK+ayNMmdqqiOicGdY9uhY8Jwckdrihw6piesbrN9
nodiXirCnOkuU7yeqbDV2Rh4dZWEXtpx26kHGWmT8mUQxdpK4kkXRZu5IfOVbnG3xkGudMWi3vEb
gZ3Gxx6cxY8k66mmaWQcmnyK2iFyeMdzHYrimGZp6xraFY7pPENq4UZBgtzygxpiy0nHLnWSfKic
mGRXSddctUF3lmS0dGIpG102aaT9bko8FPeDZyXjSWJXHyJUJg6jaeE0o9KyzhoN5QA0K/z6SBVW
r60iG92+HRd1ZUe6t0vl1Iic4iq8juJJzWyThbqV1Jr3WVCt8yGMtehK5XXCTz2GjauKyXKiEcxQ
jdmxXyWfy46dtmFbaOWHrdtU9DoOkv2idqhwyyQKnbgdC6/0g49NZscOlHTxbAoiJ43H4Uh04zSv
+mbQBie5DmhmrQqM8LquyWUShMeAYOjmRR47Eo+fZoUVWzOeXiVA32fBJBxUkUJjqwmdfKw87GOl
cxk0TtL3hZ7FiEU6GDvplmi4ZHFW6cLQ1rVbDCvpI90JdZbDXR93snjrMjRlTte0rdfn/SLt2OQk
UBRbZNHnqM4SHScm8gJZl17cB/kibT+MSXFI+Tgv4tyzciV1g2jtVikV2pdtrNuJ79PyLhV25lZl
cJ1npXAMZ/s9BtMif5GwsXZL2661LJrAk3YstdDNVPaHcvCZbttyWKgxHJ18aFK3mupQy6AIdVlH
Lpdh6IzSDDqbssohQSz0hPKZGvMjUsWdThgCPMOaukLC7uoT+E4kA81L1M6RCrhLusplU3w+YGx5
2dAErk9snfBicmyeBG7hRx8tkad6qhPpYXs8QwXJ55Ql0g2D+JSxDDthS3wdJOlJK/iScJ/O2mFa
2ePEl3XWdY4kIdyFaPMF99OPqqKt1/KkcFAeOhgV0T7cntNVmomZEeV5a8LBjTBBLnipzYjECVEr
HDoE2lgl1VUxlnOp0mUD9/pdksPJLm+6UqR6tLw6HqQ7MkL0ODVIRwr1x6MVOyBe7A/dMENdSWYy
6HuH1B1YQ5jMNWVUuaotei1AwHK7eDrJDb+yAou7YTHGumlXNrUmbRt04FOb7FMwZpTZn1Qb9q6s
KuY2PFtXdS7cOI8H3Yx16PobdEATPEIo8fAUpjqLDXaturyLTez1uCi01TaxM6h6mZl20PDaLnvW
JTR1eT/dB5LepbEpXRx0s5pb0slg1zuk7/eHsW+WUwGYt9O4xGkK5rMrZwgsS/tTmesiLDMnjdg5
7K+V5GY9DpdTEgx6rKLcaZoBvC1KZlVTY82jInMDUS+SOM8dY7Il5+m8hu2/QgE9ozkaZ3mWwme6
snWwKSoXaohc4zy7K9l5TPJ0PhX4aszTxpmS0Q1J3OiwxdWsk+WcNLChaORHjojL4zLuVkjl87ho
Rx0LAK2ybTB8HMxxQioH5zDWl+qkSjm4sTA2M1GpwKmiakmHstT9SN0gzn2HlZbRKU3mwwinP/YD
5AjaOynHoSNrwKXPm8POp5FHqkhpt8wZ1nbcBE6k8KI3JJjbpM00XALrF2wsAu3b6IPx1QfT1Bep
HUA3dAU7cui0xatQU96taNIwhzI4l0GaealMBqeH+tHaTuhM+oVnC1KvGT+PuxC5cJpyJ4+tT9kE
nqAao5sJh7M2oYfGkrdtGBUO961VRoUThkw5Y28AmqEJ13kVdi7lFYFwxpbcFmt/YCsVW8fVUoz5
ugyaeVNMM7szzay2x0GL1rqwyvIUbtAcphTcbYmDRcjEcorxmehl6HGFTlU0Vrom5KoqjIGjPQUQ
D6PbvBKnvUjPVIj2uzZybL90W2aJmcoyb/TbeY5a3dnBSa4APAMOygL4p6o96oh1Iev8fGB55pBm
SDSJlfQmVS1zVlcneVyI5Sg7S8cFOggGcgVF1I+5ScARqqMiwvPRT1I3Mdh3QjkFi475tQ75lMwm
FKk5eI9cDxX5KJAeCtU6rW8pnTR43Uzg2cloIcfGja7NKGBVSGkCN8I8Eva3lWoar0r9ULMefnWm
hnmv1CytZLGGLbLOA7vVQWffhWPdOzw8qTLrQMQ8djPbRwctyjo3Kdq7sG7WY9StYlLu05GvJY00
7jNPkXGdjyPz/ELNmraZh759N5l8f6yr2WQC5LUo5jqrwhDO/XBh8ul28/4K3XSDfxiTvj4aaMpd
uxyIJxN/3fgm1F3f3HWV1bhjxnTWFomWKV11EJf3C6FZZSUurZtMW8FwUoXjRZ2EmUZ527mdE8ix
m+UTP4nGQoHPqoVTfJIs7hxGDNjYXto8/1DUdaV5zS8YS80q6Cyx6AMIVxQCxrLpzGGXZcoFVhB5
hWjAaIjZzhCSXKspBWqVxbbn960C22nFmyPSc0+OdHDrgMY6bctobkXJTWsNOsmaK9Yk0MqoZtKy
4LeQZFH7AAm8/zB0GgamLJCpDtRwimyIh60fxXNUntQp0BCqdKjocVSnmxhHj1QYerRGs2yob0Wi
PjdZas+qbNSwZaROEPi/mjbIQYNj4rLTUviwwsw+7qrqBItwRYhY0YwcTFyA2TFvD2Fn6KSw11nH
ziuT3PSV6N0xDPE6tIcTnuaJi5LcdqrYnAcdLhZthQ7zwLqNGrMk+bk1msNopB5PuxmzAce2ocZh
xeD2Q/CxY+OyZmdBFF0PYXrAiXAROS6T+gi11YG/FL7sgQu22ufjGTfmskz7Y5Lnt6HhR4VQPdAX
6SLbuo7Ldh1nTaQbnq9lLO+kHx4REc9DqwXXZ9VnbBpyjYWOOc+ddJrWiSynFRIhXdSSxp4Y7E5P
g41mqiSTK9pe6AzVh2qic2AfdJZY1SWclnRdseqzCkV5GE9xrmW8b5n0OMXAppikmQZXIazsEgft
R1zSgygeuVcndn/Ui3BJ+vg0GzGMAi+Zd0chHQ7r1VTSVleDf9YZWemuzhdF3x/6qd0c8qh128Qy
B3UhS41Sz7dqlwTDsllUlO/jonMrKldYhR98K8W6yIp7k5JEh1XrpD5dYdNeM/gmZKVHeRefhDgr
dSKicBZSq3Z6O/ESXEc6wqqbiSlLlp2PbmMGVCqHHEQnfXdPRvBmmc9m2cYorD6MijrRaGL5DBOz
IJU1Lwk9Cu34rJZx6FKgaKnhkKFIH45/CLxFBNPoJgm6DFNIP5gVXZcDP6N1US2iCfWeoGUyYwO1
vaFHnTNFQ7ofM2AlHCh6VsRH/ngj/OwgzPILwU0yT4L41mKZgaQDwcnDrXSGgemkTBekpCeyTz9E
OcQEHKVuSydx3Pm4P4UX5EC4FNXoGiC4bmwlnRtgdRQic1aB6xlUeW8x84EnbDUU7Yrh9qQINuvI
w0mTqk5XVMZOZrBTYaP0aMpB5+AKnZ4HF2RM3Mknd7WJ1yLpz4OMnJqMBV5RDWsc16cI3mS5jorh
RLRlfBAOmZu1or4wVgExc/qUJfW0muISvO0ghWeNkfHCBCg5hh+MOJxfU4SFtrOI6M4n3bzFmfTs
pJi3CYl02Ubl0rKz1FFoCk/iZICAL0c8I3YEx1g1wczE6bTue1u5VZD3kDhCjtOZ8z4OjR6RnQPT
itQmpTpNSODgsPdGXrQHdRw64EQq4CPtCWnBF7JiFfQtntW9GrzIN5CZJCz0oj5v3akpLyEHsmV+
ikwHjjVoC5epznYnOzsErzMuJ2o5Me0usiI8x+26r+tVCLmkM9JujeyxXo+xr2Oket3EUw6H9nMk
xxmKhsty7K8F7m7abMz2Byyy/XSol2MKW5iHLXNIB1tUpum6Bj7vlG3xWQ5zO4CElBfZGYms88FP
IENgZaYD0UVub5ns0FdJMI9b9jnEdr3CDE4hRrVmiCzIlC988CIaqahwJznAv02Vy6vgsoMM1Z5k
cJhZwQFBUTen0lokUDdyChP4XsZz7LIAJ7qeWA8nPKlcGQ7KmUKCPIEqp4PgGw4HPkOLmtfsIM0q
fpDYxQcTSnTORUbP8nrdt1XvpQOvvWCyr2kbF05uhzoKwtodIBc9zZvgoE6Dy2RKIcoPInNKVPXL
roU4FXDjiibr1hHcTXR8ePeTGw5x5sIFqeR4mszHES3SBkHIK0k0I+AUI5vcKobTfYlmDa7NIU/M
EvmC6Q6R2rHZUZwS4HWqntttc5AytN8XUaP7wT9ujTqoWKaTIV0iHKujmLPjHiOvqbMjCB7e0CYp
7MqrsMOJS5rU1/DingOWxXTW8LRaVs3NGE+jk0UQVYmVFU42xAIkCjFqUdrJbBT+Om4UvGQ5iyCy
d/KmZCr1CD0dTDGT/BbB75/5Qex7TVJ3Tp2I2CsNQBZlBHtNZB1PhF0znF1WQVM7udUcWwm6CjYZ
X85AReEdPmzKIV6P/NY0KPRyg0CyAK5qtwl2rLz15yNH0klMXCyFaG0nNaUO+uiMBkjOGO6TRVUU
qYNa3sIOPp8GeRmn/hkk28IderkgFmQkCtxxHusJD9OssHk8S6103lglBHh/PIBZM6oumRXHEBnD
Nc0tcsT8aDYWfHCJ39cz4TO2zumHYgKtIiliZ2w7up+kyQdCqtuRRJCC2AZShgSHGpjYZTSFaJb7
WeQWk46S4kMMHhJ8WOZ1KC71ZObcB10lpvVlPhQn2Ey3IThfjYGfWkH4obNS4VgWyma5FMUlyKUT
sFwr2TcqOAKXPS2nKpo8aKEE5kis2TS09SKzYuw2ZcM1MBC6bqkNNq+CWY7tiypXd7lKFiNRleMn
eedCmLmIfac0/oWNg0A3iUwgvYewk0VOm4bXFunWKa7d0E9bbUPUdIsMtKdsqo22UL1K4qTd5OIa
HC4QYAMuLpI21zFD8+yoneS4n+fjbY/LSdd0SOeKWguJwrkfW5VmNLgPxuYTaxdxa8XgFNGntKQf
SimlVixcpwpoXZfH5SqWZFZZ49kQ8tBNy4RocO/ZHNPq2kpBoOEyXlYBLrwkbRs45pk3wK/Sfcyu
oPgcgxpkEcfOLH9RJUWtKxQesSEHNaKrjprUgPgVgJDVjOkyj8JiOQFL2Uf+KhTkIKyEvTIFObP8
rPWmEbKXvEmB1aHR6QbqVo3tjZJ3uuLJFbjGhSnRhRDZ0cSbWPclEKWuBg0PtuMCD6R2GymoMxTl
mWL5AWLsGNkpaC1Jt9/EchaZ0cVT8amnxAtleBhFoLHwcRbQwwCHiwxYsEYjbfRkm3E2cauDpUAg
6CPgL13gxFm+GhQNNAgKH1s5rwuyiAbrEwoC4KXWhm53pTMykTpEBgtZNVhn0cgBWes8wO3gpmNk
aRYMSsejV4FXRAbS0Ran3aJIIE8K+rVtNf0C8qTTrq81bMxjiF6HZMxinXT9VTb5Z1nAziXLa21V
4sIzWYE0yCY3E2uXNiqxY9L4IhzTTI+ppbvEX8ERb+v6gPZ43oW5x03ugsJSth8ycL2aW5Mj+Xhs
pyp0w8z1EbY0rtgKKnX70rBUp43viKRbNq1xQiEuC8UPslzZOjS3AyA10WbZcn4LLKbP8OQZGvZO
fwwSRThYuSNNdt+P5TUFRgZapbomfowdnmAbfA0ZvKkYjkm7wlZXzIpwgBM6Qv4HO3FeDzNb4tNp
CE4gCw5dKywbd45ycigQyJBFWbm4vIBT+HGKyMcgSGZ5aDdulsk57/HpyK3PthUXoDe3qbby9HQK
ArxMFZr1Cahg8KrITPfstrPaaj8y8ceUMx/S5jB3CQ2iswa0ZhSx/UiW1mJkYw7P+njO4iA66OBl
UF5DQHnKIB0FJhrXy6QL5qkEUSZjuAPSGH7kk0UXRVB43K/4EWQ9lxYIQV5s0iurjvEsLz77OmkP
i5Cct53EehgKFw3MHaNqPwg7BZSp1jUfCk18fIzC/hTV1RG84wF0PDBBW3sllqOD7BLrsMSXUCJI
PNaVZ1kzXfZDtUp4M6zgdb4nrL8N0HRE4xwcWwuybqLij6g6yCLIiv2g9XVTlUjTPFpGbJh0HBbn
XWpOCErWY8lgRzSW01bjYWwmSDQpWvhRw53Mh/APGh/sRjFe6agEmlNIMum8Y0eWTY+JX12EfTjv
G9Are0RuUFUfcdFJzZifaDMch1F7Hw71RVb1TlG3/oExyQqkCoi+XfbZVuL4pBqaRcvLa16w1K2l
b8+HAKVOViQE1CRzIeLoCG3oJCTfRsMBXI9VddslV1Uc9bNSdI1O01y5oc1ATIVUeGV1JbiWPtgv
29DMGB8/tbXEK8YSe5Yyl4NgfzskjSai7SBA2sd5EV/HnXBiHsBeMvIz8cvbEbMFBo9VYhv083ub
JTc4qjaKfHk4BUXk4ArUPoZS2DSVk+LIo2O1squNqiX8U5U3Cwy5tsg4nlklv/TH5NOQ4EkzPBKX
UfuY98U1H7vjPoxTHfXqUAb1adaqFaYGpAyI+pDQI+GNHYsv83qWtSDTtmUBVKMzxJ06kODKRVZX
nRa5gRyibuQMdJlZUrf7tc/SZQbKruMANTxuwu48nciRb819vs/rlcDhAa+nZcL5kbQg+Nq8zrxy
ik6VABNOkQup46pSg3GKcQRZNNVt3F92kn0QRU48yI+MzkAham8GDqoumfhtR+QFZLaBFqQ/ABGh
gnQEfeyr+rpBInaA4sMR7GLPmup9hX3iUt8QJ9l4C9IkhY6sPp0XQ2XBkqk7+PlhPJrBafuCeRXv
2MIifgaJPHaSDJVwFNNiXvNwNcQBWg+tRdxCCOOkalxUQtZOUZhW56g+UGQ+5mTfJh/DOAJRGcpr
hHuTPxyplHxuQdtwY/A4IE9Nd1YDu6+k6E52HBLHJrS1lV2ZFjZ/h3DgQiVL6uAungIgW5B6zFSb
ayrzj5AKjCtQpq8jTq/9zgZtvAeiQJsLOp41g+3Jwo816VWjqy47grbxfWrUoR/aC2bHF21leQkn
c9qNw9Iq/MMxgKPJJog4oAPOCmjrW8ti0IPM5GnNxyMOVU8otghHjAXI0mFzjG0ggFEYDPtptO6b
CepWQOx5QRJnUuZzalmjQ4DFAgtewoZYTkY5EVylXQFprPVkyZPebo8TSEvgxHdrqPudDC1LZ1Cw
uKsnseS0PxNhdC3ynLgZUwc+GVc0bq+HoKaeT8CVZbTKtXgIKq10VaCgilMHuiDhLXxjoHuenPwX
e2fSJDeObOv/8tYPbSAITpu34BBzRkbOqdzQUlKKBMEJ4ACCv/6eUKukqurbfbs2196izcpkpVIp
MjMGuPs533HkWn0bK4q3jHwpumVKuHAf/XXPDfq4Lkadq2KX8BafeBnE8NdiR1X3NfE/52vrx0G+
fO698TnKp2+O+LoYNW2qeXbiLqJPQlZwyEbHTWFmuLLetXTmSSj8z5Ds52yqwn1Vtl7WslolMI+y
ovO2Qc0OU2FvSOnceoOXNrYtbwpGLzn6u600/WdC3HIzivYrzCm7zYUugBPVmDY6DDM89zeexr81
ubzDrsAhUVHDkrGol31Y0WIfWvI25fNNP5UnzyEQXDCek1dsDXijlnwpiWXxgMkRDdacGM9vtn7d
XEgXeYe2bWLPlc0GFk2VWkW+FvW6EywyiaXm0UkivR4mcqTW2bMCo8+qwint+3Hj+2LZrqTUcbhW
eBeM5AZtzF6b3SihuzTDk52LExvEWx/wLu2ofnK1IdniQZ7hwY2t2VPU0nQtuzIRMHc8srLjsmxI
1HepDXudSP9OcR1uJuveUNI4JzunhGI6RUsFkdCTX2ZFjnimz2vL2kTh1ErugqZDOZhOs5rNeZgx
gpJ6QKfJgsxbnCibBKZaWMkE6uE0FfHqG7QpEgOQfyoa9ZnOUqbjgH6ujL71sEcS52rCyOK54O5H
DZEVhuULV4bG5YrBshvM3hn5Z6lYlQwODCJZnMM1lmHjHOTcbrqoycaV3q5hS6DUQk8XvkuP339h
RYeXRlsVdzI3aV3U08mgu54m+QA75IWZooZ+g7d6KWtUPeeppoPJuMdlOuW2jqvWQetoIV4r3VV7
ayAPq56nTsUxNvqMHVjei63b8FfuVk48j2WfMJqvGSSAJpWL8BNJyssaDLduCFW6rFgKoZxtliE6
lROaH1fto0C0N43D0Td1BM8gZNo8FFD+FqfKsHgtnknob6SEWh4s4c0kyjpd+57D4G67bc++hoPj
nNiEtofUedrS4lwO3T3TxTfSDV7mdV2ZGe70ceDnEJOSymskTgA0uzIIEjW6EBHQmuZo3b21W069
rQ8jNX7cL7OI6zDYw3zG8NPx+0K69tEN1BfrK3kztxCc16l0N05UEJ6IQd03XrgAoNzzIJri0Oo1
pZYdoaNH8A57mnXHsQnbA5PSg1bB0Y+gVetDH40nhpItm+Th6xyE+qjhFCXQFN68soNi1L1HkCWP
az4dRKAwEFU4D7tweKPePuqr5kawgeOwz5dYLQP8mDtPQT7FaqxuPy/u2Xe7/N7o3YgngFXers3L
MFE46WN0A4YkHYOLoVUf3pcY0wbDu0M/wNkvbHBT9zU/SukfQTno3UwKFeeOk3VL3hwYXdi+kuud
8MMHTqtDPSwQIFTrJ4aNO083RTrY3I/dMXqt5DYQnZ/YAfrCQOib4t1TBRUHppkIYls5mFeYW0CV
g8tSuvQQQWTqOnriwbqkUTf06bUVMcfVa5adXhuM/7y8913zhbRdmQ4O7MRIjOHJO3RDdTGEPlYd
AT/hESdZdAZwHEc2go9pqbzEtG6d9g76miGieWyP6DBt4k/Lt7ae9qZe+YYW0fPs9c0OfnRHCdQ2
FCTbqjFZMCVDAi6/LONUHXMFUUuO/tHQrrsR64Tzx/8OaDjPA3TLwTPJnA8XR4pTtYgBk2/00Fkh
Y5iK9+VK1+s7rU76WXqZ8syNMzr3eD9v6oWjG7VNHmsNE8oJ7BaMwgM185oOuRtkMmLvdilhvBSZ
36ukG/IpXgaTx4z4RWad/MZaNqXDJCk0pDadmE4xb+A3tFbpdxboB6v0B8TmS9fDqy3KH7d0/fzt
/7v57eqv79cd/frv13u+fv3usWvwz7/8X/7pA12/nZ+P9OsOmhSs0s87lq6/+Qd26jdW6K/84T9H
p36Cat/Jp+8bcnCz2b+Cp36At3+49+V38NSvh/hBT2HpMjZMXvOy2M4DVgqphp/0FDJc18iKA0oe
a+7wJ7/RUwy7Q6Nr2MUFtYqdWkCafqOncHMZADvcwoAtFNjEha0Gvz0jf3hpwY/9d/SUA97yD/CU
E+KyFVzAgU162HzhUsQHfw9PFQ1OlrrsaRIW3qFcypd8YUkxsTmTqgCBpFb3VcJ3TngjSghG+plK
9bq0rYaC1DyXXjXFUVHBQfNR3zoWtXFuyXhQis/72anHnapAPRhpm4yo9ts4SbUZSUgTtlTl56HD
gV5qMm8F9ewJndPn6joKCUrCVx0UZAvFOkqDvvgCW5DvSwYup5DrhuHM83qUH5TUsxnnR7ccE+WO
zSGkFT5yVBUX7dZDZnGqpKUxDiyVuUjnVmBwdDx56Ly+zZhcURopvjnM5l48Gl3EbV1G6BibAVq9
fsDxO8OnxNFam87GljUkkQxmR9wVxKRzUIabsCFT1rTDlPIJkpvF67abq6jbtw2+Lixlm1Rt981p
1rQykO2jhT44S+BkpUe2S+e/+7m5i1Y8fOBanfJFfqv96VMH/Xk7m/5c+eN2cf3dMoc5FF9vR8l0
p+bqfTS1D2OoeXavMMeUA17refGsQSukUxSk7VxU23CsFFwsOx5Hioaf2LbftU6BuicjN3OwVSFW
GNbcCYp7lC/vePUhfvXzqWGgW8I5T8L8qkzlbgKFdNxVqnE3YGLudNWKd0tKqC6LSmtWyhmW3ZBQ
f9gWkYufM2qDrBWmR1vYlvvKsf55sFGYunmzn9ouOgWGY0ybG4jrrr9mXqXYHWkD9eJHEHrw7aqk
tC4Mvj7UG4fOaL9L46ArK2u4p4Hw7tvBL958OGi72pt9aPaYWuDUtWA7ADbgMqNiK+DYHLymL97y
AKNKPVGW1bRZoK1MgY7zJi/w2M5bVFt+ajgrYykFJMTOhxJIh81afQRlyeBbdh9w4eb9FASg98BF
JWUveUrL0IGXIyH3ERam/cLRrBfCvxG+UFUMuMJs6nkGvzRAhsXnukIvytAEl/phoP6lF8UuX+GB
umu7Qa9xKYrGZGWVrwcylK+cirtmbM++VRNKxfIQLA1CvFOsjLfBD3QRonwfOjIloqn3cC8xdI5l
CmWqweQCUbns5+ZzF/jkQ3Bib1rG+FPn8HuDeVlCyYXXHuz/d4vI/7/lAfHCf6M8/P7Wuj9Xh++P
8KM6INcJahrZE5y8DtYO4Xj+UR38v+G6K0R3mYtsow9B+ffVAYlu7Mq43kkX/X1L0e+qA/JGWHjD
8PeQwnL+SnXwnH9Ea+m1ZsFzva47Qgrmj9UBrv4qyly4SSQoMKt28dm5Wex316Dca14+mygEvRlG
mSjhAA3t2mZQzOwrqd1Xl8gIXlHUPXESwMVeaHFsVv1JKjK8+HSFqM4lPpAYr4HmuNfaMg7Q/eZm
hzGyTSKPMPixzCZ2biH7mgF9PE4aPXWPS+WYPc5/aPE+DvOA0Rl84ViJl3kl90You1sC0m3yckV/
7M5f/J6yM8xOJx1YlcpZ1Qd3DmTG6mF8Lf0l2FS8vV9NexidqE9LEpovnoa6l5caBMIU5Z/cWRxH
CAxAtGi3s9EME3eYw6OLe0WTKaxJEUseHuVCFFp9DBa6N/1WwyjAJ9MLcTa7Xr0TnKudKjlwjBGs
3DIDryzm6XXCZK6D6iXigLqIC6ajmQd6xoxldpMXNOloopdhonOMl4Jsch/ahnYxDIYFi25KbibU
cHj8XV/Tz9fVZacRByIoPjgAbeNCxByGzxNX+jgEy5fJb++aSW1UXj54st64ZfvgWA2EtPDAwIYW
cqRZFUamwE2ZCIqEitpLQtnfMgErT1MMBF4/uBkuXjmXIWCpyUdxinyobtXobecFdlAzQnOBiXdr
GtXe954CVjeuzi1AGVSHKVDZXGOqA8qo0vGqHgSw6fLJfPJH82i7vN33sgKLOURQN1T4ZMAHQhvq
66yDVBgvTaXe4eqSz15E7GawZRoM6F+ccgJ/ysvgwbWlgehFHyrpqrQcoJfVkUOBIIe3fAZWJNfp
xH0S3KARsQlZW3whzAZxBwnkwPqmgYfs3IV8zSALPzRswjvV1s6BGOom6HtK8J7dqdTmXIf4a03n
eVmjBziVxnsYBP9oQa5DbpHzjvp5szNkhQwPITGlebWCrs3DLoso7Z+qwrqxXTD9LE6LF0aQCURS
c+8yHrecvEZAlSw2WqVtlJttPreXESSt73citfOY+Ya99VMgt/Cb9nzqerzPQ5gjzldNwJZKH2i0
6k2RAuB3NxhbMLm3E1ghXiQQsJ3T1Gu2Fat5urruXsEwlyEMAnEsZEAvijYrWNjdQWmE0XttmGrq
fWlz9knmLIF2vqfXRmImzM1WFuFVvLYZw7XhmK+tR3BtQoLZE9sRfYkLQAPkevEMKaCMq6Eb9+0s
n72eeFmPvoYCTXPQ55hrwwN/c+eCHIAOe26vLZGfi9dmrL+SZdTpImqLM2a6M+ijxqrcwdxGY+Wy
B3FttSo4NlXsL2y8lQtIfK4/DQUU9d4JoS057FSMMF+CNTosBk2OY7i873sXqlffN9suCD4qfw52
qwB/UPZtnhbyKjOqts8i2EqZQ+yhl7LNxqAzcaQhGjeuFadisNMXo2WVtDlY3D6cfMAS7dDdcDHW
Wy3NvdLhCKMU0IDCwegO8D2w0AGo+zxDCQ5eJHTJ1Cho+WV+nsg87MKlPnaSiLgtQZqzoR7h8C3F
GhfC3uY8+BbO6+symZgOMps1JDYevjDb6qRQZEMN1/jQ9f6RitzAUG67o1gVCBTC8Tae1du6WDrG
gtbO/f8NZYFub1IYvFfuxmvhJbOpVjgNeJTaA2XqsxpkEOZZV37Y5d2fGzDXZnxdOeuTacR3UYU2
pXy9K408anwlUUkAMkKp/VRFe6/yoRg58B2cAag7l9ladKnjEkiXbiKm4DAE7mnGSZa0o9nMQQGP
uHehg0+AbZoaRr2Hp2rqFLCA5Va0eu/ORsDb4NUdE+Mnv6t45lR4vnLotqqrngBtJaRwgy/Gr93d
wNActVX5pPWI/nNwxA0JOIu9iVpwoXURgz+dYlwK9tFwCYZ4OVfwtGKmwu3ahq8MwsXG2AX4FRMP
04D8giD6U5fjPdsvbxL+LxHVzkzqlrrTw8Jh1reu3npOP923HCC9Wf2naoVk7YTDcJoaH9hNDQB5
DL1PcrCPHXa+oKPHVyiCwoOD3NZ7o+GqDkvFUxH2RbJ6Dvy1GsXA9BNJRwjJGzGxak8IhygDdGTj
hf2XFaQ1ZrQBLWvUALcK/GyGeACwVb1pp9q5quVZMAAh7cEZoHuF7UrOAgRujOvDmwyqGdQ5Awcy
cGqA7wGLYk+qISF2sUCtvPuGyi4GVHkpoxKQtO9AkfKiM1r46jADLUjBqe0qMn+MGsx6F3pbVthL
WUcJpDUn7rrqUnbd3lrnpa5LKMYWELaPVheY/q5uYawpF29tQtYmnq55L8IxYpR5pRPRddmweB+o
Sa/1BHDKOqSNSd5+irrJT0c6o783V2JliJ3cpojRZHlVLJsKsi14JRvzikx77YCJ4HVDUKhLP/Ha
vovXUEzndgo4PI81ZTXsoKsNVkj7Eg1rDauTdhdnLpq94m0Bw0ylsgm+Ngx5gdmFz051fxPAf4Tp
0r83cFf/02hfr2NzXRagG/3nIbYfOsyfd5j+udn+/ig/m23sSOa4ccfFLhXP97FE8EezjUuwcQsI
ksMIL16XZUEW+iXFIAHi46p4l6ExQLbu91IM7mPCNrRrw/13leavSDEBvsgfpBgIT46DnxtX/1yv
pAuRYP69FLMUAbJSvfGQx+inPVTZ236FpFqjeU6b1Xv1rvEEBbDk0ivhX6zop9uilHzI6kCBwF9Y
dBC1f4UTx2udvmkapCJsy+/5UG8tsVvcV/PktLAahI8xWPB5S/h06aJ+71xxDbsqCzRx+fB0DaKX
XgJ8IjBLqr3NAQTUOO/rEVR1RTXZjRRIJysiyKncOboltCAXyisXKA19DXhHCv3qVFcz3jUKpOzg
oE9Zr3gxnKbOoO/vSygmQEb8WIxSbOZ1QDAudO6m2oOhUq/lRhp15BzBNl3SFpGcQMQVw+HcAUx/
JcUgn1efhRfa+C+y7XgM0LXNPEdHewZ3+ogmCYmMFh9FdQ2XeUMQPSFbV9wUJIriCM1V4U8RqI3p
M/RnD/0WJpbYBKufehGCCG3b3aD1Sm1XPuZT+FCOauuGsJ/aib8bmDP3xTzDrQ4Be8zQcc2AeoT2
fk30tG6UdtqnvjFN4s9LsWUrmdPIFnniynGIC82OmIpMovVK45w4LEMD1WSd4STT1kVX0b61pjpO
q5T7GuYinlH/pCCasMEH5iT6jezo2RBtY3iyt2PBi3PO9d0o5z62EhLIiqkta7WW0GxgufQiXE8Q
lvxMR2DTRh090D4i8WIYdB6nAp5Q6azrB52YZRmSXCNVUAMcLJCJqIvt4qhoaxw33PRrmBUOjFUG
qQkQjz2bub53atjmg+9PiTY6z9w1+gYkZY7HHnDtULkhBrYmjRQwBaXmDd5UY0xMvsbIR4htUOV+
UjagI8tA8JT5Kp6Lccemft2PLlIECu+cuCncNesVnFOv01e9Ki/fxrrCi8t4+WB8UrONWmbHJIsp
2w8iewR7XMQ+EDRAjYSdTTa4VXyGPxK9jNexqrgOWPV11FprtNxe2fbJgDmsmcszmabXcQBI2lKN
t/V1aFNjoXdRD72p/D7Tqet4h8a63/YujGN0rhhJquA4fp8HNY1QIssmPC7XcRFsSrcbriPkKtAS
XYfKHH/jzK+DpmtKby8GjaZ19thxZL1FUkm2GGLGNR4H5m5HyPlg2/GU9aoFkti7S8pNMwIXXQ6F
m9+XVSSh+uXbepyOhLXlHXy6NVmc4qyc8U7LTTHiRQlP6xzihQnC/TA4d4Gen/g6UFS7ZUwBihep
DkQNXLxGenSpUhKIx3kg6gYDvdrApz2HI6hxiFegldbqkIfyG1PzC36qF97xx3V0PuUge5sVRAsT
9OxE5LN25gZIWIHkpNIfEdV+TBywo7SuiiQaNN/8pzT+vTTiHo5/ozR+3zfxa5/kL4fj+1//URPD
v/EQ10VGLnbIwYi4Xh/4syZG0KawOtlzGft75P9XTQSneb1KALd6U3TEqGS/CVDO3/C/Y/nPdYc2
JlP80V+piQ48kD/VRJgcqIpY04xkN4LGf6yJFHiaibyJJ74JEDCpy72zXokrRHiDmCBFkBZe7sAi
l/iQht0cbau5AeE6Ts2B5tGbE0o/U7TR29mtbYp8zUfprjjJ5FdFu0fBC2+/jogDAyqKR9WR/azz
CrlOt9pQjIHIP1b3qsBH3G3sbSjIe9Fx/bgyKd4XGQ4p9qHKTW+9HdLjU6rW9aYqohzBc9Lt2oUH
GZB2gMQe0nvtGH4jbrGz4/LYuHoAsIXEBzJqFJ9PZIlBo+oME8xjwFogVT1I1Q59aUK63MR5Z/0E
/uCyKSqiUuojnbSWHj6jU3CBI5p6Fqk7JWaWTDwE6JpLAIg48VHE6nrroFnYIfI47cM2BEZnDQOK
iuR5K+2pMxVyoYEWN6XL3RtXsfpmEJNE5gzBEeRQ5capwt0iIQxI7SJoP/fovANvp00RbH29erHl
XDzC9Bw+8aH38QIhsCH85oQbl+cEHdQlby0QzZ46GUCEDdcjoE/P1cCyIHQfvN7PLwVugNp3HgFQ
1yFNIKr8jQ0Njj7RRlnL8/2CMErCHGNiUUOjm5bmKwJy7H4o5nofDZXZeIjAXtZaqa2eYdEUJkBH
XyKTowdxwbe37Ma1Ys/GdGHiVyDEYf6H9AMlX511ERbH1eK17pqc3drOXxAlNeONBMyZVrmdPxrD
wGisRfOk4B5tyIrK2MLTziihGPRY7yI5VIKrAN7RFY9hoGC0h/6wpK5AvEE5td6pBSc3XmJEFutl
jqsV090ChFJa3W+juQiReAEP6YJDSasJDC9+SQJNHhGfGLJR51s3KkpoRvl93ub1LhjHfYHvPcup
sIkL8wEMBGAytgZbb6zcpIrEaQntF9b7XTwuMOk13Uy0z/pl7UF3tPnGdMj8BwSJ+eWRlcEdQnav
LTKq4C0m7DCoJJpKofqkLKAGVg5wy46ZdYss44sjp8WNKwdZGx/ZMHhxhN6NA3UeJ7AKk5aIdnSQ
TQAsGCAJmynnuzBkj0pGqV+X23KhG4AlKcax2zEXF3eBwjl3SAUUPeIcDTYivs8EfDEvehST/5SI
HyXiugbjf5yeXrCNZf3Ttu/f1YnrY/y0sTmg7BB3A+GOpxBjz8864f0txBmNqQo3tCH+6KGC/KoT
GKpCF8MRKD7/+4r9X3UCvsJ1mQz8i5BSGB9/oU5w789GxXWpuI9bjTCOXZdkRn+anSrtUw0HgoKD
OYG4oAzqJs4+UldZvz7U0buPXn2CUuCSTAz8s6pF6lJ76kV+YPOUQFLKHEGx3KJHnuIeRSfNB3Ig
zqDiCGnEZTRYFVC9VTpKqVg3ExfpUuSp336dmUq86BFUBxLqNtadzfqm25BxPITM3XU+LQ/RUDQ7
QayJJzvWG6jzLgYfZACh7gs4rzY4UKfB4OegE402Ta9IbHO9Ic6cVuOUVov+1EceQ3yjgAJygKQP
RjDYrIj1FE24JlEwnm0PpwOhfHodqHKUENfAGOkR7HCvaw9KBn/c3avFvPqdl/lLt8GJiYHKhsC5
C0Rqqndr56SeMQ2gP//kDuCTJ5sf5tAkJWRfHFqbcSUx9XKEXwMPRvgEvo8OSOmVhqEgwwOP+3GE
fxEOwGujEssJ1jzJg/J9vEJDI4IKfNEik6EPAlrNWqWrdk4COL0ntYJC2jd70rA1aUb7eS4GdlOt
ZZzjtY2ZNF+9BU6/1rfBUB3XAoQ2Xe/Led07Db6WY64BFyTyXJIDS2vOfq+PNC8+mApuQ4r4X9Ai
nKhhsVDEjIV9c/wrDCtuCj2c1hFVpjdLh5dxuOBCiS7uNcFuAQwsWVTWn90cHF4zlXdkFlvVjhIC
ed8n+aIB7pSbLt+583rog/44B835+l2N3RjGdO4/eo9CDprGEedz8ISRRiYibC4hJfuR0X0deBtV
FqllQB2LNqWzl4Idz2qGebVft65YAZB5RiMy9GqMPk+D7lNHcy+u7egmfdRUCZDZZ4T6L80iPmBo
AzWLW0Q2XHwtE33Naf2JOjOD5fbOmv5KNHDw5TvS8D3U7Jgw6Jr6mSwIDZCLuQ6o7qeJ1Yle80uv
n5q8eaiDfT6LZBYuTBJfA/GFYq0FRNkF2Tsst+loSr0hm3Lo/4J+4spuZh5mtnkJJva5WMqdxguY
DNWYzo9cYZbCs4JQjC8BkPhT9a0O+JxZDHKR1z8i+PBaNlD3wQADQm8vK7iI5QqSRNqchiF4cNjy
pDqETTiYzWqCeleTDiGNGRIhohh3FpHT6zYV0BzgUmrXVknkqPvIRe8xFFMM4/t5hICI4TE6ecs1
N9A9w5pAfhGhqKRzivVFDLdjKeGqValHrs/31WZ7itT6GWZ60gePCHtdpO026woJIy8S5l4xtSnm
hsOIQpxxcg9iMSvGaag5Q6C+Up1fRpiFWKry0kqKhQez0I+VR/Y+KuMmZ8M3DennGvEFrx36B6GR
WyZOVSfFCrmz8NACQyvPQBivMS2ZhduijkItm9Y1G9KKTeVNNzXiW5pSYCw+QoXYQLQ40zev9aOs
1PTAC5I6fnPuaqDxzXpipL8YtV7DYxeeD8D5xx4hVlhfNk+c1X1vmjWCf8K2wCVEDHzTxEPrXVRb
7D28auGiHiOJPFUv4ZYECIJsW+xwODcNx3M8bI3nnIay+WabYOt2N+NcfasQJwyxYcFD/kADtS65
3VGJbA5rH1XeYZ1D5WN2jWx17EY3RMCgaDIE3SGXDyM+JBL6Q0+bA58bmaB/WFI5greIysaknFXo
phCPO7ZSd4+15/e7tRR5MiMChCUBqj1x410EaYK0RNx/MkuTeJZ/OC3SAKSJK8zK0Fb2UO4p/KEl
8Qv/IVR5quq31p49hc+R+3Wy/t3awLWqnfnsg9XJeiQVmpZglxJkcb+9LNxuZ75KHD6B/4k54tY6
WLyknLz5YscGP0Kub9hAWNYjPT81G9XNRw1+WXDnUogULssO8XXj+k+9wRYJVJnRHi1lx5L7IGfu
c9iSaOldddELNms8B/kzb9btyL/y6hKhxuQjg+70zg2iu05Cm9eofBL1aeweA/EMtgsLQvCZHBjQ
mgKhssdqBEw/FIkt+/+0W//nh1j9703kGndWDesfb1f51W+x64P81KoDbFTDarUIFs91lezPfgta
NYNUDCKD0/B6ZfWvfgs3HlEH0zfaqd/28v7qt7wQd+gGkJa/3676l7BBLG/4h7kcJCMyocxHgwct
HY3i77Vq7CsJJLZwYNgE8NQ4RKFuweJwTAb0Ol3mHZyO2JZrQitylEIla9e/8QVpVrzVNL+MGhcl
eOFe1n6isLMJbCy2tGLyUeBec9z+WDyVWmPyeB09sN3lBUxaYhmNI5knPmoWYtFHh5+cDudR7Z+i
3M/8aHjpqEpkKQ6RIU+D28NdVbvFewS1B77AT7lctzWqpi1ha8JXxOaJFGbjPZIoMXzxJi5JjQ0h
Sqb+Muxag2Fp4tLdL3VjNgGoBqASDRiDu5n3e4EAAaJsKJHOfDd6OxcBykiaR19oHo+R9wyPGubh
oxjOOKNjhZ7JtsmEvQmiqvaOhyg4nqQ6wnlYtydSYjnLXLrFbYgjeTcoMp+5bN5KV+Lg9k4gYN4d
B8o5GI1Kt5du/EIVS7HV5Rly8nk10x08Mg9KMhb7YN2Ce78MDKuIFudlqCLsH6Lc32FvQ997BPso
hi8oKlsPxWdWDlZlVeHLDEEToAqh23GBzjBiUQROYG9TqvzZXRFcWmZ7LJvy4CHumyDofEPD9dsy
+LHf1dslcu4UMgEQI3Nl3CTAQr5pGux59oV3AxH72Q1FkyDlI9EwiM2It0KMXUdH1ssbBW0AiAwG
akQ/IWjuG2e4QJOFEUdSwNz3keyzYSrSMRA7MVYbuA9nkCOPRk8PMFGRX4P5CP/zME/m5JjyZnHD
iyvKi1UBgXSpJDR1sQNfupMhwvee49/kdnyQWEkn2dW5L+iHKOqHTs3opFhK/P7J68ZD4bcIjTUl
eEpPiTiYllcoASZ22VwfkNHe93b8xFrYm7bCBhy9LnWKpvS08H5CNfZg0NpquwbTh/RA4gX9xifY
GMNkd8QqwpfcrjAOlweCFVO8ROCuPvrd+kIDAIH0FssVOYKu46bxeQaZ+oP/F3tnkiS5kW3ZDX1Q
0CqAqRmsN/O+C59A3CM80PeNAhhXLaKktvNzX3U0SAaDTNb/ZI1qQJEcks4kw830vfvuPVck+zzP
F8hGzS0ZjrfFc6LAJI1cZng/s7Tq1/EycFb365exrL4MRTge8avAG+pEv6nANZFhdHCGlvqVSFtr
FebNISkLTIxyCjgVeKs0qgr+47iniBvCCYN+e196/ErnRs5Mj7AUkErmUOPryptpgjdrwXwMc/WY
18VdnUtvLRsV1IgXrSPcF6Ru6X/N29xcYZLSH6fKiYHqOE4QGu5naxCX3vSW7eT47Qq311VsAYoZ
EF/GsqlX4RTiBMq2ZMGPDSf/yahOHVvQGCZZ4HgLv2WTheeGD2nnVl/axmv32ty3Wz8Nu63hjjqf
Z3M16bm9rjNxIDRxB6hgDqK6/dJJJ2JS9Q7m4rwbJR4dl3mzL5NdkeZbDsPmA5nMHtu/4QWjl2Yb
a6rDg5V2T3ElI6bo6ax3XHgwlt66IuIM4cTvtb9wDEjHbdIu5gYzElvdwJ7Jzzwr0vSLLZaHyuBS
rvGZj/gvsSKl/9nkak9kBk9Hy69MWNX7hq9Ad+i5U4ggh9fnFXIFXTEghAPFintXbWoHu8pHDBLl
U94RZOC/YeG3L//IJL+820pJ+G9lktN//q/69xT9Hx5t9RO+i+kGEGoebHz5UMNVd/J3MZ3OSJ5m
IRQmld34x0fbYt90dIe/x0ZWR1n57dGGtcZdSkdG+bnW7m+IJKat3Jr/DkrlZu1yz0bWV1mAH0Cp
izMUZVzxvVzzrXBuvPEl04xwk2ucgmQ8f9KcKUhF1m7GZvooLf5N0AFqbbW43ouz2ATe8ygQvW+e
wihvd1E9mwcPZxaAsvBiRy6f78jdJxjwWa7jk2dWWxMYJXnI6WoZOlwfensss+jGFBh4+KiLdW5D
WE0c99XRhwDjPWxWheSDsEf8DtrFjnhnFvhevXzy9KfJuZhLfzMuEHiyFCdQP4vkglFk3Jrj2XJv
Z2c7FBmecT4ovged5GzC2Fvm6yb66OsHUb7XxlPLjdh1HwwrQoB47a30JPlD4FsfGdtq2mSbwxBC
BsGOh19pCpT8T8S/xFde9EVgDlwdNF/u9DzBF/uIjD7spox9Z0reJ16FCfIMtk6XVWGs3vSaJLwT
R7B0Mn85eq5sN0QaP1WotWfpp4emkhhMODubevdWj3bgYJ9aOrScasMRceeXiCG6/YFskhzy2Y9R
tLibO6y7V2VpvJKNe+aPluxe+lUaYu2G3b6qSu6p8lVv3FuLLxSjAJYVLtf+Mj8ZsMlWuvXUKU5r
7cEnsRIS0Jbf70xGAOTyWmymNlvWkW4lmzDsi+0iC/22HnuL7D042rCWZuDmDvu2rC4LalDTl1+J
lzwJsD2IPzIYdJ9l9SvgxlUYtrvUrTZuxh8FepHTwemKQ8R2OQIIiEmuRrG+LrjRzqajgGrMLzBJ
Zlnvixleietkt2Vjc1VZsCNN5tWcW6feja+BoL5zdRW7lEzjOmoLf6VD41pPs79skZiqpxoKU6u7
p1JZEs25/hIVt4LMLYTS4tGO5o1dMDOJ7JOIBUsmAUM/uTe15sZqdnPhXZhPuLbuHZa1xeMey8sY
SW2vpxCfEvkpROhzRPTi6eWrlbn7eVoC8EfbsEweJumfNeyHW9/mrzKZl5AWNQOfli3bdSHrK280
PpqKuAGqyyenT95CoROPj6DyeB8Ab7kSexYUMUDL66XwGXL8GEoVBv89x9VyrYVZHaSFy52jFmKd
5s2HhVZBWtVAVtJu+GNt9qJO8WJYCEjYSq7sCdvu5HtfiL9Fa69x8R947ZsVRU7wz5vx85sBeuYv
vBn/ooup+KHo/bcX49vf/33Ns0zh4///dixlqfv+YoifXJY5vng4pZrkAFC0f5PVDYq/EIl9brb/
Lqu7nErhYbvK0OT/HVmdsNm/vRj4p1xyCBiyIBp+O8/+8GLUKd2B6igAPRf0Q8QH3h0A8Y2ZFu5M
5yFcvFOlm3cNO0POzWlbt3r52LkkhcbWYCObR3Y6DSBgHzIoo9ASXoGQI/P8DvcRZLpBvqYkpoaY
b0Zk4a4u7XXX2NjQreVcCYt3pcfpWC8ZX9B+gxE4bIu164vbrpH7YvyqrDTkwMmGn8mjPZodmJzI
40A6zY9m+Z7mPcyU1tkAM/BJJmxLoqrbtpun1ZKk1TpbxDpy3UPKV1uT2JvEmPONUeZXMgmvvKqc
d9I2AzGDXvKNJzMkX6OM/U6BKRpo0XLjhP16DlUuqZ3eQjhc+wbA0yr0u08SHttSNutmeYjCfFcA
me4LYujpcz+xM032exKOt6nfbYXctybPmecSN1h0Ntxx7vEfog4RqNi6fpjhs2w56I5GtOaP/yaV
zdFvrK9WucAKwhTqg75s2zBY3Oh2sdM10YWg6BqXtDTPnB0fOh13lRVr06700J+StD06dhdtdFhH
KL+8UU46rcNxxI6ONhVg3xz7i8CRJIbsdijindYDQtfwr+pyAFRt83pWp6FSomj+kkYGmhsPqMUJ
tLHzatVhYrPa5BWKzDpuYBaB0ihwN61D4NpBK2Fcd0O6d5ImmFi6CUruF8PeujYzcZYNMLaAXPmg
XsZwMTg/SvPKy2dx53sRN0jlUebPWO8JqDWvJkm016HUMdM2d4syNhvK4hwqs3NCUixczCsjwX16
TkNrUxh8fyrbaCeetVqwivabrEs3vuDsjoNaK/zd4kfHKJfXheYhQNfK64RPELSBsl97Ibasuur2
PD25YUKEufVyJE9jx9Z7nmpvyzUdJHkCDSM7mxNfsnk5bWqqAjdELJtxPoeDEaRY0Iskw2DlQibo
puYsgVVsR5E+1ikoKVcZufsj93F7VRj1s1NXJ9OTG2jJa9GFBCGOss42FQF7ZzaeQIw0K1s0L7K/
0YnhoUt2O5XHaHEl2NlwmWupWBYNVEP/TjOzgwBqtRYJXvZx3iQjTv0m4pn2hw1RaEUPJuhB1l+B
7/I33VhsAif5jdaBuna7/Ja3kqW7YT/qRP7FWrRXmUSXFi0fW/9WzC5/8AyKfKrHZ0HMASrcY+L2
X9xpAdi4AA70cbhraJ6u5ENl1eIh9qw3T2VaBBOY8MJAFtM5yoBekkM44j87a5O1ky6iRqX566aP
n8QSYvLzkztbz+Ktm8aXBkQLdsU5Cfyu2JlZfhVW+aOENjTld7KeTtycLZoAqiCZIugcpgu70czF
yi959ktNPFnhtMdD/xmUytvo6Q7UbL5who9iGlokF39jwxpD+zI26dCeap3jyT+v569KKS/Zf7tx
qRrfz/+FUMrP+OUFpaFJx7TrcxkxddOwf3xBQYgjTeKoFb+crH99QRFKOWNjd8Xtq9xF/E2/7Vyu
7thYjdif1K72t4RSU40Gv9u5kFwFSiksc/V/Q6hexx93rlG37MG1E2CordVcp5ZMsE5ozr0djtQb
1O4UbawkSj93I6OthZN032nZl6owYcFanfnIlRggB55Q+I5hdSDswff84EaQrITz0LfDaYRuu6od
TB5OVscbPLtyFfnyNZo45nom+JmoT8WB6gPuU/Gc4rZw+c3nmH7SegEdH7kKlHmybSNEHs8Oj7k1
4HAcF1A3cNz96FQhA266b3j3Zhl2deNh80j7MyswZnk+iNbFWfybQWf8DX1kUptzYbUW5rJs5yG0
eL+dlavD4bP0gp2jBy/NPSeS46NORJnjS3EzGVIEro78UqUF1qHxXEoX3CybSlSwY+Zekj0Mvlkc
iamRr+tjCaCFw3miTuiiww9mqLO648cVu1bTxUeX83vIGR6GK3BGL7335HLNAq9cAp48yRhChbCM
9xhTQEpuetVo9cZ0prXuLPs6rLdmpqHcGAdaJ9edT/w5NFgc0q2Tjw/SzA/egkQ5QTWRg/042nC/
eZBOZZ3tLHXQaXI/4f9kHELMUscfTGDtobaTU8b4tnJ6VO1y+PCrGUDdoJ8xjsltOeQ5ArdxBi+8
88IKyJUSerTYwddUOpy+7OZpSsvPLSTQHL54kunurm8ijFGcC7gXoiI2ixNuoFZ9rXxWm6F3Kiw1
RfYg4fjO3vAJyZuzqBPIhYRUg1WZ4WbP8XxaRZO+zhhBAqcbYPoSEekPXQ4a1rN0ua6yvMNdzu19
bvP+fkCd5bdXi/ZD3WC0KmU3HG1/fIXlLYJsMTEJJzB0W4LGq5E9iSnKHLPrPpt84jazPLoeBP9l
WV6ahCutBsp+D7i8e4l6Qbpc24+EMbaORk9HYjfbKExtdjUFBO0Siz9uzoihSE65tNzr/8Ae3Dmz
gObO7wb30bC/JeVH4COjUoMJiBRGE9QyuXbz6FNechhr9YzPnfc8a2HQW7xJVZgEXalyrEb3lCb+
p1ZWu8mJzq3FdtiAy9PhAmqZdeP0MMkrgX7aGPEL4PtNrLFnA6Xy+RdvOUdCsjkPAB5WwJH7rUzS
+wz3Hgdq+2B7Lkb52P40YjUcPDwGk1ZfTwnG4XkkTxXhcNcmhte+Q1G2JXTforPwqySf+iavyOq8
gdK5TEmCTGo/aUbyOqUEEKHMzm0/rKOxzQ7/vEc/v0f0kP2F94iLEzXOf7rOffsBvwmA6sTG173l
gOhweaa+C4DksnXKHvFCsTI5WGZ/e4w8w/OVUQqrlOrw/vExwoJLXwiJFDAdtHv/nXXO9PiH/O4x
Mjn+kYdwLJdVTxl7f/8YRZE9WaPusrrY7skePLlPZp4XHRBXbYljyvdhFy73sG1uyDqezFI2a7wJ
z8B2H4WB3Ubvuu5Yl3GyHUzCV7nBHqhr4cfIMefs1X26wSOqH+ahKnYEPq19JmuguaH1pNvkb8dc
EIHo9W3ULjPNNUBZhZ6eTFfe2m3THpAEiT23HWlSr3fmO4wy1QFvPJinMX9kJL9ldzk2Yc07ZRKT
k1aZcXkws5OrU2ECxzcu46c+Xti0ADMc3SmfNyLtssA1pPcQVRgXMAPPa98GxRfaBxdSSR8OtDn5
7bBbFlj8DkzwoDaqZGW7jb4pHGnuRkQt6Id897V8uRmZuzOaad4vPBdjBpIIiuanro2arYbR+oRk
aq8dIevPow1u3HRAzfLwt/qKpL/5AN3UfUNj6zZSuRzbFBNoTUsRzSrX+tgwk+pEI7Rti0HSM/QH
6kf2ZFMr0FuAPyo/MCmcX4V0rQzKZTkpvyVofv3Kcv1xR8sRuiXlIM+RhtFZyweqfMhsBBxh6UJR
Tk4QwB3/NCfc9tLxlBWL3Wasq33SkPEY45spjEDn4aXOfaJu7O3UTXmgQFOSKDhC6cWhM+Az32YX
W5evmedvO+LGUutu8M0d22IhmL5M9tYygLTMsUFTC2na05BaEfHPOSzE1lPRhMYp+0DwXA/4eYvs
TOJiXLcAaHayjya+IU0n0Hv4Kk6R99ulH67NCtUqs6xrOfRk86Jp4w2JvXaTOTALW/Ka+/oqzWc9
6PkVP8yJn9+W6gQquYUOnLPvNHUerdShdJZcTJs0W6MGbDOTp3XgxIqk8SL19JXP6XjVtb7Yo1xH
124BNtzkTFuOzTWVtzcxJ1zmpA/YmcauDvuHBk4cGjLobijZCLr2SahbcZnZO6mux0XvmQcb+00Q
qRuzZOaBjc8HjvPzOJFwKpHbM9t8JBW/bzld1yJ+ykbz0eGsDWCEy25R3rj5MEBxv7HTeu/SLCI5
lrfetE1o58i5pVfc1B1He8UOfySPFa7ztvzk1Q4Wo+om5USPFa7hFeYAyJWot/E5Up+2r2I73VV6
6q+LTsjT1KT4siksOLnNQj6TdD65HHPvRX7EVDPfc7C+HmdVDmVPWLLYR2XYv7jTPOOWBJHuTJuh
TV5Mx8EfZ2bXtMH0/O7iMs65eOxGMVRQ/KuRjiKcW6XG7IvBRcc4wDToC3cbRWNA18E+6oBp5ktv
MocRUyt9IMN1osob0hxHJSTrXZ1iXUlom9iWfMpWUdoaqNTTxQCsbWvmYyfCj8L/nPZEyXwcxO04
rdmUYUEOeP9FOh3/eSp/fipZsv7CU3mq/vW/Pydv//off/pafvsZ38VP3SDXQYBbxUtMVqdfHkvY
J99UUTiFOI1/Z3ExfwLOROKap5SuV+Ub/mFz46WEmQXmUJFUjL/3WLp/YnGh0MvUfZPrnE9J8O8f
y7ScZEa/nwnUypsPclpk4GM+3FKLNxMXxMc1cFPgrdK+WgUD7uKF4SUu99R7XPBVxIAqkztXiRM0
Jj71Sq7guvwwuxb1G/5ZSnEkvEmbBwpHoaQOj24/hU6Hxf5mo4WU0BO5MBdbS8kkdWnsywoLaJO1
XyqUFBdFpUdZwbXQbpI+8jFmxlh651Uk4kubJ2+erL74Zt1TIAU/mxPx7QILILCM8gZgHl+bqDpC
aTH8a0L0UJKPp8QfqWSgwTw0YVdvXKURtTXsSP/OVNpR43YjrNPxQqLzEiIvWW3R7zq4XFOPcbR6
wefcqPT2U40wFdXpJnSPs0lQAniuKcaNUDJWXT6T77CVk+9ITIYfi+KF8DUpBaxHCrOUJlYqdYwo
OSKRQVpAPxfVc+5KpKSin7jFy3WKwAZrfl0iuPXSxxFt7PLm2cFtw+9IECbJ2TDIn8WkT2EqDCG8
CZNvV4LCa4obztNA1tSr0vsck7MnrZ2GHcbwxnEf5mN5N8bDXVbKDHguWlqTVJdMtskdoGAwNPFy
R6WYt5Itu8myvOJDOCYdNWzV+B7WdXJGK+xxOhQRE8TGxEqO2fWLrv7wOzndSuG5WBXqZzfBa+y1
NClZQCp7yfFy6qu3RH6o6Hti8x0d97fIm09Dbn2Z++Sj1OvbRudfxZ70JChbhqwuCoFl0hIpsKhn
05Wn58fWXKxD2fv3GPe9C0VXyyZfUnzAM6aliQ4dLzH3dppST8J1bCwfyOx6QTtq8yoZJENGWRDJ
1Oo3RxnG0+ElqcxDiZHcxFAuGBlZN7NjrLzm2ewA3KYxjw5OZOwruViYv7CnUxMlKNrcp9bRxbAJ
mZZwDHZ2Ilr4P0ZCvc02rFXmvkI2LfW93Yti7VPRsDUHByeQ1Ihy9XO1KzsXvmuOFiB16yktnUs1
1DcxSkFEnUdZcJ6TSkSgDXE1aHc+HmxioCLdDxWqZkIkwM/v7MLYNHPJIli+pfFn35CfK/SIUp8K
5enZ+L5N5wuSRdOLhc/6ANVRa/CEhrXh7HqlcNhIHTKp7AtVItq9nbreJYv08rjUblAhjaTfNBJj
or8Om8466Wd7VS3yZZbJCQUC2OvtgOzIOHutOB29Jw4wfI+J0LEVaYdkugI0twbWtKBeINBIL6uO
YZ70+OAwJndX0iHW3DuxePrn5fr55WIo/Qsv1/V71ZbJ5z+LTH77Ad+fLVhYPFskIJX9Uu1r398t
Rr9vL9fP97wfljzzJw9biMPih9Xj2+P0/d0C9mgbhGMEAzpWELayv+HyIHjzhyUPoqOD5ulhM0Hx
cRRW8kfFUfPTiDIzUgGO4hvBEF2meGfa2T6bu8uCl2/gJVuq4rkdh50oq5ulI/act+nG9DgARQ90
rcJMyuLBvdcVSIn4GteJATV9KTirZ6P23nS9+0aanPfJA8Y0KSxTCZ9pUaAmh5mTGkrjZe4KeB76
/DB4xLWd8ZrFbY+gd/SxHeaqmiYv79OZLxpz2osZ28jUxjiehHuiEuop7OdDvDiQCIa72QvPfQTU
2vP2bZXsHM3j+EJxWRUa5Z0HYWqoZsUoBE0Wq/S4TkJRusqbktJtO/QHY2aBMY1iQzXtOyxMPukq
gDxDKjAcXl0Z9eeZAmvOY3wJlznWvsEcj4zCRxdgNmWHj9hcw60zTe8IXzkBfu5bAwEPSiFfC7Pl
iub0FXlOT+PiuMTAjwTkY67rQzre9w3tM3zJN+6hmMJHQxClb6M8ApyZlfPWRvHdFXZcXGp7Wb7W
TXhTubOx79MB4vyk6ZvGasZbjqrOqXIYXtE1nVXJon2TF/w3Fx3/UeLIOhqt1eI1tfOOVyx+hoqm
TC2Zzzmji64GMFRsOpg+Q/Kys9FTwJTjAjFL/z7Kqz5GqyujrWZE1iZ3CovYB2FbO7aCyfYITw3g
NM/tp376kvR3UQsnoMS+UAx0s9DGIUbmgJ6fXnpvpRYTUZIsVhNZBxwsS0SwoUUIXSj6rI85vVFW
w1LVFN7aBYxJSSY35GsZsmEY5rFx+3WvdUc00UM6nF2R7DrPuSJdFXgw2hA37033i0SI1ZnpGZCo
lsFEOAKAS3RxbcI9HiauV0w307QffRPfcZ187Q3V8NkFIeDv2vfhXMWntvK3RqwHUW4/YHoCXfTV
0aw7n+bkUHqPM3ocyrDyLAJMj9z82cKA6hjRZqqiuygxPlMTocyt8WqRpHJIhuhFitcXt6q9HNvB
2BWTsW5ybRPPBb9Q2FDL+ibqzK1h0FpH01jfL0jb070w3ZZ9LHoy6vg1mr0v89x8jbHCxFY44voz
3qzyhnAQzVK6ex1zeJv8/NpMqb7iz6Luh0NMrZc9tmt9eEz85dl0kvsJ8NdiksbQamym70lsbOQ8
vkRezgfaKk9TFj2a+IUGQiGzRcZBUkZYzGezxJSdaM25qq3TTEncKlc36jJU9q60ociX3BzrbbWh
InBDZGJLaceuDKUKIAe6C6+TTsCqlGc9cymrIplRxdEdp1iXFFSzaU0qhtA+xoVztDPWX5q0ezc0
/1IKeevW4TV47MDW+43Wdcu6jOQVUYyLY2hiK4eHpXWYscqbrCXPzUw8ErBwCmM3TDINTKMqt6Mr
STtEHmC1nsFG0q5Zc1glySKzjHlpAe+FdASlB5AJh0QADIAB6V2BF8c4XAmsskVmQI4Dee0k1wZX
lzXJjrMXz/dlgjZUiQSqlt7urci0ApulGcdmZt+ROtpKXBo7qgGmq0LaDf/pCGYXdU3MbFzEavCZ
dcB6qPhb8cj4E138wRg3WNBgOmsLeHQSgPh7uk1s38XJZS4peEj5qHpueu+ksJxmk9tArLebdhH6
MVfMOuoJuPcrjh3FPuc4c316Y3JxrKdo/c+k8POkQMrgL0wKz//5P7nVy+TjT4eFbz/j+7DgmJwm
dR1p99sr/8OwAF2BAIftE4N1vx0uf1WErZ90BB3+Jk7LQnybMH49TzIsYPkhN/vt1mnj4fwbwwI3
zT8MC/wzBJER9m8kTw6of1hyCW2F7pi29trPjWHdFVF4SeOIdzVPpvKDEJbJ1ScqSnPbW1lyH3dE
B9lz41db0VfymIZXky+ajYjZhWNNn3aG4rWk3cDz3CiiApgyxXQZvcRdR4rz0mbkbJum5/PWWarS
tHyUyxLuNIuPvJ/XQdEbu1i3bigIvOfsdZ+ybw5juxsKe203YttJsYssr6cjuniwLMTWWh/fMz9s
KR8n+6qlI85NLR4OQxYfljzn8SzMbkMaUB7p06OBIbFoWiwcnBxdj6PAvkq6sNoBisd4nszaCmFs
3LeD/XVxm/oYNwOlNkP+0nvRPRcyQQwT2dzpuy1JBzeAFW0GmcamEet2vrbrftnqg4K5uAbLNV8C
hD+YvajOXdcyzgK+3jO6bsCTVnk97Lka4KYNfbKCqHJ3veOUD2PD1hA23VnPpzaY2xSfepFzvNKc
YTMZ4q0JJfuI4T+68PkxiFLRO0PDTDD1rPo4BiCwVC9mOvKVxpu1FjXBhqZkO4OYdF9NNQKZkxrP
0EGsZ2tZ2J5rs2JBNSYgga1hfwGAVF47NQ9LEXfgoZvYu5jShargxSmNr0YkXuI4uVPNRDSW4pM1
dCoeW+c1aecqkNGk7SypZHvOuHVScErwl3iDaH6T2wuphFo7eW49X1LbqvZQEGoqYPSN5zd7q/Ap
EQxba1f58Xgy+hZUbK9sHhWVJX2Xb6iPuwV69EwJxqZx26vRbx/QVmEWDYnCBFJfqtvJMcQLvaXQ
1NozFuOqNa2nMNUx6rbULxiNcfIsP7wAtKPckzEHcydS485WE9kYOWo4q2ZkcAY2PYzdAzEShrie
ca5t6jc+9qyF1HrvZzXzuXavQa9gxO3VeCiYEzGShuT5KppNEMKZJCc36c78f+Kbm8qBu1KviA3h
Kd/YQFTtGppqo7iqRoLxxgW1qrdgF2nowfTloOFbHGRWumKzZphqGWAYvNKivrcBuNaAXIHrbnvA
ri2A195WpFdu9u9gwK59/loaUfCpefnonkvFiM3K2lv/RzuwZIaeY7Poa8lRb+5D4EpuGN5WsCuG
isxpdOO2cfX4zxPyi0wq/opM+twuH93/LVQg1I/4/oLAV+BurKNsKgsmS+X3myIAaKHiAYbQgfog
oP76gpg/2aDk8EGyoXJbVJe+314Q9g4TpVRYrIf+33tBLO+P5AW8oVw0bXRcVmL0UmWA+cEiSgXV
ko2YwtfxWBcbRyR3M3MHsM0DeLeN5lnXqL+nScsRNi3qK+wh+xqGEX3wxmdgUA8I90zmck267q5Z
6B9IkhtPay9R389sZcKllIVoNthbLQ2vTOJ4QVzpzmpaqCXRNHlxo+aeZpRd0cltPF+5w3DVo62m
YZMGiTudOS6wA3CIM9prCkuw1pP/mv0Cuh4DLmHzu4KW19gFxyXohfNMxj4C33Ai8XaQVg66SRy7
NDmiaJ39OrPAw8wXWCxHaY9rQ/o7jocr6aOnjub1oFHebbImFmwko+q2u3fwb8xhdMT9QYopCmwr
P5Bs6OW5lTt6NtuawsZBEAxrmFevx5EqyLG/MoiJJZX7HFnxZ5ZT3Iq0BtHFxAya0z3AsXNeumNS
lFSiZB064+BdCjGhpIbxaZBOfxiTxriIKTkYtXuZdQedGmSFlcs7Pxfh3dDjiHX6sxXpgC3f9dm9
6RIAcVJbhRiGWufEy/1hLP7Jn7fOkNzIcXrSmDPR32kNpeA5z8330Lef86nYCkpIOceQcJeVvdbM
6lDN1a1Wxdt69GP6TIetmcbJfuKol0ZwWfnKZGQ+LrTo+DwjCy8V3LeF8HSGL4b8szGz3tca6Bh2
uYWdN8aXNHCHnGnpFeybZs6dr5Wv+VJTLFTQUVo0905NfbOWb+iY2MZJjvLqn9zhKBEWwjZ/wTx/
PyT9bWFIRA1FJBsxEnswDk1S3QCWVNTD4OxofOLP7aHDMVk5GUyk8dlMk6/uDD6goR1ZM5o3PFeb
zLUvNDAe08iTq6WYr7ouabZSsdJSM3rQkGdnRVHrFE/NHHC+6oqxFkVUa45p/5i1yy3K8G4GfSq0
9rE1Zm6vPMHLJ6w4s1HvpGqEcuSnXIv55TUYtigYHZiSAIjnGFWb4Ynr7RePGqeOX3kPElyVJXBu
ax/CcegkmwEpEyYQyOVBQeRshZObKrBBne6fGQHviUUeZlByebHsu0hHnvQvDSXsmKm828gcb01Q
Wlpo7InmvUB+uO10s7mWdgvaoyTrObOR48fchPT45fanSEBTNxRXPZMdyXS3f684y62XMeQNnuYE
ldwWUBza4zyXnCK7LsZaEF2E3d8nrnj37emJPW5nEK6lq5mRsw2fa2EPa+jA43aIRHLsaxCt1CC7
55ph4B4+gIC2W8UrEg6kCrXJewYCu9zIqkAOXma0W3DF6bfWhPuus66Hftr7ZrUZK/0Y186NB8Rr
Lp2zUTMrGpAvJtWklpkbXlZyTm0Ld0KMhDj0sFGjsm+x7IqDIdN3K535MFDWOE/qeDAzW0AuqscN
9cRAws8xXePeJD8cgcLCvecUJkQ6Rs15gj22GjuH5CyHFDJQ68H4Su+onHE38C2JUWMmZ5XvoZ59
LuifzAaI9VIhDwQMc2qncgO3W9o2tx3T0ECNMDSWoGyIZprdNjZiOlSbHCKHfi/9xN2GBaXeBgN1
goljRQRqoqWTkim3sV4JlV8U8hsre1gF48hvyVI1Fw/KwyqWBz+JHkrHuZOZ+ZlKbcqMRnDFMymq
cbb5UquCaa4wWSUXRpigDk0FUDsWhbGCPB/0mKE7nbY1GlDr0nufaAT2CBr5sXumPtU5ZbmjBZZZ
M9HMU/r/sK9SVcT//su2ot1HdfVWfHR//Iv+/22jsATv7X/rpr3JsdN+/Ll96dtP+GXU8H7SFVMA
lhI7KaVFTA3fRw0HpZswHtA/E3ITS/Jvo4bOjEES2XRd8HAq2vjrqGH8xE8iueih9LjqxPu3ltVv
yvUf8ouYdhkxsErZDnvr70cND0pGrHUTLnTMe6XdHsf2mmftOocjAnlyaxXkKsoIiWzunxIiJRVd
FTQky89T4ZFN5EHn6sWQYjFZxDBAPVtV4XX9xUfjDvxvtDanjedb8vq0syiO22TWBBqyyUv3lQK9
RSyJoMQlhbNd1qE1t08IrhU8fqEB84cRRyCAkKDixnWhdxpLPsWN7shLNRF48apObMIyGhgiiDh0
TfU0TCXcdBIt0zRpOIy8+4LMJStqvLUYAyoTbdPOuZ2SLX2RWo26a8C3iUuruzL6Pg3SpfYxfxCH
9p0FzEzv0SWPvjmVvFNVXE70NUr0KQ/2DnCo5qIxYiFQP+OxuusZvRJGsESE90sIJM7SttKIv84p
xCVjQkAvE+e0aMZ1wzgnRHwQrXcgh34HsrDYpFlSn4AtNKADXefURnI3lfOdNdaBU8Y3HazdEmo9
KZTuc2VNO5hwR5azHffz10QjucbqAkAWRXbJ5M5r5AlMyrknQF1QQ0kOlfSJuK/aadvN8anXx/t8
viVAd897fmOBNlyVpvbozZKpCFcWShmgvw9r9rsgz9pdZ6LsLymYhYmBZPk/7J3HkhxLtl3/hfOA
hRY0IwcZqbO0rpqEVRUKoYWH9hjy3/hfXF6Nq9B47EaPyLaePLN3b0NcINPdz9l7r+3G1A7Sntcm
2s3MMY7LlXRQNxJAedBsrubJVCFxeYMDKF1NVXVyRHPj1clTzhuOxcWm1qsDTu5H+tSvRTRf5E6L
T+mtGtI9VL396GAzTWhbUFKey/p/jvEDkTeZC52aC5+eccPS6W4bghxnJ6B16dITabTUXEavI1ij
uswu9IrdSO0oaPmtwYeFhwJeXdObV7Ifk1BP7OtyJANT9usshxiFqxu4lGOsiHYCyuwI1OJSJaIO
Xo+EKSRtdNhKLmGj5Vd9VaA+uGsAj5vCx6ZrwD0q7KFEZwCwQMHHxgG40FsRJSngKQAxxFlBgiag
lBtEQwOqwQDZQP4Mpi0WoIBtOPx3nGHEo0LaJB8GRXzoFfuhQoYyY4M6+57+ZXRvIBEOsIgJaMQC
PGIAImErmkQMVsLI9FNrYtErNO8hBTzBxV6EI4ll2lHzDiLWJ5+Ci91TNi+4//sy2Fay2WVdsLHy
ed2M1aHSVVvmBP8NZQfkFjivBW92sXXEnVM6QOD1sK+Wg5tgReQtGsdwKNt+myv92Ur4J6Myn/GX
SxsG3v3VADQ+Ufa0tPFwqvlLWW4IR8O9rnoNu/C4vBte7PEuZ63TgvrE6qY343UVUzzhDTOiDXvb
vur2FgGg7X+m6O+LWO+fSeaHyytuR+XMrTU6r/AdVf/FTlb9dN+vORWtpI5PhRod4oaqXe/7Ned8
YViGecttBXfnk3L42zVnfTGQe1FubaRLVrKM4b9dc+YXzySLyQ+Bfe1iQfqVa85SKMW/uHSVgKvu
UWiGYHkZpv56zWndFA+ShzpFkmzHKNOsmJwLcOnoMLBfzyzob8+NHKrTJHg1uh37VL56FOok+ltt
MU4PlMGOy3AhUYcUvoIl1iX+kDkMpuEbDBwMH071jSfyV0J/CE3xw8Swg3a33OV8752e4UXHEMmK
Ea3GMncdQhYc+HMdBxSLLj7P4NVJOyCABUayGTD+swmzXwS3FkcGmUU3Xp4WXw+rWdRgWKtvsnAv
RJkwOBffiHGwrZxSpjm+pK2tPbAeX9CKCInHRbfDJ33ho/jhaj94xfRAnPBVS/1i5RWEAx2cUPqn
hJhomxqd0ZG9E9Y9EyHRha05xhdOWREsmxPrMVJSpub28ZboIa/vKi95QIycIA6cv2neomxd8e2l
1bZADtU9T1tZtkbnfFHejEERFtb4EvQRTUgavaOlwUDXBXW+Ltz8zXUsfKRZ/UH8NFuVCuVD8Ue6
0+zevvFjQ7l58sXfe2VUXVVFXD0nVpKcqBmut5ZtXvo2b+yWz9ohYjW3yY3M3VFnBxPAaknj93p2
4AN3iWeGmGZTHutUe8BL0J1FdobrZ+iP3ZLvB6EfnUEeo7yFPQC4i7T+sTfH2zplLC97l1quAoZf
sOkm49a15HHKxMkdzOBKkG+gbxa0Y5khiualdZbATt/1YCqP0OXFCePVpDhqFuT5VKOENULf9bKM
IpI58qN8lc3NSOKw6W7q0e9hAGrnUzoTZGUrhLhmQx/XxUR6N7NjGIu+/KjHYtllPFjohxWdf5HP
vXdBox67iaKjTQjPrF/cgyJ2382oXm58E6DwSMx/NZTLTVVp1GnJYc9r8H2p2h0369niiHlda+1H
C3qK/+xzaWTsdJZb9c8iu7lfkuyyYMXfdO2pmvv9YPfRimEO6p68TnOLjhAvXQWO+GZS9VSXxTYN
ekypWVKspAiq27ayiWkQKMGnxB87/ycca2YpBIenKqKbOfXjh0ykNMuSmtw4fUnokyTqKhcpdw5i
q5ZHe1zr2zlBfcxzADRathNxs29KCHuFXZO38tIPQ2vSdxI3wKkCDIGRp9+Zfo5PXJtAIrAMAoZJ
Q8uUBi+uqnmOCvIjvQnJQPKgbEX9Kq2ip8VcLeS1eW/WNJJT6fNeB4Z5CZXyo55dFEJR8ScoorNB
kPpiMXM29P1wjkEcnKmbmi57aRtXWG7xjBLUqACRMOcOR9SEEkmFoCom7qieL1udnmkMFVjMsfCu
DL1sWAQ4T90kA9oMmvxEgBVr/3QzEBxypHfhTlVzXQRjedF7ZH04BD+8SKe9BbOl4RVY3fIp3ixe
Mu8nb5S7JF2ykJIu1tGVe2cNweWkZR257X6TUcyDjXp5lJaXXZKbempLfdhKGwgY1o9cbGQ97Wyh
zSvHLT0c1pzhC2+H5oqoTb4yppKhmDXAKlIq82QOG4D2axf5uUa8Y6kmeqCfGZkjb3ZegrJ4xKBx
PgXeU2pG3r9wm/9bjqkuZtx/PKbeLq9l3QM9+5kD6/On+OMCZ9Kkk8VFVoU8zA35/QJ3vyBo2rTM
fc9vcrf+doFzS6t1OJRcCm/xfvKv/rjALTbrEA5wYfnkdNxfucBNBQD68QIHsENuUrmHwSf8cIGb
Q4F52K1wDmd1c20vJZ0kqkXNGUgCFoODgx+SekLVWt/QuZar9jVD9bCZFLLZCJagYnTK3kojVocE
N/8UB2tm1a/dqH0gUVFPSMmbUG1v3mS+QMTHNEUP3EAh3IAncuGSoy4jNtdNZ29LyuOyjpQ+fSfp
xEQnVb+cLCeDKnpJdrxLxH3npM0mH62FhLhqp4tzp1n78Ar2ptaOe7fool0+ObdFS7edOUC8BDoJ
G7mQF5Byz2yNFkOvdGiKxPByrMyBk6AwbwNOUwwJ11ZDk944QoANMDBAMk1WkzO/2Ys7XPnK9EAe
ftxoygihiuqqUtwvS1KFlbJMgCvFCjxho5iVoSIuMmM3E65UdXM2bhCr0bb4S9AOS/2W++FMV1YN
zcgvU7wbFR6O3E5GagklcTpl9JiU5aNR5g/faOtdlg3edTFFEYHPEeOIspC0ykzSKluJ+3luOOoI
cbVhV1ZRw6GiM6eAGRu2qSOfFnX4SH96zNVxZPsotOqAwlh32XNi4bAl715Q+zqr46zK4D2M6ohL
ere7zgXLhtGyPhJ1EHaciLk6GmVG214/UJ/HqYnicBNI7dCo47RXB2tUWU+NEzcbP7UQVUoG/Orz
JDY/T2Xj84R22rR6mfMWwoRjE0/Ml0DsFqjx3CTF4O4lcz1w07JTxXhTsoZwZ217SsPPGwIbWEn8
5dXL+PV5KrNKsO3qIpe6fTNMptjz2gHZNAf1c6Z3gP0KYa2GXr8LRnk+i9He2SwIV1PNX7UgVDNm
+AVGLEOWN68XV3wI17jsnf58NKN06wsY8fSclTtRgVwaovkhLeUDH4EdAeJpbamwSDDxjFm4Btmj
1qs5H79lOZqICwRvV091t9Yh828nIMinomq7h6ikOVgfBH9x5LU2g0tlPSCjY2pQP0K7fWnhLpJd
R7FZ7WRczG2wIhbFqqifBxoC2dF2kXstJM3W0pwhCGcG1kD+EENY+xim8fuYHbj92L8QWQFBm26U
QMPWO9jjafamCnewMK9Nmo09H+u+O6m240ib6fAhWq1rhKCROdwL+VmP7LRN6KvKZFQzbJu0KCvd
J//sVY4y8nMzXctClS6D/L22UnocZ1XI3MJbCVRFs0dXc1qM3HxtclpErYoNhzdbxjArexrlaGzs
dPjJlipx/PVB9N/y6rJUTdg/3LDevE4/Nw5//vDflVwTO4WNLxfZFn/PH+tV94vLe5/cL0qvMgij
/v52bbFDtdFyXaJ+n4lSfje/XVsGxmHLgcvDFKvk118yDlM6/8O1haVIYWN9vMM2t+GPc2dK81A7
FbBW6rl/A2TyRhqAr3ThDCH3D5cSzID94BXX9phOuC6cJJRlcTdHZUf5JIlv3u2S6kDk3kR2cDVm
YD5en9ZrNzdAoaTOmqpW+qjMjRVzgjn6UxL4G1eLjtiBds08nMe4dmPWii2hFWeO96jh+ypIrzmS
VSTg0uk5hcFDfw3qkZXXQrSuORGGWTs4Ek9uGZ+63n8kLL+D2LwuHOr6nLl86gVRsGxw1og15yaY
R2tx3qj/OBCApLNP678OigipgYYUICKlYkU6QCNND3rkPFsd8Q6Ikp1iS0pFmawsioihTgYVtj5q
XMCy6lUQFsIc15hZ+boXxnQj57LYZEhBQHLWNVLK2DWPE6voZky3ctGn/dRrz/HSyrOFhzI/MqHo
Zln0fZkvclMx891lJW5tbwx8imhrqZ0mvaWXpTYbNt5LuXdK/JdubtpvWHE4Id2GN7O06GDU9WMb
5YA6mTGd21yBJ0RtXVO6C4PPxIxJ+BykpQ7Q4N4eEUg1Dol5OXK1bcbyhgHmgAi1bVy5B7V+1HrK
AArfJpJPpzC+Ey+bV1ZjrVr24QFB3tEFGJEE7btt0SRJtaaOm5FSnWkCmNP7Oa/+hhrLuGBkcIzp
GA3sBFEQN4aM3yKs2FbZnoRm7MuJNSCQJjpdcuYjvbtbUvN+Hsa6WU00XlKwhpucbOUuRqq3RRwS
jCcUOGz95QHb8fkgK5iukKb4Ix1bLzSzgabHXhfrgeaGoCpe2jrS10i5YJCofzlgNdj4tlRSGOvd
rApUeVgUbdyKNmJ7qS3+OmUTTuTSXlqbK4nz3Vk10didWYb11jGexsmCh7h+9RDhNUd7RgUGpA/O
+GQGhGAnPXoNGuO9NoyDvkTzVU3FOzPt7P4Lx/B5+t7WXf2t/1HGep//+zuXd0uXX/8/f35Y/7+r
dDn6P3MOK+ra1+Vn88Pnj//9IAazScsiLhjS8Oq9/9v84H3hxY7pCz4mZpZPMMxvB7H5xbINcGwO
xeqsB3+w1Bic2n8Csv2CKZNuq78/iMk4AG9jh+4xy/xgqZnHJhuGfrCwSY/VPnadjzhI5xcW6Vs8
0byCs2cA3O+DJp8nOo9GN/io7SUUBgmh/Ks2RrcNj9zeMQHM8uw2rOlRl5zWrQwAANahmUJiFMNw
D3Wk4hhl0e34YeSvfVceu9TctdqbDvrez8hzJfssX84agvSp2kDwmR3gZDy3SXVVWie99FnvmWa5
Mrt03YjlEEXOwWKLfxoCuwoLc/rQ2pS9C7shu28u8CKWtAtybAci2dTiqtTO7OFbGtnXji+va1fb
FanK/DUXUnr8UtJOw94wkf715RA7/oDyNeD4tzoCB7H92hsZCvhsLJw0zrqMC8JiGTG3eqWjmddR
ts/HeVfWMdWU+hSa4n6g2DfocUOa+HbU019HhJ8Q4zWlyhtyPLlKpw8Q7GOE+6k7q5Dxq2bcOGa/
SbxlLcBfOnkZ2kr3T/LyjZDkoVeOAEN5A6JPm0CHK2ZTNMIEr2xtesCPtNKEc+UrGU0/dLDzjNq7
8kx5TOxmMzhy7zfOZcuQVZsg8bAr8HTdzcq/YCongwe15jHIhf8eZ/gcBkbQrWE7C2AR5YJArqTc
AGcEEt64FcotQR31o6/8E/xLNkwqK60/yDF4o7v+Ns/T81o5L8bKUHJqfJakYeI1dIhKd1On0DfF
7LEmOcIxVzi3FZVk5kVtje+mwGHbJuN70i+MhumzJnxtY8TjoR7GdUG9lIlvh1e6d2t12Vgge845
O0rDPeosn9n6TPwvU9zpXdjqzXqeOu8g4mwiqWrKcE4cEy8HH5/SrfaBRAQdc8gNsiS5HWjtRo+9
N64wfUVPcUodR+I8OPqChhh4xbkRAPcrlvYZyhe12prXgjgq76uuGlYLtlqQsg6/yaq9zWxeIAWf
hil604P+Os4Ha10a7NtzCNFkakdVlzCGpZztNdDMb3hL13EyrCq+CIn+Qo42zbzV4pwNAKlzvs+g
4Js7SLhbL26QJ4PQj7CwWAE5l2q0tmbt7ycFmId5lzv5XkwIn4HC4RVsp0OvninqjvcNxDwTcl4L
Qc8NsPmbFho0r0rVRU9r2JM5wC9ooO95jO8LNL4IKl+G8h2WGrwceH0s/MBLnOsaEy4wv0gY9cZW
gD8D0t+ikH/FIOMNHWPQVWFdmAoMyBeGqvQiO5Rs+woFD/Ss/GR56XXVamtcXOzqYQ2aMAd92IPp
JI4YipEXoZxHCk/oKlBhyfafujkCor7Zgw9xojAfsd0oHcOZ9gAEt0k0XsvAeMNZt0rNhw4qYgEd
sTb5hC53RBlC25y30SCepQJxDLrnIq0OrwsqO20VfJO0dLmyS3YqvUlI2oDLCEblQbj8SPoCPAVu
HCE4UuZ5kQ52sWlhO1YpMHXPO+SDF0oFfxQKA8lHzNi62VYDobX59Zno3/MythXa+h8ORXdD+1+I
ceqHf7+L/S/cdThKUFYQeWwFpf6+y/OJ+vsmtzTYms+k5R9DkfnF8LCN+lDcYIyRXfjzUOSbDkwe
g5qLgP/NL+3y8NH+3V2MQKiIAmwNueLNH3Z5yAStLykRD4UTnWnU8Xpz6Waroas/LFpkdmS9+WxX
8r4c3fYZFygEilij1k/Y38x+BC9TtWcYroxwBN3M7BJHj4Zor7SgPLljfZhysNbAeCGRWu+lQ8Gz
RuOhTFJSbyTgHNqHe8gzuwHax9rmiIxXhPgjYmSguFrDkNvMzo9NqeNxrT04HNKJduSsXvLWhHeh
k8Hox20p60ec+5epTAmF1fWum/13Cq/ovUmowO2n9r4dA3dd5qWG6uWLD2MGPjoMRbJuEvZksc7S
QxuNLuSFi8u+C/Bp5Rhl3Agf5gC5GwrrbJwx/lLC2NjW1SDkG01pVhjX/YcHigTdDuCXbto7J8d/
4wRUKaa4/ehcq4zzJe/AtwiO6Fm75w7eJx0XUsmXG47yscYrGBqUrnMCxqDohLtcE9G4TwrL2rRU
iYU61WLc0QsdlgGsvKLfiKaZd12UnAFmoeGi9PBFdAXJlqQcebrgbUALsLfFQptDalMf4Yjgehhh
SNNG7dPEaH1lHVmf3IbTuixwdIi+I1uxaNj6okOXUhdmdPxlIW+89JVhP+SUlFKk5QQHu6HO0uRf
HDtHdVxiMBiVJ3rLFUrytJKwgAznylXlmDIvAAVQlxlXPaOVQ4Um1IPsThQWCU/WQahx9h6xj0Cr
Y8FGbwr2yQg0nSrmLFRFp58wFJqC2s6Yvfl5oao8XaAP6IiieKREyQMeZL7VUwKWM8/JkvQV421U
BuNlz0FYx0V6hjMsD4c6idZmP1T16j9n4Xe7v//PWPAUQAzDP3P8z9UN9ZP8fiICAjOVa+53xMnv
LjyPFKsNkQS1828ehN+mE3ZBiBeApJEdrL+NNH+siXDsYc636Bj4ZcM/bfR/dyKiuZhsqhBgHB1d
j3//J8N/Qm9ens0uEDFLtw9jPNhhzW93ZzW9el4MIJGh7tWK11655TXR4u5IxfMpHpo4hLVU7mPF
fq/1hfBvyuSwxOl1xlLYScBs6bb1sMB53ZfgOddLBRawHoEzS0WgZ71cwg7Ddj0pPr31SaqnP4uJ
BoJ90Rls8BXdvolAZSQxpIdejJsp+xYMxbTp0J7u6wV2fq4o+kYn4OkD1vcjn9PZhL7f59MLzWBg
55054MFTnZF/ZyPTXI9dZB3SpirPQRk5T60noMaTNWs6B3Zmta8HHhwyOuiz8zTq/doi+R5BjFwE
di673U4zXcJerW2tGcuRrx2SudpQ1IjKumCH709u5p1ROcDUFj1mneSZ4+cnJ6fZxinAW7vLWReN
WxaB2LQKjSfcMt4mfkGRXuu3JoZjg6C453TjWR709hqUp7Gp88DeCgxUSpm5lw0dvrWDv68YYspE
5sLf6E0drcqeYnQUtQa4Bra0XBUos18Ldv1nq/KUecZq6bOM/ngELI5xwgYFTcyCv/8tEgSWeZf5
k+5ZRTpjxS0OrqKfCTQkWNwQ0XrFRsvb8XmC/EFXbsNSrZH7QJHU+McvkSO6cMqMsFK0NUdx1wyL
VLCrWGwa0fsLmuToV5AN0izINmOwDvhRX/gvR7xlGWUL7lZgMf6dzKp8PU7ajIvNs46NO9J1CBSO
MEroAokTQ5+faguQWc5+DW9eyQcMqByMnesCyFzdLLApFXeuk728EYpFpzDoFMMrQp3pDtceyLo4
qc21oWP5jsDZtb4+rrtFirUEdZfXJfFiRb8jVVzuMh0iXpcw9wyKkjf4NNGRV3ntFUEP9B/MHvpk
jm7rGDu2/EWYN91la0V3eOaDcB5EEi5VhivFJbGQSobbLoeSVY2jv7Mmeg11wjmQz/QWh5rZbzuD
BoFaLN25SIK7ZYh4QUydgn6xkyUCkb6iHy3/gnL97/nURTH+J566J4p0f7Z1+vzR38/14AtvWaDD
PpAGkxP+Tw9dG7c1oP/vO6e/iNbYqn3wjy5MfxAhvJt/O9bNL0R3VdEMXXA6KWHjl0Rr+yfbf9Wc
C68YUcF2EBP+cqzDfrTaSgiihUXpXCbtcF719iVy+g30W4bm1niJQdbuAmdi/ZK77Esp5m4lZAzY
s01X3/iLQeLNf7a8OGONZFTAJPQDb+OTrtWkVno/pTSAvSX6fajNbktoYKpAaEV+v8sluf4sIxtf
VFoEd56o6wJ7J+6wDjnsmU3VpYnhLV3z3ThI8OGrpPaua62vrxqW2g+1VdFnPiD8gcx1iaAFERjV
pXZXXY7UbUO2Wrl2hV4YsAQYurk+GkESnSxTuzB074X2DzTsiHd7r1cXraajeBTQJ4SV7vGO3Osl
dI+MDnVISOlaDzTE7QB7HMPsBmbCRAIqutLAgW3GmOoOLyYd6sTpwcvZc7l1e1G5KQWagWwZaGm6
DKq5QZOvLubGumlbwOINyNlVo+OdAkjyLv2GnNriX1bFgh1NMWqFBjcFDGSIufEbp8aIzhzb8L5Y
cgmgnPko6co2HXZS87Jq8B3HIpGs6cfxPRqHF7O2PH4H8WtbRE9alMUKFSuf6xwC5Njywh28/lxy
vYPWGkKZBPupc0/lMD0CcWwYRNAPNOx0PRv4pCU+49JNKaZHN6eLNIuv+njikPPfu665hnSiWr5a
6CJD9ZJXKXzFJbmk+cfdLTVrx37mLc7ox31QLFivfGsd17q1niSmNG+hmMHI2UfwrTjZE/K2Xyix
tInJvqSkmI3ERJFiEcNm1l1L0V74lkHhSv3VdeYmLAN6h0j5yCG5reL5RlYBhQWRdUPm/ERYgBW/
6b5Ec3Kssq4jo9UTLk+rqzHWJF7ylBJD9g9U2eXPAJ6ibawvyGADJovFGBVvmY8trWpQjO9Fm4RC
YIZI65FdUlPRkFyn7dGyWbJ5k7vCtG0gDM/0qvqngQt5zX+Qv2kDxqmpjLE7xNWT0WgPmUnTbdbF
TIw6r6eOgLXdLKFdezbEnsnbxS10NO6Y+mRNiU8bDQFC7AMvZVVXp3IexcU4pDXxokrFD5shu11S
DS94JHda1X8gGVlhz2CGl8S6Qnectpma2ozPAW5Rs1zKUBeo6a7y0J4jNfFRykd226iCbeR0z3PH
aiebuvajUMOiUGNjUzf3vRokR/bU4Gr8d4MZM1HDptZqFwXTZ1IPWzdlWUyn4oc+ei3frqTrDnZH
13O3WOnZr88bP5c4/qKC/P+X+CHr+0/cRy//+39RNfrzWePzZ/hdCcFl7CizEo5ox1Ca7+9OKjzI
LuoDlAqlLf/pUrK+kOXhyvkMFsPC+uNOwiQNmoKsMqgL29e5ZH5BCDGdH0cNw7f5NZh4mHoIF/04
amRTSXv6zCsyMN1g29RBf75UuPAx2ct8yzoZ9B7bbRRTL+QTlawyyz7PSjySDSA5rk8SqpDnkHwe
at3bxI74SEbau5bS72mizPRn2oAFzlY5vzuBvrymHG0+YPEqeYK22h3avjCgsRMC7Grf28wOsZAl
ba8jozhN8/RStTklVH6zLSqawfpsRtIMWHhi157PHL2hIrnRZoB7wIGoi2ZvJExFUMXoTP3Xo+Us
9420NzMRXOpODC90FHSgdazpcnLobTKktsf5MoYTD88wouz72qJVPXTUatqvHVJKXU2qKSMtUZea
uqgcSU91rlGrTj/j0KIPBXmNNWQYLzUNIljNY1L1QbWrrrVJUbhCX5UesRJjokOr1TsNm1MkNwSj
oy1/9hrb1ISOMO40SlcLY0sGxbqE9HGTkzMKKNBYO+RaQ0w1Lgge1I3MrdJND97iGu5+tuYLz4J6
XuxdIIfs3SupGtDr5aqNdGYrms3OZ1DvIZ+rYTfQpqENHeLICOcY99bGmspXz3LeikbVtTXpOdpD
vR4k1lsrMlC5PEGIyNEgS7na16S1yGfKgDSPhSIioduPZBlBah3E4t5KwF0rd8ACF6tlcMHoeKd5
zUWRthdy4J7R6PEWNkd503rYgRvWzYagis6boRqWVcNw1HxTrfIjtxSXZ/bNMdpH18NX1M035CZh
GzajDAnV3LUjnSZ53JQnABjzqU2nF/K2N+gRiB+CEbnMxodSSCqG4Do8IKQBjYr7r00i7gw75den
cCnZT2XXrqoKRkTT2PxZF2jq8TJvy8a9xtD+bDfZnT8h82ULajKCSLMpvPpqmM0zz5dvSZ81KxAt
dzVNSBDHWpoUXOcS6bPaaUNprnSr/ZrpJtmiZKS6tIlukPpJk8+ZcdazL1yJQC+O+HDjdWQzMTm2
9DH0TwFxTkSdItLakyFtMKDO+CS9pl7Hjmme8QiO9ppmZ2dl5iF/UXeH5Bgv70078ubLh1G7lK4x
bdNoSfnDGTT6Pgn770VUjlzS/K79iEpCP+tF2E+GtnH9YTnrLQ+1ry8IMitKk8lSDp/Ahg4bnSSY
yN9wVQwfyzyX6yCa0RUQEtwV1eX43OtyxIgQPJGL3iLw7Y1a+8AXSS6/q3ZWrwE2mYcjz0Z/RThk
DVHlrWopjDHdr4EQsAhwg6zS1iP52smzgmcuNa5Ed3mvbqU21K8TWGMsHZMIM9oJ/7NA+29/W6Cx
TvonbrRdW39d0p8OWZ8/wfcLDScVdTD0oukkfIhf/DFlYQ3mU83x65P84b7gF/1teQZUGN6r/t1F
9ZcbjSnLsmw8WbDX8GH92pQFZf+H5RnZHn5lfovsuX8CFR77QddJEZAWn7vXSBNu6FKNvMLXCw9f
nwDWIiAOJQ1jUFmFD5519Ot97qEcO0n5zL4cb5FHPJ+lzS1+JeuQ9+Wx3Yrl2nEBv9JHHcJzhzm8
gJu1JwdRXnFiS4CxM+DYHoAsybYHsDrXtKutAwCz2fQhwc3SQTGRiiWzovvNsWpiLtaofZzs3N9z
Pc/XRhbUYTPrx8jQRg746oTXulazRrNiNcbeOIieEsdd1rk7evvG8z6Kdip3iSFCUkLrxUZyMLeF
AKPgZk9S1z6EN6M9CjJFXrWt3WpNgpaSGv84Rm9xDcUYrlrfUOYkcZ7N1rShuYSgjd0+d3O6Sd22
vxRyIIZu9cW3lixHuESlQUpKJ+1pWcwvXo1cW7Hz0yvASRldb1uuHJXS6LaF6UIzWsyS2ydCWzD7
6MUjHWRaxriyLXRjC5K9jhEqALim8WshScdAPbox2Pht801zgtNiGds6YpTROsKoOXvIkuViKaaN
RREIdd35OdstghwZpyXjrn1lpC1owLoyiNVWqoOqP/StQWuloWmXgZ5F7OiL8ri46D9RClQD8uac
r6cGADUHEulLdPp82fr6GZa9FEYAf9BL+ka7cbaqjOAtLX12gQKvFnGdXdt3WdjjBDvPs5F3kiPf
Mt2RZ2mrjTu9MVlCpcZ6tDB9U1DzzclVf5fdr2hzAKp7sjp/bQnsEtqU7C13eRPOAy+VjSXkNi2f
I83lNLfbTVXrYIfxSzUzUAwCYr2+L9z2NKSWt4ps3iySlFN+K9r7cfGvRj7RcfM8E7LxlytKnomw
3Wc5gVNB7qy0D0m5B1Rh70nvrDr71c9YB5tZ/TwGX2kMD0thoEJNKwkhLz4Uc/ohSQR7c/9QuOA6
c0nyVG+xafVdiw1sai8048lKkckova4hziy7pPeYWmoqBNy161drwMphyTXnJN52LsyDp2sHwjxX
EM3yEEfQfctPD2Ffz0LdgiJQw/4E4Hlok+Ki9pqTORKSi/btCOmyEzxPm4b3jcihKCS7ctCuWnMU
aDXFmwhEu6lbgju8f2v6VztE9Lkm3oumpAH9EiMUBZcMVSpfZpuP/FQPj61XQU7lWVCT5jOzD9hc
J1OUFxRD0dk9MpE3uKKpDfj8Xen6ciOp7HCxb5tte2nP453pya+43rnFFt7KmWmeF718i0pGMLtq
yoOdtzSzuto32RpnzQidENsOYaKpVt82G0tlV7uh2eevdGbwymXpyq6f6Fzfw/nnwczDwMQQ0XH9
ZgNhWNNztDBvc29NA2AI6m0b4zzOMHr0kkLsDk+hdOZnag7Q+airYl3+Os7xLpX+A09XnN5z/Z9N
5fd71DWZn/5vovxSQeVHZqr6FHTu1//x5x/3+zyoU5jGEtDDcmxaOpfk7/MgUVk12QWW93kT/vn6
dHQSsKj4auZjj/nHQMjNCpSf+e1v86D7a9HYgKHzL8kacIUeiGWXeI8FsND9YUnpk1eRziD4andt
6NR7tm17S1LAwpMuNy79sp0gLjXnkzXxvnYp9+CZ8DUmcd/a5OhFZoi1L/B9FpSlU4lVXaCAPGv0
PAaZd+V3SwGaExaNUSG1KIzujmgDMwA+4oz/v5HbeWStfqxkdE+l4zpLx6NrjMu2TVDLE+sh1fyr
zqCDd67aq4g+RjmLPV+Hs7lMj8WIRSum4HrVGV1O6UuwFdZwqw1QROfujIOaFPocJs6rZRSbRn2T
/Ohy7NMHJ4i3gzI8tSbflISEmhm7m8pJDpllrmyDuG978DjXsKfSa/EQxH5o+K8Ia8K98CzsXe5L
ijCzSgGv9m6zS7BIS7vnCqR9eZ5IlmjTVyNyn2gm+0hqmgUWaFTUtl4OnUuc9htfbmax8S71tLVp
XQX6OZCF67l+aK1hQjo3vWObiIOMNkvLZCTcfeXIlUCvrnv8NTp1AWV6L6FWuZH1mEI7msriSmjA
qcAs9XGEE8EEcZthJMaT5Afnhk0Ld+PUMGhHHgrtfjHpJWsCmFGxoV0siuWDz2ebaG/VwoLKwRMH
iGdTV+O6AR4xWDY0Yedm5i+0nZeHfojugJzciWw6upp9JfqHxBsfK9e6cXRaYlMMwdxFlKGV2blX
x6+MDqeqoA1lzsQq87LQW05DG+9a29oVveoPaqlD9U9Yz+ha9RyuyXTvTuKlHSBeNDpoofmaVUL8
f9g7k+RIrrS7buU3jeU075uBNAj38OgRgTYBTNwAJOB93/tQu9B+pH3pPDBJJpuq+lMjqYyDohmJ
QiQyEP7e19x77loasuc5O9nVmwMjbcqUa9Vu1otpnNok8uqmi1HTvXeSKDu4KZsWMyT6BCNmB2eF
Kb9RmbjKbh0WEiaxqdkipUDQp45CNO/rubzTkzxFqs8iT3f644gKcoCij8gUwR2qjJIfPicFpp6H
YxXA9xLAwygyv3It8Y7FYjaK+2ZVkW2/arPxLimte1U+atlNU/GXGfrhdukYj5Ov1CJDYeEUL1C+
Ydne29iiJ126xT3MCjCy8QWH5xRVn1ZD9s6wC4dZSjhdfM7hrQUygen9bTiX5yBOtnyc3Lo7paYN
PxcMioZKNA7cutJuTOu6a3ua12Las78CeAvFsgRLGCDdzOrXMQzPMBYIAAg9yn2P6pl4ccQ1NovC
6cmoxo2CmF9Or4Ml8fNsfnckJIByU7u2lt/0YLIDExYyHJiabeYCtwVM3HRO0dFspahuaNCj+xks
OofRKpQcddvF+BJyO1rOtXnqiSmsyuR+kaC/aR9W4pyIiPPnxNHW6lI/wcxLrpdeib2oQEsLEw43
18oudpqW+eYAl0Qu7jJe31QI3uv7BDsFPI5EfU/L4pwTCJJaFCSqispv8iuLNKj6TTbSNRECUWz4
NYmP0fAUMruQuDpbphaS/kackLvolUsfMIelJynkKPHxbOTAz+yjkkhXAeW4DfuqbxSvDWd8cuO5
oVyt8JQn8rCS+CSjeCnqEEeHKu1Sy3S14ZCYOrOCN1bVKqN8nFargGqmJm+XlMNDp0SHcuyJ++AI
za3wIY+YKOgk2adOe91HX2YsbCtZelKdFDv+fcw9L3KU7aOtbfqyu7JYF8Xw91oQVpr8aDXllyXl
OYPI2g5fJ/1JTk8Jgz07T9H8HWu1WzVBjgZmOUDAW5lt5Fqhckib66Z5axb97/b7l+ufxeM/LxvG
+KX7j/1LU779I1zl50v8WkEgujNs59NNJACTv1YQ1k8KfEjYUchQWMqIDeRvDThCZYE7xkhIgoJY
Pv6y5lR+whWFOPCbaZdp8w+MlEFg/qmCUHE4EfBKF85c2RFf/069otQW0Acn11w7hYcnGQXTnKjf
B2Z1b5ksnyhN67S4nQz1vc3oL5KAeGYN7NBgn2wJF05jqlumUlt4Rel6qi3pjnXnBVzOhcPgZKXz
0YEpH+MoD1VMU0PT305Wc9fK8lUmJX4XJSjEEwHdIXjNI01hzaQdjAxUHie/5FB6xgoH1AC3p2vj
TWI+JNB8kC2A4I/cXmB+4pCTViIhWUvgAPbshiACTQINNKhAgnpoQXJAuTOVt6rACC3whJB4XVnR
fNTk8DWEN2TkARRmcYN1aD6oBBsvFXiiOQNUFJvLdoZc1LBqWiUywjyYRsmUnExN2Vp6sh3H1wzy
UW0sV72dXiPR/FLG1Y7pDaWYvtKU5LHrmhsCpA/hnOP/KeSblhkm2eWRN2cPBcwlE/bSLCBMiAdv
ZYFlGlS+CKeJlS7iPN6a1dS2G13AnPDTvFdGcmIQyhh5ZHgfPagC/1SG3WWCB5XP1xWs6AZKVDjN
fi3bt6jn1yiQNhXr68W+VsIJ01OHFwDRNf4hOkEBoLIgUZkQqfqo25fhsikhVTGaJicMdpWTJRer
rYH6yzcFckIlzMxDIHBXqOerQypIdRxydK2CXheWcOwizjQHsN0M4K4GdBdgOu0A302EFKVp5xUA
8RTAeDWAPAouDxvWiUxuovQqb0EcJEYSQ0tnNQvGXmnqbyXQvQD4XjzuSNwwVgPC7lHQ+aTCYBQu
iH3g2U7Iv57zQCJfV1PHUyL4fmo7gPJkdjEJ9t8ABNAiLzxLHUGCafwSFJIC+GzgzLUN40sMRtDA
UmGgaGJzwqhhbDCrG9m8A+oF7F94MSbhylCxZ6TYNMIx2CjWeD3b6rXRf/TKsZTOxFOsYYHwq1ew
HYxLcVXSRq6WNNqk2EECBdOJKhwiDlaRzpp2ZNay9YVp1oaUe5l2kGKMvnhMasLuIuE6yUCApthQ
8I+ng7IiKn03jK8dVpW2mvao9nnXXZHEtxRj4TZYW/qKB1c3CldTYcmMCvOHpv+S2QnkNFO+1Bhk
MkZoZvq1wTYD08EdsdGEQe8zinsKFvNtTJ4IBKr5uy4+dPPpuYy09yYoim3WGDgYmVMoxWtajfeS
VbOsoK5AVnQfyuoRxVbGYKMYPjrgooWtX+tBw0gGhs22g+DN/ibRKVK14NTyTEKl5fO+EGQoN9E6
GKa9RC02Ot1zPbcU0Elyg9qJuvG2nDFTd8Eub9ODKZfuXMVAfrSHurHuVDL5iMYjana8Gu3RsxNI
55HREPpFdTAqu6qIn4IOn3IzoxllUpq5zKSOrHLINw9jYhrqQ2voa1T2qyC1LvJSnfLRTjg3kh1o
1zeI2g4yohKDctrs5M7tLRO0+syvVIIEamTXg6TsxP8QOQD4iqq9UmfbtGRPU4ALwhTvN/Qsqjog
uOoY3pv99NjhOv97Vv6tV9cNWuJ/1uN/XtaX+K/VSJ/f/es9jdZeLHdVrmQZIdGv97T5E1+gk9fw
yJEgJEL/frmntZ+IMOKGVhROFVWI63+9p9Wf2B9jp+P2/szl+yE5kqbyx/+u02dQLoPaEgZn4QH4
I0NDHwIzB9aou1lR3LBO6ZDKgWYibYs2CFMVMgy4TbRoft/DTxySykC51AY72pSnqmezyRLoyVhk
aT2NyrxDeuW36KncrIq0dVTIe+abQqDEU6tMfofc/SzrwXyuUCmspz7vL2SPcFsJjdC4JQ1J9fVM
7kiWnRT1kttz9DgOzCujluyuZkpQAXZ0XSAV45FjK8zm6T6yFbQSZi97EXvlGzOS8bJZme3H802W
q7wslyIJKChgLgjDK89p5+e5jKX9EA3soYm7vE6Loj9MyF1ppUq042pwi+GNPXjhrFi3ZV6LxeoQ
lVH/XqmK7zRV5fW9fNuGgocdIejiJjafWYxiK+h0lOBTC0wbtc3AHMAaG+IBJ26WathSvfWv2qLl
lAJGcZ4sHZJtajyMlnPWjOxeq+Vt46Sm26vZndNKa6mpHUCC6gO/wLsUivyxmeObTDMnP42C1Osi
GtfAmTZhb6IWG2kQWOxu2hlwRDUKjmDpRTa3ksaitZBJewtGOb1IGhVPY2aqN2bi2h+3vdy+Ygp7
Sh158kdC/FaTGV7rUCpwAJM2sDa7sQNfPBwQLpN1qJC4umpmazxiWg/cVizmq6zMgaiolZ8M8VkP
++cgTg9SBIrIDmnAxYLfjANlrRkhs+UQA2TVmOEj5ysDFKfOQdEJoYA1lPVxCJTlaTDYDygDytgI
ZUE4mWupH+WHHM2BzEI/s+ZtITRltI4nJiKv1WQjkRGKhbyxOJrRMAyLRtOTVUt3mszFIV2LxeEk
Vohjr5KKINaKjVgw5ol2nYuVI+3aMRFLyN6yMGgZEgOSGPV1l/LRL24UtpaT6ng5KCoy7Oiq+mwp
BKl4b0TxR63HZEqpfs8eNFcr6J5iNVpOSCmCz32pLFanbKL691KsU+1UkT7UiiW91BIuUM9T63EB
BGuS2ctdGmpMZKKqP9HeDQw0ptCXuxkkWcXvpKwH6Ktg2k8xERU+Y6j8S7SwImhT9TUBhdgWULAi
XWP/FSnk4vUZLlSm3nJl7Unm3TfLsB0TPF1DP03erMh3UQhnkvsUVYEWUXWpFWCVRbnHdPqAehHb
DcQrgPRHutcvvVaSeDyMiV+p0eSZQOErOUg3+NJcs83vdTxhaWqYXL2zBy4W4nnDRYVfvyv0ZTWE
+m3UafPakUaydaxgb6dIi2X7w45JGmwtt16QeqljfR7Hdt/H0SmKGiTucXk/pNkpJYOiDmDNV4mF
o3Ae380+pD4eMhLaE3VnfkLUWkxAjAJ55slSAlaC9gsUzogs2uE2Fhi2cOBfsZRqR1NA2jKBawPt
sTEEwI3R1KHOpz0bcjYrzpp8ioslkG96XjAzmG6LqGTrBBQuUNAYQ4nLbYU3Nt0mkdbtHd5JVIXt
sYAst4wg5qpUWbMsPQdwfnYo/bsNz0Cys0sYK5IBpK6oZlYjAlynQrCDalP6na6HB6uY8yfIbsXF
iC2Qd5/0Oxhe+k3FwHWTCTge2U/M+eHlYes30JCmr41A6eUya8pA4PVsAdoD+PncU5x8XoTCsB6+
l5efOcHtZ2/4q8n9D//63/89FcpQq/4TNcGmbLv5H4Tyfr7Cr3UB6l+sJ7pFVryJ8vi7ugBpFy53
7RcH/G91gfIT3hMDRRhbdMHR4pt+69+JoLCoFmTcVJ/+vh/o3xWBoP5dXcDLMAoQewYVSAlVwu/7
d4ZvcVrkloJbSpmPA/wMsyHHXrb4wAxlMxxNQd4wBYMjFTSOQnA5ChJ6DkwhXwuHziEA7xpqIzSJ
QLtSEs6RVoU+mZT2KWiCt0kLDMiW5L0Ndibf502mrgZTcz4GzO7nobZM2rJstNHp5zdTP5f3XU5C
PSQtipIKB18DmR7Geah6uQ1bb6jN5rYzsvpsWo3ymLbK5NGTYbbAJ9GSLNrE6pXJOwgznala1YQ9
VMs2vCHB4mvgVI8wKtAqJRAHGzC56GyMSyHJDD0T/aVQlvAU5YCjRyU0UNE2FxMO1SBFntTRUQWR
glOCUySROwhYpDB4s14RxSBjKFmmzKslbhFVhofRReOTYrSX1giv6qZkSCyKeARagK4o7YMplYgf
IGuIvGHmzSxGM3oCsoB2+hJINxFiAIhYTbnqVeatwWyAtxaNhiRaDpIKRI5Hcx1mdOqwhB/qkIRb
yhNvbBRz3WamxuClFhxR5N6rtliuq0ZOXrtOIeQ9oypI5+a9iIOCrlp96SQIX6VkPhgNJkxnBMEB
mHfe21PlkdCEykvF4iKV2T0+8StD5ri0Ch0wgRycSGuyV7KhBB9d0HYjvQ6pznrRj4w7SXruRbBq
Z4wCZQMSMCUWCfTwjHdPIdpcaonGsNSBiAtS9Nyy7ZkeKCOgwCQi0UCOj2ODhLBv+sOodMZdDYrs
lEUEakopo41cXiQ3DgkJaS1Jua9ydfY6iSY0VdQt9yJWljhM3pyspYcutbJ16dqRc4SNNZwnStpt
KDgvhiC+6IL9og1Nvs0ED2YQZBjOTukwpINDkkkOOSbVCKog+wGmjCnoMtAQK+/vg/VnYZIqzMj/
stk6xf/rf35d5rcIfdJfWUA+X+Xb4UprhWlOZ4HJMfa9BcT4yWK8aDgsN8VolD3prz0X3EIEQyLH
ByGS0DX9draS8qPjERUDTba2fPuPzEaBGP/hbOU0VYXxkD8Pzj+RtL8/WxMgsLHapoqLsMbZV7UZ
bvS67DA2RKULGxXmQK2gtZ+qfJtMZfTcG71xA22U6JKI8wcFE3V8V9mNz2nYI1lHOB4LEqq1lM0X
yvHi1l6i8WCNdXSWh8anMNzo0NPMeQBoYaZbidOmFHrzXKDWFgFdawR+LQ2da+A5CBwzpJjprLOw
ykoDLQTgNpOl8FpVTCg+UN3qrn+foLwNAvdmKQwBFSaBK0nA4IxKbx8GAYizoyL3CwGNi8PU3KQC
JDdDlAP9UbLVYOYETPwygkb0YtWQvRnsj2kh2JQHKk0QdYaA1aVaHHijANhFUXsiCA9NY/2+OKOX
C9RdEi3rOZIeJwHBMxrenEwqdLIC5hPymDtZIPNSNswQt8DokePao1RR660sl5RNArfnCPCeLRB8
yIyXl1pg+aZCmk6mQPXlAtpnC3zfki66OwbLdAB8ehxq7h1N0F3lLDpTVweuyvDJ5WB4l6N5PKpK
kGa7rKj1a6nQpGoV2ROkKwN/O0mcxiopTQpZPba5nJxLLwVr2vGPrg93DM+2ctXemb30aM5Z7IVt
cRwWkgUUdQh2RFIpnprWoJ5IBelW8ywvvsTssHWGu8iZGDxONZIYJ9M3jdWg6e1QyIimvAZXGxc3
amtpJz2ompcqtSZ4rb2srh363JWeV+Hzjx9d/5YmAUC7/4mT6/Z//4+++mtCw+cLfDu0bMjn+Mw4
YHRFNnURM/ZNE2L9JJI42OjgQBM13neTInIqoZjjKoDhIPSdv5SD6Clp9IRUhBLzR48s9dMB8PtI
EDwLJsWgrAFBoTH5/ZEVs3thEhtgbEyS4RiLJIyqm4FjGxIkTqvTGSh3zmBcLdz38qrtddYnuYKp
JyibrwVz3RtsBdY2yQNlr0SkbJSEU6NRjObdUFW37HpfZrquoTILRFbNtlTD5MSIE3n6zBhCQ7t1
Zw8j1Xe4YYCxxmKvPahhnvtyA8HHXGRjo7cmTxhbUaBpaLkSUyVBedxPgUywpea8qj3HzRIBgDZM
GrtU6cHtOE2J6mxognPYOSpAI0fegmFHB2JZzTq2MnmrM4fZLiFBnB2Gs0mrKMuG2S+XLPeiCA54
L20na15Yv4g5VMyPqMZwsGt2swgI8/ZQDvRhZeS82Dkw5MjEbETq9MccINYr8oy0g5KFOCWPpwd4
6KrB+ahYlvtjmrO8KWd7t9TdfVJmKHFM5jkjp0OA13ENJWLa1kP3IQPOw549taBwghelQcxeFY2N
nKF8BBBLJrDFOiDUptlVo/zBJgMCOCAVlwyidZATaRtNCaV4plKrtmRoSOyHRJJLrM8Xs8k2hdK/
z3xk2Gg5VM9OtUvM9pLG+rCZY+zTUz2fAYTeA/DcaG22Cc3Z8QBgnmK1u44y03EpjbntUjt6LYdY
a9dTXPXnLtaMS51E0SUjd83NM+0RwJLl1UtMvawN6GIIGA3wUJB0hZHOknpG9zIVc0qsNlch4xSG
YF3pjuQvIUVaUDFa2AUNZ5uKvLLKnp+jLHmRB3QFIt0sjMZ1WYXreSF+NbCwWw1L7NHv3GDXfaKA
PnWa7uULngAJ7s8u1BjAmInu5m3eeEqr80udllc8Ddw+5shmaxijHUPWXERPbo3GqF+tuL+B+Rrg
zCAaTq2Qng6dmXvMf9BMRfN5VBIUOiSMuGbTZocsBEGeFnBOBR4p0G+cqLhfBH8rsPtzkk0PLWsE
f4DQg1M5sfdZYteIjbTovlRS3WWkwJqNEL5UpPFVgU6SB7s9Ta1b6vzxpKhR6CmE1WG5hmXedIZz
ReQraX86Vh5Ypuh/C5FgM4osm5ksgM2P3wD/rlMBmvB/WbweyuIfLfUt0cX/egWw0qdghMfDTP57
m5j1k+BKWA7kAQMyhfmdTYwrQJBLRSgkVqvPff8vt4CYFwCqYKmIJdrAgvYjhSt0vj8Urpz+CoJA
U2cnwZ9pCdngd0t9GRv8VCo1IRB1Z6OfG9WHeNY5gNr4UjpwJqLREiJ7VqtcSo9xTLiGXvbThbJj
9BscJDvMk+qNloPUnNgZ0G/VHB1RUm2A5DsrpZWu4eyUq1zQYuTBhhsjCDJVNg0IyRCqxV3YeTGc
LSDEybES7JkaCE1HEG8uqDSK4NNIOfqhrEYgVBrTfSMoNnGeU7sKsk1ZjmD9gd1MnDekyd+FEHBU
SDhs+h8MyDjSMqBHaCflFAlsThYQVKwLlM7Ak7nJjGk/UNdRu8kbWbg+FeH/5KHECtqMTclo3Kiv
1HIqDqXwjI5Ov6F+tFH54yeNhLMUB561MYTbNKt7Dj0MqDJGVC6O5lgMhCqCdXvAsPo4QiHGGIQ5
FLOPjRcAT2tYW8Aup4uRl4qfCd/rQqR9i9R5PwhPbJ3MnM/CJ9tgmG0U+b4RDlr0B/tJ+Goj4bAt
9ETyJUy3SommrxA+XG2ye7dz+mv4pwgIKibQJHvsncJ5loWPt01TkWFfr0th852xvA7KOe/TlSF8
wJCmv8q9dpwwCEe5ZJISMSMdrab7kQ0MhIk53Euxgc2ub86h1jwC/q489l+TO8FlcrV51NcDYsgr
Mx78atDyldNm5d4kWhmZlCJvghFTLQnAhWsFy5cAKgprTXmTgJBb8Z5gp4CAutNns1jPAJ7QubFY
6JL9sKAMjHv7Sg0LzY10ZNkSVKeVKUWxl4xp51c9Rb1q1KPLqvqV3c3HzOXLyp6LW3b2cbeQOIgV
zjVIPmYiPfCTZql5DLpF2QE10XCQpLFXArhdUUHXrqJ3KkR5ANF1NT/jKokPJA1jC6NNIFGVs+JJ
n4P4YZlG+zhPcuZDt1JWgWY/S0qkueQwfEmaDmkmUlOzB9VnU2f41VhENxFkeIztNp+GWUrbQ2Wm
00rNo3ORZuEmavnlA0K5U/GP4MLbF6JIwcE+C3z7rqV+mUUho4mSps/6zIPd+d6JUqcRRQ/kchnQ
iqaupSkMzvIkFykqGgolNCasN+RmWXGPxKsgtl6zkXakpcLSKuPJFCVXV0PH1kQZZhadsWlrYXUT
RZpuLeqDDSCOEfkmLYZNU6nNnSJKu14UeYUo92LqPsRoCNSizrOoCJOsuMVwP+/CkWRwVZSNQ6so
+65WKCWbKb6JRXkZiUIzZc9J8xlRfVZdZlw5sTa+ayLPTV0QAPUcDFhJGeCxPrvuJnaZuYOpQTUt
mGBxbq7HBg1AZ2vLE3uRw1SacK7yQD3P5Hy4dQhKZ7CWGv+iLb8bSYDw+b+OBdRdG0qWy65mX8uJ
aITzjz6qtRPjy4J2T4MSJnHFKkHvlQ5/3UEOKU3lmUAXc52NbARz46UfAj+At8kbiA5yIrZuVuba
x4FEAcBOttGM9zqlXadzhDoOSZ3ukWdarqHhYmcNRyx8w3SFxmDYBRHrCAeRbVYp5OJQ5fR9mW+a
crE34TJG+yqGQVyWzfOgAUNIR69v05tczV84ufKVHVfneEzvmjw7M7swcKtkQAJTmFytKpPSqX/k
RvYh2SqQMurTS1WPC1Uvjpu6piIra2wTrGFJi4cbPMSwHK0W6U40TDvETvYqJoyF7QQpfWFYkRRQ
4QicFUaAQB9qL7OynV7od0GF/z0s2Oal7SnQAp3l1Ywmu+orf9TV60IboRGUdK4kiTes3/FEWC4h
eg9Zzw46yI1tYJdenqjHoneOhUSEU5JAruhK6TZuif3hGeaNK74UNY56I3OICTZvAgnOHEIT7Pjo
xmGhVeU2ZIqN9NbIyTFt13rXHTi8znkinW1id6E97jAw7bMi+eiBmxYGNqC2PpOjHnpFiKrp71Lq
5zmgadDA/stSyhUDwPj9Lx2Kn6/w24IF8x89MKU+tnsF08a3dppcMqZvMknfLFp+lmT8JryAHkr4
NgM6SPAC9vJdR81/sDHqc6BTAtn6j9RS4k//w35FJs7TBCtjIwwxPkut70qp79LghQat0oCEIrDG
q4WdYUzdwvqSTgfJtq8Rba2V+pYlb+g3ffrQWOvv3sRv+7r/KPr8UsZF16JG/WO0uM6bgUjTRtgB
0Uw2/6QBkfUaFAV8MVAlJnR3dbjW5ExZG9Wc85PMypa0BOmUKrXCeGzdLi3jKUboeadsIkyJetCS
R8sSmNEgTnzLaN0o4S4yzAAzYgxyafaGXl8TkIBjQ1f9rrYhqGpez4BuDitPJtUv0aq7ymqurAal
eeW2pvEFNpULVM+17fd0mlZUklccCOjFTfO55fHCtoFKelShmgT6NpeS68am00UP/24SjBmOPMQI
J5QZSxmyTRokEkAch7mfJK/lCY2JHhAfMgy1u+TLju3dVasAcxmz/m6qpEM0GNvczp7lPt+zq7s4
NjQrs3VnqboE9IdcGW9TmdORdTur2xXSwIl01XLtzxWnpTpm94OS3SKIuAM0ubKzjNMV3iv03dkl
XNl4pjo75dEMr71vL8XccRkEa9Y9N/HQm48Vsi8tn+21NgKVBL4VsTlLZM7HCkyjPaXF2W4U/avV
lcBupoEZDLQdAI76gvJlOCh1dM+I0KS1FvKXXChhkvmGaAHbt4RGBjZctnHqMvIGoDxEazG+QHu7
XGUj3pGk6VcjOhtUuPtWCG86rqk9I1b+alUWPfZCoEMuHO9jJmQ7lbMMvh53cocEUt+HUqjorlNb
HVk7AfTJxOLTgPKnFxqgZBz9FlRERwR8FlA5KPM+FZIhOSXoWucE7wrMVdTW0hqL5T0/xNdqvAxc
o2PtF8H0VErsoFQTanPTgq6QEX6aLsBxfHk6aLxTCRHvFnEHSj6tx7HAgLc34JF16bBd2jbEz9c6
22XIDIy40RczqAk2aQiZ5VrS9kZbxpuUUfEqn/vy4nQdkEiD8cHfh/nPhzmE0e/OIe+le/lmiBPJ
z//tvxxesrhd/myS+/y2X7th1G8KMFhg8OxqhN/t2wlONwx6SUjcbbreT/vcLye4QvyUWK6wU/8c
ivJNv3XD8FUQzakMYxRijX8MWauKmefvZ6Jkd7COx3MnayRZijXPd0d4rpZzP0T4mMsBbwu8O3kz
VLDmDLoSBl9HeqOXUtMRBX9V1YvGvoB0qb7Jz0073TljdJyYPM7gp1Zp8rEMIuNUBsWKViiNfAeO
neL4JQsGQio5HWVoQ1tBKZrAfpPsvZK7FBHzslXZZmSz8jbM6VGvwnsziNaF2rxaSE6rDFp4+tz1
W9Eg6Sjbiaib7+1hvkdCY68HxFdWRnAE7rxGHGUy7GlDD291xPXrKnIwYXXsTvTyrlrqlYzPB4tr
2hPSkD4Pg/0F1jt5hlMpuYGeguDqMNiat1DovRRp0sqKUHy1ZnqORnh7C2pbSWUkR4DIylYL0XwA
FVSguTpj91aIFOkZVa5cNg9WlF2aFlArvac/kdIYa9rZCs+liKPuwHz36t4YmFgSurvXuTWbsvIS
2/GBiz+bKKbz+hBK/Rvl3K0JHs0I/IhNNZaKJ5qU2a1ZNGHijRW3ye3rccmRNYzhpuyONtYApUsu
df8wp4S0pMtDpOUjyuPqkOvdJpTlo1XPL9qyXBJijP4vfLN/vSv5fzgzQv2nC1wx/Cr+/Kgzsfhu
8CW2CgoiWI723+Ek2IqwxNAp0xDFiK9/v7Hlv6FRoYCBvOqIZe4vj7qKB4a6SmZYxrdobEZ+QA0D
BPBPjzrptSyMOYPgJLGb+f2jLtVaNDY1fV433paipKf6mMmTnrYREMm8zkiB+6q0yD+EU75y1fxL
Tjsg5c/kmLtVeEWmoSTfENYCQWE9DtdYQPyuydY9KVk1mooPJkd7W75WiUiIWSxKEg1Ht84mG3ti
gCQih33WvcdgKItee3U62bUKOAta9Nr1/SPouH075OeFUiflgW2K8qyn3VNC48w8C0ks7c3cpdeq
TmLzPDzPbXbRRAPE0mWD//G2YEK/ahSNYOWm3eb1TWBoR4cGSqKRQopm+4umPoRshlW72mZyCYJT
vdLkmbQFbVMHjbwq6chMJfQTredpXRQvj8st6awJIRK0b4rdnZKxvDXUr5lBfHrahjBO9buWXg6r
JCbJ2TRQb5Qw+xf6RUx+23C2N2N3IysyLuTCrZV8nZcP5Mk+duJ4mactKqRDNkceC6j1IrpLA8ae
BQHaFj1nk7w0k77WwKn2YDAG1LGEmz1EtQIY9mEIWko1Dgtz0bxG9K7VMFq+Uq+xweL7dBYSLMFZ
eCM2wCK/VTuNbO/6KzqSIZuenBpS9DJ4shYemFq4Za+4LYQGTBiuM9seoAZCacD0iFkksRlF8TAM
VoSCiHllYF2FQhLFIuUOA85SjaeIplvri51tkkohLFCU1C8drTm6J6+nVSd6cN+z/kDEmHtE6ES7
0owf6wE3i1LhqrGiXdO/GkZ5SLvaL+djWYebTklf0oyskPDOmM41ewJLxm0hMSTA//gBE+o9n5lq
Ij9ot5EzsDWfrubGuq6KGxnkrAHKkNRQpr0skZOx8hXmFzkTQiPLDrFRrRNUUzDshDAAJwZG6cdW
WxgrMK1IwvhBzt7jvFv3avWgNaKjZwI7Ohc+rZkLwNWzG4S5lUU6ex2LwIaDCXEyTNUjS68WsRYX
+i53bhpDJ2B+2SeqTjprx67ed+bHZmL5OO+1gifjTYna3SzFa37zq14hv1naOJgn8vHCvJ0BherO
JDrS2RwHLNNlHt3kxW3WzutIzb7Kk7SZTOgnMyVyBvsy9nvCIU9EWnxUYrAT0jf8eO33/9tJbzpU
Qf+4RT9C3i7KPx/1n9/2raqDHESHrWN7+Fwn/LblNn8yhMXXtjm0RbQAX/mtqMPvoNmOjPJRYLf5
IX456fEtyiZIboQ+KGrsH1tx6MYfVxxs0Xk1EiAtXvHPuseapaYxmxJIt/4+029mHdXLVmpw74sc
cFIqwSWjmrjNUazNPNwdOmoiAnyRu6kinpi21VHGDD7t9tnYnS1zB6072QPydDrNy2Jk08Fa3TxW
zZfUXjvKlyV8y3tfMtdL6cfVnlFzuBBUs10U4ZA/jLiwid2sg3WfbANUbE2c3I0aRy70EjdeFdih
arFL5EkFO72sEfgg3XP7d4PJ57s9rC2WB1uaJ+klqs9qsR5foq/o46u7YKN+KL7sciOA1kGCqE0u
OvxsWFURCh8WthcM/749kTSQ+8ox3LYWmSKo6q/Pd0T+etwcHPKrxZu8bvaZz68QxrgMCVHxuA0h
3lAeqIzV63x4yspduLqrNwQ7p/twhYseUjPr5us5ei9GZIFfIPPkmvBhDncFaIiHQGaSq6z8Qlnl
xX6w935/U1WAY1dF9Qg64PW5x8kV3GcT3DYmjdCNsOVXjOoKa2c+8480EqlBLza+p8XZ4QmfyZh2
dSjlbrU7QypcobrCca6wrWo2yFwVxXWG0WXusMo3kr2zmzfHlS/41I6VwnrdblbDobc20Ucib+Ly
jr3vUJya8LneM7ns2k1a3ppFsLbfy57Dp0NArr3ZSOl7+cHZr1SDm4aIg7sSz8m9pHO33arpXSW1
Xs/cvMvXCnOJfo043pUHklLcaWi8cPaN2NgjWvQT3qmqMx4X5wl3CIvnls/eK4Uxu/tVr6o+vB57
YjYfevm7timPQT1sSlY2dSO7bCocf65V9Pr8P7ySSuUSJW5A8rZdz64p+anxNrIU0vzSACDQknaP
4XylbEa/vCNjCcLhKQyng9lt5Lfmozwy4GeGK1/6ZjcuF1tK8dXcsNDYouzkh4vfcSPqmMbLLWpS
TORzKX3RmFwgpN8mFONzwYcjfOkLt1PGk4SwYpWl1SZBRaYseyhBMG7d3kAnF/j/h7lz2U7bisLw
q+QFzAKEBEwyAOMbjp2LW692wqKYGBmMiDDGMG4fou2bdJy8V799JDm6IRsfDQ6DrJVAkLTZZ1//
/W9rc9ddLSBnOnVZ7jtlOeK33uxsVT0a8CWP05NWhzpZnZJ7tXN3fEMTBPRB42J5suwfHJ6czBod
JpX8da8JV/CQVenWr/PBObMQ0wH+o/NLDbTtiGGZh6/Xg5U0ntBMOj327fkUrBxkBvPT5m+bLtnB
QfOu0+o2FscH029f8EPr9tESDr2n+ZJ0xO1BqtdhTTk07wCQW114hroLhH3r253jB+aGRdYfJsMN
+jr4MnW/ru8GsFMNDq/Z2fOJs3PYm91a8Aw+9uBz8GAFXLCSG1YU2nY9/0P16dI+sFiEUe1saHV5
o2+91dnkFN4hbtg9bz31Hka3y3MYzS7bW36+SfWMupl3yZ70gdfdfpxT6Xp87LN/Yt62O63+8pId
f6zqZUjq8N7CfU97nMmL9mDxO4QgR6tHOmzbU7omx0+L8cLrPl083oG2fgAZaB9PHBZ2wyF1zerY
7eRstl0Hhcm9JglK94/h1aUe0VP8PJ9WY3/zebxcMSka5QjyriqXXnlv+1DxF4WFkKvNgkLI8Obe
nbMR5cF3Rw8Jz4n/AZCankNU96VuuuhrZkO4h1Y3fL/NPj0rNkpo4ztn3vw2fLvWrDA/YkmpBGwr
sIOgahMT0y5BFD9jINHiz+x+AEFEpNiTwD2kIo/XSIIvSoiCAALcPmK1ZL6BNC4pCrZ6NID/wmDd
hCEhEL15ogAHqy2KGj87S0UY7aAkSvEqoxX0TGgFkFczGAq2JB7aFh2P4l+8dK3IxqP7awURJHte
wLQQ98kLqoq4VhCWMuEH+BsKK/UyVRRSlUiE5m8RBZE0lQ76ZcIGItQhcVHIprAmHP1Allr1JkfF
UFGw+1lbFGD+6f+BxrKq6iWWJGE2a1J7Ao8VvG2qraAKXoIoICbHbrKDyA5QZAlROJVanZyNMnwE
MhM1NNBslnNAGhYVQLB4dI+hZ09rBSjtaoPWMu1UegKcHzNF8aawIu1M0QaLNjmawYGrpw4IWtEg
JW826OGIqQiMk4laQQlA22y2ibDoBGEa5VFTcQUeBBC+tJwYpZRuu6FawRRBCaJgoR6xGiqhxg5S
omhSrbFwL069xoArZXkzz4fl6AebYG9pDDKUYUPlGUBJkg6ECTTmawH54nOZCDNUFCQF2krBMAoE
uxwRtmNZBBCoWVwU4HGgKhOyE/hQOSemmgrWdJQgCjYEQoJC1xjUTybudohFUQtysUYbQVTxL0Y6
EEbQSxAFfTseku65WjtLCBXXimaFfbNgtCChBXNlrKlwamUohSPhBIvJanACy3xpQhIOoahkKHVi
TcrisiLGSKWwnODkBlQRz1niC8UKiRt+VitqFbqrlPiZhCNRVwO6caVwYD8CqFbDxzakWGGq1cxy
RbwlGWtB84QzDUf74nJosmSBSKLabhBUBMGXkSqRXWC9vxzwHvSQmcsWTYmlYK2KzWQLJyPMy4Pg
xbwI067qHwvwDGQbHAx2ZzC7nrYQzQrNNIo1EWe4qRYCIJe226hVoFfDOrB4XGIFcZFJrWDSibWK
EpDLsL6xHrSEYBvWd4p3DH6FcVPKg8rKd4yERbjNEmFoXw31G/g1ba1gCI7+MLEVdTzS8jp6FtcK
CSagyyEMF9C1SlaNtJfcobYoLMIFslBy7zYUQ0RXSVHgQuucDofxcBBXIigjJRElhzrBhFhNmYKv
82UNEAQcgLhSwBIicRcyt4RAOWQhMc+BgH/VVgqy0TbbmCCVZGQngNHFRcH5ICtntwTmAjyr1MCN
1IosL+f+8QTLE+GFgR8mDLZTJQoJMVnwHufINlIUmH5traizxcuyyULpM2aNJpu8cKWAcpg3huG7
ZWqAlYWa768UwMYpWDEVhEWQV8potqDTYDBGsObqZWqARTJdglK04ZZrO+ygqGYcqdhMeqjU++26
ykZNNRShCdNzH/hHQgpMQcQIlbSZvEl7SOqdanWroaJQBAOYMD1REHE3qOtKkYKMNJOKgd5mfzrB
qBAUCj2MkTYTf1/C8SBagBQRd5kXVDCawpggg4LoDVhGx1RPmh223N9owkVNQA2Ogm6YvFJagSdt
Ay+gn2x251wNImgfEHGVVaq3wbOmQk06544QKFH8Vi9T/Ud2t9lbtIKkXFhDW4EoUiAClX/YEJUy
iSWvPUTxitD8GcPVnbizG4XeYlY4D+S16wORocy+H8ckReCsxKcF0RXcQIBekr+/TwC86qovHns3
6pOrq4X/P3zM7A0kLhY9W/SPJ+7YH/qjyUa9sQlvNpi2Y+De37GlXDX9ft5QCpAW1FcDz1F0gQtv
zR70+03uVDbzdhGeKwfz9tpLvLxqXSHGNK7wOoZJ3asIRn603UURzMR6CbLq+/way4KLkPNo/+b9
738vdpEaKYia9hVesQxJ99c4nrvjH//JH3/m664E1NoP8iIDoO5jfB6u3VEeK6rqyWjf/8cZSjte
50pI9cq1rwD9SPHaaV0JXa38fApG1aLQvv+Pntr6mSshBUfTv0LhshFd8XTZqjCfio/w3h28u/K3
I3c43yGwUo7E9fe/bvFJ7o5rSPqmLbIf//jjfLJg1ZPR/v7CwVbdX+TLdnjvwRmbq1Kq66x9/6HS
RpJOr6rVfQI1459nlNQArfbdv0wEo/sA1/52vNzl4hQEQvshrr3ZcrtzYYBCb2pfQ6I/HmS7IwJU
TTntixSP/un+En3vx79YpB1OWmGUtJ+gz0+Rq63SqdP/9kLCC135iKVjGZkb3ejPo6zmJrTv/vIP
z5/nRxgKFaV9gRcJMnUlBDPwzmMW7OUovkJeUvaMcs6matGkQ95/S2aj8onRbDz03/8PAAD//w==
</cx:binary>
              </cx:geoCache>
            </cx:geography>
          </cx:layoutPr>
        </cx:series>
      </cx:plotAreaRegion>
    </cx:plotArea>
  </cx:chart>
  <cx:spPr>
    <a:ln>
      <a:noFill/>
    </a:ln>
  </cx:spPr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iagrams/_rels/data10.xml.rels><?xml version="1.0" encoding="UTF-8" standalone="yes"?>
<Relationships xmlns="http://schemas.openxmlformats.org/package/2006/relationships"><Relationship Id="rId3" Type="http://schemas.openxmlformats.org/officeDocument/2006/relationships/image" Target="../media/image23.jpg"/><Relationship Id="rId2" Type="http://schemas.openxmlformats.org/officeDocument/2006/relationships/image" Target="../media/image22.jpg"/><Relationship Id="rId1" Type="http://schemas.openxmlformats.org/officeDocument/2006/relationships/image" Target="../media/image21.jpg"/><Relationship Id="rId5" Type="http://schemas.openxmlformats.org/officeDocument/2006/relationships/image" Target="../media/image25.jpg"/><Relationship Id="rId4" Type="http://schemas.openxmlformats.org/officeDocument/2006/relationships/image" Target="../media/image24.jpg"/></Relationships>
</file>

<file path=word/diagrams/_rels/data18.xml.rels><?xml version="1.0" encoding="UTF-8" standalone="yes"?>
<Relationships xmlns="http://schemas.openxmlformats.org/package/2006/relationships"><Relationship Id="rId3" Type="http://schemas.openxmlformats.org/officeDocument/2006/relationships/image" Target="../media/image34.png"/><Relationship Id="rId2" Type="http://schemas.openxmlformats.org/officeDocument/2006/relationships/image" Target="../media/image33.svg"/><Relationship Id="rId1" Type="http://schemas.openxmlformats.org/officeDocument/2006/relationships/image" Target="../media/image32.png"/><Relationship Id="rId4" Type="http://schemas.openxmlformats.org/officeDocument/2006/relationships/image" Target="../media/image35.svg"/></Relationships>
</file>

<file path=word/diagrams/_rels/data19.xml.rels><?xml version="1.0" encoding="UTF-8" standalone="yes"?>
<Relationships xmlns="http://schemas.openxmlformats.org/package/2006/relationships"><Relationship Id="rId3" Type="http://schemas.openxmlformats.org/officeDocument/2006/relationships/image" Target="../media/image38.png"/><Relationship Id="rId2" Type="http://schemas.openxmlformats.org/officeDocument/2006/relationships/image" Target="../media/image37.svg"/><Relationship Id="rId1" Type="http://schemas.openxmlformats.org/officeDocument/2006/relationships/image" Target="../media/image36.png"/><Relationship Id="rId6" Type="http://schemas.openxmlformats.org/officeDocument/2006/relationships/image" Target="../media/image41.svg"/><Relationship Id="rId5" Type="http://schemas.openxmlformats.org/officeDocument/2006/relationships/image" Target="../media/image40.png"/><Relationship Id="rId4" Type="http://schemas.openxmlformats.org/officeDocument/2006/relationships/image" Target="../media/image39.svg"/></Relationships>
</file>

<file path=word/diagrams/_rels/data2.xml.rels><?xml version="1.0" encoding="UTF-8" standalone="yes"?>
<Relationships xmlns="http://schemas.openxmlformats.org/package/2006/relationships"><Relationship Id="rId8" Type="http://schemas.openxmlformats.org/officeDocument/2006/relationships/image" Target="../media/image14.svg"/><Relationship Id="rId3" Type="http://schemas.openxmlformats.org/officeDocument/2006/relationships/image" Target="../media/image9.png"/><Relationship Id="rId7" Type="http://schemas.openxmlformats.org/officeDocument/2006/relationships/image" Target="../media/image13.png"/><Relationship Id="rId12" Type="http://schemas.openxmlformats.org/officeDocument/2006/relationships/image" Target="../media/image18.svg"/><Relationship Id="rId2" Type="http://schemas.openxmlformats.org/officeDocument/2006/relationships/image" Target="../media/image8.svg"/><Relationship Id="rId1" Type="http://schemas.openxmlformats.org/officeDocument/2006/relationships/image" Target="../media/image7.png"/><Relationship Id="rId6" Type="http://schemas.openxmlformats.org/officeDocument/2006/relationships/image" Target="../media/image12.svg"/><Relationship Id="rId11" Type="http://schemas.openxmlformats.org/officeDocument/2006/relationships/image" Target="../media/image17.png"/><Relationship Id="rId5" Type="http://schemas.openxmlformats.org/officeDocument/2006/relationships/image" Target="../media/image11.png"/><Relationship Id="rId10" Type="http://schemas.openxmlformats.org/officeDocument/2006/relationships/image" Target="../media/image16.svg"/><Relationship Id="rId4" Type="http://schemas.openxmlformats.org/officeDocument/2006/relationships/image" Target="../media/image10.svg"/><Relationship Id="rId9" Type="http://schemas.openxmlformats.org/officeDocument/2006/relationships/image" Target="../media/image15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iagrams/_rels/drawing10.xml.rels><?xml version="1.0" encoding="UTF-8" standalone="yes"?>
<Relationships xmlns="http://schemas.openxmlformats.org/package/2006/relationships"><Relationship Id="rId3" Type="http://schemas.openxmlformats.org/officeDocument/2006/relationships/image" Target="../media/image23.jpg"/><Relationship Id="rId2" Type="http://schemas.openxmlformats.org/officeDocument/2006/relationships/image" Target="../media/image22.jpg"/><Relationship Id="rId1" Type="http://schemas.openxmlformats.org/officeDocument/2006/relationships/image" Target="../media/image21.jpg"/><Relationship Id="rId5" Type="http://schemas.openxmlformats.org/officeDocument/2006/relationships/image" Target="../media/image25.jpg"/><Relationship Id="rId4" Type="http://schemas.openxmlformats.org/officeDocument/2006/relationships/image" Target="../media/image24.jpg"/></Relationships>
</file>

<file path=word/diagrams/_rels/drawing18.xml.rels><?xml version="1.0" encoding="UTF-8" standalone="yes"?>
<Relationships xmlns="http://schemas.openxmlformats.org/package/2006/relationships"><Relationship Id="rId3" Type="http://schemas.openxmlformats.org/officeDocument/2006/relationships/image" Target="../media/image34.png"/><Relationship Id="rId2" Type="http://schemas.openxmlformats.org/officeDocument/2006/relationships/image" Target="../media/image33.svg"/><Relationship Id="rId1" Type="http://schemas.openxmlformats.org/officeDocument/2006/relationships/image" Target="../media/image32.png"/><Relationship Id="rId4" Type="http://schemas.openxmlformats.org/officeDocument/2006/relationships/image" Target="../media/image35.svg"/></Relationships>
</file>

<file path=word/diagrams/_rels/drawing19.xml.rels><?xml version="1.0" encoding="UTF-8" standalone="yes"?>
<Relationships xmlns="http://schemas.openxmlformats.org/package/2006/relationships"><Relationship Id="rId3" Type="http://schemas.openxmlformats.org/officeDocument/2006/relationships/image" Target="../media/image38.png"/><Relationship Id="rId2" Type="http://schemas.openxmlformats.org/officeDocument/2006/relationships/image" Target="../media/image37.svg"/><Relationship Id="rId1" Type="http://schemas.openxmlformats.org/officeDocument/2006/relationships/image" Target="../media/image36.png"/><Relationship Id="rId6" Type="http://schemas.openxmlformats.org/officeDocument/2006/relationships/image" Target="../media/image41.svg"/><Relationship Id="rId5" Type="http://schemas.openxmlformats.org/officeDocument/2006/relationships/image" Target="../media/image40.png"/><Relationship Id="rId4" Type="http://schemas.openxmlformats.org/officeDocument/2006/relationships/image" Target="../media/image39.svg"/></Relationships>
</file>

<file path=word/diagrams/_rels/drawing2.xml.rels><?xml version="1.0" encoding="UTF-8" standalone="yes"?>
<Relationships xmlns="http://schemas.openxmlformats.org/package/2006/relationships"><Relationship Id="rId8" Type="http://schemas.openxmlformats.org/officeDocument/2006/relationships/image" Target="../media/image14.svg"/><Relationship Id="rId3" Type="http://schemas.openxmlformats.org/officeDocument/2006/relationships/image" Target="../media/image9.png"/><Relationship Id="rId7" Type="http://schemas.openxmlformats.org/officeDocument/2006/relationships/image" Target="../media/image13.png"/><Relationship Id="rId12" Type="http://schemas.openxmlformats.org/officeDocument/2006/relationships/image" Target="../media/image18.svg"/><Relationship Id="rId2" Type="http://schemas.openxmlformats.org/officeDocument/2006/relationships/image" Target="../media/image8.svg"/><Relationship Id="rId1" Type="http://schemas.openxmlformats.org/officeDocument/2006/relationships/image" Target="../media/image7.png"/><Relationship Id="rId6" Type="http://schemas.openxmlformats.org/officeDocument/2006/relationships/image" Target="../media/image12.svg"/><Relationship Id="rId11" Type="http://schemas.openxmlformats.org/officeDocument/2006/relationships/image" Target="../media/image17.png"/><Relationship Id="rId5" Type="http://schemas.openxmlformats.org/officeDocument/2006/relationships/image" Target="../media/image11.png"/><Relationship Id="rId10" Type="http://schemas.openxmlformats.org/officeDocument/2006/relationships/image" Target="../media/image16.svg"/><Relationship Id="rId4" Type="http://schemas.openxmlformats.org/officeDocument/2006/relationships/image" Target="../media/image10.svg"/><Relationship Id="rId9" Type="http://schemas.openxmlformats.org/officeDocument/2006/relationships/image" Target="../media/image1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8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9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0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1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4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5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5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6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CE796C-89D9-42BD-9588-4B6F685A084C}" type="doc">
      <dgm:prSet loTypeId="urn:microsoft.com/office/officeart/2009/3/layout/SnapshotPictureLis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C64BFBEE-044D-4783-A7FF-0092BDBE82E3}">
      <dgm:prSet phldrT="[Tekst]"/>
      <dgm:spPr/>
      <dgm:t>
        <a:bodyPr/>
        <a:lstStyle/>
        <a:p>
          <a:r>
            <a:rPr lang="pl-PL"/>
            <a:t>Plan Działań </a:t>
          </a:r>
          <a:br>
            <a:rPr lang="pl-PL"/>
          </a:br>
          <a:r>
            <a:rPr lang="pl-PL"/>
            <a:t>na Rzecz Zatrudnienia</a:t>
          </a:r>
          <a:br>
            <a:rPr lang="pl-PL"/>
          </a:br>
          <a:r>
            <a:rPr lang="pl-PL"/>
            <a:t>w Województwie </a:t>
          </a:r>
          <a:br>
            <a:rPr lang="pl-PL"/>
          </a:br>
          <a:r>
            <a:rPr lang="pl-PL"/>
            <a:t>Wielkopolskim </a:t>
          </a:r>
          <a:br>
            <a:rPr lang="pl-PL"/>
          </a:br>
          <a:r>
            <a:rPr lang="pl-PL"/>
            <a:t>na 2025 rok</a:t>
          </a:r>
        </a:p>
      </dgm:t>
    </dgm:pt>
    <dgm:pt modelId="{D6E48400-B2B6-412C-B603-6551402D82F9}" type="parTrans" cxnId="{7CB78246-9B9C-45BA-BD94-555E93DC9A6B}">
      <dgm:prSet/>
      <dgm:spPr/>
      <dgm:t>
        <a:bodyPr/>
        <a:lstStyle/>
        <a:p>
          <a:endParaRPr lang="pl-PL"/>
        </a:p>
      </dgm:t>
    </dgm:pt>
    <dgm:pt modelId="{B5A8379B-D37E-49A6-95D6-4880BEF05B13}" type="sibTrans" cxnId="{7CB78246-9B9C-45BA-BD94-555E93DC9A6B}">
      <dgm:prSet/>
      <dgm:spPr/>
      <dgm:t>
        <a:bodyPr/>
        <a:lstStyle/>
        <a:p>
          <a:endParaRPr lang="pl-PL"/>
        </a:p>
      </dgm:t>
    </dgm:pt>
    <dgm:pt modelId="{4771479C-5697-4086-8B2C-BE7DC125403F}" type="pres">
      <dgm:prSet presAssocID="{3ACE796C-89D9-42BD-9588-4B6F685A084C}" presName="Name0" presStyleCnt="0">
        <dgm:presLayoutVars>
          <dgm:chMax/>
          <dgm:chPref/>
          <dgm:dir/>
          <dgm:animLvl val="lvl"/>
        </dgm:presLayoutVars>
      </dgm:prSet>
      <dgm:spPr/>
    </dgm:pt>
    <dgm:pt modelId="{F08FC843-E396-4854-9AB7-A69500CECEEF}" type="pres">
      <dgm:prSet presAssocID="{C64BFBEE-044D-4783-A7FF-0092BDBE82E3}" presName="composite" presStyleCnt="0"/>
      <dgm:spPr/>
    </dgm:pt>
    <dgm:pt modelId="{2599DBD2-317B-4BFA-8F5A-9F8A0CC04045}" type="pres">
      <dgm:prSet presAssocID="{C64BFBEE-044D-4783-A7FF-0092BDBE82E3}" presName="ParentAccentShape" presStyleLbl="trBgShp" presStyleIdx="0" presStyleCnt="1"/>
      <dgm:spPr>
        <a:solidFill>
          <a:schemeClr val="accent6">
            <a:lumMod val="75000"/>
            <a:alpha val="40000"/>
          </a:schemeClr>
        </a:solidFill>
      </dgm:spPr>
    </dgm:pt>
    <dgm:pt modelId="{169A5A6E-713A-4DCB-BBA1-C27F53E1BC2D}" type="pres">
      <dgm:prSet presAssocID="{C64BFBEE-044D-4783-A7FF-0092BDBE82E3}" presName="ParentText" presStyleLbl="revTx" presStyleIdx="0" presStyleCnt="2" custScaleX="119375" custScaleY="1093680" custLinFactY="-57551" custLinFactNeighborX="84285" custLinFactNeighborY="-100000">
        <dgm:presLayoutVars>
          <dgm:chMax val="1"/>
          <dgm:chPref val="1"/>
          <dgm:bulletEnabled val="1"/>
        </dgm:presLayoutVars>
      </dgm:prSet>
      <dgm:spPr/>
    </dgm:pt>
    <dgm:pt modelId="{956AB9B5-B057-4003-9429-514F067926CF}" type="pres">
      <dgm:prSet presAssocID="{C64BFBEE-044D-4783-A7FF-0092BDBE82E3}" presName="ChildText" presStyleLbl="revTx" presStyleIdx="1" presStyleCnt="2">
        <dgm:presLayoutVars>
          <dgm:chMax val="0"/>
          <dgm:chPref val="0"/>
        </dgm:presLayoutVars>
      </dgm:prSet>
      <dgm:spPr/>
    </dgm:pt>
    <dgm:pt modelId="{61948672-FEF1-448F-9F3B-B18D46E113E8}" type="pres">
      <dgm:prSet presAssocID="{C64BFBEE-044D-4783-A7FF-0092BDBE82E3}" presName="ChildAccentShape" presStyleLbl="trBgShp" presStyleIdx="0" presStyleCnt="1"/>
      <dgm:spPr/>
    </dgm:pt>
    <dgm:pt modelId="{3818B3D2-ABD1-41CA-BA25-A1BC8C78FA51}" type="pres">
      <dgm:prSet presAssocID="{C64BFBEE-044D-4783-A7FF-0092BDBE82E3}" presName="Image" presStyleLbl="alignImgPlace1" presStyleIdx="0" presStyleCnt="1" custLinFactNeighborX="-24071" custLinFactNeighborY="-60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effectLst/>
      </dgm:spPr>
    </dgm:pt>
  </dgm:ptLst>
  <dgm:cxnLst>
    <dgm:cxn modelId="{DD1B9262-EC4A-4171-8D04-468FA88BED8D}" type="presOf" srcId="{C64BFBEE-044D-4783-A7FF-0092BDBE82E3}" destId="{169A5A6E-713A-4DCB-BBA1-C27F53E1BC2D}" srcOrd="0" destOrd="0" presId="urn:microsoft.com/office/officeart/2009/3/layout/SnapshotPictureList"/>
    <dgm:cxn modelId="{7CB78246-9B9C-45BA-BD94-555E93DC9A6B}" srcId="{3ACE796C-89D9-42BD-9588-4B6F685A084C}" destId="{C64BFBEE-044D-4783-A7FF-0092BDBE82E3}" srcOrd="0" destOrd="0" parTransId="{D6E48400-B2B6-412C-B603-6551402D82F9}" sibTransId="{B5A8379B-D37E-49A6-95D6-4880BEF05B13}"/>
    <dgm:cxn modelId="{3F29CD4C-8546-4980-9C0E-8DAF93552A07}" type="presOf" srcId="{3ACE796C-89D9-42BD-9588-4B6F685A084C}" destId="{4771479C-5697-4086-8B2C-BE7DC125403F}" srcOrd="0" destOrd="0" presId="urn:microsoft.com/office/officeart/2009/3/layout/SnapshotPictureList"/>
    <dgm:cxn modelId="{D125DAAC-B156-4B14-BEA0-D69CAC0B97B9}" type="presParOf" srcId="{4771479C-5697-4086-8B2C-BE7DC125403F}" destId="{F08FC843-E396-4854-9AB7-A69500CECEEF}" srcOrd="0" destOrd="0" presId="urn:microsoft.com/office/officeart/2009/3/layout/SnapshotPictureList"/>
    <dgm:cxn modelId="{25863EC4-CEB4-4D8F-AD50-A370A81787ED}" type="presParOf" srcId="{F08FC843-E396-4854-9AB7-A69500CECEEF}" destId="{2599DBD2-317B-4BFA-8F5A-9F8A0CC04045}" srcOrd="0" destOrd="0" presId="urn:microsoft.com/office/officeart/2009/3/layout/SnapshotPictureList"/>
    <dgm:cxn modelId="{A62CE74D-F40F-4E9C-8CDB-7A694A5FBF30}" type="presParOf" srcId="{F08FC843-E396-4854-9AB7-A69500CECEEF}" destId="{169A5A6E-713A-4DCB-BBA1-C27F53E1BC2D}" srcOrd="1" destOrd="0" presId="urn:microsoft.com/office/officeart/2009/3/layout/SnapshotPictureList"/>
    <dgm:cxn modelId="{E708928E-5082-4456-8A74-1C86EDEE1317}" type="presParOf" srcId="{F08FC843-E396-4854-9AB7-A69500CECEEF}" destId="{956AB9B5-B057-4003-9429-514F067926CF}" srcOrd="2" destOrd="0" presId="urn:microsoft.com/office/officeart/2009/3/layout/SnapshotPictureList"/>
    <dgm:cxn modelId="{6D7059D3-DCA8-4285-96F6-C0AE2A17590B}" type="presParOf" srcId="{F08FC843-E396-4854-9AB7-A69500CECEEF}" destId="{61948672-FEF1-448F-9F3B-B18D46E113E8}" srcOrd="3" destOrd="0" presId="urn:microsoft.com/office/officeart/2009/3/layout/SnapshotPictureList"/>
    <dgm:cxn modelId="{51E14885-44C9-4F66-A3AB-FAA0061A6124}" type="presParOf" srcId="{F08FC843-E396-4854-9AB7-A69500CECEEF}" destId="{3818B3D2-ABD1-41CA-BA25-A1BC8C78FA51}" srcOrd="4" destOrd="0" presId="urn:microsoft.com/office/officeart/2009/3/layout/SnapshotPictureList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B429738A-B342-41A3-898E-2B98E1EEBA0A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7B5562E9-AD51-4FE9-8EAC-9D3441DA6B9C}">
      <dgm:prSet phldrT="[Tekst]" custT="1"/>
      <dgm:spPr/>
      <dgm:t>
        <a:bodyPr/>
        <a:lstStyle/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Białorusi </a:t>
          </a:r>
        </a:p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- 16 903 oświadczeń</a:t>
          </a:r>
        </a:p>
      </dgm:t>
    </dgm:pt>
    <dgm:pt modelId="{DEEA73D7-FE57-4330-B3BA-4D0BADF7E38D}" type="parTrans" cxnId="{B0649464-5DCD-443D-9476-E78573E896A7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7756100D-AEEA-4927-A4DC-DC03384645CF}" type="sibTrans" cxnId="{B0649464-5DCD-443D-9476-E78573E896A7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F114679E-3CC0-479B-AB96-C5D1964FDCA0}">
      <dgm:prSet phldrT="[Tekst]" custT="1"/>
      <dgm:spPr/>
      <dgm:t>
        <a:bodyPr/>
        <a:lstStyle/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Ukrainy </a:t>
          </a:r>
        </a:p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- 12 187 oświadczeń </a:t>
          </a:r>
        </a:p>
      </dgm:t>
    </dgm:pt>
    <dgm:pt modelId="{36C4A7DB-91FF-4ED0-AFC8-673D2B010211}" type="parTrans" cxnId="{56E759C7-F424-4145-AFB0-9BB6A67927E1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0964AD68-6AF6-40F0-A1E0-63FB150C3B78}" type="sibTrans" cxnId="{56E759C7-F424-4145-AFB0-9BB6A67927E1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9CFA0B4E-AE68-44EC-909C-A6284C4E3581}">
      <dgm:prSet phldrT="[Tekst]" custT="1"/>
      <dgm:spPr/>
      <dgm:t>
        <a:bodyPr/>
        <a:lstStyle/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Gruzji </a:t>
          </a:r>
        </a:p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- 8 064 oświadczenia</a:t>
          </a:r>
        </a:p>
      </dgm:t>
    </dgm:pt>
    <dgm:pt modelId="{E756950C-475B-4147-8694-66841165E126}" type="parTrans" cxnId="{7B87E36D-39DA-4530-9A96-E3D4F59F2A2B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09F20C8D-322B-4D34-8171-534505966B56}" type="sibTrans" cxnId="{7B87E36D-39DA-4530-9A96-E3D4F59F2A2B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0A893786-8B78-423C-BDE7-5211B55E2A7F}">
      <dgm:prSet custT="1"/>
      <dgm:spPr/>
      <dgm:t>
        <a:bodyPr/>
        <a:lstStyle/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Mołdawii </a:t>
          </a:r>
        </a:p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- 4 305 oświadczeń </a:t>
          </a:r>
        </a:p>
      </dgm:t>
    </dgm:pt>
    <dgm:pt modelId="{9F22127F-8585-45D4-BEFA-5B0403A52128}" type="parTrans" cxnId="{9B2F89E4-9524-4F78-9FFE-96846F97B07C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57A3682C-F45D-46C1-966F-E1DFDAA80E67}" type="sibTrans" cxnId="{9B2F89E4-9524-4F78-9FFE-96846F97B07C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34D48EF1-56DC-4253-9FC3-205F734E2869}">
      <dgm:prSet custT="1"/>
      <dgm:spPr/>
      <dgm:t>
        <a:bodyPr/>
        <a:lstStyle/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Armienii </a:t>
          </a:r>
        </a:p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- 443 oświadczenia</a:t>
          </a:r>
        </a:p>
      </dgm:t>
    </dgm:pt>
    <dgm:pt modelId="{20E70C4A-F0F8-4982-99AD-270D114B27BB}" type="parTrans" cxnId="{C55D2047-06BA-4E81-ACB3-4433E29CA3DF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E8884B78-96EF-438B-B50E-178233C0AEF8}" type="sibTrans" cxnId="{C55D2047-06BA-4E81-ACB3-4433E29CA3DF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19110F5E-209E-484E-9B57-9D8C7834AFB4}" type="pres">
      <dgm:prSet presAssocID="{B429738A-B342-41A3-898E-2B98E1EEBA0A}" presName="Name0" presStyleCnt="0">
        <dgm:presLayoutVars>
          <dgm:dir/>
          <dgm:resizeHandles val="exact"/>
        </dgm:presLayoutVars>
      </dgm:prSet>
      <dgm:spPr/>
    </dgm:pt>
    <dgm:pt modelId="{5016BC69-0F99-486B-B3D6-028A3468F056}" type="pres">
      <dgm:prSet presAssocID="{7B5562E9-AD51-4FE9-8EAC-9D3441DA6B9C}" presName="composite" presStyleCnt="0"/>
      <dgm:spPr/>
    </dgm:pt>
    <dgm:pt modelId="{F75E77F5-B200-4AB3-A4A9-893961C1E780}" type="pres">
      <dgm:prSet presAssocID="{7B5562E9-AD51-4FE9-8EAC-9D3441DA6B9C}" presName="rect1" presStyleLbl="trAlignAcc1" presStyleIdx="0" presStyleCnt="5" custScaleX="83176" custLinFactNeighborX="-2102" custLinFactNeighborY="-3449">
        <dgm:presLayoutVars>
          <dgm:bulletEnabled val="1"/>
        </dgm:presLayoutVars>
      </dgm:prSet>
      <dgm:spPr/>
    </dgm:pt>
    <dgm:pt modelId="{A67E7E1B-394A-45CF-87D1-54FAC8399D89}" type="pres">
      <dgm:prSet presAssocID="{7B5562E9-AD51-4FE9-8EAC-9D3441DA6B9C}" presName="rect2" presStyleLbl="fgImgPlace1" presStyleIdx="0" presStyleCnt="5" custScaleX="115699" custScaleY="103213" custLinFactNeighborX="-914" custLinFactNeighborY="-47847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5000" r="-15000"/>
          </a:stretch>
        </a:blipFill>
      </dgm:spPr>
    </dgm:pt>
    <dgm:pt modelId="{74CD62DD-899F-4FC9-A147-EA8F8C8FA9A0}" type="pres">
      <dgm:prSet presAssocID="{7756100D-AEEA-4927-A4DC-DC03384645CF}" presName="sibTrans" presStyleCnt="0"/>
      <dgm:spPr/>
    </dgm:pt>
    <dgm:pt modelId="{F2C0A2FF-B584-4EAB-A304-695FF7E9C2C0}" type="pres">
      <dgm:prSet presAssocID="{F114679E-3CC0-479B-AB96-C5D1964FDCA0}" presName="composite" presStyleCnt="0"/>
      <dgm:spPr/>
    </dgm:pt>
    <dgm:pt modelId="{FFC13BF1-B42F-41B6-BBE1-986F1D92CEFB}" type="pres">
      <dgm:prSet presAssocID="{F114679E-3CC0-479B-AB96-C5D1964FDCA0}" presName="rect1" presStyleLbl="trAlignAcc1" presStyleIdx="1" presStyleCnt="5" custScaleX="90483" custLinFactNeighborX="1333" custLinFactNeighborY="-2935">
        <dgm:presLayoutVars>
          <dgm:bulletEnabled val="1"/>
        </dgm:presLayoutVars>
      </dgm:prSet>
      <dgm:spPr/>
    </dgm:pt>
    <dgm:pt modelId="{8C3404D4-997A-4632-9E17-157375032BCE}" type="pres">
      <dgm:prSet presAssocID="{F114679E-3CC0-479B-AB96-C5D1964FDCA0}" presName="rect2" presStyleLbl="fgImgPlace1" presStyleIdx="1" presStyleCnt="5" custScaleX="120905" custScaleY="111980" custLinFactNeighborX="-4865" custLinFactNeighborY="-50275"/>
      <dgm:spPr>
        <a:blipFill>
          <a:blip xmlns:r="http://schemas.openxmlformats.org/officeDocument/2006/relationships" r:embed="rId2"/>
          <a:srcRect/>
          <a:stretch>
            <a:fillRect l="-13000" r="-13000"/>
          </a:stretch>
        </a:blipFill>
      </dgm:spPr>
    </dgm:pt>
    <dgm:pt modelId="{C3AC43AF-6A23-4903-95B5-5098BCEFE3AE}" type="pres">
      <dgm:prSet presAssocID="{0964AD68-6AF6-40F0-A1E0-63FB150C3B78}" presName="sibTrans" presStyleCnt="0"/>
      <dgm:spPr/>
    </dgm:pt>
    <dgm:pt modelId="{F167AACF-CA9B-4FE1-AAE3-59C735F5338F}" type="pres">
      <dgm:prSet presAssocID="{9CFA0B4E-AE68-44EC-909C-A6284C4E3581}" presName="composite" presStyleCnt="0"/>
      <dgm:spPr/>
    </dgm:pt>
    <dgm:pt modelId="{0CF1C89F-9E67-4DC1-8205-D1FF2FF33A67}" type="pres">
      <dgm:prSet presAssocID="{9CFA0B4E-AE68-44EC-909C-A6284C4E3581}" presName="rect1" presStyleLbl="trAlignAcc1" presStyleIdx="2" presStyleCnt="5" custScaleX="90675" custLinFactNeighborX="4329" custLinFactNeighborY="-1427">
        <dgm:presLayoutVars>
          <dgm:bulletEnabled val="1"/>
        </dgm:presLayoutVars>
      </dgm:prSet>
      <dgm:spPr/>
    </dgm:pt>
    <dgm:pt modelId="{65A36BDE-41BC-4425-950A-1D7018E314A2}" type="pres">
      <dgm:prSet presAssocID="{9CFA0B4E-AE68-44EC-909C-A6284C4E3581}" presName="rect2" presStyleLbl="fgImgPlace1" presStyleIdx="2" presStyleCnt="5" custScaleX="137650" custScaleY="113347" custLinFactNeighborX="8611" custLinFactNeighborY="-37696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1000" r="-11000"/>
          </a:stretch>
        </a:blipFill>
      </dgm:spPr>
    </dgm:pt>
    <dgm:pt modelId="{AC08FB3D-8A9F-4EAA-A1A8-5F09914141A6}" type="pres">
      <dgm:prSet presAssocID="{09F20C8D-322B-4D34-8171-534505966B56}" presName="sibTrans" presStyleCnt="0"/>
      <dgm:spPr/>
    </dgm:pt>
    <dgm:pt modelId="{53C056C2-C814-40AE-AB79-12CF46A04993}" type="pres">
      <dgm:prSet presAssocID="{0A893786-8B78-423C-BDE7-5211B55E2A7F}" presName="composite" presStyleCnt="0"/>
      <dgm:spPr/>
    </dgm:pt>
    <dgm:pt modelId="{C769F60F-B585-42FB-86B1-21E1CBED18CE}" type="pres">
      <dgm:prSet presAssocID="{0A893786-8B78-423C-BDE7-5211B55E2A7F}" presName="rect1" presStyleLbl="trAlignAcc1" presStyleIdx="3" presStyleCnt="5" custScaleX="79837" custLinFactNeighborX="-10209" custLinFactNeighborY="-6096">
        <dgm:presLayoutVars>
          <dgm:bulletEnabled val="1"/>
        </dgm:presLayoutVars>
      </dgm:prSet>
      <dgm:spPr/>
    </dgm:pt>
    <dgm:pt modelId="{076ED9B9-16A1-40EC-9BB3-2B9F6F735ACF}" type="pres">
      <dgm:prSet presAssocID="{0A893786-8B78-423C-BDE7-5211B55E2A7F}" presName="rect2" presStyleLbl="fgImgPlace1" presStyleIdx="3" presStyleCnt="5" custScaleX="117907" custScaleY="96593" custLinFactNeighborX="-51323" custLinFactNeighborY="-5458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000" r="-9000"/>
          </a:stretch>
        </a:blipFill>
      </dgm:spPr>
    </dgm:pt>
    <dgm:pt modelId="{DF21B60C-A7A3-44E8-A546-93F424E06337}" type="pres">
      <dgm:prSet presAssocID="{57A3682C-F45D-46C1-966F-E1DFDAA80E67}" presName="sibTrans" presStyleCnt="0"/>
      <dgm:spPr/>
    </dgm:pt>
    <dgm:pt modelId="{BF64C380-6F2F-4154-A918-25A160057536}" type="pres">
      <dgm:prSet presAssocID="{34D48EF1-56DC-4253-9FC3-205F734E2869}" presName="composite" presStyleCnt="0"/>
      <dgm:spPr/>
    </dgm:pt>
    <dgm:pt modelId="{A4E54522-2CD6-4DB3-9001-B863BEA49324}" type="pres">
      <dgm:prSet presAssocID="{34D48EF1-56DC-4253-9FC3-205F734E2869}" presName="rect1" presStyleLbl="trAlignAcc1" presStyleIdx="4" presStyleCnt="5" custScaleX="94525" custLinFactNeighborX="-5273" custLinFactNeighborY="-4757">
        <dgm:presLayoutVars>
          <dgm:bulletEnabled val="1"/>
        </dgm:presLayoutVars>
      </dgm:prSet>
      <dgm:spPr/>
    </dgm:pt>
    <dgm:pt modelId="{0A7FA6AF-6CE0-4F25-A670-8B638667ED79}" type="pres">
      <dgm:prSet presAssocID="{34D48EF1-56DC-4253-9FC3-205F734E2869}" presName="rect2" presStyleLbl="fgImgPlace1" presStyleIdx="4" presStyleCnt="5" custScaleX="101160" custScaleY="90129" custLinFactNeighborX="-41877" custLinFactNeighborY="-5679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000" r="-6000"/>
          </a:stretch>
        </a:blipFill>
      </dgm:spPr>
    </dgm:pt>
  </dgm:ptLst>
  <dgm:cxnLst>
    <dgm:cxn modelId="{EFB92B27-4D50-4E76-A93E-07589D2419B5}" type="presOf" srcId="{0A893786-8B78-423C-BDE7-5211B55E2A7F}" destId="{C769F60F-B585-42FB-86B1-21E1CBED18CE}" srcOrd="0" destOrd="0" presId="urn:microsoft.com/office/officeart/2008/layout/PictureStrips"/>
    <dgm:cxn modelId="{8C536538-C09F-428C-94E1-5E0586C0AD47}" type="presOf" srcId="{7B5562E9-AD51-4FE9-8EAC-9D3441DA6B9C}" destId="{F75E77F5-B200-4AB3-A4A9-893961C1E780}" srcOrd="0" destOrd="0" presId="urn:microsoft.com/office/officeart/2008/layout/PictureStrips"/>
    <dgm:cxn modelId="{4E412863-2249-48F4-9D3D-95D5432793C4}" type="presOf" srcId="{9CFA0B4E-AE68-44EC-909C-A6284C4E3581}" destId="{0CF1C89F-9E67-4DC1-8205-D1FF2FF33A67}" srcOrd="0" destOrd="0" presId="urn:microsoft.com/office/officeart/2008/layout/PictureStrips"/>
    <dgm:cxn modelId="{B0649464-5DCD-443D-9476-E78573E896A7}" srcId="{B429738A-B342-41A3-898E-2B98E1EEBA0A}" destId="{7B5562E9-AD51-4FE9-8EAC-9D3441DA6B9C}" srcOrd="0" destOrd="0" parTransId="{DEEA73D7-FE57-4330-B3BA-4D0BADF7E38D}" sibTransId="{7756100D-AEEA-4927-A4DC-DC03384645CF}"/>
    <dgm:cxn modelId="{C55D2047-06BA-4E81-ACB3-4433E29CA3DF}" srcId="{B429738A-B342-41A3-898E-2B98E1EEBA0A}" destId="{34D48EF1-56DC-4253-9FC3-205F734E2869}" srcOrd="4" destOrd="0" parTransId="{20E70C4A-F0F8-4982-99AD-270D114B27BB}" sibTransId="{E8884B78-96EF-438B-B50E-178233C0AEF8}"/>
    <dgm:cxn modelId="{7B87E36D-39DA-4530-9A96-E3D4F59F2A2B}" srcId="{B429738A-B342-41A3-898E-2B98E1EEBA0A}" destId="{9CFA0B4E-AE68-44EC-909C-A6284C4E3581}" srcOrd="2" destOrd="0" parTransId="{E756950C-475B-4147-8694-66841165E126}" sibTransId="{09F20C8D-322B-4D34-8171-534505966B56}"/>
    <dgm:cxn modelId="{46EBC088-646E-41DF-B730-EDA634889ABA}" type="presOf" srcId="{B429738A-B342-41A3-898E-2B98E1EEBA0A}" destId="{19110F5E-209E-484E-9B57-9D8C7834AFB4}" srcOrd="0" destOrd="0" presId="urn:microsoft.com/office/officeart/2008/layout/PictureStrips"/>
    <dgm:cxn modelId="{56E759C7-F424-4145-AFB0-9BB6A67927E1}" srcId="{B429738A-B342-41A3-898E-2B98E1EEBA0A}" destId="{F114679E-3CC0-479B-AB96-C5D1964FDCA0}" srcOrd="1" destOrd="0" parTransId="{36C4A7DB-91FF-4ED0-AFC8-673D2B010211}" sibTransId="{0964AD68-6AF6-40F0-A1E0-63FB150C3B78}"/>
    <dgm:cxn modelId="{FFFE68CB-BC3D-4055-A955-13808F332BD5}" type="presOf" srcId="{F114679E-3CC0-479B-AB96-C5D1964FDCA0}" destId="{FFC13BF1-B42F-41B6-BBE1-986F1D92CEFB}" srcOrd="0" destOrd="0" presId="urn:microsoft.com/office/officeart/2008/layout/PictureStrips"/>
    <dgm:cxn modelId="{9B2F89E4-9524-4F78-9FFE-96846F97B07C}" srcId="{B429738A-B342-41A3-898E-2B98E1EEBA0A}" destId="{0A893786-8B78-423C-BDE7-5211B55E2A7F}" srcOrd="3" destOrd="0" parTransId="{9F22127F-8585-45D4-BEFA-5B0403A52128}" sibTransId="{57A3682C-F45D-46C1-966F-E1DFDAA80E67}"/>
    <dgm:cxn modelId="{A9981EF0-F7D2-4BC4-8374-D353A66D4E27}" type="presOf" srcId="{34D48EF1-56DC-4253-9FC3-205F734E2869}" destId="{A4E54522-2CD6-4DB3-9001-B863BEA49324}" srcOrd="0" destOrd="0" presId="urn:microsoft.com/office/officeart/2008/layout/PictureStrips"/>
    <dgm:cxn modelId="{F05128B5-C266-42B0-A81E-4F920C525B43}" type="presParOf" srcId="{19110F5E-209E-484E-9B57-9D8C7834AFB4}" destId="{5016BC69-0F99-486B-B3D6-028A3468F056}" srcOrd="0" destOrd="0" presId="urn:microsoft.com/office/officeart/2008/layout/PictureStrips"/>
    <dgm:cxn modelId="{3B44C42B-C2FC-4182-A36A-681CEE6CA4C9}" type="presParOf" srcId="{5016BC69-0F99-486B-B3D6-028A3468F056}" destId="{F75E77F5-B200-4AB3-A4A9-893961C1E780}" srcOrd="0" destOrd="0" presId="urn:microsoft.com/office/officeart/2008/layout/PictureStrips"/>
    <dgm:cxn modelId="{B09BBDF1-28CD-47BB-8D0F-B6BA9176B220}" type="presParOf" srcId="{5016BC69-0F99-486B-B3D6-028A3468F056}" destId="{A67E7E1B-394A-45CF-87D1-54FAC8399D89}" srcOrd="1" destOrd="0" presId="urn:microsoft.com/office/officeart/2008/layout/PictureStrips"/>
    <dgm:cxn modelId="{0B288E13-ADB8-47B0-81B7-A9EEBA8C5D29}" type="presParOf" srcId="{19110F5E-209E-484E-9B57-9D8C7834AFB4}" destId="{74CD62DD-899F-4FC9-A147-EA8F8C8FA9A0}" srcOrd="1" destOrd="0" presId="urn:microsoft.com/office/officeart/2008/layout/PictureStrips"/>
    <dgm:cxn modelId="{BECDB738-E80B-4C3E-A482-49A2DD0EB019}" type="presParOf" srcId="{19110F5E-209E-484E-9B57-9D8C7834AFB4}" destId="{F2C0A2FF-B584-4EAB-A304-695FF7E9C2C0}" srcOrd="2" destOrd="0" presId="urn:microsoft.com/office/officeart/2008/layout/PictureStrips"/>
    <dgm:cxn modelId="{B254E099-28E2-483E-80C6-5A97F0155193}" type="presParOf" srcId="{F2C0A2FF-B584-4EAB-A304-695FF7E9C2C0}" destId="{FFC13BF1-B42F-41B6-BBE1-986F1D92CEFB}" srcOrd="0" destOrd="0" presId="urn:microsoft.com/office/officeart/2008/layout/PictureStrips"/>
    <dgm:cxn modelId="{A7CAE9C3-3412-4F82-8E13-7DC2EC64E06A}" type="presParOf" srcId="{F2C0A2FF-B584-4EAB-A304-695FF7E9C2C0}" destId="{8C3404D4-997A-4632-9E17-157375032BCE}" srcOrd="1" destOrd="0" presId="urn:microsoft.com/office/officeart/2008/layout/PictureStrips"/>
    <dgm:cxn modelId="{FFAC4EA6-06EF-4FDB-A23E-052BB52647C0}" type="presParOf" srcId="{19110F5E-209E-484E-9B57-9D8C7834AFB4}" destId="{C3AC43AF-6A23-4903-95B5-5098BCEFE3AE}" srcOrd="3" destOrd="0" presId="urn:microsoft.com/office/officeart/2008/layout/PictureStrips"/>
    <dgm:cxn modelId="{882C34AF-3058-40B3-ADE4-D31DEB357E33}" type="presParOf" srcId="{19110F5E-209E-484E-9B57-9D8C7834AFB4}" destId="{F167AACF-CA9B-4FE1-AAE3-59C735F5338F}" srcOrd="4" destOrd="0" presId="urn:microsoft.com/office/officeart/2008/layout/PictureStrips"/>
    <dgm:cxn modelId="{8C050487-BC66-4E30-B89C-1F0BEB9237F6}" type="presParOf" srcId="{F167AACF-CA9B-4FE1-AAE3-59C735F5338F}" destId="{0CF1C89F-9E67-4DC1-8205-D1FF2FF33A67}" srcOrd="0" destOrd="0" presId="urn:microsoft.com/office/officeart/2008/layout/PictureStrips"/>
    <dgm:cxn modelId="{D038FED6-DBA2-4730-92E9-7EFC1514ED8C}" type="presParOf" srcId="{F167AACF-CA9B-4FE1-AAE3-59C735F5338F}" destId="{65A36BDE-41BC-4425-950A-1D7018E314A2}" srcOrd="1" destOrd="0" presId="urn:microsoft.com/office/officeart/2008/layout/PictureStrips"/>
    <dgm:cxn modelId="{2BC56313-3A3E-406B-AEA8-EB41532BB657}" type="presParOf" srcId="{19110F5E-209E-484E-9B57-9D8C7834AFB4}" destId="{AC08FB3D-8A9F-4EAA-A1A8-5F09914141A6}" srcOrd="5" destOrd="0" presId="urn:microsoft.com/office/officeart/2008/layout/PictureStrips"/>
    <dgm:cxn modelId="{5575EEB9-7CAD-4B3D-94D1-C1C5EF1E5D8A}" type="presParOf" srcId="{19110F5E-209E-484E-9B57-9D8C7834AFB4}" destId="{53C056C2-C814-40AE-AB79-12CF46A04993}" srcOrd="6" destOrd="0" presId="urn:microsoft.com/office/officeart/2008/layout/PictureStrips"/>
    <dgm:cxn modelId="{A34279F3-FB4D-47E9-93E9-96CE0E907C50}" type="presParOf" srcId="{53C056C2-C814-40AE-AB79-12CF46A04993}" destId="{C769F60F-B585-42FB-86B1-21E1CBED18CE}" srcOrd="0" destOrd="0" presId="urn:microsoft.com/office/officeart/2008/layout/PictureStrips"/>
    <dgm:cxn modelId="{BA0C9120-F181-427C-A702-7B073DDBA7D6}" type="presParOf" srcId="{53C056C2-C814-40AE-AB79-12CF46A04993}" destId="{076ED9B9-16A1-40EC-9BB3-2B9F6F735ACF}" srcOrd="1" destOrd="0" presId="urn:microsoft.com/office/officeart/2008/layout/PictureStrips"/>
    <dgm:cxn modelId="{4F8DF8E3-3E2F-432E-87C2-208DD933053B}" type="presParOf" srcId="{19110F5E-209E-484E-9B57-9D8C7834AFB4}" destId="{DF21B60C-A7A3-44E8-A546-93F424E06337}" srcOrd="7" destOrd="0" presId="urn:microsoft.com/office/officeart/2008/layout/PictureStrips"/>
    <dgm:cxn modelId="{E63428F2-BC09-4388-A621-D8C1F9994A7D}" type="presParOf" srcId="{19110F5E-209E-484E-9B57-9D8C7834AFB4}" destId="{BF64C380-6F2F-4154-A918-25A160057536}" srcOrd="8" destOrd="0" presId="urn:microsoft.com/office/officeart/2008/layout/PictureStrips"/>
    <dgm:cxn modelId="{7E74BEF8-E452-4B1C-8303-E5B4E93F1842}" type="presParOf" srcId="{BF64C380-6F2F-4154-A918-25A160057536}" destId="{A4E54522-2CD6-4DB3-9001-B863BEA49324}" srcOrd="0" destOrd="0" presId="urn:microsoft.com/office/officeart/2008/layout/PictureStrips"/>
    <dgm:cxn modelId="{7D936410-D73E-4907-9818-417BE946BA6C}" type="presParOf" srcId="{BF64C380-6F2F-4154-A918-25A160057536}" destId="{0A7FA6AF-6CE0-4F25-A670-8B638667ED79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72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0B168F7B-C267-44BB-9370-4A75EB9603C0}" type="doc">
      <dgm:prSet loTypeId="urn:microsoft.com/office/officeart/2005/8/layout/vList2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pl-PL"/>
        </a:p>
      </dgm:t>
    </dgm:pt>
    <dgm:pt modelId="{ED98A596-6A73-4A77-9322-A037C8BD5D6B}">
      <dgm:prSet phldrT="[Tekst]" custT="1"/>
      <dgm:spPr>
        <a:solidFill>
          <a:schemeClr val="accent3">
            <a:lumMod val="40000"/>
            <a:lumOff val="60000"/>
          </a:schemeClr>
        </a:solidFill>
      </dgm:spPr>
      <dgm:t>
        <a:bodyPr/>
        <a:lstStyle/>
        <a:p>
          <a:r>
            <a:rPr lang="pl-PL" sz="1100">
              <a:solidFill>
                <a:schemeClr val="tx1"/>
              </a:solidFill>
            </a:rPr>
            <a:t>CEL 1.</a:t>
          </a:r>
        </a:p>
      </dgm:t>
    </dgm:pt>
    <dgm:pt modelId="{A0395610-C260-42CF-A209-FB84020736DD}" type="parTrans" cxnId="{F09E3928-CEA0-4D2D-8C70-51FA2B72D7B7}">
      <dgm:prSet/>
      <dgm:spPr/>
      <dgm:t>
        <a:bodyPr/>
        <a:lstStyle/>
        <a:p>
          <a:endParaRPr lang="pl-PL"/>
        </a:p>
      </dgm:t>
    </dgm:pt>
    <dgm:pt modelId="{EACE203E-7DB5-49CC-96B5-DA6DC2020EF8}" type="sibTrans" cxnId="{F09E3928-CEA0-4D2D-8C70-51FA2B72D7B7}">
      <dgm:prSet/>
      <dgm:spPr/>
      <dgm:t>
        <a:bodyPr/>
        <a:lstStyle/>
        <a:p>
          <a:endParaRPr lang="pl-PL"/>
        </a:p>
      </dgm:t>
    </dgm:pt>
    <dgm:pt modelId="{15775E1C-AEA0-4EE0-B0AF-9B0ECACF5CE5}">
      <dgm:prSet phldrT="[Tekst]" custT="1"/>
      <dgm:spPr/>
      <dgm:t>
        <a:bodyPr/>
        <a:lstStyle/>
        <a:p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Wspieranie aktywizacji zawodowej osób pozostających  bez  pracy, w tym promowanie aktywności zawodowej osób starszych.</a:t>
          </a:r>
        </a:p>
      </dgm:t>
    </dgm:pt>
    <dgm:pt modelId="{D82ACB27-7961-4EA2-A7CD-7F05B9713DF1}" type="parTrans" cxnId="{FC3DB2F0-00F4-469D-8CA8-5529490B0D1A}">
      <dgm:prSet/>
      <dgm:spPr/>
      <dgm:t>
        <a:bodyPr/>
        <a:lstStyle/>
        <a:p>
          <a:endParaRPr lang="pl-PL"/>
        </a:p>
      </dgm:t>
    </dgm:pt>
    <dgm:pt modelId="{77C78C62-E465-4DB2-AF34-7504C08A4086}" type="sibTrans" cxnId="{FC3DB2F0-00F4-469D-8CA8-5529490B0D1A}">
      <dgm:prSet/>
      <dgm:spPr/>
      <dgm:t>
        <a:bodyPr/>
        <a:lstStyle/>
        <a:p>
          <a:endParaRPr lang="pl-PL"/>
        </a:p>
      </dgm:t>
    </dgm:pt>
    <dgm:pt modelId="{3FE254A2-5F31-4010-A4D8-796E4A7F4806}">
      <dgm:prSet phldrT="[Tekst]" custT="1"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r>
            <a:rPr lang="pl-PL" sz="1100">
              <a:solidFill>
                <a:schemeClr val="tx1"/>
              </a:solidFill>
            </a:rPr>
            <a:t>CEL 2.</a:t>
          </a:r>
        </a:p>
      </dgm:t>
    </dgm:pt>
    <dgm:pt modelId="{85A3AFA3-09D2-4638-A56F-0A1E77B0B284}" type="parTrans" cxnId="{A75F276A-086F-437F-A1D9-A56AFADA42E7}">
      <dgm:prSet/>
      <dgm:spPr/>
      <dgm:t>
        <a:bodyPr/>
        <a:lstStyle/>
        <a:p>
          <a:endParaRPr lang="pl-PL"/>
        </a:p>
      </dgm:t>
    </dgm:pt>
    <dgm:pt modelId="{E275C414-E152-40CC-898F-2474EBBA0DCD}" type="sibTrans" cxnId="{A75F276A-086F-437F-A1D9-A56AFADA42E7}">
      <dgm:prSet/>
      <dgm:spPr/>
      <dgm:t>
        <a:bodyPr/>
        <a:lstStyle/>
        <a:p>
          <a:endParaRPr lang="pl-PL"/>
        </a:p>
      </dgm:t>
    </dgm:pt>
    <dgm:pt modelId="{4608FE5D-17DC-4D42-9F2D-51FFA35C86DE}">
      <dgm:prSet phldrT="[Tekst]" custT="1"/>
      <dgm:spPr/>
      <dgm:t>
        <a:bodyPr/>
        <a:lstStyle/>
        <a:p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Podnoszenie kompetencji i kwalifikacji przedsiębiorców </a:t>
          </a:r>
          <a:b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i pracowników w celu dostosowania do potrzeb specjalizacji regionalnego rynku pracy.</a:t>
          </a:r>
        </a:p>
      </dgm:t>
    </dgm:pt>
    <dgm:pt modelId="{0CD41488-7A08-44A2-97F1-FE6AEE2A076C}" type="parTrans" cxnId="{FC365690-8611-4D36-9283-943758F639D5}">
      <dgm:prSet/>
      <dgm:spPr/>
      <dgm:t>
        <a:bodyPr/>
        <a:lstStyle/>
        <a:p>
          <a:endParaRPr lang="pl-PL"/>
        </a:p>
      </dgm:t>
    </dgm:pt>
    <dgm:pt modelId="{CC841224-65BB-4BC8-9986-AF63C031301F}" type="sibTrans" cxnId="{FC365690-8611-4D36-9283-943758F639D5}">
      <dgm:prSet/>
      <dgm:spPr/>
      <dgm:t>
        <a:bodyPr/>
        <a:lstStyle/>
        <a:p>
          <a:endParaRPr lang="pl-PL"/>
        </a:p>
      </dgm:t>
    </dgm:pt>
    <dgm:pt modelId="{F08381BA-DAC4-4687-B879-5730C9241EC9}" type="pres">
      <dgm:prSet presAssocID="{0B168F7B-C267-44BB-9370-4A75EB9603C0}" presName="linear" presStyleCnt="0">
        <dgm:presLayoutVars>
          <dgm:animLvl val="lvl"/>
          <dgm:resizeHandles val="exact"/>
        </dgm:presLayoutVars>
      </dgm:prSet>
      <dgm:spPr/>
    </dgm:pt>
    <dgm:pt modelId="{6CC499E6-0518-4EEE-90DB-AFB3117D2900}" type="pres">
      <dgm:prSet presAssocID="{ED98A596-6A73-4A77-9322-A037C8BD5D6B}" presName="parentText" presStyleLbl="node1" presStyleIdx="0" presStyleCnt="2" custScaleY="58054">
        <dgm:presLayoutVars>
          <dgm:chMax val="0"/>
          <dgm:bulletEnabled val="1"/>
        </dgm:presLayoutVars>
      </dgm:prSet>
      <dgm:spPr/>
    </dgm:pt>
    <dgm:pt modelId="{CEE2263B-79F3-46DB-A96B-B8397786CC24}" type="pres">
      <dgm:prSet presAssocID="{ED98A596-6A73-4A77-9322-A037C8BD5D6B}" presName="childText" presStyleLbl="revTx" presStyleIdx="0" presStyleCnt="2">
        <dgm:presLayoutVars>
          <dgm:bulletEnabled val="1"/>
        </dgm:presLayoutVars>
      </dgm:prSet>
      <dgm:spPr/>
    </dgm:pt>
    <dgm:pt modelId="{45BE5D2E-A3C0-48BD-888D-4A7C7278F2BF}" type="pres">
      <dgm:prSet presAssocID="{3FE254A2-5F31-4010-A4D8-796E4A7F4806}" presName="parentText" presStyleLbl="node1" presStyleIdx="1" presStyleCnt="2" custScaleY="58077" custLinFactNeighborY="-1097">
        <dgm:presLayoutVars>
          <dgm:chMax val="0"/>
          <dgm:bulletEnabled val="1"/>
        </dgm:presLayoutVars>
      </dgm:prSet>
      <dgm:spPr/>
    </dgm:pt>
    <dgm:pt modelId="{BEBA2D4E-C3B7-4E47-8599-8DEC9D0FFA15}" type="pres">
      <dgm:prSet presAssocID="{3FE254A2-5F31-4010-A4D8-796E4A7F4806}" presName="childText" presStyleLbl="revTx" presStyleIdx="1" presStyleCnt="2" custScaleY="116682" custLinFactNeighborY="22038">
        <dgm:presLayoutVars>
          <dgm:bulletEnabled val="1"/>
        </dgm:presLayoutVars>
      </dgm:prSet>
      <dgm:spPr/>
    </dgm:pt>
  </dgm:ptLst>
  <dgm:cxnLst>
    <dgm:cxn modelId="{2DE65008-3B29-45AD-A1CE-D3C640A46A0A}" type="presOf" srcId="{15775E1C-AEA0-4EE0-B0AF-9B0ECACF5CE5}" destId="{CEE2263B-79F3-46DB-A96B-B8397786CC24}" srcOrd="0" destOrd="0" presId="urn:microsoft.com/office/officeart/2005/8/layout/vList2"/>
    <dgm:cxn modelId="{F09E3928-CEA0-4D2D-8C70-51FA2B72D7B7}" srcId="{0B168F7B-C267-44BB-9370-4A75EB9603C0}" destId="{ED98A596-6A73-4A77-9322-A037C8BD5D6B}" srcOrd="0" destOrd="0" parTransId="{A0395610-C260-42CF-A209-FB84020736DD}" sibTransId="{EACE203E-7DB5-49CC-96B5-DA6DC2020EF8}"/>
    <dgm:cxn modelId="{A75F276A-086F-437F-A1D9-A56AFADA42E7}" srcId="{0B168F7B-C267-44BB-9370-4A75EB9603C0}" destId="{3FE254A2-5F31-4010-A4D8-796E4A7F4806}" srcOrd="1" destOrd="0" parTransId="{85A3AFA3-09D2-4638-A56F-0A1E77B0B284}" sibTransId="{E275C414-E152-40CC-898F-2474EBBA0DCD}"/>
    <dgm:cxn modelId="{C1D7CC50-CB06-482C-BEB8-4BF1C2175BA4}" type="presOf" srcId="{3FE254A2-5F31-4010-A4D8-796E4A7F4806}" destId="{45BE5D2E-A3C0-48BD-888D-4A7C7278F2BF}" srcOrd="0" destOrd="0" presId="urn:microsoft.com/office/officeart/2005/8/layout/vList2"/>
    <dgm:cxn modelId="{8932BB8F-A10E-41E5-AFC3-95E2BDE99E20}" type="presOf" srcId="{0B168F7B-C267-44BB-9370-4A75EB9603C0}" destId="{F08381BA-DAC4-4687-B879-5730C9241EC9}" srcOrd="0" destOrd="0" presId="urn:microsoft.com/office/officeart/2005/8/layout/vList2"/>
    <dgm:cxn modelId="{FC365690-8611-4D36-9283-943758F639D5}" srcId="{3FE254A2-5F31-4010-A4D8-796E4A7F4806}" destId="{4608FE5D-17DC-4D42-9F2D-51FFA35C86DE}" srcOrd="0" destOrd="0" parTransId="{0CD41488-7A08-44A2-97F1-FE6AEE2A076C}" sibTransId="{CC841224-65BB-4BC8-9986-AF63C031301F}"/>
    <dgm:cxn modelId="{A743649F-181D-48B6-B296-3579C2A2394E}" type="presOf" srcId="{ED98A596-6A73-4A77-9322-A037C8BD5D6B}" destId="{6CC499E6-0518-4EEE-90DB-AFB3117D2900}" srcOrd="0" destOrd="0" presId="urn:microsoft.com/office/officeart/2005/8/layout/vList2"/>
    <dgm:cxn modelId="{59768EC6-3D57-4832-8477-0A5633D2C73F}" type="presOf" srcId="{4608FE5D-17DC-4D42-9F2D-51FFA35C86DE}" destId="{BEBA2D4E-C3B7-4E47-8599-8DEC9D0FFA15}" srcOrd="0" destOrd="0" presId="urn:microsoft.com/office/officeart/2005/8/layout/vList2"/>
    <dgm:cxn modelId="{FC3DB2F0-00F4-469D-8CA8-5529490B0D1A}" srcId="{ED98A596-6A73-4A77-9322-A037C8BD5D6B}" destId="{15775E1C-AEA0-4EE0-B0AF-9B0ECACF5CE5}" srcOrd="0" destOrd="0" parTransId="{D82ACB27-7961-4EA2-A7CD-7F05B9713DF1}" sibTransId="{77C78C62-E465-4DB2-AF34-7504C08A4086}"/>
    <dgm:cxn modelId="{697DFAA0-A87D-4208-BC20-8CD11990A7DA}" type="presParOf" srcId="{F08381BA-DAC4-4687-B879-5730C9241EC9}" destId="{6CC499E6-0518-4EEE-90DB-AFB3117D2900}" srcOrd="0" destOrd="0" presId="urn:microsoft.com/office/officeart/2005/8/layout/vList2"/>
    <dgm:cxn modelId="{A882E6B3-F29E-49AF-A03C-15BBBC49A80D}" type="presParOf" srcId="{F08381BA-DAC4-4687-B879-5730C9241EC9}" destId="{CEE2263B-79F3-46DB-A96B-B8397786CC24}" srcOrd="1" destOrd="0" presId="urn:microsoft.com/office/officeart/2005/8/layout/vList2"/>
    <dgm:cxn modelId="{6DA4B20D-45FB-4985-9C76-6F1AB0450EF0}" type="presParOf" srcId="{F08381BA-DAC4-4687-B879-5730C9241EC9}" destId="{45BE5D2E-A3C0-48BD-888D-4A7C7278F2BF}" srcOrd="2" destOrd="0" presId="urn:microsoft.com/office/officeart/2005/8/layout/vList2"/>
    <dgm:cxn modelId="{1D65BFFE-6ACD-42AE-8B7E-388800CB8655}" type="presParOf" srcId="{F08381BA-DAC4-4687-B879-5730C9241EC9}" destId="{BEBA2D4E-C3B7-4E47-8599-8DEC9D0FFA15}" srcOrd="3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79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0B168F7B-C267-44BB-9370-4A75EB9603C0}" type="doc">
      <dgm:prSet loTypeId="urn:microsoft.com/office/officeart/2005/8/layout/vList2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pl-PL"/>
        </a:p>
      </dgm:t>
    </dgm:pt>
    <dgm:pt modelId="{ED98A596-6A73-4A77-9322-A037C8BD5D6B}">
      <dgm:prSet phldrT="[Tekst]" custT="1"/>
      <dgm:spPr>
        <a:xfrm>
          <a:off x="0" y="5391"/>
          <a:ext cx="3360420" cy="315163"/>
        </a:xfrm>
        <a:prstGeom prst="roundRect">
          <a:avLst/>
        </a:prstGeom>
        <a:solidFill>
          <a:srgbClr val="E7BC29">
            <a:lumMod val="40000"/>
            <a:lumOff val="60000"/>
          </a:srgbClr>
        </a:solidFill>
        <a:ln w="15875" cap="rnd" cmpd="sng" algn="ctr">
          <a:solidFill>
            <a:schemeClr val="accent3">
              <a:lumMod val="20000"/>
              <a:lumOff val="80000"/>
            </a:schemeClr>
          </a:solidFill>
          <a:prstDash val="solid"/>
        </a:ln>
        <a:effectLst/>
      </dgm:spPr>
      <dgm:t>
        <a:bodyPr/>
        <a:lstStyle/>
        <a:p>
          <a:pPr algn="ctr">
            <a:buNone/>
          </a:pPr>
          <a:r>
            <a:rPr lang="pl-PL" sz="110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CEL 1.</a:t>
          </a:r>
        </a:p>
      </dgm:t>
    </dgm:pt>
    <dgm:pt modelId="{A0395610-C260-42CF-A209-FB84020736DD}" type="parTrans" cxnId="{F09E3928-CEA0-4D2D-8C70-51FA2B72D7B7}">
      <dgm:prSet/>
      <dgm:spPr/>
      <dgm:t>
        <a:bodyPr/>
        <a:lstStyle/>
        <a:p>
          <a:pPr algn="ctr"/>
          <a:endParaRPr lang="pl-PL"/>
        </a:p>
      </dgm:t>
    </dgm:pt>
    <dgm:pt modelId="{EACE203E-7DB5-49CC-96B5-DA6DC2020EF8}" type="sibTrans" cxnId="{F09E3928-CEA0-4D2D-8C70-51FA2B72D7B7}">
      <dgm:prSet/>
      <dgm:spPr/>
      <dgm:t>
        <a:bodyPr/>
        <a:lstStyle/>
        <a:p>
          <a:pPr algn="ctr"/>
          <a:endParaRPr lang="pl-PL"/>
        </a:p>
      </dgm:t>
    </dgm:pt>
    <dgm:pt modelId="{15775E1C-AEA0-4EE0-B0AF-9B0ECACF5CE5}">
      <dgm:prSet phldrT="[Tekst]" custT="1"/>
      <dgm:spPr>
        <a:xfrm>
          <a:off x="0" y="320555"/>
          <a:ext cx="3360420" cy="480240"/>
        </a:xfrm>
        <a:prstGeom prst="rect">
          <a:avLst/>
        </a:prstGeom>
        <a:noFill/>
        <a:ln>
          <a:solidFill>
            <a:schemeClr val="accent3">
              <a:lumMod val="20000"/>
              <a:lumOff val="80000"/>
            </a:schemeClr>
          </a:solidFill>
        </a:ln>
        <a:effectLst/>
      </dgm:spPr>
      <dgm:t>
        <a:bodyPr/>
        <a:lstStyle/>
        <a:p>
          <a:pPr algn="ctr">
            <a:buChar char="•"/>
          </a:pPr>
          <a:r>
            <a:rPr lang="pl-PL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</a:t>
          </a:r>
          <a:r>
            <a:rPr lang="pl-PL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Wspieranie aktywizacji zawodowej osób pozostających  bez pracy, w tym promowanie aktywności zawodowej osób starszych.</a:t>
          </a:r>
          <a:endParaRPr lang="pl-PL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D82ACB27-7961-4EA2-A7CD-7F05B9713DF1}" type="parTrans" cxnId="{FC3DB2F0-00F4-469D-8CA8-5529490B0D1A}">
      <dgm:prSet/>
      <dgm:spPr/>
      <dgm:t>
        <a:bodyPr/>
        <a:lstStyle/>
        <a:p>
          <a:pPr algn="ctr"/>
          <a:endParaRPr lang="pl-PL"/>
        </a:p>
      </dgm:t>
    </dgm:pt>
    <dgm:pt modelId="{77C78C62-E465-4DB2-AF34-7504C08A4086}" type="sibTrans" cxnId="{FC3DB2F0-00F4-469D-8CA8-5529490B0D1A}">
      <dgm:prSet/>
      <dgm:spPr/>
      <dgm:t>
        <a:bodyPr/>
        <a:lstStyle/>
        <a:p>
          <a:pPr algn="ctr"/>
          <a:endParaRPr lang="pl-PL"/>
        </a:p>
      </dgm:t>
    </dgm:pt>
    <dgm:pt modelId="{F08381BA-DAC4-4687-B879-5730C9241EC9}" type="pres">
      <dgm:prSet presAssocID="{0B168F7B-C267-44BB-9370-4A75EB9603C0}" presName="linear" presStyleCnt="0">
        <dgm:presLayoutVars>
          <dgm:animLvl val="lvl"/>
          <dgm:resizeHandles val="exact"/>
        </dgm:presLayoutVars>
      </dgm:prSet>
      <dgm:spPr/>
    </dgm:pt>
    <dgm:pt modelId="{6CC499E6-0518-4EEE-90DB-AFB3117D2900}" type="pres">
      <dgm:prSet presAssocID="{ED98A596-6A73-4A77-9322-A037C8BD5D6B}" presName="parentText" presStyleLbl="node1" presStyleIdx="0" presStyleCnt="1" custScaleY="52485" custLinFactNeighborX="-2037" custLinFactNeighborY="-21817">
        <dgm:presLayoutVars>
          <dgm:chMax val="0"/>
          <dgm:bulletEnabled val="1"/>
        </dgm:presLayoutVars>
      </dgm:prSet>
      <dgm:spPr/>
    </dgm:pt>
    <dgm:pt modelId="{CEE2263B-79F3-46DB-A96B-B8397786CC24}" type="pres">
      <dgm:prSet presAssocID="{ED98A596-6A73-4A77-9322-A037C8BD5D6B}" presName="childText" presStyleLbl="revTx" presStyleIdx="0" presStyleCnt="1" custScaleY="81040" custLinFactNeighborY="19369">
        <dgm:presLayoutVars>
          <dgm:bulletEnabled val="1"/>
        </dgm:presLayoutVars>
      </dgm:prSet>
      <dgm:spPr/>
    </dgm:pt>
  </dgm:ptLst>
  <dgm:cxnLst>
    <dgm:cxn modelId="{2DE65008-3B29-45AD-A1CE-D3C640A46A0A}" type="presOf" srcId="{15775E1C-AEA0-4EE0-B0AF-9B0ECACF5CE5}" destId="{CEE2263B-79F3-46DB-A96B-B8397786CC24}" srcOrd="0" destOrd="0" presId="urn:microsoft.com/office/officeart/2005/8/layout/vList2"/>
    <dgm:cxn modelId="{F09E3928-CEA0-4D2D-8C70-51FA2B72D7B7}" srcId="{0B168F7B-C267-44BB-9370-4A75EB9603C0}" destId="{ED98A596-6A73-4A77-9322-A037C8BD5D6B}" srcOrd="0" destOrd="0" parTransId="{A0395610-C260-42CF-A209-FB84020736DD}" sibTransId="{EACE203E-7DB5-49CC-96B5-DA6DC2020EF8}"/>
    <dgm:cxn modelId="{8932BB8F-A10E-41E5-AFC3-95E2BDE99E20}" type="presOf" srcId="{0B168F7B-C267-44BB-9370-4A75EB9603C0}" destId="{F08381BA-DAC4-4687-B879-5730C9241EC9}" srcOrd="0" destOrd="0" presId="urn:microsoft.com/office/officeart/2005/8/layout/vList2"/>
    <dgm:cxn modelId="{A743649F-181D-48B6-B296-3579C2A2394E}" type="presOf" srcId="{ED98A596-6A73-4A77-9322-A037C8BD5D6B}" destId="{6CC499E6-0518-4EEE-90DB-AFB3117D2900}" srcOrd="0" destOrd="0" presId="urn:microsoft.com/office/officeart/2005/8/layout/vList2"/>
    <dgm:cxn modelId="{FC3DB2F0-00F4-469D-8CA8-5529490B0D1A}" srcId="{ED98A596-6A73-4A77-9322-A037C8BD5D6B}" destId="{15775E1C-AEA0-4EE0-B0AF-9B0ECACF5CE5}" srcOrd="0" destOrd="0" parTransId="{D82ACB27-7961-4EA2-A7CD-7F05B9713DF1}" sibTransId="{77C78C62-E465-4DB2-AF34-7504C08A4086}"/>
    <dgm:cxn modelId="{697DFAA0-A87D-4208-BC20-8CD11990A7DA}" type="presParOf" srcId="{F08381BA-DAC4-4687-B879-5730C9241EC9}" destId="{6CC499E6-0518-4EEE-90DB-AFB3117D2900}" srcOrd="0" destOrd="0" presId="urn:microsoft.com/office/officeart/2005/8/layout/vList2"/>
    <dgm:cxn modelId="{A882E6B3-F29E-49AF-A03C-15BBBC49A80D}" type="presParOf" srcId="{F08381BA-DAC4-4687-B879-5730C9241EC9}" destId="{CEE2263B-79F3-46DB-A96B-B8397786CC24}" srcOrd="1" destOrd="0" presId="urn:microsoft.com/office/officeart/2005/8/layout/vList2"/>
  </dgm:cxnLst>
  <dgm:bg/>
  <dgm:whole>
    <a:ln>
      <a:solidFill>
        <a:schemeClr val="accent3">
          <a:lumMod val="60000"/>
          <a:lumOff val="40000"/>
        </a:schemeClr>
      </a:solidFill>
    </a:ln>
  </dgm:whole>
  <dgm:extLst>
    <a:ext uri="http://schemas.microsoft.com/office/drawing/2008/diagram">
      <dsp:dataModelExt xmlns:dsp="http://schemas.microsoft.com/office/drawing/2008/diagram" relId="rId84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9FB05C35-FCE2-4AA1-A747-63DCFCC00DAF}" type="doc">
      <dgm:prSet loTypeId="urn:microsoft.com/office/officeart/2005/8/layout/StepDownProcess" loCatId="process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061C06E6-203E-4843-927B-B91780435C83}">
      <dgm:prSet phldrT="[Tekst]" custT="1"/>
      <dgm:spPr>
        <a:solidFill>
          <a:schemeClr val="accent3">
            <a:lumMod val="40000"/>
            <a:lumOff val="60000"/>
          </a:schemeClr>
        </a:solidFill>
      </dgm:spPr>
      <dgm:t>
        <a:bodyPr/>
        <a:lstStyle/>
        <a:p>
          <a:r>
            <a:rPr lang="pl-PL" sz="1100" b="1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220 106 482,53 zł</a:t>
          </a:r>
        </a:p>
      </dgm:t>
    </dgm:pt>
    <dgm:pt modelId="{8374B36D-3820-4B61-911A-ED29D9D7E308}" type="parTrans" cxnId="{F362D38A-BD81-4B14-B4B8-272118CE4221}">
      <dgm:prSet/>
      <dgm:spPr/>
      <dgm:t>
        <a:bodyPr/>
        <a:lstStyle/>
        <a:p>
          <a:endParaRPr lang="pl-PL">
            <a:solidFill>
              <a:schemeClr val="tx1"/>
            </a:solidFill>
          </a:endParaRPr>
        </a:p>
      </dgm:t>
    </dgm:pt>
    <dgm:pt modelId="{8A02296E-6A6E-4570-9AD3-D2B9C4E673BD}" type="sibTrans" cxnId="{F362D38A-BD81-4B14-B4B8-272118CE4221}">
      <dgm:prSet/>
      <dgm:spPr/>
      <dgm:t>
        <a:bodyPr/>
        <a:lstStyle/>
        <a:p>
          <a:endParaRPr lang="pl-PL">
            <a:solidFill>
              <a:schemeClr val="tx1"/>
            </a:solidFill>
          </a:endParaRPr>
        </a:p>
      </dgm:t>
    </dgm:pt>
    <dgm:pt modelId="{1245AF7E-C57C-4D84-9459-3D0350AA752C}">
      <dgm:prSet phldrT="[Tekst]" custT="1"/>
      <dgm:spPr/>
      <dgm:t>
        <a:bodyPr/>
        <a:lstStyle/>
        <a:p>
          <a:r>
            <a:rPr lang="pl-PL" sz="105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w ramach tego limitu kwotę </a:t>
          </a:r>
        </a:p>
      </dgm:t>
    </dgm:pt>
    <dgm:pt modelId="{9D6207DD-6CD5-4630-8CC4-FEB670575823}" type="parTrans" cxnId="{EEB6124F-E408-461F-B0F9-77C5B7C4C390}">
      <dgm:prSet/>
      <dgm:spPr/>
      <dgm:t>
        <a:bodyPr/>
        <a:lstStyle/>
        <a:p>
          <a:endParaRPr lang="pl-PL">
            <a:solidFill>
              <a:schemeClr val="tx1"/>
            </a:solidFill>
          </a:endParaRPr>
        </a:p>
      </dgm:t>
    </dgm:pt>
    <dgm:pt modelId="{CED7F1CF-4F07-4724-9F28-833E9762C478}" type="sibTrans" cxnId="{EEB6124F-E408-461F-B0F9-77C5B7C4C390}">
      <dgm:prSet/>
      <dgm:spPr/>
      <dgm:t>
        <a:bodyPr/>
        <a:lstStyle/>
        <a:p>
          <a:endParaRPr lang="pl-PL">
            <a:solidFill>
              <a:schemeClr val="tx1"/>
            </a:solidFill>
          </a:endParaRPr>
        </a:p>
      </dgm:t>
    </dgm:pt>
    <dgm:pt modelId="{55827111-834A-491E-B28E-EF06C26836CC}">
      <dgm:prSet phldrT="[Tekst]" custT="1"/>
      <dgm:spPr>
        <a:solidFill>
          <a:schemeClr val="accent6">
            <a:lumMod val="40000"/>
            <a:lumOff val="60000"/>
          </a:schemeClr>
        </a:solidFill>
      </dgm:spPr>
      <dgm:t>
        <a:bodyPr/>
        <a:lstStyle/>
        <a:p>
          <a:r>
            <a:rPr lang="pl-PL" sz="1100" b="1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69 433 855,00 zł </a:t>
          </a:r>
        </a:p>
      </dgm:t>
    </dgm:pt>
    <dgm:pt modelId="{C74A0C91-CFC5-407C-AEDE-BF984C90869C}" type="parTrans" cxnId="{23C8B916-08A8-4E07-A51B-32ED0E4A46A1}">
      <dgm:prSet/>
      <dgm:spPr/>
      <dgm:t>
        <a:bodyPr/>
        <a:lstStyle/>
        <a:p>
          <a:endParaRPr lang="pl-PL">
            <a:solidFill>
              <a:schemeClr val="tx1"/>
            </a:solidFill>
          </a:endParaRPr>
        </a:p>
      </dgm:t>
    </dgm:pt>
    <dgm:pt modelId="{2C190075-BA79-409C-9FC1-469DAFE8DE81}" type="sibTrans" cxnId="{23C8B916-08A8-4E07-A51B-32ED0E4A46A1}">
      <dgm:prSet/>
      <dgm:spPr/>
      <dgm:t>
        <a:bodyPr/>
        <a:lstStyle/>
        <a:p>
          <a:endParaRPr lang="pl-PL">
            <a:solidFill>
              <a:schemeClr val="tx1"/>
            </a:solidFill>
          </a:endParaRPr>
        </a:p>
      </dgm:t>
    </dgm:pt>
    <dgm:pt modelId="{E6164C06-D4CD-4951-BCA2-20A8D8E31339}">
      <dgm:prSet phldrT="[Tekst]" custT="1"/>
      <dgm:spPr/>
      <dgm:t>
        <a:bodyPr/>
        <a:lstStyle/>
        <a:p>
          <a:r>
            <a:rPr lang="pl-PL" sz="105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przeznaczono na realizację projektów realizowanych w ramach programu Fundusze Europejskie dla Wielkopolski 2021-2027 współfinansowane z EFS +</a:t>
          </a:r>
        </a:p>
      </dgm:t>
    </dgm:pt>
    <dgm:pt modelId="{8696B51D-5837-4B4E-8C4E-CB3B5DF8BA5B}" type="parTrans" cxnId="{0D67AD51-0054-4201-A234-F42793CBDF57}">
      <dgm:prSet/>
      <dgm:spPr/>
      <dgm:t>
        <a:bodyPr/>
        <a:lstStyle/>
        <a:p>
          <a:endParaRPr lang="pl-PL">
            <a:solidFill>
              <a:schemeClr val="tx1"/>
            </a:solidFill>
          </a:endParaRPr>
        </a:p>
      </dgm:t>
    </dgm:pt>
    <dgm:pt modelId="{E967E88F-E488-496C-98FE-B3CA8E4BF747}" type="sibTrans" cxnId="{0D67AD51-0054-4201-A234-F42793CBDF57}">
      <dgm:prSet/>
      <dgm:spPr/>
      <dgm:t>
        <a:bodyPr/>
        <a:lstStyle/>
        <a:p>
          <a:endParaRPr lang="pl-PL">
            <a:solidFill>
              <a:schemeClr val="tx1"/>
            </a:solidFill>
          </a:endParaRPr>
        </a:p>
      </dgm:t>
    </dgm:pt>
    <dgm:pt modelId="{72205444-F972-4842-AC59-7A188A551F6B}" type="pres">
      <dgm:prSet presAssocID="{9FB05C35-FCE2-4AA1-A747-63DCFCC00DAF}" presName="rootnode" presStyleCnt="0">
        <dgm:presLayoutVars>
          <dgm:chMax/>
          <dgm:chPref/>
          <dgm:dir/>
          <dgm:animLvl val="lvl"/>
        </dgm:presLayoutVars>
      </dgm:prSet>
      <dgm:spPr/>
    </dgm:pt>
    <dgm:pt modelId="{C80675FB-3926-4C7D-AE7F-A7694927DE6A}" type="pres">
      <dgm:prSet presAssocID="{061C06E6-203E-4843-927B-B91780435C83}" presName="composite" presStyleCnt="0"/>
      <dgm:spPr/>
    </dgm:pt>
    <dgm:pt modelId="{C5B3335D-358A-4BA9-A724-30A4F4D5E368}" type="pres">
      <dgm:prSet presAssocID="{061C06E6-203E-4843-927B-B91780435C83}" presName="bentUpArrow1" presStyleLbl="alignImgPlace1" presStyleIdx="0" presStyleCnt="1" custScaleX="80260" custScaleY="87657" custLinFactNeighborX="0" custLinFactNeighborY="-13576"/>
      <dgm:spPr/>
    </dgm:pt>
    <dgm:pt modelId="{608C99F9-FF16-4FCF-A917-24D17379E43A}" type="pres">
      <dgm:prSet presAssocID="{061C06E6-203E-4843-927B-B91780435C83}" presName="ParentText" presStyleLbl="node1" presStyleIdx="0" presStyleCnt="2" custScaleX="137711" custScaleY="75236">
        <dgm:presLayoutVars>
          <dgm:chMax val="1"/>
          <dgm:chPref val="1"/>
          <dgm:bulletEnabled val="1"/>
        </dgm:presLayoutVars>
      </dgm:prSet>
      <dgm:spPr/>
    </dgm:pt>
    <dgm:pt modelId="{D32BAC1E-1E0E-4FEF-94E0-2B482184B008}" type="pres">
      <dgm:prSet presAssocID="{061C06E6-203E-4843-927B-B91780435C83}" presName="ChildText" presStyleLbl="revTx" presStyleIdx="0" presStyleCnt="2" custLinFactX="-50925" custLinFactY="14884" custLinFactNeighborX="-100000" custLinFactNeighborY="100000">
        <dgm:presLayoutVars>
          <dgm:chMax val="0"/>
          <dgm:chPref val="0"/>
          <dgm:bulletEnabled val="1"/>
        </dgm:presLayoutVars>
      </dgm:prSet>
      <dgm:spPr/>
    </dgm:pt>
    <dgm:pt modelId="{4E7F78DB-2245-4CD6-99D7-C1BAC498059F}" type="pres">
      <dgm:prSet presAssocID="{8A02296E-6A6E-4570-9AD3-D2B9C4E673BD}" presName="sibTrans" presStyleCnt="0"/>
      <dgm:spPr/>
    </dgm:pt>
    <dgm:pt modelId="{85F78436-AB68-4B00-8EFC-D748BD24AC18}" type="pres">
      <dgm:prSet presAssocID="{55827111-834A-491E-B28E-EF06C26836CC}" presName="composite" presStyleCnt="0"/>
      <dgm:spPr/>
    </dgm:pt>
    <dgm:pt modelId="{048FF1FF-C6A7-4C5D-A5FF-1F12C2F3A918}" type="pres">
      <dgm:prSet presAssocID="{55827111-834A-491E-B28E-EF06C26836CC}" presName="ParentText" presStyleLbl="node1" presStyleIdx="1" presStyleCnt="2" custScaleX="114479" custScaleY="66288">
        <dgm:presLayoutVars>
          <dgm:chMax val="1"/>
          <dgm:chPref val="1"/>
          <dgm:bulletEnabled val="1"/>
        </dgm:presLayoutVars>
      </dgm:prSet>
      <dgm:spPr/>
    </dgm:pt>
    <dgm:pt modelId="{83066A94-F200-4E20-A940-144248800B76}" type="pres">
      <dgm:prSet presAssocID="{55827111-834A-491E-B28E-EF06C26836CC}" presName="FinalChildText" presStyleLbl="revTx" presStyleIdx="1" presStyleCnt="2" custScaleX="226537" custScaleY="111452" custLinFactNeighborX="84718" custLinFactNeighborY="-8378">
        <dgm:presLayoutVars>
          <dgm:chMax val="0"/>
          <dgm:chPref val="0"/>
          <dgm:bulletEnabled val="1"/>
        </dgm:presLayoutVars>
      </dgm:prSet>
      <dgm:spPr/>
    </dgm:pt>
  </dgm:ptLst>
  <dgm:cxnLst>
    <dgm:cxn modelId="{23C8B916-08A8-4E07-A51B-32ED0E4A46A1}" srcId="{9FB05C35-FCE2-4AA1-A747-63DCFCC00DAF}" destId="{55827111-834A-491E-B28E-EF06C26836CC}" srcOrd="1" destOrd="0" parTransId="{C74A0C91-CFC5-407C-AEDE-BF984C90869C}" sibTransId="{2C190075-BA79-409C-9FC1-469DAFE8DE81}"/>
    <dgm:cxn modelId="{472B9B2A-13D5-4D72-BDDA-D2543554BA1A}" type="presOf" srcId="{55827111-834A-491E-B28E-EF06C26836CC}" destId="{048FF1FF-C6A7-4C5D-A5FF-1F12C2F3A918}" srcOrd="0" destOrd="0" presId="urn:microsoft.com/office/officeart/2005/8/layout/StepDownProcess"/>
    <dgm:cxn modelId="{02F8DB39-CCBA-4001-B007-40FADD9F4F7D}" type="presOf" srcId="{E6164C06-D4CD-4951-BCA2-20A8D8E31339}" destId="{83066A94-F200-4E20-A940-144248800B76}" srcOrd="0" destOrd="0" presId="urn:microsoft.com/office/officeart/2005/8/layout/StepDownProcess"/>
    <dgm:cxn modelId="{EEB6124F-E408-461F-B0F9-77C5B7C4C390}" srcId="{061C06E6-203E-4843-927B-B91780435C83}" destId="{1245AF7E-C57C-4D84-9459-3D0350AA752C}" srcOrd="0" destOrd="0" parTransId="{9D6207DD-6CD5-4630-8CC4-FEB670575823}" sibTransId="{CED7F1CF-4F07-4724-9F28-833E9762C478}"/>
    <dgm:cxn modelId="{45494270-5D0C-47AF-88F6-2AEC3F74B715}" type="presOf" srcId="{9FB05C35-FCE2-4AA1-A747-63DCFCC00DAF}" destId="{72205444-F972-4842-AC59-7A188A551F6B}" srcOrd="0" destOrd="0" presId="urn:microsoft.com/office/officeart/2005/8/layout/StepDownProcess"/>
    <dgm:cxn modelId="{0D67AD51-0054-4201-A234-F42793CBDF57}" srcId="{55827111-834A-491E-B28E-EF06C26836CC}" destId="{E6164C06-D4CD-4951-BCA2-20A8D8E31339}" srcOrd="0" destOrd="0" parTransId="{8696B51D-5837-4B4E-8C4E-CB3B5DF8BA5B}" sibTransId="{E967E88F-E488-496C-98FE-B3CA8E4BF747}"/>
    <dgm:cxn modelId="{C10EBB58-6BAD-4740-861E-36335049BB64}" type="presOf" srcId="{1245AF7E-C57C-4D84-9459-3D0350AA752C}" destId="{D32BAC1E-1E0E-4FEF-94E0-2B482184B008}" srcOrd="0" destOrd="0" presId="urn:microsoft.com/office/officeart/2005/8/layout/StepDownProcess"/>
    <dgm:cxn modelId="{9BC7D179-187B-446E-A92B-652E4EA15D6C}" type="presOf" srcId="{061C06E6-203E-4843-927B-B91780435C83}" destId="{608C99F9-FF16-4FCF-A917-24D17379E43A}" srcOrd="0" destOrd="0" presId="urn:microsoft.com/office/officeart/2005/8/layout/StepDownProcess"/>
    <dgm:cxn modelId="{F362D38A-BD81-4B14-B4B8-272118CE4221}" srcId="{9FB05C35-FCE2-4AA1-A747-63DCFCC00DAF}" destId="{061C06E6-203E-4843-927B-B91780435C83}" srcOrd="0" destOrd="0" parTransId="{8374B36D-3820-4B61-911A-ED29D9D7E308}" sibTransId="{8A02296E-6A6E-4570-9AD3-D2B9C4E673BD}"/>
    <dgm:cxn modelId="{CDFE9EB4-96FD-4C2B-A988-FA6B24C471EE}" type="presParOf" srcId="{72205444-F972-4842-AC59-7A188A551F6B}" destId="{C80675FB-3926-4C7D-AE7F-A7694927DE6A}" srcOrd="0" destOrd="0" presId="urn:microsoft.com/office/officeart/2005/8/layout/StepDownProcess"/>
    <dgm:cxn modelId="{324F3930-3FC1-4C15-90E2-84BF925EEDC5}" type="presParOf" srcId="{C80675FB-3926-4C7D-AE7F-A7694927DE6A}" destId="{C5B3335D-358A-4BA9-A724-30A4F4D5E368}" srcOrd="0" destOrd="0" presId="urn:microsoft.com/office/officeart/2005/8/layout/StepDownProcess"/>
    <dgm:cxn modelId="{99F6E827-F53B-402B-8844-2E93C4FE8958}" type="presParOf" srcId="{C80675FB-3926-4C7D-AE7F-A7694927DE6A}" destId="{608C99F9-FF16-4FCF-A917-24D17379E43A}" srcOrd="1" destOrd="0" presId="urn:microsoft.com/office/officeart/2005/8/layout/StepDownProcess"/>
    <dgm:cxn modelId="{273B8397-40F3-4B01-B417-F83292F4887D}" type="presParOf" srcId="{C80675FB-3926-4C7D-AE7F-A7694927DE6A}" destId="{D32BAC1E-1E0E-4FEF-94E0-2B482184B008}" srcOrd="2" destOrd="0" presId="urn:microsoft.com/office/officeart/2005/8/layout/StepDownProcess"/>
    <dgm:cxn modelId="{D3DA840A-541B-46E3-A010-E3E749580FD9}" type="presParOf" srcId="{72205444-F972-4842-AC59-7A188A551F6B}" destId="{4E7F78DB-2245-4CD6-99D7-C1BAC498059F}" srcOrd="1" destOrd="0" presId="urn:microsoft.com/office/officeart/2005/8/layout/StepDownProcess"/>
    <dgm:cxn modelId="{5976CF59-18CD-4194-A4AC-B8837E89E286}" type="presParOf" srcId="{72205444-F972-4842-AC59-7A188A551F6B}" destId="{85F78436-AB68-4B00-8EFC-D748BD24AC18}" srcOrd="2" destOrd="0" presId="urn:microsoft.com/office/officeart/2005/8/layout/StepDownProcess"/>
    <dgm:cxn modelId="{26A6BEAD-AB3C-4E11-93F2-1FF59FF62964}" type="presParOf" srcId="{85F78436-AB68-4B00-8EFC-D748BD24AC18}" destId="{048FF1FF-C6A7-4C5D-A5FF-1F12C2F3A918}" srcOrd="0" destOrd="0" presId="urn:microsoft.com/office/officeart/2005/8/layout/StepDownProcess"/>
    <dgm:cxn modelId="{1338DCF9-1019-47E5-B4AA-89F3C7E9F3FA}" type="presParOf" srcId="{85F78436-AB68-4B00-8EFC-D748BD24AC18}" destId="{83066A94-F200-4E20-A940-144248800B76}" srcOrd="1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89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0499AB6D-4E25-45B2-8514-C9D43E7C54E0}" type="doc">
      <dgm:prSet loTypeId="urn:microsoft.com/office/officeart/2008/layout/HalfCircleOrganizationChart" loCatId="hierarchy" qsTypeId="urn:microsoft.com/office/officeart/2005/8/quickstyle/simple4" qsCatId="simple" csTypeId="urn:microsoft.com/office/officeart/2005/8/colors/colorful1" csCatId="colorful" phldr="1"/>
      <dgm:spPr/>
      <dgm:t>
        <a:bodyPr/>
        <a:lstStyle/>
        <a:p>
          <a:endParaRPr lang="pl-PL"/>
        </a:p>
      </dgm:t>
    </dgm:pt>
    <dgm:pt modelId="{5DAF3B4C-7499-4519-8F48-AD654B941493}">
      <dgm:prSet phldrT="[Tekst]" custT="1"/>
      <dgm:spPr>
        <a:xfrm>
          <a:off x="1775019" y="120954"/>
          <a:ext cx="2062805" cy="72262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pl-PL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Priorytet FEWP.06. Fundusze Europejskie dla Wielkopolski </a:t>
          </a:r>
          <a:br>
            <a:rPr lang="pl-PL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</a:br>
          <a:r>
            <a:rPr lang="pl-PL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 silniejszym wymiarze społecznym:</a:t>
          </a:r>
        </a:p>
      </dgm:t>
    </dgm:pt>
    <dgm:pt modelId="{F603AE89-BFFE-4845-BAF9-B522B53EF904}" type="parTrans" cxnId="{C3FF3CBB-2070-4F08-81A8-D177102E17C2}">
      <dgm:prSet/>
      <dgm:spPr/>
      <dgm:t>
        <a:bodyPr/>
        <a:lstStyle/>
        <a:p>
          <a:endParaRPr lang="pl-PL"/>
        </a:p>
      </dgm:t>
    </dgm:pt>
    <dgm:pt modelId="{2B026C2B-0D3B-4450-9A31-B28FEC8FDF79}" type="sibTrans" cxnId="{C3FF3CBB-2070-4F08-81A8-D177102E17C2}">
      <dgm:prSet/>
      <dgm:spPr/>
      <dgm:t>
        <a:bodyPr/>
        <a:lstStyle/>
        <a:p>
          <a:endParaRPr lang="pl-PL"/>
        </a:p>
      </dgm:t>
    </dgm:pt>
    <dgm:pt modelId="{F50CC66D-CEDC-419C-8F90-FDB74A3B7D40}">
      <dgm:prSet phldrT="[Tekst]" custT="1"/>
      <dgm:spPr>
        <a:xfrm>
          <a:off x="692752" y="1174552"/>
          <a:ext cx="2036028" cy="72262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pl-PL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1. Działanie FEWP.06.01 </a:t>
          </a:r>
          <a:r>
            <a:rPr lang="pl-PL" sz="105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Aktywizacja zawodowa osób bezrobotnych </a:t>
          </a:r>
          <a:br>
            <a:rPr lang="pl-PL" sz="105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</a:br>
          <a:r>
            <a:rPr lang="pl-PL" sz="105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i poszukujących pracy - projekty PUP</a:t>
          </a:r>
        </a:p>
      </dgm:t>
    </dgm:pt>
    <dgm:pt modelId="{C355ED7D-65A3-4343-91D3-9FE7FDC77077}" type="parTrans" cxnId="{C8EB735C-2B91-49A0-A4E3-EBF41D7C1BA7}">
      <dgm:prSet/>
      <dgm:spPr>
        <a:xfrm>
          <a:off x="1584322" y="723462"/>
          <a:ext cx="1095655" cy="330968"/>
        </a:xfrm>
        <a:noFill/>
        <a:ln w="635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pl-PL"/>
        </a:p>
      </dgm:t>
    </dgm:pt>
    <dgm:pt modelId="{6A809DF3-F769-4FEC-A730-725D6F6D7BD0}" type="sibTrans" cxnId="{C8EB735C-2B91-49A0-A4E3-EBF41D7C1BA7}">
      <dgm:prSet/>
      <dgm:spPr/>
      <dgm:t>
        <a:bodyPr/>
        <a:lstStyle/>
        <a:p>
          <a:endParaRPr lang="pl-PL"/>
        </a:p>
      </dgm:t>
    </dgm:pt>
    <dgm:pt modelId="{99F09807-BAE9-4173-85FF-A5DFD7FEFDE7}">
      <dgm:prSet phldrT="[Tekst]" custT="1"/>
      <dgm:spPr>
        <a:xfrm>
          <a:off x="2981669" y="1174552"/>
          <a:ext cx="1938422" cy="72262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pl-PL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2. Działanie FEWP.06.02 </a:t>
          </a:r>
          <a:r>
            <a:rPr lang="pl-PL" sz="105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Wsparcie w ramach OHP </a:t>
          </a:r>
          <a:br>
            <a:rPr lang="pl-PL" sz="105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</a:br>
          <a:r>
            <a:rPr lang="pl-PL" sz="105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i mobilność w ramach sieci EURES</a:t>
          </a:r>
        </a:p>
      </dgm:t>
    </dgm:pt>
    <dgm:pt modelId="{C57B8297-243F-4AC6-921C-A86C973755EE}" type="parTrans" cxnId="{F23C055D-8218-401F-9B88-CAF548992425}">
      <dgm:prSet/>
      <dgm:spPr>
        <a:xfrm>
          <a:off x="2679977" y="723462"/>
          <a:ext cx="1144458" cy="330968"/>
        </a:xfrm>
        <a:noFill/>
        <a:ln w="635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pl-PL"/>
        </a:p>
      </dgm:t>
    </dgm:pt>
    <dgm:pt modelId="{417D3064-D4AE-4C3F-8015-4E192679AD57}" type="sibTrans" cxnId="{F23C055D-8218-401F-9B88-CAF548992425}">
      <dgm:prSet/>
      <dgm:spPr/>
      <dgm:t>
        <a:bodyPr/>
        <a:lstStyle/>
        <a:p>
          <a:endParaRPr lang="pl-PL"/>
        </a:p>
      </dgm:t>
    </dgm:pt>
    <dgm:pt modelId="{7407CEC8-5270-416F-8766-E8FF39061941}" type="pres">
      <dgm:prSet presAssocID="{0499AB6D-4E25-45B2-8514-C9D43E7C54E0}" presName="Name0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443670AA-921F-4736-8A57-09903E459A43}" type="pres">
      <dgm:prSet presAssocID="{5DAF3B4C-7499-4519-8F48-AD654B941493}" presName="hierRoot1" presStyleCnt="0">
        <dgm:presLayoutVars>
          <dgm:hierBranch val="init"/>
        </dgm:presLayoutVars>
      </dgm:prSet>
      <dgm:spPr/>
    </dgm:pt>
    <dgm:pt modelId="{872E4EC2-25F7-4C5E-8A50-49277801DA37}" type="pres">
      <dgm:prSet presAssocID="{5DAF3B4C-7499-4519-8F48-AD654B941493}" presName="rootComposite1" presStyleCnt="0"/>
      <dgm:spPr/>
    </dgm:pt>
    <dgm:pt modelId="{BBF67566-9454-4844-8019-7F8F29CFA0EB}" type="pres">
      <dgm:prSet presAssocID="{5DAF3B4C-7499-4519-8F48-AD654B941493}" presName="rootText1" presStyleLbl="alignAcc1" presStyleIdx="0" presStyleCnt="0">
        <dgm:presLayoutVars>
          <dgm:chPref val="3"/>
        </dgm:presLayoutVars>
      </dgm:prSet>
      <dgm:spPr/>
    </dgm:pt>
    <dgm:pt modelId="{A85CA266-B488-41A3-8221-D59B27E3531D}" type="pres">
      <dgm:prSet presAssocID="{5DAF3B4C-7499-4519-8F48-AD654B941493}" presName="topArc1" presStyleLbl="parChTrans1D1" presStyleIdx="0" presStyleCnt="6"/>
      <dgm:spPr/>
    </dgm:pt>
    <dgm:pt modelId="{3FD4A8E5-6BD9-4B16-AEC8-22D75F56B178}" type="pres">
      <dgm:prSet presAssocID="{5DAF3B4C-7499-4519-8F48-AD654B941493}" presName="bottomArc1" presStyleLbl="parChTrans1D1" presStyleIdx="1" presStyleCnt="6"/>
      <dgm:spPr/>
    </dgm:pt>
    <dgm:pt modelId="{AAA5D31D-55D2-4B2A-B121-1E894F0D5F78}" type="pres">
      <dgm:prSet presAssocID="{5DAF3B4C-7499-4519-8F48-AD654B941493}" presName="topConnNode1" presStyleLbl="node1" presStyleIdx="0" presStyleCnt="0"/>
      <dgm:spPr/>
    </dgm:pt>
    <dgm:pt modelId="{3612FA12-61F8-47BF-851E-9DF0CE8ACA08}" type="pres">
      <dgm:prSet presAssocID="{5DAF3B4C-7499-4519-8F48-AD654B941493}" presName="hierChild2" presStyleCnt="0"/>
      <dgm:spPr/>
    </dgm:pt>
    <dgm:pt modelId="{DA718D07-ED61-412C-9DFB-0ACB77038B63}" type="pres">
      <dgm:prSet presAssocID="{C355ED7D-65A3-4343-91D3-9FE7FDC77077}" presName="Name28" presStyleLbl="parChTrans1D2" presStyleIdx="0" presStyleCnt="2"/>
      <dgm:spPr/>
    </dgm:pt>
    <dgm:pt modelId="{49FCEF4C-B19C-4895-B3FF-1CBDD019CDD1}" type="pres">
      <dgm:prSet presAssocID="{F50CC66D-CEDC-419C-8F90-FDB74A3B7D40}" presName="hierRoot2" presStyleCnt="0">
        <dgm:presLayoutVars>
          <dgm:hierBranch val="init"/>
        </dgm:presLayoutVars>
      </dgm:prSet>
      <dgm:spPr/>
    </dgm:pt>
    <dgm:pt modelId="{AC336550-7205-4860-9D6B-DC3A294E7662}" type="pres">
      <dgm:prSet presAssocID="{F50CC66D-CEDC-419C-8F90-FDB74A3B7D40}" presName="rootComposite2" presStyleCnt="0"/>
      <dgm:spPr/>
    </dgm:pt>
    <dgm:pt modelId="{EB179683-43AF-4A79-938E-43D955F3E9A7}" type="pres">
      <dgm:prSet presAssocID="{F50CC66D-CEDC-419C-8F90-FDB74A3B7D40}" presName="rootText2" presStyleLbl="alignAcc1" presStyleIdx="0" presStyleCnt="0">
        <dgm:presLayoutVars>
          <dgm:chPref val="3"/>
        </dgm:presLayoutVars>
      </dgm:prSet>
      <dgm:spPr/>
    </dgm:pt>
    <dgm:pt modelId="{0EB305D0-ABB9-4D52-B817-9110B556366E}" type="pres">
      <dgm:prSet presAssocID="{F50CC66D-CEDC-419C-8F90-FDB74A3B7D40}" presName="topArc2" presStyleLbl="parChTrans1D1" presStyleIdx="2" presStyleCnt="6"/>
      <dgm:spPr/>
    </dgm:pt>
    <dgm:pt modelId="{F262BD75-A8BA-4F0C-A65E-CB9C34335877}" type="pres">
      <dgm:prSet presAssocID="{F50CC66D-CEDC-419C-8F90-FDB74A3B7D40}" presName="bottomArc2" presStyleLbl="parChTrans1D1" presStyleIdx="3" presStyleCnt="6"/>
      <dgm:spPr/>
    </dgm:pt>
    <dgm:pt modelId="{7B605910-A44E-4656-91CE-5C628B7BD415}" type="pres">
      <dgm:prSet presAssocID="{F50CC66D-CEDC-419C-8F90-FDB74A3B7D40}" presName="topConnNode2" presStyleLbl="node2" presStyleIdx="0" presStyleCnt="0"/>
      <dgm:spPr/>
    </dgm:pt>
    <dgm:pt modelId="{916C9272-0928-40CB-B5A6-CCF79D0E233C}" type="pres">
      <dgm:prSet presAssocID="{F50CC66D-CEDC-419C-8F90-FDB74A3B7D40}" presName="hierChild4" presStyleCnt="0"/>
      <dgm:spPr/>
    </dgm:pt>
    <dgm:pt modelId="{FB16B57A-BDCF-4683-9BE5-CA7D9B2D03E0}" type="pres">
      <dgm:prSet presAssocID="{F50CC66D-CEDC-419C-8F90-FDB74A3B7D40}" presName="hierChild5" presStyleCnt="0"/>
      <dgm:spPr/>
    </dgm:pt>
    <dgm:pt modelId="{B69CBCB8-FE73-4734-A8A2-EDF998D26D72}" type="pres">
      <dgm:prSet presAssocID="{C57B8297-243F-4AC6-921C-A86C973755EE}" presName="Name28" presStyleLbl="parChTrans1D2" presStyleIdx="1" presStyleCnt="2"/>
      <dgm:spPr/>
    </dgm:pt>
    <dgm:pt modelId="{903ACE52-8A0F-4F29-88CB-F61D3EF54677}" type="pres">
      <dgm:prSet presAssocID="{99F09807-BAE9-4173-85FF-A5DFD7FEFDE7}" presName="hierRoot2" presStyleCnt="0">
        <dgm:presLayoutVars>
          <dgm:hierBranch val="init"/>
        </dgm:presLayoutVars>
      </dgm:prSet>
      <dgm:spPr/>
    </dgm:pt>
    <dgm:pt modelId="{ECC20A11-A3D1-4296-9173-C4CAC489D08F}" type="pres">
      <dgm:prSet presAssocID="{99F09807-BAE9-4173-85FF-A5DFD7FEFDE7}" presName="rootComposite2" presStyleCnt="0"/>
      <dgm:spPr/>
    </dgm:pt>
    <dgm:pt modelId="{04559D0C-9CEB-4420-8EA9-59424C1482BD}" type="pres">
      <dgm:prSet presAssocID="{99F09807-BAE9-4173-85FF-A5DFD7FEFDE7}" presName="rootText2" presStyleLbl="alignAcc1" presStyleIdx="0" presStyleCnt="0">
        <dgm:presLayoutVars>
          <dgm:chPref val="3"/>
        </dgm:presLayoutVars>
      </dgm:prSet>
      <dgm:spPr/>
    </dgm:pt>
    <dgm:pt modelId="{51F427A9-CE8A-47F9-9DEC-1EB30C02699C}" type="pres">
      <dgm:prSet presAssocID="{99F09807-BAE9-4173-85FF-A5DFD7FEFDE7}" presName="topArc2" presStyleLbl="parChTrans1D1" presStyleIdx="4" presStyleCnt="6"/>
      <dgm:spPr/>
    </dgm:pt>
    <dgm:pt modelId="{5CD5EEB9-A850-4ABE-A336-44576F7BC921}" type="pres">
      <dgm:prSet presAssocID="{99F09807-BAE9-4173-85FF-A5DFD7FEFDE7}" presName="bottomArc2" presStyleLbl="parChTrans1D1" presStyleIdx="5" presStyleCnt="6"/>
      <dgm:spPr/>
    </dgm:pt>
    <dgm:pt modelId="{686F0827-B05F-4950-A0A6-2873DCF0FEE8}" type="pres">
      <dgm:prSet presAssocID="{99F09807-BAE9-4173-85FF-A5DFD7FEFDE7}" presName="topConnNode2" presStyleLbl="node2" presStyleIdx="0" presStyleCnt="0"/>
      <dgm:spPr/>
    </dgm:pt>
    <dgm:pt modelId="{CC672303-9B11-4F99-BA9F-C03989E988AB}" type="pres">
      <dgm:prSet presAssocID="{99F09807-BAE9-4173-85FF-A5DFD7FEFDE7}" presName="hierChild4" presStyleCnt="0"/>
      <dgm:spPr/>
    </dgm:pt>
    <dgm:pt modelId="{63F12C76-9B99-40D8-9D0A-7C767A354DEA}" type="pres">
      <dgm:prSet presAssocID="{99F09807-BAE9-4173-85FF-A5DFD7FEFDE7}" presName="hierChild5" presStyleCnt="0"/>
      <dgm:spPr/>
    </dgm:pt>
    <dgm:pt modelId="{F1F50470-4927-4659-8D0F-6223E552DB72}" type="pres">
      <dgm:prSet presAssocID="{5DAF3B4C-7499-4519-8F48-AD654B941493}" presName="hierChild3" presStyleCnt="0"/>
      <dgm:spPr/>
    </dgm:pt>
  </dgm:ptLst>
  <dgm:cxnLst>
    <dgm:cxn modelId="{D2F7DA19-3D9E-4DD4-B8B6-3A9C7186C14B}" type="presOf" srcId="{F50CC66D-CEDC-419C-8F90-FDB74A3B7D40}" destId="{7B605910-A44E-4656-91CE-5C628B7BD415}" srcOrd="1" destOrd="0" presId="urn:microsoft.com/office/officeart/2008/layout/HalfCircleOrganizationChart"/>
    <dgm:cxn modelId="{3D4F812A-9149-4402-A684-DE9BB68EB194}" type="presOf" srcId="{5DAF3B4C-7499-4519-8F48-AD654B941493}" destId="{AAA5D31D-55D2-4B2A-B121-1E894F0D5F78}" srcOrd="1" destOrd="0" presId="urn:microsoft.com/office/officeart/2008/layout/HalfCircleOrganizationChart"/>
    <dgm:cxn modelId="{C8EB735C-2B91-49A0-A4E3-EBF41D7C1BA7}" srcId="{5DAF3B4C-7499-4519-8F48-AD654B941493}" destId="{F50CC66D-CEDC-419C-8F90-FDB74A3B7D40}" srcOrd="0" destOrd="0" parTransId="{C355ED7D-65A3-4343-91D3-9FE7FDC77077}" sibTransId="{6A809DF3-F769-4FEC-A730-725D6F6D7BD0}"/>
    <dgm:cxn modelId="{F23C055D-8218-401F-9B88-CAF548992425}" srcId="{5DAF3B4C-7499-4519-8F48-AD654B941493}" destId="{99F09807-BAE9-4173-85FF-A5DFD7FEFDE7}" srcOrd="1" destOrd="0" parTransId="{C57B8297-243F-4AC6-921C-A86C973755EE}" sibTransId="{417D3064-D4AE-4C3F-8015-4E192679AD57}"/>
    <dgm:cxn modelId="{CF59A15D-6C80-4114-BAA9-A6C63CA3551D}" type="presOf" srcId="{C355ED7D-65A3-4343-91D3-9FE7FDC77077}" destId="{DA718D07-ED61-412C-9DFB-0ACB77038B63}" srcOrd="0" destOrd="0" presId="urn:microsoft.com/office/officeart/2008/layout/HalfCircleOrganizationChart"/>
    <dgm:cxn modelId="{53375F8C-C397-4FA0-B39C-6179E59EB040}" type="presOf" srcId="{F50CC66D-CEDC-419C-8F90-FDB74A3B7D40}" destId="{EB179683-43AF-4A79-938E-43D955F3E9A7}" srcOrd="0" destOrd="0" presId="urn:microsoft.com/office/officeart/2008/layout/HalfCircleOrganizationChart"/>
    <dgm:cxn modelId="{FCBAEF8C-ADFF-438A-BE14-DC9D66FBB44A}" type="presOf" srcId="{99F09807-BAE9-4173-85FF-A5DFD7FEFDE7}" destId="{04559D0C-9CEB-4420-8EA9-59424C1482BD}" srcOrd="0" destOrd="0" presId="urn:microsoft.com/office/officeart/2008/layout/HalfCircleOrganizationChart"/>
    <dgm:cxn modelId="{5610389D-21B4-48C6-860A-B3933A1D32F7}" type="presOf" srcId="{C57B8297-243F-4AC6-921C-A86C973755EE}" destId="{B69CBCB8-FE73-4734-A8A2-EDF998D26D72}" srcOrd="0" destOrd="0" presId="urn:microsoft.com/office/officeart/2008/layout/HalfCircleOrganizationChart"/>
    <dgm:cxn modelId="{C3FF3CBB-2070-4F08-81A8-D177102E17C2}" srcId="{0499AB6D-4E25-45B2-8514-C9D43E7C54E0}" destId="{5DAF3B4C-7499-4519-8F48-AD654B941493}" srcOrd="0" destOrd="0" parTransId="{F603AE89-BFFE-4845-BAF9-B522B53EF904}" sibTransId="{2B026C2B-0D3B-4450-9A31-B28FEC8FDF79}"/>
    <dgm:cxn modelId="{A40C40E8-05D7-49CD-9418-1D7C635624E3}" type="presOf" srcId="{5DAF3B4C-7499-4519-8F48-AD654B941493}" destId="{BBF67566-9454-4844-8019-7F8F29CFA0EB}" srcOrd="0" destOrd="0" presId="urn:microsoft.com/office/officeart/2008/layout/HalfCircleOrganizationChart"/>
    <dgm:cxn modelId="{BCC718EE-7B0F-40F2-A8CA-741DF1681568}" type="presOf" srcId="{0499AB6D-4E25-45B2-8514-C9D43E7C54E0}" destId="{7407CEC8-5270-416F-8766-E8FF39061941}" srcOrd="0" destOrd="0" presId="urn:microsoft.com/office/officeart/2008/layout/HalfCircleOrganizationChart"/>
    <dgm:cxn modelId="{2DBC1CFB-73BB-4085-AB27-704D54B07E1D}" type="presOf" srcId="{99F09807-BAE9-4173-85FF-A5DFD7FEFDE7}" destId="{686F0827-B05F-4950-A0A6-2873DCF0FEE8}" srcOrd="1" destOrd="0" presId="urn:microsoft.com/office/officeart/2008/layout/HalfCircleOrganizationChart"/>
    <dgm:cxn modelId="{EA957534-EF30-426A-9E5D-ACDE856004E1}" type="presParOf" srcId="{7407CEC8-5270-416F-8766-E8FF39061941}" destId="{443670AA-921F-4736-8A57-09903E459A43}" srcOrd="0" destOrd="0" presId="urn:microsoft.com/office/officeart/2008/layout/HalfCircleOrganizationChart"/>
    <dgm:cxn modelId="{89185B0E-18FF-4166-AC21-02FF44A918A9}" type="presParOf" srcId="{443670AA-921F-4736-8A57-09903E459A43}" destId="{872E4EC2-25F7-4C5E-8A50-49277801DA37}" srcOrd="0" destOrd="0" presId="urn:microsoft.com/office/officeart/2008/layout/HalfCircleOrganizationChart"/>
    <dgm:cxn modelId="{0B77DFB6-3E09-4E8D-85DB-7460108EE060}" type="presParOf" srcId="{872E4EC2-25F7-4C5E-8A50-49277801DA37}" destId="{BBF67566-9454-4844-8019-7F8F29CFA0EB}" srcOrd="0" destOrd="0" presId="urn:microsoft.com/office/officeart/2008/layout/HalfCircleOrganizationChart"/>
    <dgm:cxn modelId="{42FFABA4-2B84-4846-A800-FDDB7BDF972F}" type="presParOf" srcId="{872E4EC2-25F7-4C5E-8A50-49277801DA37}" destId="{A85CA266-B488-41A3-8221-D59B27E3531D}" srcOrd="1" destOrd="0" presId="urn:microsoft.com/office/officeart/2008/layout/HalfCircleOrganizationChart"/>
    <dgm:cxn modelId="{B787321C-601D-4DCA-8EDD-322E4280B02D}" type="presParOf" srcId="{872E4EC2-25F7-4C5E-8A50-49277801DA37}" destId="{3FD4A8E5-6BD9-4B16-AEC8-22D75F56B178}" srcOrd="2" destOrd="0" presId="urn:microsoft.com/office/officeart/2008/layout/HalfCircleOrganizationChart"/>
    <dgm:cxn modelId="{E72CCDED-B20C-4BB4-A3CC-71BBB8579417}" type="presParOf" srcId="{872E4EC2-25F7-4C5E-8A50-49277801DA37}" destId="{AAA5D31D-55D2-4B2A-B121-1E894F0D5F78}" srcOrd="3" destOrd="0" presId="urn:microsoft.com/office/officeart/2008/layout/HalfCircleOrganizationChart"/>
    <dgm:cxn modelId="{29099AFB-B593-460C-85F6-36B6784E4C31}" type="presParOf" srcId="{443670AA-921F-4736-8A57-09903E459A43}" destId="{3612FA12-61F8-47BF-851E-9DF0CE8ACA08}" srcOrd="1" destOrd="0" presId="urn:microsoft.com/office/officeart/2008/layout/HalfCircleOrganizationChart"/>
    <dgm:cxn modelId="{CC558BC5-7ABB-427C-9F89-F8D50B59BCF6}" type="presParOf" srcId="{3612FA12-61F8-47BF-851E-9DF0CE8ACA08}" destId="{DA718D07-ED61-412C-9DFB-0ACB77038B63}" srcOrd="0" destOrd="0" presId="urn:microsoft.com/office/officeart/2008/layout/HalfCircleOrganizationChart"/>
    <dgm:cxn modelId="{96240B74-81E1-493F-865A-B3A6787B56EE}" type="presParOf" srcId="{3612FA12-61F8-47BF-851E-9DF0CE8ACA08}" destId="{49FCEF4C-B19C-4895-B3FF-1CBDD019CDD1}" srcOrd="1" destOrd="0" presId="urn:microsoft.com/office/officeart/2008/layout/HalfCircleOrganizationChart"/>
    <dgm:cxn modelId="{77F30143-A692-413A-AC18-014DEC272747}" type="presParOf" srcId="{49FCEF4C-B19C-4895-B3FF-1CBDD019CDD1}" destId="{AC336550-7205-4860-9D6B-DC3A294E7662}" srcOrd="0" destOrd="0" presId="urn:microsoft.com/office/officeart/2008/layout/HalfCircleOrganizationChart"/>
    <dgm:cxn modelId="{10E0DE74-AE28-42E3-A031-79294287B0B7}" type="presParOf" srcId="{AC336550-7205-4860-9D6B-DC3A294E7662}" destId="{EB179683-43AF-4A79-938E-43D955F3E9A7}" srcOrd="0" destOrd="0" presId="urn:microsoft.com/office/officeart/2008/layout/HalfCircleOrganizationChart"/>
    <dgm:cxn modelId="{10AF0EE7-1267-404B-8A30-6D07A505C086}" type="presParOf" srcId="{AC336550-7205-4860-9D6B-DC3A294E7662}" destId="{0EB305D0-ABB9-4D52-B817-9110B556366E}" srcOrd="1" destOrd="0" presId="urn:microsoft.com/office/officeart/2008/layout/HalfCircleOrganizationChart"/>
    <dgm:cxn modelId="{603E92F5-23C1-48AD-B310-AB8ACC4C1B95}" type="presParOf" srcId="{AC336550-7205-4860-9D6B-DC3A294E7662}" destId="{F262BD75-A8BA-4F0C-A65E-CB9C34335877}" srcOrd="2" destOrd="0" presId="urn:microsoft.com/office/officeart/2008/layout/HalfCircleOrganizationChart"/>
    <dgm:cxn modelId="{9799361D-B52C-4916-A0B3-03D4B70BE3AD}" type="presParOf" srcId="{AC336550-7205-4860-9D6B-DC3A294E7662}" destId="{7B605910-A44E-4656-91CE-5C628B7BD415}" srcOrd="3" destOrd="0" presId="urn:microsoft.com/office/officeart/2008/layout/HalfCircleOrganizationChart"/>
    <dgm:cxn modelId="{276D52F5-3ECB-4D92-AE13-23EF92CEA096}" type="presParOf" srcId="{49FCEF4C-B19C-4895-B3FF-1CBDD019CDD1}" destId="{916C9272-0928-40CB-B5A6-CCF79D0E233C}" srcOrd="1" destOrd="0" presId="urn:microsoft.com/office/officeart/2008/layout/HalfCircleOrganizationChart"/>
    <dgm:cxn modelId="{703EB4E3-B4DC-4F5F-B2E8-F256D700297E}" type="presParOf" srcId="{49FCEF4C-B19C-4895-B3FF-1CBDD019CDD1}" destId="{FB16B57A-BDCF-4683-9BE5-CA7D9B2D03E0}" srcOrd="2" destOrd="0" presId="urn:microsoft.com/office/officeart/2008/layout/HalfCircleOrganizationChart"/>
    <dgm:cxn modelId="{087E47CF-838C-4207-BEBA-0ACB5BEE49A6}" type="presParOf" srcId="{3612FA12-61F8-47BF-851E-9DF0CE8ACA08}" destId="{B69CBCB8-FE73-4734-A8A2-EDF998D26D72}" srcOrd="2" destOrd="0" presId="urn:microsoft.com/office/officeart/2008/layout/HalfCircleOrganizationChart"/>
    <dgm:cxn modelId="{1DEA6220-515D-4CAA-A302-52A789B968BC}" type="presParOf" srcId="{3612FA12-61F8-47BF-851E-9DF0CE8ACA08}" destId="{903ACE52-8A0F-4F29-88CB-F61D3EF54677}" srcOrd="3" destOrd="0" presId="urn:microsoft.com/office/officeart/2008/layout/HalfCircleOrganizationChart"/>
    <dgm:cxn modelId="{5D2875F9-3C14-4BE3-A0DB-509AC446673A}" type="presParOf" srcId="{903ACE52-8A0F-4F29-88CB-F61D3EF54677}" destId="{ECC20A11-A3D1-4296-9173-C4CAC489D08F}" srcOrd="0" destOrd="0" presId="urn:microsoft.com/office/officeart/2008/layout/HalfCircleOrganizationChart"/>
    <dgm:cxn modelId="{BFA58543-6F6C-4FA9-9A29-5850B4B42D37}" type="presParOf" srcId="{ECC20A11-A3D1-4296-9173-C4CAC489D08F}" destId="{04559D0C-9CEB-4420-8EA9-59424C1482BD}" srcOrd="0" destOrd="0" presId="urn:microsoft.com/office/officeart/2008/layout/HalfCircleOrganizationChart"/>
    <dgm:cxn modelId="{498BC902-219A-4872-80F9-D8B72F0DC70A}" type="presParOf" srcId="{ECC20A11-A3D1-4296-9173-C4CAC489D08F}" destId="{51F427A9-CE8A-47F9-9DEC-1EB30C02699C}" srcOrd="1" destOrd="0" presId="urn:microsoft.com/office/officeart/2008/layout/HalfCircleOrganizationChart"/>
    <dgm:cxn modelId="{09560C8B-31A6-4BC4-8C24-226ACD31F28F}" type="presParOf" srcId="{ECC20A11-A3D1-4296-9173-C4CAC489D08F}" destId="{5CD5EEB9-A850-4ABE-A336-44576F7BC921}" srcOrd="2" destOrd="0" presId="urn:microsoft.com/office/officeart/2008/layout/HalfCircleOrganizationChart"/>
    <dgm:cxn modelId="{FEAA7CEB-53F0-4639-9E29-69CA4A2188AE}" type="presParOf" srcId="{ECC20A11-A3D1-4296-9173-C4CAC489D08F}" destId="{686F0827-B05F-4950-A0A6-2873DCF0FEE8}" srcOrd="3" destOrd="0" presId="urn:microsoft.com/office/officeart/2008/layout/HalfCircleOrganizationChart"/>
    <dgm:cxn modelId="{172A7D6D-86DE-4BBA-A56F-C75F58FCF2FE}" type="presParOf" srcId="{903ACE52-8A0F-4F29-88CB-F61D3EF54677}" destId="{CC672303-9B11-4F99-BA9F-C03989E988AB}" srcOrd="1" destOrd="0" presId="urn:microsoft.com/office/officeart/2008/layout/HalfCircleOrganizationChart"/>
    <dgm:cxn modelId="{7917F0B4-9EC3-4C52-92A7-567DDA1392E4}" type="presParOf" srcId="{903ACE52-8A0F-4F29-88CB-F61D3EF54677}" destId="{63F12C76-9B99-40D8-9D0A-7C767A354DEA}" srcOrd="2" destOrd="0" presId="urn:microsoft.com/office/officeart/2008/layout/HalfCircleOrganizationChart"/>
    <dgm:cxn modelId="{CD4D636A-9CCE-46BF-82AD-FE99414A9F6F}" type="presParOf" srcId="{443670AA-921F-4736-8A57-09903E459A43}" destId="{F1F50470-4927-4659-8D0F-6223E552DB72}" srcOrd="2" destOrd="0" presId="urn:microsoft.com/office/officeart/2008/layout/HalfCircleOrganizationChart"/>
  </dgm:cxnLst>
  <dgm:bg/>
  <dgm:whole/>
  <dgm:extLst>
    <a:ext uri="http://schemas.microsoft.com/office/drawing/2008/diagram">
      <dsp:dataModelExt xmlns:dsp="http://schemas.microsoft.com/office/drawing/2008/diagram" relId="rId96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C5B179B4-6526-42C1-A1A6-A8B36BD204F7}" type="doc">
      <dgm:prSet loTypeId="urn:microsoft.com/office/officeart/2008/layout/HalfCircleOrganizationChart" loCatId="hierarchy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pl-PL"/>
        </a:p>
      </dgm:t>
    </dgm:pt>
    <dgm:pt modelId="{ADFDEC29-1205-42B1-8791-D3D71157753D}">
      <dgm:prSet phldrT="[Tekst]" custT="1"/>
      <dgm:spPr>
        <a:xfrm>
          <a:off x="453725" y="130185"/>
          <a:ext cx="1916859" cy="78289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pl-PL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3. Działanie FEWP.06.03 </a:t>
          </a:r>
          <a:r>
            <a:rPr lang="pl-PL" sz="105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Wyrównanie szans kobiet </a:t>
          </a:r>
          <a:br>
            <a:rPr lang="pl-PL" sz="105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</a:br>
          <a:r>
            <a:rPr lang="pl-PL" sz="105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i mężczyzn na rynku pracy</a:t>
          </a:r>
        </a:p>
      </dgm:t>
    </dgm:pt>
    <dgm:pt modelId="{071BF31F-420D-4D12-82DF-2057D353C0A4}" type="parTrans" cxnId="{BC5A0F39-7EBF-4F6A-B17E-6551CE6AB37C}">
      <dgm:prSet/>
      <dgm:spPr/>
      <dgm:t>
        <a:bodyPr/>
        <a:lstStyle/>
        <a:p>
          <a:endParaRPr lang="pl-PL"/>
        </a:p>
      </dgm:t>
    </dgm:pt>
    <dgm:pt modelId="{4A00A46B-01B7-49D6-92D2-6F7FB9E4CE77}" type="sibTrans" cxnId="{BC5A0F39-7EBF-4F6A-B17E-6551CE6AB37C}">
      <dgm:prSet/>
      <dgm:spPr/>
      <dgm:t>
        <a:bodyPr/>
        <a:lstStyle/>
        <a:p>
          <a:endParaRPr lang="pl-PL"/>
        </a:p>
      </dgm:t>
    </dgm:pt>
    <dgm:pt modelId="{75F5B5FC-C36F-4019-8DE1-A60B3B016F24}" type="pres">
      <dgm:prSet presAssocID="{C5B179B4-6526-42C1-A1A6-A8B36BD204F7}" presName="Name0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693CAC03-6F14-4E9A-8DB8-89D1D1472BE1}" type="pres">
      <dgm:prSet presAssocID="{ADFDEC29-1205-42B1-8791-D3D71157753D}" presName="hierRoot1" presStyleCnt="0">
        <dgm:presLayoutVars>
          <dgm:hierBranch val="init"/>
        </dgm:presLayoutVars>
      </dgm:prSet>
      <dgm:spPr/>
    </dgm:pt>
    <dgm:pt modelId="{463880EC-EA7D-4AFD-98C3-14172C713A6E}" type="pres">
      <dgm:prSet presAssocID="{ADFDEC29-1205-42B1-8791-D3D71157753D}" presName="rootComposite1" presStyleCnt="0"/>
      <dgm:spPr/>
    </dgm:pt>
    <dgm:pt modelId="{45C17FC0-090C-40A8-AF1A-02EA0EA453D6}" type="pres">
      <dgm:prSet presAssocID="{ADFDEC29-1205-42B1-8791-D3D71157753D}" presName="rootText1" presStyleLbl="alignAcc1" presStyleIdx="0" presStyleCnt="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46E8348A-4C56-4905-81DA-CC28A0A2D4D7}" type="pres">
      <dgm:prSet presAssocID="{ADFDEC29-1205-42B1-8791-D3D71157753D}" presName="topArc1" presStyleLbl="parChTrans1D1" presStyleIdx="0" presStyleCnt="2"/>
      <dgm:spPr/>
    </dgm:pt>
    <dgm:pt modelId="{3690DBFD-1F67-4577-9C22-0E6E377EBD1C}" type="pres">
      <dgm:prSet presAssocID="{ADFDEC29-1205-42B1-8791-D3D71157753D}" presName="bottomArc1" presStyleLbl="parChTrans1D1" presStyleIdx="1" presStyleCnt="2"/>
      <dgm:spPr/>
    </dgm:pt>
    <dgm:pt modelId="{CF0DDEB7-D7D5-4F94-9376-F3328F3E15F0}" type="pres">
      <dgm:prSet presAssocID="{ADFDEC29-1205-42B1-8791-D3D71157753D}" presName="topConnNode1" presStyleLbl="node1" presStyleIdx="0" presStyleCnt="0"/>
      <dgm:spPr/>
    </dgm:pt>
    <dgm:pt modelId="{6959FB59-6F77-4EFB-8CFE-963298B165CE}" type="pres">
      <dgm:prSet presAssocID="{ADFDEC29-1205-42B1-8791-D3D71157753D}" presName="hierChild2" presStyleCnt="0"/>
      <dgm:spPr/>
    </dgm:pt>
    <dgm:pt modelId="{3BA0FC48-6BDE-4CCE-9797-70F3D40B9430}" type="pres">
      <dgm:prSet presAssocID="{ADFDEC29-1205-42B1-8791-D3D71157753D}" presName="hierChild3" presStyleCnt="0"/>
      <dgm:spPr/>
    </dgm:pt>
  </dgm:ptLst>
  <dgm:cxnLst>
    <dgm:cxn modelId="{A3058502-6E68-4881-9D9C-D7F8E9ABCAC8}" type="presOf" srcId="{ADFDEC29-1205-42B1-8791-D3D71157753D}" destId="{45C17FC0-090C-40A8-AF1A-02EA0EA453D6}" srcOrd="0" destOrd="0" presId="urn:microsoft.com/office/officeart/2008/layout/HalfCircleOrganizationChart"/>
    <dgm:cxn modelId="{BC5A0F39-7EBF-4F6A-B17E-6551CE6AB37C}" srcId="{C5B179B4-6526-42C1-A1A6-A8B36BD204F7}" destId="{ADFDEC29-1205-42B1-8791-D3D71157753D}" srcOrd="0" destOrd="0" parTransId="{071BF31F-420D-4D12-82DF-2057D353C0A4}" sibTransId="{4A00A46B-01B7-49D6-92D2-6F7FB9E4CE77}"/>
    <dgm:cxn modelId="{037D6544-91AB-489F-BBBD-7C7FD1F34086}" type="presOf" srcId="{ADFDEC29-1205-42B1-8791-D3D71157753D}" destId="{CF0DDEB7-D7D5-4F94-9376-F3328F3E15F0}" srcOrd="1" destOrd="0" presId="urn:microsoft.com/office/officeart/2008/layout/HalfCircleOrganizationChart"/>
    <dgm:cxn modelId="{C936AA47-E829-4BB0-BAB0-5831E69BBA40}" type="presOf" srcId="{C5B179B4-6526-42C1-A1A6-A8B36BD204F7}" destId="{75F5B5FC-C36F-4019-8DE1-A60B3B016F24}" srcOrd="0" destOrd="0" presId="urn:microsoft.com/office/officeart/2008/layout/HalfCircleOrganizationChart"/>
    <dgm:cxn modelId="{71C4C17B-80CB-494D-9B82-A13BF4F39E02}" type="presParOf" srcId="{75F5B5FC-C36F-4019-8DE1-A60B3B016F24}" destId="{693CAC03-6F14-4E9A-8DB8-89D1D1472BE1}" srcOrd="0" destOrd="0" presId="urn:microsoft.com/office/officeart/2008/layout/HalfCircleOrganizationChart"/>
    <dgm:cxn modelId="{38FE4FFA-8F8F-407F-A489-3A756B37C852}" type="presParOf" srcId="{693CAC03-6F14-4E9A-8DB8-89D1D1472BE1}" destId="{463880EC-EA7D-4AFD-98C3-14172C713A6E}" srcOrd="0" destOrd="0" presId="urn:microsoft.com/office/officeart/2008/layout/HalfCircleOrganizationChart"/>
    <dgm:cxn modelId="{3ED4CDBF-6F7B-4565-91F9-6566F5FB57AC}" type="presParOf" srcId="{463880EC-EA7D-4AFD-98C3-14172C713A6E}" destId="{45C17FC0-090C-40A8-AF1A-02EA0EA453D6}" srcOrd="0" destOrd="0" presId="urn:microsoft.com/office/officeart/2008/layout/HalfCircleOrganizationChart"/>
    <dgm:cxn modelId="{87CE5937-C36A-4363-BD36-14C2CAACEB9E}" type="presParOf" srcId="{463880EC-EA7D-4AFD-98C3-14172C713A6E}" destId="{46E8348A-4C56-4905-81DA-CC28A0A2D4D7}" srcOrd="1" destOrd="0" presId="urn:microsoft.com/office/officeart/2008/layout/HalfCircleOrganizationChart"/>
    <dgm:cxn modelId="{7BA1DC5D-7923-427C-9AF3-61AF862A064E}" type="presParOf" srcId="{463880EC-EA7D-4AFD-98C3-14172C713A6E}" destId="{3690DBFD-1F67-4577-9C22-0E6E377EBD1C}" srcOrd="2" destOrd="0" presId="urn:microsoft.com/office/officeart/2008/layout/HalfCircleOrganizationChart"/>
    <dgm:cxn modelId="{ACD022FC-265F-4F0F-B48D-ECCA49AACDDD}" type="presParOf" srcId="{463880EC-EA7D-4AFD-98C3-14172C713A6E}" destId="{CF0DDEB7-D7D5-4F94-9376-F3328F3E15F0}" srcOrd="3" destOrd="0" presId="urn:microsoft.com/office/officeart/2008/layout/HalfCircleOrganizationChart"/>
    <dgm:cxn modelId="{EEC20D42-8C73-4259-A0D0-BB96B277C39D}" type="presParOf" srcId="{693CAC03-6F14-4E9A-8DB8-89D1D1472BE1}" destId="{6959FB59-6F77-4EFB-8CFE-963298B165CE}" srcOrd="1" destOrd="0" presId="urn:microsoft.com/office/officeart/2008/layout/HalfCircleOrganizationChart"/>
    <dgm:cxn modelId="{71645AAD-9CB4-4D05-8497-5451A4F6CA01}" type="presParOf" srcId="{693CAC03-6F14-4E9A-8DB8-89D1D1472BE1}" destId="{3BA0FC48-6BDE-4CCE-9797-70F3D40B9430}" srcOrd="2" destOrd="0" presId="urn:microsoft.com/office/officeart/2008/layout/HalfCircleOrganizationChart"/>
  </dgm:cxnLst>
  <dgm:bg/>
  <dgm:whole/>
  <dgm:extLst>
    <a:ext uri="http://schemas.microsoft.com/office/drawing/2008/diagram">
      <dsp:dataModelExt xmlns:dsp="http://schemas.microsoft.com/office/drawing/2008/diagram" relId="rId101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C5B179B4-6526-42C1-A1A6-A8B36BD204F7}" type="doc">
      <dgm:prSet loTypeId="urn:microsoft.com/office/officeart/2008/layout/HalfCircleOrganizationChart" loCatId="hierarchy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pl-PL"/>
        </a:p>
      </dgm:t>
    </dgm:pt>
    <dgm:pt modelId="{ADFDEC29-1205-42B1-8791-D3D71157753D}">
      <dgm:prSet phldrT="[Tekst]" custT="1"/>
      <dgm:spPr>
        <a:xfrm>
          <a:off x="0" y="130138"/>
          <a:ext cx="1916859" cy="78289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pl-PL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4. Działanie FEWP.06.10. </a:t>
          </a:r>
          <a:r>
            <a:rPr lang="pl-PL" sz="105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Aktywna Integracja </a:t>
          </a:r>
        </a:p>
      </dgm:t>
    </dgm:pt>
    <dgm:pt modelId="{071BF31F-420D-4D12-82DF-2057D353C0A4}" type="parTrans" cxnId="{BC5A0F39-7EBF-4F6A-B17E-6551CE6AB37C}">
      <dgm:prSet/>
      <dgm:spPr/>
      <dgm:t>
        <a:bodyPr/>
        <a:lstStyle/>
        <a:p>
          <a:endParaRPr lang="pl-PL"/>
        </a:p>
      </dgm:t>
    </dgm:pt>
    <dgm:pt modelId="{4A00A46B-01B7-49D6-92D2-6F7FB9E4CE77}" type="sibTrans" cxnId="{BC5A0F39-7EBF-4F6A-B17E-6551CE6AB37C}">
      <dgm:prSet/>
      <dgm:spPr/>
      <dgm:t>
        <a:bodyPr/>
        <a:lstStyle/>
        <a:p>
          <a:endParaRPr lang="pl-PL"/>
        </a:p>
      </dgm:t>
    </dgm:pt>
    <dgm:pt modelId="{A6D04870-D7D8-4B5A-AF5E-20D8C2216F45}" type="pres">
      <dgm:prSet presAssocID="{C5B179B4-6526-42C1-A1A6-A8B36BD204F7}" presName="Name0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6EB804F6-EF59-405B-8AC8-A1503B9C68A4}" type="pres">
      <dgm:prSet presAssocID="{ADFDEC29-1205-42B1-8791-D3D71157753D}" presName="hierRoot1" presStyleCnt="0">
        <dgm:presLayoutVars>
          <dgm:hierBranch val="init"/>
        </dgm:presLayoutVars>
      </dgm:prSet>
      <dgm:spPr/>
    </dgm:pt>
    <dgm:pt modelId="{EBA8A860-5B95-463F-B413-E5C312C4C33C}" type="pres">
      <dgm:prSet presAssocID="{ADFDEC29-1205-42B1-8791-D3D71157753D}" presName="rootComposite1" presStyleCnt="0"/>
      <dgm:spPr/>
    </dgm:pt>
    <dgm:pt modelId="{AE00A17C-1AEB-4E42-A128-EF1AAED3D7B6}" type="pres">
      <dgm:prSet presAssocID="{ADFDEC29-1205-42B1-8791-D3D71157753D}" presName="rootText1" presStyleLbl="alignAcc1" presStyleIdx="0" presStyleCnt="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88960EAF-68C9-4829-A686-FB15FEC66754}" type="pres">
      <dgm:prSet presAssocID="{ADFDEC29-1205-42B1-8791-D3D71157753D}" presName="topArc1" presStyleLbl="parChTrans1D1" presStyleIdx="0" presStyleCnt="2"/>
      <dgm:spPr/>
    </dgm:pt>
    <dgm:pt modelId="{E51B6B7D-D8F1-43D5-8BD0-BEC58C62A737}" type="pres">
      <dgm:prSet presAssocID="{ADFDEC29-1205-42B1-8791-D3D71157753D}" presName="bottomArc1" presStyleLbl="parChTrans1D1" presStyleIdx="1" presStyleCnt="2"/>
      <dgm:spPr/>
    </dgm:pt>
    <dgm:pt modelId="{81490AA5-47DD-4330-BC8A-773C13ADD006}" type="pres">
      <dgm:prSet presAssocID="{ADFDEC29-1205-42B1-8791-D3D71157753D}" presName="topConnNode1" presStyleLbl="node1" presStyleIdx="0" presStyleCnt="0"/>
      <dgm:spPr/>
    </dgm:pt>
    <dgm:pt modelId="{31D83F4D-C5E5-4A98-A816-AD2DF4630ACC}" type="pres">
      <dgm:prSet presAssocID="{ADFDEC29-1205-42B1-8791-D3D71157753D}" presName="hierChild2" presStyleCnt="0"/>
      <dgm:spPr/>
    </dgm:pt>
    <dgm:pt modelId="{64025918-567A-4FBF-B6AA-B99F5F4E786D}" type="pres">
      <dgm:prSet presAssocID="{ADFDEC29-1205-42B1-8791-D3D71157753D}" presName="hierChild3" presStyleCnt="0"/>
      <dgm:spPr/>
    </dgm:pt>
  </dgm:ptLst>
  <dgm:cxnLst>
    <dgm:cxn modelId="{BC5A0F39-7EBF-4F6A-B17E-6551CE6AB37C}" srcId="{C5B179B4-6526-42C1-A1A6-A8B36BD204F7}" destId="{ADFDEC29-1205-42B1-8791-D3D71157753D}" srcOrd="0" destOrd="0" parTransId="{071BF31F-420D-4D12-82DF-2057D353C0A4}" sibTransId="{4A00A46B-01B7-49D6-92D2-6F7FB9E4CE77}"/>
    <dgm:cxn modelId="{E8E25A8D-3FC4-4EE7-B9DA-EB6EFE7D0626}" type="presOf" srcId="{C5B179B4-6526-42C1-A1A6-A8B36BD204F7}" destId="{A6D04870-D7D8-4B5A-AF5E-20D8C2216F45}" srcOrd="0" destOrd="0" presId="urn:microsoft.com/office/officeart/2008/layout/HalfCircleOrganizationChart"/>
    <dgm:cxn modelId="{D75BA0AE-B9A5-480A-B24F-67A0A65C0E64}" type="presOf" srcId="{ADFDEC29-1205-42B1-8791-D3D71157753D}" destId="{81490AA5-47DD-4330-BC8A-773C13ADD006}" srcOrd="1" destOrd="0" presId="urn:microsoft.com/office/officeart/2008/layout/HalfCircleOrganizationChart"/>
    <dgm:cxn modelId="{CE2042E5-BD20-4A2E-9528-8428A79E15F2}" type="presOf" srcId="{ADFDEC29-1205-42B1-8791-D3D71157753D}" destId="{AE00A17C-1AEB-4E42-A128-EF1AAED3D7B6}" srcOrd="0" destOrd="0" presId="urn:microsoft.com/office/officeart/2008/layout/HalfCircleOrganizationChart"/>
    <dgm:cxn modelId="{4220458C-58C2-4AD8-8140-B7D901CC7762}" type="presParOf" srcId="{A6D04870-D7D8-4B5A-AF5E-20D8C2216F45}" destId="{6EB804F6-EF59-405B-8AC8-A1503B9C68A4}" srcOrd="0" destOrd="0" presId="urn:microsoft.com/office/officeart/2008/layout/HalfCircleOrganizationChart"/>
    <dgm:cxn modelId="{2FF2AB82-BF45-408B-BD79-D3929BADA727}" type="presParOf" srcId="{6EB804F6-EF59-405B-8AC8-A1503B9C68A4}" destId="{EBA8A860-5B95-463F-B413-E5C312C4C33C}" srcOrd="0" destOrd="0" presId="urn:microsoft.com/office/officeart/2008/layout/HalfCircleOrganizationChart"/>
    <dgm:cxn modelId="{13DC243B-DAB9-42C1-A067-E591FF8D7DFE}" type="presParOf" srcId="{EBA8A860-5B95-463F-B413-E5C312C4C33C}" destId="{AE00A17C-1AEB-4E42-A128-EF1AAED3D7B6}" srcOrd="0" destOrd="0" presId="urn:microsoft.com/office/officeart/2008/layout/HalfCircleOrganizationChart"/>
    <dgm:cxn modelId="{016B6EEB-1BDD-4376-990A-A3C023AEA2D3}" type="presParOf" srcId="{EBA8A860-5B95-463F-B413-E5C312C4C33C}" destId="{88960EAF-68C9-4829-A686-FB15FEC66754}" srcOrd="1" destOrd="0" presId="urn:microsoft.com/office/officeart/2008/layout/HalfCircleOrganizationChart"/>
    <dgm:cxn modelId="{EB5624F9-B090-4DD9-AD80-D2DD49460646}" type="presParOf" srcId="{EBA8A860-5B95-463F-B413-E5C312C4C33C}" destId="{E51B6B7D-D8F1-43D5-8BD0-BEC58C62A737}" srcOrd="2" destOrd="0" presId="urn:microsoft.com/office/officeart/2008/layout/HalfCircleOrganizationChart"/>
    <dgm:cxn modelId="{9C7BA80C-2963-46AB-8E73-62FBDFDE18D0}" type="presParOf" srcId="{EBA8A860-5B95-463F-B413-E5C312C4C33C}" destId="{81490AA5-47DD-4330-BC8A-773C13ADD006}" srcOrd="3" destOrd="0" presId="urn:microsoft.com/office/officeart/2008/layout/HalfCircleOrganizationChart"/>
    <dgm:cxn modelId="{353294B3-6A59-48C4-9FC4-0978C3FD97B0}" type="presParOf" srcId="{6EB804F6-EF59-405B-8AC8-A1503B9C68A4}" destId="{31D83F4D-C5E5-4A98-A816-AD2DF4630ACC}" srcOrd="1" destOrd="0" presId="urn:microsoft.com/office/officeart/2008/layout/HalfCircleOrganizationChart"/>
    <dgm:cxn modelId="{809EBD0F-E7D8-4E2A-A7C5-0B2D3D3CD9DA}" type="presParOf" srcId="{6EB804F6-EF59-405B-8AC8-A1503B9C68A4}" destId="{64025918-567A-4FBF-B6AA-B99F5F4E786D}" srcOrd="2" destOrd="0" presId="urn:microsoft.com/office/officeart/2008/layout/HalfCircleOrganizationChart"/>
  </dgm:cxnLst>
  <dgm:bg/>
  <dgm:whole/>
  <dgm:extLst>
    <a:ext uri="http://schemas.microsoft.com/office/drawing/2008/diagram">
      <dsp:dataModelExt xmlns:dsp="http://schemas.microsoft.com/office/drawing/2008/diagram" relId="rId106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C5B179B4-6526-42C1-A1A6-A8B36BD204F7}" type="doc">
      <dgm:prSet loTypeId="urn:microsoft.com/office/officeart/2008/layout/HalfCircleOrganizationChart" loCatId="hierarchy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pl-PL"/>
        </a:p>
      </dgm:t>
    </dgm:pt>
    <dgm:pt modelId="{ADFDEC29-1205-42B1-8791-D3D71157753D}">
      <dgm:prSet phldrT="[Tekst]" custT="1"/>
      <dgm:spPr>
        <a:xfrm>
          <a:off x="233508" y="130185"/>
          <a:ext cx="2357292" cy="78289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pl-PL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5. Działanie FEWP.06.12 </a:t>
          </a:r>
          <a:r>
            <a:rPr lang="pl-PL" sz="105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Integracja społeczno-gospodarcza obywateli państw trzecich, w tym migrantów </a:t>
          </a:r>
        </a:p>
      </dgm:t>
    </dgm:pt>
    <dgm:pt modelId="{071BF31F-420D-4D12-82DF-2057D353C0A4}" type="parTrans" cxnId="{BC5A0F39-7EBF-4F6A-B17E-6551CE6AB37C}">
      <dgm:prSet/>
      <dgm:spPr/>
      <dgm:t>
        <a:bodyPr/>
        <a:lstStyle/>
        <a:p>
          <a:endParaRPr lang="pl-PL"/>
        </a:p>
      </dgm:t>
    </dgm:pt>
    <dgm:pt modelId="{4A00A46B-01B7-49D6-92D2-6F7FB9E4CE77}" type="sibTrans" cxnId="{BC5A0F39-7EBF-4F6A-B17E-6551CE6AB37C}">
      <dgm:prSet/>
      <dgm:spPr/>
      <dgm:t>
        <a:bodyPr/>
        <a:lstStyle/>
        <a:p>
          <a:endParaRPr lang="pl-PL"/>
        </a:p>
      </dgm:t>
    </dgm:pt>
    <dgm:pt modelId="{DB23BF69-9572-44D3-9C79-FC71BD6CA7B4}" type="pres">
      <dgm:prSet presAssocID="{C5B179B4-6526-42C1-A1A6-A8B36BD204F7}" presName="Name0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7B0FB84-87CC-4358-9F3A-65868E89EE2B}" type="pres">
      <dgm:prSet presAssocID="{ADFDEC29-1205-42B1-8791-D3D71157753D}" presName="hierRoot1" presStyleCnt="0">
        <dgm:presLayoutVars>
          <dgm:hierBranch val="init"/>
        </dgm:presLayoutVars>
      </dgm:prSet>
      <dgm:spPr/>
    </dgm:pt>
    <dgm:pt modelId="{88A866E1-FF32-4459-AAF3-6B6BB9E9AF32}" type="pres">
      <dgm:prSet presAssocID="{ADFDEC29-1205-42B1-8791-D3D71157753D}" presName="rootComposite1" presStyleCnt="0"/>
      <dgm:spPr/>
    </dgm:pt>
    <dgm:pt modelId="{438EE1DF-1175-4258-9AAE-9B2932239284}" type="pres">
      <dgm:prSet presAssocID="{ADFDEC29-1205-42B1-8791-D3D71157753D}" presName="rootText1" presStyleLbl="alignAcc1" presStyleIdx="0" presStyleCnt="0" custScaleX="158839" custScaleY="169518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39B4C9CD-6773-4CDE-BF95-D9D9196C0A61}" type="pres">
      <dgm:prSet presAssocID="{ADFDEC29-1205-42B1-8791-D3D71157753D}" presName="topArc1" presStyleLbl="parChTrans1D1" presStyleIdx="0" presStyleCnt="2"/>
      <dgm:spPr/>
    </dgm:pt>
    <dgm:pt modelId="{72A67740-8FE7-4BAD-A5C8-53C1E82D23E3}" type="pres">
      <dgm:prSet presAssocID="{ADFDEC29-1205-42B1-8791-D3D71157753D}" presName="bottomArc1" presStyleLbl="parChTrans1D1" presStyleIdx="1" presStyleCnt="2"/>
      <dgm:spPr/>
    </dgm:pt>
    <dgm:pt modelId="{C8EE9C6F-07B6-417C-99AB-AE6C5521D467}" type="pres">
      <dgm:prSet presAssocID="{ADFDEC29-1205-42B1-8791-D3D71157753D}" presName="topConnNode1" presStyleLbl="node1" presStyleIdx="0" presStyleCnt="0"/>
      <dgm:spPr/>
    </dgm:pt>
    <dgm:pt modelId="{D4390542-A907-40AD-BE5A-E00A3876BB00}" type="pres">
      <dgm:prSet presAssocID="{ADFDEC29-1205-42B1-8791-D3D71157753D}" presName="hierChild2" presStyleCnt="0"/>
      <dgm:spPr/>
    </dgm:pt>
    <dgm:pt modelId="{3497090E-B369-4240-8BD5-2CEE708455D1}" type="pres">
      <dgm:prSet presAssocID="{ADFDEC29-1205-42B1-8791-D3D71157753D}" presName="hierChild3" presStyleCnt="0"/>
      <dgm:spPr/>
    </dgm:pt>
  </dgm:ptLst>
  <dgm:cxnLst>
    <dgm:cxn modelId="{BC5A0F39-7EBF-4F6A-B17E-6551CE6AB37C}" srcId="{C5B179B4-6526-42C1-A1A6-A8B36BD204F7}" destId="{ADFDEC29-1205-42B1-8791-D3D71157753D}" srcOrd="0" destOrd="0" parTransId="{071BF31F-420D-4D12-82DF-2057D353C0A4}" sibTransId="{4A00A46B-01B7-49D6-92D2-6F7FB9E4CE77}"/>
    <dgm:cxn modelId="{3AE4F43C-FC6A-427F-BE70-DF0DD360ADCD}" type="presOf" srcId="{ADFDEC29-1205-42B1-8791-D3D71157753D}" destId="{438EE1DF-1175-4258-9AAE-9B2932239284}" srcOrd="0" destOrd="0" presId="urn:microsoft.com/office/officeart/2008/layout/HalfCircleOrganizationChart"/>
    <dgm:cxn modelId="{CB22EDAF-8C6C-4AEA-A017-C3E119CDE336}" type="presOf" srcId="{ADFDEC29-1205-42B1-8791-D3D71157753D}" destId="{C8EE9C6F-07B6-417C-99AB-AE6C5521D467}" srcOrd="1" destOrd="0" presId="urn:microsoft.com/office/officeart/2008/layout/HalfCircleOrganizationChart"/>
    <dgm:cxn modelId="{6D2779D3-735D-49CC-96E7-4E7E9FCCAD10}" type="presOf" srcId="{C5B179B4-6526-42C1-A1A6-A8B36BD204F7}" destId="{DB23BF69-9572-44D3-9C79-FC71BD6CA7B4}" srcOrd="0" destOrd="0" presId="urn:microsoft.com/office/officeart/2008/layout/HalfCircleOrganizationChart"/>
    <dgm:cxn modelId="{B4ADAC59-A966-497B-94B1-9375046DAA45}" type="presParOf" srcId="{DB23BF69-9572-44D3-9C79-FC71BD6CA7B4}" destId="{57B0FB84-87CC-4358-9F3A-65868E89EE2B}" srcOrd="0" destOrd="0" presId="urn:microsoft.com/office/officeart/2008/layout/HalfCircleOrganizationChart"/>
    <dgm:cxn modelId="{7ADC880D-699C-4E83-B66E-C1E7E12506B2}" type="presParOf" srcId="{57B0FB84-87CC-4358-9F3A-65868E89EE2B}" destId="{88A866E1-FF32-4459-AAF3-6B6BB9E9AF32}" srcOrd="0" destOrd="0" presId="urn:microsoft.com/office/officeart/2008/layout/HalfCircleOrganizationChart"/>
    <dgm:cxn modelId="{51BF1DE9-01AF-4EA7-A2E6-2DBD364E2A68}" type="presParOf" srcId="{88A866E1-FF32-4459-AAF3-6B6BB9E9AF32}" destId="{438EE1DF-1175-4258-9AAE-9B2932239284}" srcOrd="0" destOrd="0" presId="urn:microsoft.com/office/officeart/2008/layout/HalfCircleOrganizationChart"/>
    <dgm:cxn modelId="{730C26E6-81DE-4A9F-BD96-E1DA6C11DC0D}" type="presParOf" srcId="{88A866E1-FF32-4459-AAF3-6B6BB9E9AF32}" destId="{39B4C9CD-6773-4CDE-BF95-D9D9196C0A61}" srcOrd="1" destOrd="0" presId="urn:microsoft.com/office/officeart/2008/layout/HalfCircleOrganizationChart"/>
    <dgm:cxn modelId="{579096C6-EE09-421C-B5AF-A02C358715B6}" type="presParOf" srcId="{88A866E1-FF32-4459-AAF3-6B6BB9E9AF32}" destId="{72A67740-8FE7-4BAD-A5C8-53C1E82D23E3}" srcOrd="2" destOrd="0" presId="urn:microsoft.com/office/officeart/2008/layout/HalfCircleOrganizationChart"/>
    <dgm:cxn modelId="{EC2C6FBC-AAD4-42EF-8311-3B0EFE1616EA}" type="presParOf" srcId="{88A866E1-FF32-4459-AAF3-6B6BB9E9AF32}" destId="{C8EE9C6F-07B6-417C-99AB-AE6C5521D467}" srcOrd="3" destOrd="0" presId="urn:microsoft.com/office/officeart/2008/layout/HalfCircleOrganizationChart"/>
    <dgm:cxn modelId="{C9026000-3F74-4D7B-B473-DB8BEE5E19F3}" type="presParOf" srcId="{57B0FB84-87CC-4358-9F3A-65868E89EE2B}" destId="{D4390542-A907-40AD-BE5A-E00A3876BB00}" srcOrd="1" destOrd="0" presId="urn:microsoft.com/office/officeart/2008/layout/HalfCircleOrganizationChart"/>
    <dgm:cxn modelId="{66609AEB-5859-461C-871F-3CB9593FF5A2}" type="presParOf" srcId="{57B0FB84-87CC-4358-9F3A-65868E89EE2B}" destId="{3497090E-B369-4240-8BD5-2CEE708455D1}" srcOrd="2" destOrd="0" presId="urn:microsoft.com/office/officeart/2008/layout/HalfCircleOrganizationChart"/>
  </dgm:cxnLst>
  <dgm:bg/>
  <dgm:whole/>
  <dgm:extLst>
    <a:ext uri="http://schemas.microsoft.com/office/drawing/2008/diagram">
      <dsp:dataModelExt xmlns:dsp="http://schemas.microsoft.com/office/drawing/2008/diagram" relId="rId111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11651DB2-04C2-457E-A476-D5436A7CFBB5}" type="doc">
      <dgm:prSet loTypeId="urn:microsoft.com/office/officeart/2008/layout/PictureStrips" loCatId="picture" qsTypeId="urn:microsoft.com/office/officeart/2005/8/quickstyle/simple5" qsCatId="simple" csTypeId="urn:microsoft.com/office/officeart/2005/8/colors/colorful3" csCatId="colorful" phldr="1"/>
      <dgm:spPr/>
      <dgm:t>
        <a:bodyPr/>
        <a:lstStyle/>
        <a:p>
          <a:endParaRPr lang="pl-PL"/>
        </a:p>
      </dgm:t>
    </dgm:pt>
    <dgm:pt modelId="{F239E73C-0847-42A1-8F05-93CBB1DBEE8A}">
      <dgm:prSet phldrT="[Tekst]" custT="1"/>
      <dgm:spPr>
        <a:ln>
          <a:noFill/>
        </a:ln>
      </dgm:spPr>
      <dgm:t>
        <a:bodyPr/>
        <a:lstStyle/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1. Osób poszukujących zatrudnienia, nieposiadających statusu osoby bezrobotnej </a:t>
          </a:r>
          <a:b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bądź poszukującej pracy</a:t>
          </a:r>
        </a:p>
      </dgm:t>
      <dgm:extLst>
        <a:ext uri="{E40237B7-FDA0-4F09-8148-C483321AD2D9}">
          <dgm14:cNvPr xmlns:dgm14="http://schemas.microsoft.com/office/drawing/2010/diagram" id="0" name="" descr="osób poszukujących zatrudnienia, nieposiadających statusu osoby bezrobotnej bądź poszukującej pracy&#10;osób zarejestrowanych w PUP&#10;"/>
        </a:ext>
      </dgm:extLst>
    </dgm:pt>
    <dgm:pt modelId="{50AFFA60-A727-47E5-8573-F8E74020BDD2}" type="parTrans" cxnId="{CFA1B568-8958-436C-83E5-0E1CA9266752}">
      <dgm:prSet/>
      <dgm:spPr/>
      <dgm:t>
        <a:bodyPr/>
        <a:lstStyle/>
        <a:p>
          <a:endParaRPr lang="pl-PL"/>
        </a:p>
      </dgm:t>
    </dgm:pt>
    <dgm:pt modelId="{A58B9864-B0D5-4689-82D2-4804FC6081D6}" type="sibTrans" cxnId="{CFA1B568-8958-436C-83E5-0E1CA9266752}">
      <dgm:prSet custT="1"/>
      <dgm:spPr/>
      <dgm:t>
        <a:bodyPr/>
        <a:lstStyle/>
        <a:p>
          <a:endParaRPr lang="pl-PL" sz="1050"/>
        </a:p>
      </dgm:t>
    </dgm:pt>
    <dgm:pt modelId="{F29B88E9-10C6-4512-83D5-E39DEC29EAD5}">
      <dgm:prSet phldrT="[Tekst]" custT="1"/>
      <dgm:spPr>
        <a:ln>
          <a:noFill/>
        </a:ln>
      </dgm:spPr>
      <dgm:t>
        <a:bodyPr/>
        <a:lstStyle/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2. Osób zarejestrowanych </a:t>
          </a:r>
          <a:b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w PUP</a:t>
          </a:r>
        </a:p>
      </dgm:t>
      <dgm:extLst>
        <a:ext uri="{E40237B7-FDA0-4F09-8148-C483321AD2D9}">
          <dgm14:cNvPr xmlns:dgm14="http://schemas.microsoft.com/office/drawing/2010/diagram" id="0" name="" descr="osób poszukujących zatrudnienia, nieposiadających statusu osoby bezrobotnej bądź poszukującej pracy&#10;osób zarejestrowanych w PUP&#10;"/>
        </a:ext>
      </dgm:extLst>
    </dgm:pt>
    <dgm:pt modelId="{9A53CE02-2E6A-4CD1-B048-CD7ACE88350D}" type="parTrans" cxnId="{3993BAC5-92BB-44CC-8A60-39425CA0100B}">
      <dgm:prSet/>
      <dgm:spPr/>
      <dgm:t>
        <a:bodyPr/>
        <a:lstStyle/>
        <a:p>
          <a:endParaRPr lang="pl-PL"/>
        </a:p>
      </dgm:t>
    </dgm:pt>
    <dgm:pt modelId="{E7D5AE1A-933D-4BA9-A1C6-779774342155}" type="sibTrans" cxnId="{3993BAC5-92BB-44CC-8A60-39425CA0100B}">
      <dgm:prSet custT="1"/>
      <dgm:spPr/>
      <dgm:t>
        <a:bodyPr/>
        <a:lstStyle/>
        <a:p>
          <a:endParaRPr lang="pl-PL" sz="1050"/>
        </a:p>
      </dgm:t>
    </dgm:pt>
    <dgm:pt modelId="{651C620E-6702-4E18-B183-A7FBFC17312D}" type="pres">
      <dgm:prSet presAssocID="{11651DB2-04C2-457E-A476-D5436A7CFBB5}" presName="Name0" presStyleCnt="0">
        <dgm:presLayoutVars>
          <dgm:dir/>
          <dgm:resizeHandles val="exact"/>
        </dgm:presLayoutVars>
      </dgm:prSet>
      <dgm:spPr/>
    </dgm:pt>
    <dgm:pt modelId="{305A08D5-993E-4180-9AD9-7156D129BD44}" type="pres">
      <dgm:prSet presAssocID="{F239E73C-0847-42A1-8F05-93CBB1DBEE8A}" presName="composite" presStyleCnt="0"/>
      <dgm:spPr/>
    </dgm:pt>
    <dgm:pt modelId="{946D9034-342C-4315-8F94-0122B4E780B2}" type="pres">
      <dgm:prSet presAssocID="{F239E73C-0847-42A1-8F05-93CBB1DBEE8A}" presName="rect1" presStyleLbl="trAlignAcc1" presStyleIdx="0" presStyleCnt="2" custScaleX="145379" custLinFactNeighborX="11587">
        <dgm:presLayoutVars>
          <dgm:bulletEnabled val="1"/>
        </dgm:presLayoutVars>
      </dgm:prSet>
      <dgm:spPr/>
    </dgm:pt>
    <dgm:pt modelId="{1D181910-97AA-4774-8B77-370B1E12DDEC}" type="pres">
      <dgm:prSet presAssocID="{F239E73C-0847-42A1-8F05-93CBB1DBEE8A}" presName="rect2" presStyleLbl="fgImgPlace1" presStyleIdx="0" presStyleCnt="2" custScaleX="105790" custScaleY="74281" custLinFactNeighborX="-68649" custLinFactNeighborY="9786"/>
      <dgm:spPr>
        <a:blipFill>
          <a:blip xmlns:r="http://schemas.openxmlformats.org/officeDocument/2006/relationships" r:embed="rId1">
            <a:extLs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t="-11000" b="-11000"/>
          </a:stretch>
        </a:blipFill>
      </dgm:spPr>
      <dgm:extLst>
        <a:ext uri="{E40237B7-FDA0-4F09-8148-C483321AD2D9}">
          <dgm14:cNvPr xmlns:dgm14="http://schemas.microsoft.com/office/drawing/2010/diagram" id="0" name="" descr="Grupa docelowa"/>
        </a:ext>
      </dgm:extLst>
    </dgm:pt>
    <dgm:pt modelId="{5BBF5ED1-3AEB-48E6-81A5-32A78CF3B51C}" type="pres">
      <dgm:prSet presAssocID="{A58B9864-B0D5-4689-82D2-4804FC6081D6}" presName="sibTrans" presStyleCnt="0"/>
      <dgm:spPr/>
    </dgm:pt>
    <dgm:pt modelId="{4F6CA5A0-8885-42D9-B528-05BBC2B5675C}" type="pres">
      <dgm:prSet presAssocID="{F29B88E9-10C6-4512-83D5-E39DEC29EAD5}" presName="composite" presStyleCnt="0"/>
      <dgm:spPr/>
    </dgm:pt>
    <dgm:pt modelId="{257190AF-4DB5-40E0-8A1F-2665BE90AD3C}" type="pres">
      <dgm:prSet presAssocID="{F29B88E9-10C6-4512-83D5-E39DEC29EAD5}" presName="rect1" presStyleLbl="trAlignAcc1" presStyleIdx="1" presStyleCnt="2" custScaleX="76295" custScaleY="98249" custLinFactNeighborX="-2120" custLinFactNeighborY="792">
        <dgm:presLayoutVars>
          <dgm:bulletEnabled val="1"/>
        </dgm:presLayoutVars>
      </dgm:prSet>
      <dgm:spPr/>
    </dgm:pt>
    <dgm:pt modelId="{99799A1D-6E63-4399-ADF4-5FE2B7F58496}" type="pres">
      <dgm:prSet presAssocID="{F29B88E9-10C6-4512-83D5-E39DEC29EAD5}" presName="rect2" presStyleLbl="fgImgPlace1" presStyleIdx="1" presStyleCnt="2" custScaleX="105863" custScaleY="79124" custLinFactNeighborX="36094" custLinFactNeighborY="3199"/>
      <dgm:spPr>
        <a:blipFill>
          <a:blip xmlns:r="http://schemas.openxmlformats.org/officeDocument/2006/relationships" r:embed="rId3">
            <a:extLs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l="-6000" r="-6000"/>
          </a:stretch>
        </a:blipFill>
      </dgm:spPr>
      <dgm:extLst>
        <a:ext uri="{E40237B7-FDA0-4F09-8148-C483321AD2D9}">
          <dgm14:cNvPr xmlns:dgm14="http://schemas.microsoft.com/office/drawing/2010/diagram" id="0" name="" descr="Grupa"/>
        </a:ext>
      </dgm:extLst>
    </dgm:pt>
  </dgm:ptLst>
  <dgm:cxnLst>
    <dgm:cxn modelId="{6332A207-D2FE-4ACA-B638-4FF98B1E12C1}" type="presOf" srcId="{11651DB2-04C2-457E-A476-D5436A7CFBB5}" destId="{651C620E-6702-4E18-B183-A7FBFC17312D}" srcOrd="0" destOrd="0" presId="urn:microsoft.com/office/officeart/2008/layout/PictureStrips"/>
    <dgm:cxn modelId="{64FB3223-BEB7-4672-B1D9-3D43AE137C03}" type="presOf" srcId="{F29B88E9-10C6-4512-83D5-E39DEC29EAD5}" destId="{257190AF-4DB5-40E0-8A1F-2665BE90AD3C}" srcOrd="0" destOrd="0" presId="urn:microsoft.com/office/officeart/2008/layout/PictureStrips"/>
    <dgm:cxn modelId="{CFA1B568-8958-436C-83E5-0E1CA9266752}" srcId="{11651DB2-04C2-457E-A476-D5436A7CFBB5}" destId="{F239E73C-0847-42A1-8F05-93CBB1DBEE8A}" srcOrd="0" destOrd="0" parTransId="{50AFFA60-A727-47E5-8573-F8E74020BDD2}" sibTransId="{A58B9864-B0D5-4689-82D2-4804FC6081D6}"/>
    <dgm:cxn modelId="{3993BAC5-92BB-44CC-8A60-39425CA0100B}" srcId="{11651DB2-04C2-457E-A476-D5436A7CFBB5}" destId="{F29B88E9-10C6-4512-83D5-E39DEC29EAD5}" srcOrd="1" destOrd="0" parTransId="{9A53CE02-2E6A-4CD1-B048-CD7ACE88350D}" sibTransId="{E7D5AE1A-933D-4BA9-A1C6-779774342155}"/>
    <dgm:cxn modelId="{995267CD-A23E-46AE-B32B-9213BF90E34D}" type="presOf" srcId="{F239E73C-0847-42A1-8F05-93CBB1DBEE8A}" destId="{946D9034-342C-4315-8F94-0122B4E780B2}" srcOrd="0" destOrd="0" presId="urn:microsoft.com/office/officeart/2008/layout/PictureStrips"/>
    <dgm:cxn modelId="{B3299187-C152-4716-9B5E-E2DF075CCB62}" type="presParOf" srcId="{651C620E-6702-4E18-B183-A7FBFC17312D}" destId="{305A08D5-993E-4180-9AD9-7156D129BD44}" srcOrd="0" destOrd="0" presId="urn:microsoft.com/office/officeart/2008/layout/PictureStrips"/>
    <dgm:cxn modelId="{06573D98-14EC-446D-85F1-048203A281FE}" type="presParOf" srcId="{305A08D5-993E-4180-9AD9-7156D129BD44}" destId="{946D9034-342C-4315-8F94-0122B4E780B2}" srcOrd="0" destOrd="0" presId="urn:microsoft.com/office/officeart/2008/layout/PictureStrips"/>
    <dgm:cxn modelId="{34171511-6BE8-4E9B-ABDB-62963CFD5972}" type="presParOf" srcId="{305A08D5-993E-4180-9AD9-7156D129BD44}" destId="{1D181910-97AA-4774-8B77-370B1E12DDEC}" srcOrd="1" destOrd="0" presId="urn:microsoft.com/office/officeart/2008/layout/PictureStrips"/>
    <dgm:cxn modelId="{AFE22D82-FF8E-4277-8952-DAE17FC49195}" type="presParOf" srcId="{651C620E-6702-4E18-B183-A7FBFC17312D}" destId="{5BBF5ED1-3AEB-48E6-81A5-32A78CF3B51C}" srcOrd="1" destOrd="0" presId="urn:microsoft.com/office/officeart/2008/layout/PictureStrips"/>
    <dgm:cxn modelId="{FA07E50E-3414-403E-BEDE-F17626F8BD0B}" type="presParOf" srcId="{651C620E-6702-4E18-B183-A7FBFC17312D}" destId="{4F6CA5A0-8885-42D9-B528-05BBC2B5675C}" srcOrd="2" destOrd="0" presId="urn:microsoft.com/office/officeart/2008/layout/PictureStrips"/>
    <dgm:cxn modelId="{4F11131C-CAD6-4E5C-A55C-9CA1E580FC77}" type="presParOf" srcId="{4F6CA5A0-8885-42D9-B528-05BBC2B5675C}" destId="{257190AF-4DB5-40E0-8A1F-2665BE90AD3C}" srcOrd="0" destOrd="0" presId="urn:microsoft.com/office/officeart/2008/layout/PictureStrips"/>
    <dgm:cxn modelId="{B6D005D5-5105-449E-9596-B296C630EF1B}" type="presParOf" srcId="{4F6CA5A0-8885-42D9-B528-05BBC2B5675C}" destId="{99799A1D-6E63-4399-ADF4-5FE2B7F58496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121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199FEA44-503E-484D-A40B-BB344B4D64D1}" type="doc">
      <dgm:prSet loTypeId="urn:microsoft.com/office/officeart/2008/layout/PictureStrips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pl-PL"/>
        </a:p>
      </dgm:t>
    </dgm:pt>
    <dgm:pt modelId="{E746E761-4AF6-4A42-A1C7-80CA1AE5202A}">
      <dgm:prSet custT="1"/>
      <dgm:spPr>
        <a:ln>
          <a:noFill/>
        </a:ln>
      </dgm:spPr>
      <dgm:t>
        <a:bodyPr/>
        <a:lstStyle/>
        <a:p>
          <a:pPr algn="l"/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1. Specjalistycznych konsultacji zawodowych będących znaczącym wsparciem w czasie przeżywania trudności i ułatwiających powrót do aktywności zawodowej.</a:t>
          </a:r>
        </a:p>
      </dgm:t>
    </dgm:pt>
    <dgm:pt modelId="{61E581A9-BAE6-4F90-A11E-A7E59880C21D}" type="parTrans" cxnId="{F8994AAD-03A2-43E6-82AA-6161D34B6EDB}">
      <dgm:prSet/>
      <dgm:spPr/>
      <dgm:t>
        <a:bodyPr/>
        <a:lstStyle/>
        <a:p>
          <a:endParaRPr lang="pl-PL"/>
        </a:p>
      </dgm:t>
    </dgm:pt>
    <dgm:pt modelId="{3098D8E4-80F5-418D-868B-BA90C7F1319B}" type="sibTrans" cxnId="{F8994AAD-03A2-43E6-82AA-6161D34B6EDB}">
      <dgm:prSet/>
      <dgm:spPr/>
      <dgm:t>
        <a:bodyPr/>
        <a:lstStyle/>
        <a:p>
          <a:endParaRPr lang="pl-PL"/>
        </a:p>
      </dgm:t>
    </dgm:pt>
    <dgm:pt modelId="{63DCF99E-86BF-4DB3-A789-EAB6EA28E8FC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ln w="3175">
          <a:noFill/>
        </a:ln>
      </dgm:spPr>
      <dgm:t>
        <a:bodyPr/>
        <a:lstStyle/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2. Aktualnej wiedzy </a:t>
          </a:r>
          <a:b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o szeroko rozumianym rynku pracy.</a:t>
          </a:r>
          <a:endParaRPr lang="pl-PL" sz="90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1407338A-4B6B-4119-ACF5-34D1811FA992}" type="parTrans" cxnId="{C10FC133-7882-4713-90D4-8987FB801E41}">
      <dgm:prSet/>
      <dgm:spPr/>
      <dgm:t>
        <a:bodyPr/>
        <a:lstStyle/>
        <a:p>
          <a:endParaRPr lang="pl-PL"/>
        </a:p>
      </dgm:t>
    </dgm:pt>
    <dgm:pt modelId="{5964F978-9848-474B-B6CA-B64B9E554E30}" type="sibTrans" cxnId="{C10FC133-7882-4713-90D4-8987FB801E41}">
      <dgm:prSet/>
      <dgm:spPr/>
      <dgm:t>
        <a:bodyPr/>
        <a:lstStyle/>
        <a:p>
          <a:endParaRPr lang="pl-PL"/>
        </a:p>
      </dgm:t>
    </dgm:pt>
    <dgm:pt modelId="{5BCAC513-025A-4745-9A15-C2008C951D0F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ln w="3175">
          <a:noFill/>
        </a:ln>
      </dgm:spPr>
      <dgm:t>
        <a:bodyPr/>
        <a:lstStyle/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3. Usług doradczych dostosowanych do wymogów rozwijającego się świata cyfrowego.</a:t>
          </a:r>
          <a:endParaRPr lang="pl-PL" sz="90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38EF3E52-2DC0-4742-B591-878BB4C8DAB0}" type="parTrans" cxnId="{252CDD2C-2AAF-4A90-AFB8-33A236214950}">
      <dgm:prSet/>
      <dgm:spPr/>
      <dgm:t>
        <a:bodyPr/>
        <a:lstStyle/>
        <a:p>
          <a:endParaRPr lang="pl-PL"/>
        </a:p>
      </dgm:t>
    </dgm:pt>
    <dgm:pt modelId="{D67D60B7-3CF5-4018-8D17-D4FFD0114196}" type="sibTrans" cxnId="{252CDD2C-2AAF-4A90-AFB8-33A236214950}">
      <dgm:prSet/>
      <dgm:spPr/>
      <dgm:t>
        <a:bodyPr/>
        <a:lstStyle/>
        <a:p>
          <a:endParaRPr lang="pl-PL"/>
        </a:p>
      </dgm:t>
    </dgm:pt>
    <dgm:pt modelId="{63EDA8A2-95B6-4C60-9ACF-57FA48B5D1D2}" type="pres">
      <dgm:prSet presAssocID="{199FEA44-503E-484D-A40B-BB344B4D64D1}" presName="Name0" presStyleCnt="0">
        <dgm:presLayoutVars>
          <dgm:dir/>
          <dgm:resizeHandles val="exact"/>
        </dgm:presLayoutVars>
      </dgm:prSet>
      <dgm:spPr/>
    </dgm:pt>
    <dgm:pt modelId="{4BA8EDDD-D9E1-4D4C-93FE-A22A9FAA09D0}" type="pres">
      <dgm:prSet presAssocID="{E746E761-4AF6-4A42-A1C7-80CA1AE5202A}" presName="composite" presStyleCnt="0"/>
      <dgm:spPr/>
    </dgm:pt>
    <dgm:pt modelId="{095C43B7-9AC4-451B-AE5B-B1D76FA12808}" type="pres">
      <dgm:prSet presAssocID="{E746E761-4AF6-4A42-A1C7-80CA1AE5202A}" presName="rect1" presStyleLbl="trAlignAcc1" presStyleIdx="0" presStyleCnt="3" custScaleX="113721" custScaleY="228300" custLinFactNeighborX="13946" custLinFactNeighborY="-7269">
        <dgm:presLayoutVars>
          <dgm:bulletEnabled val="1"/>
        </dgm:presLayoutVars>
      </dgm:prSet>
      <dgm:spPr/>
    </dgm:pt>
    <dgm:pt modelId="{2DE2DEE9-F017-4E19-AAD3-46C92C62BADF}" type="pres">
      <dgm:prSet presAssocID="{E746E761-4AF6-4A42-A1C7-80CA1AE5202A}" presName="rect2" presStyleLbl="fgImgPlace1" presStyleIdx="0" presStyleCnt="3" custLinFactNeighborX="7595" custLinFactNeighborY="59"/>
      <dgm:spPr>
        <a:blipFill>
          <a:blip xmlns:r="http://schemas.openxmlformats.org/officeDocument/2006/relationships" r:embed="rId1">
            <a:extLs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25000" r="-25000"/>
          </a:stretch>
        </a:blipFill>
      </dgm:spPr>
      <dgm:extLst>
        <a:ext uri="{E40237B7-FDA0-4F09-8148-C483321AD2D9}">
          <dgm14:cNvPr xmlns:dgm14="http://schemas.microsoft.com/office/drawing/2010/diagram" id="0" name="" descr="Sala konferencyjna"/>
        </a:ext>
      </dgm:extLst>
    </dgm:pt>
    <dgm:pt modelId="{2C6E5459-22A5-4996-885E-2D5DF4BAC302}" type="pres">
      <dgm:prSet presAssocID="{3098D8E4-80F5-418D-868B-BA90C7F1319B}" presName="sibTrans" presStyleCnt="0"/>
      <dgm:spPr/>
    </dgm:pt>
    <dgm:pt modelId="{9F30E473-1621-47EB-8ABD-6C133030A87A}" type="pres">
      <dgm:prSet presAssocID="{63DCF99E-86BF-4DB3-A789-EAB6EA28E8FC}" presName="composite" presStyleCnt="0"/>
      <dgm:spPr/>
    </dgm:pt>
    <dgm:pt modelId="{262899F5-0806-4538-9904-367F418D55DA}" type="pres">
      <dgm:prSet presAssocID="{63DCF99E-86BF-4DB3-A789-EAB6EA28E8FC}" presName="rect1" presStyleLbl="trAlignAcc1" presStyleIdx="1" presStyleCnt="3" custScaleX="61567" custScaleY="203432" custLinFactNeighborX="-162" custLinFactNeighborY="-7720">
        <dgm:presLayoutVars>
          <dgm:bulletEnabled val="1"/>
        </dgm:presLayoutVars>
      </dgm:prSet>
      <dgm:spPr/>
    </dgm:pt>
    <dgm:pt modelId="{B6577842-3A38-4FB9-A8F7-82F8A08B0880}" type="pres">
      <dgm:prSet presAssocID="{63DCF99E-86BF-4DB3-A789-EAB6EA28E8FC}" presName="rect2" presStyleLbl="fgImgPlace1" presStyleIdx="1" presStyleCnt="3" custScaleX="79865" custScaleY="75426" custLinFactNeighborX="86299" custLinFactNeighborY="5178"/>
      <dgm:spPr>
        <a:blipFill>
          <a:blip xmlns:r="http://schemas.openxmlformats.org/officeDocument/2006/relationships" r:embed="rId3">
            <a:extLs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l="-21000" r="-21000"/>
          </a:stretch>
        </a:blipFill>
        <a:ln w="3175">
          <a:noFill/>
        </a:ln>
      </dgm:spPr>
      <dgm:extLst>
        <a:ext uri="{E40237B7-FDA0-4F09-8148-C483321AD2D9}">
          <dgm14:cNvPr xmlns:dgm14="http://schemas.microsoft.com/office/drawing/2010/diagram" id="0" name="" descr="Głowa z kołami zębatymi"/>
        </a:ext>
      </dgm:extLst>
    </dgm:pt>
    <dgm:pt modelId="{E4E726D7-28FE-4572-ABCB-CEEA9283A54A}" type="pres">
      <dgm:prSet presAssocID="{5964F978-9848-474B-B6CA-B64B9E554E30}" presName="sibTrans" presStyleCnt="0"/>
      <dgm:spPr/>
    </dgm:pt>
    <dgm:pt modelId="{6B8EDC34-04FD-42D4-B79F-5E60AC184646}" type="pres">
      <dgm:prSet presAssocID="{5BCAC513-025A-4745-9A15-C2008C951D0F}" presName="composite" presStyleCnt="0"/>
      <dgm:spPr/>
    </dgm:pt>
    <dgm:pt modelId="{2E178953-24D8-4339-99FA-7EACBDB08E21}" type="pres">
      <dgm:prSet presAssocID="{5BCAC513-025A-4745-9A15-C2008C951D0F}" presName="rect1" presStyleLbl="trAlignAcc1" presStyleIdx="2" presStyleCnt="3" custScaleX="79375" custScaleY="171013" custLinFactNeighborX="3129">
        <dgm:presLayoutVars>
          <dgm:bulletEnabled val="1"/>
        </dgm:presLayoutVars>
      </dgm:prSet>
      <dgm:spPr/>
    </dgm:pt>
    <dgm:pt modelId="{E1F1E707-A191-4BE6-B900-611681577E6B}" type="pres">
      <dgm:prSet presAssocID="{5BCAC513-025A-4745-9A15-C2008C951D0F}" presName="rect2" presStyleLbl="fgImgPlace1" presStyleIdx="2" presStyleCnt="3" custLinFactNeighborX="54183" custLinFactNeighborY="8271"/>
      <dgm:spPr>
        <a:blipFill>
          <a:blip xmlns:r="http://schemas.openxmlformats.org/officeDocument/2006/relationships" r:embed="rId5">
            <a:extLs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 l="-25000" r="-25000"/>
          </a:stretch>
        </a:blipFill>
      </dgm:spPr>
      <dgm:extLst>
        <a:ext uri="{E40237B7-FDA0-4F09-8148-C483321AD2D9}">
          <dgm14:cNvPr xmlns:dgm14="http://schemas.microsoft.com/office/drawing/2010/diagram" id="0" name="" descr="Internet"/>
        </a:ext>
      </dgm:extLst>
    </dgm:pt>
  </dgm:ptLst>
  <dgm:cxnLst>
    <dgm:cxn modelId="{5433291D-AD07-49CE-8808-1FC9163E317F}" type="presOf" srcId="{E746E761-4AF6-4A42-A1C7-80CA1AE5202A}" destId="{095C43B7-9AC4-451B-AE5B-B1D76FA12808}" srcOrd="0" destOrd="0" presId="urn:microsoft.com/office/officeart/2008/layout/PictureStrips"/>
    <dgm:cxn modelId="{252CDD2C-2AAF-4A90-AFB8-33A236214950}" srcId="{199FEA44-503E-484D-A40B-BB344B4D64D1}" destId="{5BCAC513-025A-4745-9A15-C2008C951D0F}" srcOrd="2" destOrd="0" parTransId="{38EF3E52-2DC0-4742-B591-878BB4C8DAB0}" sibTransId="{D67D60B7-3CF5-4018-8D17-D4FFD0114196}"/>
    <dgm:cxn modelId="{C10FC133-7882-4713-90D4-8987FB801E41}" srcId="{199FEA44-503E-484D-A40B-BB344B4D64D1}" destId="{63DCF99E-86BF-4DB3-A789-EAB6EA28E8FC}" srcOrd="1" destOrd="0" parTransId="{1407338A-4B6B-4119-ACF5-34D1811FA992}" sibTransId="{5964F978-9848-474B-B6CA-B64B9E554E30}"/>
    <dgm:cxn modelId="{D5DD013B-740F-4E4C-8E2D-8D6A82509CCD}" type="presOf" srcId="{5BCAC513-025A-4745-9A15-C2008C951D0F}" destId="{2E178953-24D8-4339-99FA-7EACBDB08E21}" srcOrd="0" destOrd="0" presId="urn:microsoft.com/office/officeart/2008/layout/PictureStrips"/>
    <dgm:cxn modelId="{FF556D3F-22D2-4BBB-A043-A983289F8A44}" type="presOf" srcId="{199FEA44-503E-484D-A40B-BB344B4D64D1}" destId="{63EDA8A2-95B6-4C60-9ACF-57FA48B5D1D2}" srcOrd="0" destOrd="0" presId="urn:microsoft.com/office/officeart/2008/layout/PictureStrips"/>
    <dgm:cxn modelId="{F8994AAD-03A2-43E6-82AA-6161D34B6EDB}" srcId="{199FEA44-503E-484D-A40B-BB344B4D64D1}" destId="{E746E761-4AF6-4A42-A1C7-80CA1AE5202A}" srcOrd="0" destOrd="0" parTransId="{61E581A9-BAE6-4F90-A11E-A7E59880C21D}" sibTransId="{3098D8E4-80F5-418D-868B-BA90C7F1319B}"/>
    <dgm:cxn modelId="{89FCE5FD-59F7-4765-8CB2-5D808DFDB85C}" type="presOf" srcId="{63DCF99E-86BF-4DB3-A789-EAB6EA28E8FC}" destId="{262899F5-0806-4538-9904-367F418D55DA}" srcOrd="0" destOrd="0" presId="urn:microsoft.com/office/officeart/2008/layout/PictureStrips"/>
    <dgm:cxn modelId="{C03CDD95-E0CE-4BAF-A543-064B6971B723}" type="presParOf" srcId="{63EDA8A2-95B6-4C60-9ACF-57FA48B5D1D2}" destId="{4BA8EDDD-D9E1-4D4C-93FE-A22A9FAA09D0}" srcOrd="0" destOrd="0" presId="urn:microsoft.com/office/officeart/2008/layout/PictureStrips"/>
    <dgm:cxn modelId="{5FE97308-CB9B-4079-AE89-A2E885C2870E}" type="presParOf" srcId="{4BA8EDDD-D9E1-4D4C-93FE-A22A9FAA09D0}" destId="{095C43B7-9AC4-451B-AE5B-B1D76FA12808}" srcOrd="0" destOrd="0" presId="urn:microsoft.com/office/officeart/2008/layout/PictureStrips"/>
    <dgm:cxn modelId="{633A166D-102D-4221-8F9B-306531A21ADE}" type="presParOf" srcId="{4BA8EDDD-D9E1-4D4C-93FE-A22A9FAA09D0}" destId="{2DE2DEE9-F017-4E19-AAD3-46C92C62BADF}" srcOrd="1" destOrd="0" presId="urn:microsoft.com/office/officeart/2008/layout/PictureStrips"/>
    <dgm:cxn modelId="{946387A1-BF6F-4091-B9F9-5B4A12AA4973}" type="presParOf" srcId="{63EDA8A2-95B6-4C60-9ACF-57FA48B5D1D2}" destId="{2C6E5459-22A5-4996-885E-2D5DF4BAC302}" srcOrd="1" destOrd="0" presId="urn:microsoft.com/office/officeart/2008/layout/PictureStrips"/>
    <dgm:cxn modelId="{5F1E92BB-AE02-4C93-B65B-BDCF1CD893CC}" type="presParOf" srcId="{63EDA8A2-95B6-4C60-9ACF-57FA48B5D1D2}" destId="{9F30E473-1621-47EB-8ABD-6C133030A87A}" srcOrd="2" destOrd="0" presId="urn:microsoft.com/office/officeart/2008/layout/PictureStrips"/>
    <dgm:cxn modelId="{66171839-87D6-4392-98AF-7BC4A4F5B857}" type="presParOf" srcId="{9F30E473-1621-47EB-8ABD-6C133030A87A}" destId="{262899F5-0806-4538-9904-367F418D55DA}" srcOrd="0" destOrd="0" presId="urn:microsoft.com/office/officeart/2008/layout/PictureStrips"/>
    <dgm:cxn modelId="{89FFA857-3DFB-4B9E-97DB-49AE29137E00}" type="presParOf" srcId="{9F30E473-1621-47EB-8ABD-6C133030A87A}" destId="{B6577842-3A38-4FB9-A8F7-82F8A08B0880}" srcOrd="1" destOrd="0" presId="urn:microsoft.com/office/officeart/2008/layout/PictureStrips"/>
    <dgm:cxn modelId="{7C3EC62B-97E3-4A74-A8AA-3E396BCF82C3}" type="presParOf" srcId="{63EDA8A2-95B6-4C60-9ACF-57FA48B5D1D2}" destId="{E4E726D7-28FE-4572-ABCB-CEEA9283A54A}" srcOrd="3" destOrd="0" presId="urn:microsoft.com/office/officeart/2008/layout/PictureStrips"/>
    <dgm:cxn modelId="{4A98CECE-67EF-4244-BCD2-DDA53E36A301}" type="presParOf" srcId="{63EDA8A2-95B6-4C60-9ACF-57FA48B5D1D2}" destId="{6B8EDC34-04FD-42D4-B79F-5E60AC184646}" srcOrd="4" destOrd="0" presId="urn:microsoft.com/office/officeart/2008/layout/PictureStrips"/>
    <dgm:cxn modelId="{5CCD0319-D30D-4ED7-BAA8-4EB10A6E6D2A}" type="presParOf" srcId="{6B8EDC34-04FD-42D4-B79F-5E60AC184646}" destId="{2E178953-24D8-4339-99FA-7EACBDB08E21}" srcOrd="0" destOrd="0" presId="urn:microsoft.com/office/officeart/2008/layout/PictureStrips"/>
    <dgm:cxn modelId="{6F4606A1-B5E6-4F51-922D-0378F4013423}" type="presParOf" srcId="{6B8EDC34-04FD-42D4-B79F-5E60AC184646}" destId="{E1F1E707-A191-4BE6-B900-611681577E6B}" srcOrd="1" destOrd="0" presId="urn:microsoft.com/office/officeart/2008/layout/PictureStrips"/>
  </dgm:cxnLst>
  <dgm:bg/>
  <dgm:whole>
    <a:ln>
      <a:solidFill>
        <a:schemeClr val="accent2">
          <a:lumMod val="75000"/>
        </a:schemeClr>
      </a:solidFill>
    </a:ln>
  </dgm:whole>
  <dgm:extLst>
    <a:ext uri="http://schemas.microsoft.com/office/drawing/2008/diagram">
      <dsp:dataModelExt xmlns:dsp="http://schemas.microsoft.com/office/drawing/2008/diagram" relId="rId12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EF18B59-BFB4-43E3-A8A5-DEE20B7CE74A}" type="doc">
      <dgm:prSet loTypeId="urn:microsoft.com/office/officeart/2008/layout/PictureLineup" loCatId="picture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pl-PL"/>
        </a:p>
      </dgm:t>
    </dgm:pt>
    <dgm:pt modelId="{031417A8-AF3C-4A02-94C0-D2672408B565}">
      <dgm:prSet phldrT="[Tekst]" custT="1"/>
      <dgm:spPr>
        <a:xfrm>
          <a:off x="3627876" y="884947"/>
          <a:ext cx="1764970" cy="748915"/>
        </a:xfrm>
      </dgm:spPr>
      <dgm:t>
        <a:bodyPr/>
        <a:lstStyle/>
        <a:p>
          <a:pPr algn="l">
            <a:buNone/>
          </a:pPr>
          <a:r>
            <a:rPr lang="pl-PL" sz="1050">
              <a:latin typeface="Calibri" panose="020F0502020204030204"/>
              <a:ea typeface="+mn-ea"/>
              <a:cs typeface="+mn-cs"/>
            </a:rPr>
            <a:t>  Cel 4</a:t>
          </a:r>
        </a:p>
      </dgm:t>
      <dgm:extLst>
        <a:ext uri="{E40237B7-FDA0-4F09-8148-C483321AD2D9}">
          <dgm14:cNvPr xmlns:dgm14="http://schemas.microsoft.com/office/drawing/2010/diagram" id="0" name="" descr="Cel 2"/>
        </a:ext>
      </dgm:extLst>
    </dgm:pt>
    <dgm:pt modelId="{43AE1F49-D62A-4F8D-8045-375877494E45}" type="parTrans" cxnId="{AC2CF9F6-A36E-47C5-B318-C2FF38FF42A5}">
      <dgm:prSet/>
      <dgm:spPr/>
      <dgm:t>
        <a:bodyPr/>
        <a:lstStyle/>
        <a:p>
          <a:pPr algn="ctr"/>
          <a:endParaRPr lang="pl-PL"/>
        </a:p>
      </dgm:t>
    </dgm:pt>
    <dgm:pt modelId="{5A846C74-ACE7-46F3-886C-3CC5D1DC1D2C}" type="sibTrans" cxnId="{AC2CF9F6-A36E-47C5-B318-C2FF38FF42A5}">
      <dgm:prSet/>
      <dgm:spPr/>
      <dgm:t>
        <a:bodyPr/>
        <a:lstStyle/>
        <a:p>
          <a:pPr algn="ctr"/>
          <a:endParaRPr lang="pl-PL"/>
        </a:p>
      </dgm:t>
    </dgm:pt>
    <dgm:pt modelId="{55B8FAA3-3A33-4756-A12C-B82908C2EBE0}">
      <dgm:prSet phldrT="[Tekst]" custT="1"/>
      <dgm:spPr>
        <a:xfrm>
          <a:off x="3627876" y="884947"/>
          <a:ext cx="1764970" cy="748915"/>
        </a:xfrm>
      </dgm:spPr>
      <dgm:t>
        <a:bodyPr/>
        <a:lstStyle/>
        <a:p>
          <a:pPr algn="l">
            <a:buNone/>
          </a:pPr>
          <a:r>
            <a:rPr lang="pl-PL" sz="1050">
              <a:latin typeface="Calibri" panose="020F0502020204030204"/>
              <a:ea typeface="+mn-ea"/>
              <a:cs typeface="+mn-cs"/>
            </a:rPr>
            <a:t>  Modernizacja publicznych służb zatrudnienia oraz Ochotnuczych Hufców Pracy.</a:t>
          </a:r>
        </a:p>
      </dgm:t>
    </dgm:pt>
    <dgm:pt modelId="{ED1336CA-754C-41BF-AE0C-2DB351D5B9E9}" type="parTrans" cxnId="{DF33C037-0CD0-4934-9A47-0B2F693BAE14}">
      <dgm:prSet/>
      <dgm:spPr/>
      <dgm:t>
        <a:bodyPr/>
        <a:lstStyle/>
        <a:p>
          <a:pPr algn="ctr"/>
          <a:endParaRPr lang="pl-PL"/>
        </a:p>
      </dgm:t>
    </dgm:pt>
    <dgm:pt modelId="{8F3E4EFB-64E5-4220-9BFE-B4D5DEB25106}" type="sibTrans" cxnId="{DF33C037-0CD0-4934-9A47-0B2F693BAE14}">
      <dgm:prSet/>
      <dgm:spPr/>
      <dgm:t>
        <a:bodyPr/>
        <a:lstStyle/>
        <a:p>
          <a:pPr algn="ctr"/>
          <a:endParaRPr lang="pl-PL"/>
        </a:p>
      </dgm:t>
    </dgm:pt>
    <dgm:pt modelId="{70E28DF0-1BB6-40BB-99C9-28EFA06FCEF2}">
      <dgm:prSet phldrT="[Tekst]" custT="1"/>
      <dgm:spPr>
        <a:xfrm>
          <a:off x="3629421" y="1768667"/>
          <a:ext cx="1764970" cy="748915"/>
        </a:xfrm>
      </dgm:spPr>
      <dgm:t>
        <a:bodyPr/>
        <a:lstStyle/>
        <a:p>
          <a:pPr algn="l">
            <a:buNone/>
          </a:pPr>
          <a:r>
            <a:rPr lang="pl-PL" sz="1050">
              <a:latin typeface="Calibri" panose="020F0502020204030204"/>
              <a:ea typeface="+mn-ea"/>
              <a:cs typeface="+mn-cs"/>
            </a:rPr>
            <a:t>  Cel 2</a:t>
          </a:r>
        </a:p>
      </dgm:t>
      <dgm:extLst>
        <a:ext uri="{E40237B7-FDA0-4F09-8148-C483321AD2D9}">
          <dgm14:cNvPr xmlns:dgm14="http://schemas.microsoft.com/office/drawing/2010/diagram" id="0" name="" descr="Cel 3&#10;"/>
        </a:ext>
      </dgm:extLst>
    </dgm:pt>
    <dgm:pt modelId="{C0BF8821-589B-4B6A-877C-9AA70FBF9129}" type="parTrans" cxnId="{08E66F27-A64B-469F-98E7-DFB75D80FF7D}">
      <dgm:prSet/>
      <dgm:spPr/>
      <dgm:t>
        <a:bodyPr/>
        <a:lstStyle/>
        <a:p>
          <a:pPr algn="ctr"/>
          <a:endParaRPr lang="pl-PL"/>
        </a:p>
      </dgm:t>
    </dgm:pt>
    <dgm:pt modelId="{0C21DD22-E424-4BF9-B6B5-0969E6CFBE0E}" type="sibTrans" cxnId="{08E66F27-A64B-469F-98E7-DFB75D80FF7D}">
      <dgm:prSet/>
      <dgm:spPr/>
      <dgm:t>
        <a:bodyPr/>
        <a:lstStyle/>
        <a:p>
          <a:pPr algn="ctr"/>
          <a:endParaRPr lang="pl-PL"/>
        </a:p>
      </dgm:t>
    </dgm:pt>
    <dgm:pt modelId="{A07A4BA9-220F-4B48-9D1B-5E12573B144F}">
      <dgm:prSet phldrT="[Tekst]" custT="1"/>
      <dgm:spPr>
        <a:xfrm>
          <a:off x="3629421" y="1768667"/>
          <a:ext cx="1764970" cy="748915"/>
        </a:xfrm>
      </dgm:spPr>
      <dgm:t>
        <a:bodyPr/>
        <a:lstStyle/>
        <a:p>
          <a:pPr algn="l">
            <a:buNone/>
          </a:pPr>
          <a:r>
            <a:rPr lang="pl-PL" sz="1050">
              <a:latin typeface="Calibri" panose="020F0502020204030204"/>
              <a:ea typeface="+mn-ea"/>
              <a:cs typeface="+mn-cs"/>
            </a:rPr>
            <a:t>  Wspieranie przedsiębiorczości oraz przedsiębiorców w zakresie tworzenia nowych miejsc pracy i wsparcie dotychczasowych miejsc pracy.</a:t>
          </a:r>
        </a:p>
      </dgm:t>
    </dgm:pt>
    <dgm:pt modelId="{66EEEE56-284F-4951-A876-51832A413945}" type="parTrans" cxnId="{F12CFA97-8637-4DED-B1DF-A14A49C9CF53}">
      <dgm:prSet/>
      <dgm:spPr/>
      <dgm:t>
        <a:bodyPr/>
        <a:lstStyle/>
        <a:p>
          <a:pPr algn="ctr"/>
          <a:endParaRPr lang="pl-PL"/>
        </a:p>
      </dgm:t>
    </dgm:pt>
    <dgm:pt modelId="{BEEDA031-BF40-43CA-B808-FE5E13223F3E}" type="sibTrans" cxnId="{F12CFA97-8637-4DED-B1DF-A14A49C9CF53}">
      <dgm:prSet/>
      <dgm:spPr/>
      <dgm:t>
        <a:bodyPr/>
        <a:lstStyle/>
        <a:p>
          <a:pPr algn="ctr"/>
          <a:endParaRPr lang="pl-PL"/>
        </a:p>
      </dgm:t>
    </dgm:pt>
    <dgm:pt modelId="{228926C2-8284-4765-ABFF-EE566A752AB8}">
      <dgm:prSet phldrT="[Tekst]" custT="1"/>
      <dgm:spPr>
        <a:xfrm>
          <a:off x="3651454" y="2652387"/>
          <a:ext cx="1764970" cy="748915"/>
        </a:xfrm>
      </dgm:spPr>
      <dgm:t>
        <a:bodyPr/>
        <a:lstStyle/>
        <a:p>
          <a:pPr algn="l">
            <a:buNone/>
          </a:pPr>
          <a:r>
            <a:rPr lang="pl-PL" sz="1050">
              <a:latin typeface="Calibri" panose="020F0502020204030204"/>
              <a:ea typeface="+mn-ea"/>
              <a:cs typeface="+mn-cs"/>
            </a:rPr>
            <a:t>  Cel 5</a:t>
          </a:r>
        </a:p>
      </dgm:t>
      <dgm:extLst>
        <a:ext uri="{E40237B7-FDA0-4F09-8148-C483321AD2D9}">
          <dgm14:cNvPr xmlns:dgm14="http://schemas.microsoft.com/office/drawing/2010/diagram" id="0" name="" descr="Cel 4&#10;"/>
        </a:ext>
      </dgm:extLst>
    </dgm:pt>
    <dgm:pt modelId="{84EA7C7C-0256-43C7-BECB-8182D201E258}" type="parTrans" cxnId="{BD0F4FCF-7EAA-4E80-A696-518589FCCA11}">
      <dgm:prSet/>
      <dgm:spPr/>
      <dgm:t>
        <a:bodyPr/>
        <a:lstStyle/>
        <a:p>
          <a:pPr algn="ctr"/>
          <a:endParaRPr lang="pl-PL"/>
        </a:p>
      </dgm:t>
    </dgm:pt>
    <dgm:pt modelId="{3BABCCB0-4FB4-4381-8727-27E66A0CF2BB}" type="sibTrans" cxnId="{BD0F4FCF-7EAA-4E80-A696-518589FCCA11}">
      <dgm:prSet/>
      <dgm:spPr/>
      <dgm:t>
        <a:bodyPr/>
        <a:lstStyle/>
        <a:p>
          <a:pPr algn="ctr"/>
          <a:endParaRPr lang="pl-PL"/>
        </a:p>
      </dgm:t>
    </dgm:pt>
    <dgm:pt modelId="{245D283A-CB4E-4587-9FA6-4C6E290DCCEB}">
      <dgm:prSet phldrT="[Tekst]" custT="1"/>
      <dgm:spPr>
        <a:xfrm>
          <a:off x="3651454" y="2652387"/>
          <a:ext cx="1764970" cy="748915"/>
        </a:xfrm>
      </dgm:spPr>
      <dgm:t>
        <a:bodyPr/>
        <a:lstStyle/>
        <a:p>
          <a:pPr algn="l">
            <a:buNone/>
          </a:pPr>
          <a:r>
            <a:rPr lang="pl-PL" sz="1050">
              <a:latin typeface="Calibri" panose="020F0502020204030204"/>
              <a:ea typeface="+mn-ea"/>
              <a:cs typeface="+mn-cs"/>
            </a:rPr>
            <a:t> Doskonalenie</a:t>
          </a:r>
        </a:p>
      </dgm:t>
    </dgm:pt>
    <dgm:pt modelId="{595CC647-27C5-48BE-A470-5D51191F96A8}" type="parTrans" cxnId="{43013A4A-78E8-4197-BFC2-69476EFE5AC3}">
      <dgm:prSet/>
      <dgm:spPr/>
      <dgm:t>
        <a:bodyPr/>
        <a:lstStyle/>
        <a:p>
          <a:pPr algn="ctr"/>
          <a:endParaRPr lang="pl-PL"/>
        </a:p>
      </dgm:t>
    </dgm:pt>
    <dgm:pt modelId="{FA08AEFC-3DD6-4F58-8AE2-90F5D51E01AA}" type="sibTrans" cxnId="{43013A4A-78E8-4197-BFC2-69476EFE5AC3}">
      <dgm:prSet/>
      <dgm:spPr/>
      <dgm:t>
        <a:bodyPr/>
        <a:lstStyle/>
        <a:p>
          <a:pPr algn="ctr"/>
          <a:endParaRPr lang="pl-PL"/>
        </a:p>
      </dgm:t>
    </dgm:pt>
    <dgm:pt modelId="{0353B540-04B5-4284-89C5-FEA9F4DB5B68}">
      <dgm:prSet phldrT="[Tekst]" custT="1"/>
      <dgm:spPr>
        <a:xfrm>
          <a:off x="3651454" y="3536107"/>
          <a:ext cx="1764970" cy="748915"/>
        </a:xfrm>
      </dgm:spPr>
      <dgm:t>
        <a:bodyPr/>
        <a:lstStyle/>
        <a:p>
          <a:pPr algn="l">
            <a:buNone/>
          </a:pPr>
          <a:r>
            <a:rPr lang="pl-PL" sz="1050">
              <a:latin typeface="Calibri" panose="020F0502020204030204"/>
              <a:ea typeface="+mn-ea"/>
              <a:cs typeface="+mn-cs"/>
            </a:rPr>
            <a:t>  Cel 6</a:t>
          </a:r>
        </a:p>
      </dgm:t>
      <dgm:extLst>
        <a:ext uri="{E40237B7-FDA0-4F09-8148-C483321AD2D9}">
          <dgm14:cNvPr xmlns:dgm14="http://schemas.microsoft.com/office/drawing/2010/diagram" id="0" name="" descr="Cel 5&#10;"/>
        </a:ext>
      </dgm:extLst>
    </dgm:pt>
    <dgm:pt modelId="{C1F88498-378A-44DA-8A15-A7F09C333546}" type="parTrans" cxnId="{AF16BA94-5282-468C-80C9-B9FF7E7FB3C7}">
      <dgm:prSet/>
      <dgm:spPr/>
      <dgm:t>
        <a:bodyPr/>
        <a:lstStyle/>
        <a:p>
          <a:pPr algn="ctr"/>
          <a:endParaRPr lang="pl-PL"/>
        </a:p>
      </dgm:t>
    </dgm:pt>
    <dgm:pt modelId="{DA251F75-F4D3-437C-BB02-40FF7FCD848E}" type="sibTrans" cxnId="{AF16BA94-5282-468C-80C9-B9FF7E7FB3C7}">
      <dgm:prSet/>
      <dgm:spPr/>
      <dgm:t>
        <a:bodyPr/>
        <a:lstStyle/>
        <a:p>
          <a:pPr algn="ctr"/>
          <a:endParaRPr lang="pl-PL"/>
        </a:p>
      </dgm:t>
    </dgm:pt>
    <dgm:pt modelId="{BDE95FE4-B9F8-471F-874C-69D17AC3E12A}">
      <dgm:prSet phldrT="[Tekst]" custT="1"/>
      <dgm:spPr>
        <a:xfrm>
          <a:off x="3651454" y="3536107"/>
          <a:ext cx="1764970" cy="748915"/>
        </a:xfrm>
      </dgm:spPr>
      <dgm:t>
        <a:bodyPr/>
        <a:lstStyle/>
        <a:p>
          <a:pPr algn="l">
            <a:buNone/>
          </a:pPr>
          <a:r>
            <a:rPr lang="pl-PL" sz="1050">
              <a:latin typeface="Calibri" panose="020F0502020204030204"/>
              <a:ea typeface="+mn-ea"/>
              <a:cs typeface="+mn-cs"/>
            </a:rPr>
            <a:t>  Bezpieczna i odpowiedzialna polityka migracji zarobkowych.</a:t>
          </a:r>
        </a:p>
      </dgm:t>
    </dgm:pt>
    <dgm:pt modelId="{AF5AB9AA-43FA-4A83-9C02-DAA196AD0025}" type="parTrans" cxnId="{73B2A379-49DE-46CE-B1B4-0184D179DE38}">
      <dgm:prSet/>
      <dgm:spPr/>
      <dgm:t>
        <a:bodyPr/>
        <a:lstStyle/>
        <a:p>
          <a:pPr algn="ctr"/>
          <a:endParaRPr lang="pl-PL"/>
        </a:p>
      </dgm:t>
    </dgm:pt>
    <dgm:pt modelId="{507F0B9B-9A81-4BD2-877A-3B3C23A7D8C9}" type="sibTrans" cxnId="{73B2A379-49DE-46CE-B1B4-0184D179DE38}">
      <dgm:prSet/>
      <dgm:spPr/>
      <dgm:t>
        <a:bodyPr/>
        <a:lstStyle/>
        <a:p>
          <a:pPr algn="ctr"/>
          <a:endParaRPr lang="pl-PL"/>
        </a:p>
      </dgm:t>
    </dgm:pt>
    <dgm:pt modelId="{48A8AE02-D058-433E-84BC-45033C5390F7}">
      <dgm:prSet custT="1"/>
      <dgm:spPr>
        <a:xfrm>
          <a:off x="3649526" y="47629"/>
          <a:ext cx="1764970" cy="748915"/>
        </a:xfrm>
      </dgm:spPr>
      <dgm:t>
        <a:bodyPr/>
        <a:lstStyle/>
        <a:p>
          <a:pPr algn="l">
            <a:buNone/>
          </a:pPr>
          <a:r>
            <a:rPr lang="pl-PL" sz="1050">
              <a:latin typeface="Calibri" panose="020F0502020204030204"/>
              <a:ea typeface="+mn-ea"/>
              <a:cs typeface="+mn-cs"/>
            </a:rPr>
            <a:t>Cel 1</a:t>
          </a:r>
        </a:p>
        <a:p>
          <a:pPr algn="l">
            <a:buNone/>
          </a:pPr>
          <a:r>
            <a:rPr lang="pl-PL" sz="1050">
              <a:latin typeface="Calibri" panose="020F0502020204030204"/>
              <a:ea typeface="+mn-ea"/>
              <a:cs typeface="+mn-cs"/>
            </a:rPr>
            <a:t>Zwiększenie dostępności zasobów kadrowych, w tym wykorzystanie niewykorzystanych dotychczas zasobów rynku pracy.</a:t>
          </a:r>
        </a:p>
      </dgm:t>
    </dgm:pt>
    <dgm:pt modelId="{CDAB57BC-E35F-4DD3-B277-1B572A08387B}" type="parTrans" cxnId="{60956372-A04D-4464-99CF-5F134D753C00}">
      <dgm:prSet/>
      <dgm:spPr/>
      <dgm:t>
        <a:bodyPr/>
        <a:lstStyle/>
        <a:p>
          <a:endParaRPr lang="pl-PL"/>
        </a:p>
      </dgm:t>
    </dgm:pt>
    <dgm:pt modelId="{1C7DB9F9-51EC-471B-8678-2B490F372922}" type="sibTrans" cxnId="{60956372-A04D-4464-99CF-5F134D753C00}">
      <dgm:prSet/>
      <dgm:spPr/>
      <dgm:t>
        <a:bodyPr/>
        <a:lstStyle/>
        <a:p>
          <a:endParaRPr lang="pl-PL"/>
        </a:p>
      </dgm:t>
    </dgm:pt>
    <dgm:pt modelId="{7D3F7AB1-4082-4AD5-9C08-118D78941802}">
      <dgm:prSet custT="1"/>
      <dgm:spPr/>
      <dgm:t>
        <a:bodyPr/>
        <a:lstStyle/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Cel 3</a:t>
          </a:r>
        </a:p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Dostosowanie kwalifikacji i umiejętności osób do potrzeb gospodarki, </a:t>
          </a:r>
          <a:b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w związku ze zmianami technologicznym, ekonomicznymi </a:t>
          </a:r>
          <a:b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i społecznymi.</a:t>
          </a:r>
        </a:p>
      </dgm:t>
    </dgm:pt>
    <dgm:pt modelId="{67C90664-F5FB-4FD9-8FD8-5ADEBD45C3B4}" type="parTrans" cxnId="{5D586379-7560-47B9-81AC-133754A4BC76}">
      <dgm:prSet/>
      <dgm:spPr/>
      <dgm:t>
        <a:bodyPr/>
        <a:lstStyle/>
        <a:p>
          <a:endParaRPr lang="pl-PL"/>
        </a:p>
      </dgm:t>
    </dgm:pt>
    <dgm:pt modelId="{BCA48E1C-E654-4D05-84F5-9CA99F1FB965}" type="sibTrans" cxnId="{5D586379-7560-47B9-81AC-133754A4BC76}">
      <dgm:prSet/>
      <dgm:spPr/>
      <dgm:t>
        <a:bodyPr/>
        <a:lstStyle/>
        <a:p>
          <a:endParaRPr lang="pl-PL"/>
        </a:p>
      </dgm:t>
    </dgm:pt>
    <dgm:pt modelId="{E34E0393-7FBC-4EE1-B31A-03FA3359E930}">
      <dgm:prSet phldrT="[Tekst]" custT="1"/>
      <dgm:spPr>
        <a:xfrm>
          <a:off x="3651454" y="2652387"/>
          <a:ext cx="1764970" cy="748915"/>
        </a:xfrm>
      </dgm:spPr>
      <dgm:t>
        <a:bodyPr/>
        <a:lstStyle/>
        <a:p>
          <a:pPr algn="l">
            <a:buNone/>
          </a:pPr>
          <a:r>
            <a:rPr lang="pl-PL" sz="1050">
              <a:latin typeface="Calibri" panose="020F0502020204030204"/>
              <a:ea typeface="+mn-ea"/>
              <a:cs typeface="+mn-cs"/>
            </a:rPr>
            <a:t> regulacji</a:t>
          </a:r>
        </a:p>
      </dgm:t>
    </dgm:pt>
    <dgm:pt modelId="{0DCB07AD-19D9-4ADC-A498-A237E90AD5B3}" type="parTrans" cxnId="{E8C6FBD6-B179-423C-BEDC-68B6907FDABF}">
      <dgm:prSet/>
      <dgm:spPr/>
      <dgm:t>
        <a:bodyPr/>
        <a:lstStyle/>
        <a:p>
          <a:endParaRPr lang="pl-PL"/>
        </a:p>
      </dgm:t>
    </dgm:pt>
    <dgm:pt modelId="{304E840E-4E0F-43D1-A3CD-A2C39CE2EF46}" type="sibTrans" cxnId="{E8C6FBD6-B179-423C-BEDC-68B6907FDABF}">
      <dgm:prSet/>
      <dgm:spPr/>
      <dgm:t>
        <a:bodyPr/>
        <a:lstStyle/>
        <a:p>
          <a:endParaRPr lang="pl-PL"/>
        </a:p>
      </dgm:t>
    </dgm:pt>
    <dgm:pt modelId="{EE4841CC-A770-45AE-B8FF-7BD553128298}">
      <dgm:prSet phldrT="[Tekst]" custT="1"/>
      <dgm:spPr>
        <a:xfrm>
          <a:off x="3651454" y="2652387"/>
          <a:ext cx="1764970" cy="748915"/>
        </a:xfrm>
      </dgm:spPr>
      <dgm:t>
        <a:bodyPr/>
        <a:lstStyle/>
        <a:p>
          <a:pPr algn="l">
            <a:buNone/>
          </a:pPr>
          <a:r>
            <a:rPr lang="pl-PL" sz="1050">
              <a:latin typeface="Calibri" panose="020F0502020204030204"/>
              <a:ea typeface="+mn-ea"/>
              <a:cs typeface="+mn-cs"/>
            </a:rPr>
            <a:t> dotyczących</a:t>
          </a:r>
        </a:p>
      </dgm:t>
    </dgm:pt>
    <dgm:pt modelId="{4786F2C9-E9B0-4ED3-B069-1D1E7CC4240F}" type="parTrans" cxnId="{97AB220E-B524-45C9-8019-9F726B7094E5}">
      <dgm:prSet/>
      <dgm:spPr/>
      <dgm:t>
        <a:bodyPr/>
        <a:lstStyle/>
        <a:p>
          <a:endParaRPr lang="pl-PL"/>
        </a:p>
      </dgm:t>
    </dgm:pt>
    <dgm:pt modelId="{7D5AB5B9-CF5F-4E11-A319-4A41BDDC78EA}" type="sibTrans" cxnId="{97AB220E-B524-45C9-8019-9F726B7094E5}">
      <dgm:prSet/>
      <dgm:spPr/>
      <dgm:t>
        <a:bodyPr/>
        <a:lstStyle/>
        <a:p>
          <a:endParaRPr lang="pl-PL"/>
        </a:p>
      </dgm:t>
    </dgm:pt>
    <dgm:pt modelId="{FAC88B52-F2CB-47F6-8959-ABE4BD495C78}">
      <dgm:prSet phldrT="[Tekst]" custT="1"/>
      <dgm:spPr>
        <a:xfrm>
          <a:off x="3651454" y="2652387"/>
          <a:ext cx="1764970" cy="748915"/>
        </a:xfrm>
      </dgm:spPr>
      <dgm:t>
        <a:bodyPr/>
        <a:lstStyle/>
        <a:p>
          <a:pPr algn="l">
            <a:buNone/>
          </a:pPr>
          <a:r>
            <a:rPr lang="pl-PL" sz="1050">
              <a:latin typeface="Calibri" panose="020F0502020204030204"/>
              <a:ea typeface="+mn-ea"/>
              <a:cs typeface="+mn-cs"/>
            </a:rPr>
            <a:t> prawa pracy</a:t>
          </a:r>
        </a:p>
      </dgm:t>
    </dgm:pt>
    <dgm:pt modelId="{056DAA16-68D9-4309-83D7-7776B9CD4802}" type="parTrans" cxnId="{97A62AB3-00CD-4297-B2DD-2EA43C2E1DD5}">
      <dgm:prSet/>
      <dgm:spPr/>
      <dgm:t>
        <a:bodyPr/>
        <a:lstStyle/>
        <a:p>
          <a:endParaRPr lang="pl-PL"/>
        </a:p>
      </dgm:t>
    </dgm:pt>
    <dgm:pt modelId="{FA78F9C1-9E46-4597-B0CF-F924075D2DFD}" type="sibTrans" cxnId="{97A62AB3-00CD-4297-B2DD-2EA43C2E1DD5}">
      <dgm:prSet/>
      <dgm:spPr/>
      <dgm:t>
        <a:bodyPr/>
        <a:lstStyle/>
        <a:p>
          <a:endParaRPr lang="pl-PL"/>
        </a:p>
      </dgm:t>
    </dgm:pt>
    <dgm:pt modelId="{37BB755B-8C4E-4251-A05B-439D01A24AEE}">
      <dgm:prSet phldrT="[Tekst]" custT="1"/>
      <dgm:spPr>
        <a:xfrm>
          <a:off x="3651454" y="2652387"/>
          <a:ext cx="1764970" cy="748915"/>
        </a:xfrm>
      </dgm:spPr>
      <dgm:t>
        <a:bodyPr/>
        <a:lstStyle/>
        <a:p>
          <a:pPr algn="l">
            <a:buNone/>
          </a:pPr>
          <a:r>
            <a:rPr lang="pl-PL" sz="1050">
              <a:latin typeface="Calibri" panose="020F0502020204030204"/>
              <a:ea typeface="+mn-ea"/>
              <a:cs typeface="+mn-cs"/>
            </a:rPr>
            <a:t>  i dialogu</a:t>
          </a:r>
        </a:p>
      </dgm:t>
    </dgm:pt>
    <dgm:pt modelId="{D4558473-13FF-4615-A3BB-6A6883ECC7C0}" type="parTrans" cxnId="{2611EA40-A845-4EC1-AD78-53A40BACA202}">
      <dgm:prSet/>
      <dgm:spPr/>
      <dgm:t>
        <a:bodyPr/>
        <a:lstStyle/>
        <a:p>
          <a:endParaRPr lang="pl-PL"/>
        </a:p>
      </dgm:t>
    </dgm:pt>
    <dgm:pt modelId="{AAD52AD4-F49F-433E-90E5-9BFFA31CBB3D}" type="sibTrans" cxnId="{2611EA40-A845-4EC1-AD78-53A40BACA202}">
      <dgm:prSet/>
      <dgm:spPr/>
      <dgm:t>
        <a:bodyPr/>
        <a:lstStyle/>
        <a:p>
          <a:endParaRPr lang="pl-PL"/>
        </a:p>
      </dgm:t>
    </dgm:pt>
    <dgm:pt modelId="{F474FD54-0CE1-4164-94F9-0406C2183576}">
      <dgm:prSet phldrT="[Tekst]" custT="1"/>
      <dgm:spPr>
        <a:xfrm>
          <a:off x="3651454" y="2652387"/>
          <a:ext cx="1764970" cy="748915"/>
        </a:xfrm>
      </dgm:spPr>
      <dgm:t>
        <a:bodyPr/>
        <a:lstStyle/>
        <a:p>
          <a:pPr algn="l">
            <a:buNone/>
          </a:pPr>
          <a:r>
            <a:rPr lang="pl-PL" sz="1050">
              <a:latin typeface="Calibri" panose="020F0502020204030204"/>
              <a:ea typeface="+mn-ea"/>
              <a:cs typeface="+mn-cs"/>
            </a:rPr>
            <a:t> społecznego.</a:t>
          </a:r>
        </a:p>
      </dgm:t>
    </dgm:pt>
    <dgm:pt modelId="{E3814C53-3DCD-4522-9A4C-3F730116FC20}" type="parTrans" cxnId="{4705A2F3-DD70-478D-9391-2ED77562D2FD}">
      <dgm:prSet/>
      <dgm:spPr/>
      <dgm:t>
        <a:bodyPr/>
        <a:lstStyle/>
        <a:p>
          <a:endParaRPr lang="pl-PL"/>
        </a:p>
      </dgm:t>
    </dgm:pt>
    <dgm:pt modelId="{A42478CF-1142-49E2-8CA7-44192A5B2FBD}" type="sibTrans" cxnId="{4705A2F3-DD70-478D-9391-2ED77562D2FD}">
      <dgm:prSet/>
      <dgm:spPr/>
      <dgm:t>
        <a:bodyPr/>
        <a:lstStyle/>
        <a:p>
          <a:endParaRPr lang="pl-PL"/>
        </a:p>
      </dgm:t>
    </dgm:pt>
    <dgm:pt modelId="{F14B4B6C-DF32-46DA-A38B-852139C0E438}" type="pres">
      <dgm:prSet presAssocID="{6EF18B59-BFB4-43E3-A8A5-DEE20B7CE74A}" presName="Name0" presStyleCnt="0">
        <dgm:presLayoutVars>
          <dgm:chMax/>
          <dgm:chPref/>
          <dgm:dir/>
          <dgm:animLvl val="lvl"/>
          <dgm:resizeHandles val="exact"/>
        </dgm:presLayoutVars>
      </dgm:prSet>
      <dgm:spPr/>
    </dgm:pt>
    <dgm:pt modelId="{CA8E7B72-522C-4E30-A5CA-6729C12A00B4}" type="pres">
      <dgm:prSet presAssocID="{48A8AE02-D058-433E-84BC-45033C5390F7}" presName="composite" presStyleCnt="0"/>
      <dgm:spPr/>
    </dgm:pt>
    <dgm:pt modelId="{EB549FA3-7A9D-4077-B37A-A1E6FE704BF2}" type="pres">
      <dgm:prSet presAssocID="{48A8AE02-D058-433E-84BC-45033C5390F7}" presName="Image" presStyleLbl="alignNode1" presStyleIdx="0" presStyleCnt="6" custScaleX="52472" custScaleY="48315" custLinFactNeighborX="3984" custLinFactNeighborY="-22780"/>
      <dgm:spPr>
        <a:blipFill>
          <a:blip xmlns:r="http://schemas.openxmlformats.org/officeDocument/2006/relationships" r:embed="rId1">
            <a:extLs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4000" r="-4000"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Grupa docelowa"/>
        </a:ext>
      </dgm:extLst>
    </dgm:pt>
    <dgm:pt modelId="{015BE65B-382F-42AF-8449-2FD4E202F7E9}" type="pres">
      <dgm:prSet presAssocID="{48A8AE02-D058-433E-84BC-45033C5390F7}" presName="Accent" presStyleLbl="parChTrans1D1" presStyleIdx="0" presStyleCnt="6" custLinFactX="-24807217" custLinFactNeighborX="-24900000" custLinFactNeighborY="29325"/>
      <dgm:spPr/>
    </dgm:pt>
    <dgm:pt modelId="{7E08A0E9-CACA-49AD-94D7-908796D003ED}" type="pres">
      <dgm:prSet presAssocID="{48A8AE02-D058-433E-84BC-45033C5390F7}" presName="Parent" presStyleLbl="revTx" presStyleIdx="0" presStyleCnt="6" custScaleX="122369" custScaleY="184158" custLinFactNeighborX="9593" custLinFactNeighborY="3005">
        <dgm:presLayoutVars>
          <dgm:chMax val="0"/>
          <dgm:chPref val="0"/>
          <dgm:bulletEnabled val="1"/>
        </dgm:presLayoutVars>
      </dgm:prSet>
      <dgm:spPr/>
    </dgm:pt>
    <dgm:pt modelId="{AEA45DC4-A9BB-4105-A615-8C2ACF9C315B}" type="pres">
      <dgm:prSet presAssocID="{1C7DB9F9-51EC-471B-8678-2B490F372922}" presName="sibTrans" presStyleCnt="0"/>
      <dgm:spPr/>
    </dgm:pt>
    <dgm:pt modelId="{C27D70CF-760A-406D-8969-392A418C7109}" type="pres">
      <dgm:prSet presAssocID="{031417A8-AF3C-4A02-94C0-D2672408B565}" presName="composite" presStyleCnt="0"/>
      <dgm:spPr/>
    </dgm:pt>
    <dgm:pt modelId="{48FC2098-C8F3-42E7-BE8B-E8819C9D52A3}" type="pres">
      <dgm:prSet presAssocID="{031417A8-AF3C-4A02-94C0-D2672408B565}" presName="Image" presStyleLbl="alignNode1" presStyleIdx="1" presStyleCnt="6" custScaleX="42684" custScaleY="44061" custLinFactX="100000" custLinFactNeighborX="126818" custLinFactNeighborY="-32744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l="-1000" r="-1000"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Klucz maszynowy"/>
        </a:ext>
      </dgm:extLst>
    </dgm:pt>
    <dgm:pt modelId="{AACD1DE6-828E-4365-9CD2-A15A01CB2A89}" type="pres">
      <dgm:prSet presAssocID="{031417A8-AF3C-4A02-94C0-D2672408B565}" presName="Accent" presStyleLbl="parChTrans1D1" presStyleIdx="1" presStyleCnt="6" custLinFactX="33541249" custLinFactNeighborX="33600000" custLinFactNeighborY="25693"/>
      <dgm:spPr/>
    </dgm:pt>
    <dgm:pt modelId="{2ED71EB3-C920-4D39-8E27-A85B1D1E4605}" type="pres">
      <dgm:prSet presAssocID="{031417A8-AF3C-4A02-94C0-D2672408B565}" presName="Parent" presStyleLbl="revTx" presStyleIdx="1" presStyleCnt="6" custScaleX="100047" custScaleY="152569" custLinFactX="100000" custLinFactNeighborX="144606" custLinFactNeighborY="-22383">
        <dgm:presLayoutVars>
          <dgm:chMax val="0"/>
          <dgm:chPref val="0"/>
          <dgm:bulletEnabled val="1"/>
        </dgm:presLayoutVars>
      </dgm:prSet>
      <dgm:spPr/>
    </dgm:pt>
    <dgm:pt modelId="{B6F560FE-2A96-4FBC-B19F-A92D37359A98}" type="pres">
      <dgm:prSet presAssocID="{5A846C74-ACE7-46F3-886C-3CC5D1DC1D2C}" presName="sibTrans" presStyleCnt="0"/>
      <dgm:spPr/>
    </dgm:pt>
    <dgm:pt modelId="{758A658D-B71D-4747-97C5-8E91F6BA1405}" type="pres">
      <dgm:prSet presAssocID="{70E28DF0-1BB6-40BB-99C9-28EFA06FCEF2}" presName="composite" presStyleCnt="0"/>
      <dgm:spPr/>
    </dgm:pt>
    <dgm:pt modelId="{103962FA-118C-41BD-982F-C8080D10189A}" type="pres">
      <dgm:prSet presAssocID="{70E28DF0-1BB6-40BB-99C9-28EFA06FCEF2}" presName="Image" presStyleLbl="alignNode1" presStyleIdx="2" presStyleCnt="6" custScaleX="62265" custScaleY="58988" custLinFactNeighborX="-85063" custLinFactNeighborY="-43726"/>
      <dgm:spPr>
        <a:blipFill>
          <a:blip xmlns:r="http://schemas.openxmlformats.org/officeDocument/2006/relationships" r:embed="rId5">
            <a:extLs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 l="-5000" r="-5000"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Fabryka"/>
        </a:ext>
      </dgm:extLst>
    </dgm:pt>
    <dgm:pt modelId="{7B5D559E-D7CE-4F23-AB4D-A9BE69736E3F}" type="pres">
      <dgm:prSet presAssocID="{70E28DF0-1BB6-40BB-99C9-28EFA06FCEF2}" presName="Accent" presStyleLbl="parChTrans1D1" presStyleIdx="2" presStyleCnt="6" custLinFactX="93341304" custLinFactNeighborX="93400000" custLinFactNeighborY="28488"/>
      <dgm:spPr/>
    </dgm:pt>
    <dgm:pt modelId="{3F980A1F-C63F-4E2E-BA14-03147B99F71E}" type="pres">
      <dgm:prSet presAssocID="{70E28DF0-1BB6-40BB-99C9-28EFA06FCEF2}" presName="Parent" presStyleLbl="revTx" presStyleIdx="2" presStyleCnt="6" custScaleX="128157" custScaleY="185175" custLinFactNeighborX="-97645" custLinFactNeighborY="643">
        <dgm:presLayoutVars>
          <dgm:chMax val="0"/>
          <dgm:chPref val="0"/>
          <dgm:bulletEnabled val="1"/>
        </dgm:presLayoutVars>
      </dgm:prSet>
      <dgm:spPr/>
    </dgm:pt>
    <dgm:pt modelId="{F131FA91-A223-41CC-83C4-CF3CA9E73082}" type="pres">
      <dgm:prSet presAssocID="{0C21DD22-E424-4BF9-B6B5-0969E6CFBE0E}" presName="sibTrans" presStyleCnt="0"/>
      <dgm:spPr/>
    </dgm:pt>
    <dgm:pt modelId="{B2A76E2B-6BBA-4B35-BBD1-A8247CF2F203}" type="pres">
      <dgm:prSet presAssocID="{228926C2-8284-4765-ABFF-EE566A752AB8}" presName="composite" presStyleCnt="0"/>
      <dgm:spPr/>
    </dgm:pt>
    <dgm:pt modelId="{4FAF6E8D-DF62-4692-89D0-3996A6CBF6B4}" type="pres">
      <dgm:prSet presAssocID="{228926C2-8284-4765-ABFF-EE566A752AB8}" presName="Image" presStyleLbl="alignNode1" presStyleIdx="3" presStyleCnt="6" custScaleX="51479" custScaleY="56591" custLinFactX="6121" custLinFactNeighborX="100000" custLinFactNeighborY="-36231"/>
      <dgm:spPr>
        <a:blipFill>
          <a:blip xmlns:r="http://schemas.openxmlformats.org/officeDocument/2006/relationships" r:embed="rId7">
            <a:extLst>
              <a:ext uri="{96DAC541-7B7A-43D3-8B79-37D633B846F1}">
                <asvg:svgBlip xmlns:asvg="http://schemas.microsoft.com/office/drawing/2016/SVG/main" r:embed="rId8"/>
              </a:ext>
            </a:extLst>
          </a:blip>
          <a:srcRect/>
          <a:stretch>
            <a:fillRect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Otwarta książka"/>
        </a:ext>
      </dgm:extLst>
    </dgm:pt>
    <dgm:pt modelId="{DEA0E9BB-DA97-4F69-A79D-1ACDBB4CB73B}" type="pres">
      <dgm:prSet presAssocID="{228926C2-8284-4765-ABFF-EE566A752AB8}" presName="Accent" presStyleLbl="parChTrans1D1" presStyleIdx="3" presStyleCnt="6" custLinFactX="115300000" custLinFactNeighborX="115326667" custLinFactNeighborY="23489"/>
      <dgm:spPr/>
    </dgm:pt>
    <dgm:pt modelId="{FDACADA2-97E2-4DEB-B7FD-E5572696D6C0}" type="pres">
      <dgm:prSet presAssocID="{228926C2-8284-4765-ABFF-EE566A752AB8}" presName="Parent" presStyleLbl="revTx" presStyleIdx="3" presStyleCnt="6" custScaleX="93398" custScaleY="138380" custLinFactX="12460" custLinFactNeighborX="100000" custLinFactNeighborY="-30504">
        <dgm:presLayoutVars>
          <dgm:chMax val="0"/>
          <dgm:chPref val="0"/>
          <dgm:bulletEnabled val="1"/>
        </dgm:presLayoutVars>
      </dgm:prSet>
      <dgm:spPr/>
    </dgm:pt>
    <dgm:pt modelId="{47A3EC5A-0509-46E1-B619-7DD8D5EBE82A}" type="pres">
      <dgm:prSet presAssocID="{3BABCCB0-4FB4-4381-8727-27E66A0CF2BB}" presName="sibTrans" presStyleCnt="0"/>
      <dgm:spPr/>
    </dgm:pt>
    <dgm:pt modelId="{092A7896-E3E4-4BC1-8E37-E57AB57D9B3E}" type="pres">
      <dgm:prSet presAssocID="{7D3F7AB1-4082-4AD5-9C08-118D78941802}" presName="composite" presStyleCnt="0"/>
      <dgm:spPr/>
    </dgm:pt>
    <dgm:pt modelId="{81B6068B-45C5-4EFD-B35A-EAF8EBE5BA0D}" type="pres">
      <dgm:prSet presAssocID="{7D3F7AB1-4082-4AD5-9C08-118D78941802}" presName="Image" presStyleLbl="alignNode1" presStyleIdx="4" presStyleCnt="6" custScaleX="58417" custScaleY="52810" custLinFactX="-73728" custLinFactNeighborX="-100000" custLinFactNeighborY="-24337"/>
      <dgm:spPr>
        <a:blipFill>
          <a:blip xmlns:r="http://schemas.openxmlformats.org/officeDocument/2006/relationships" r:embed="rId9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10"/>
              </a:ext>
            </a:extLst>
          </a:blip>
          <a:srcRect/>
          <a:stretch>
            <a:fillRect l="-1000" r="-1000"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Kontrakt (od prawej do lewej)"/>
        </a:ext>
      </dgm:extLst>
    </dgm:pt>
    <dgm:pt modelId="{53B87C99-898C-4154-BD1F-49DB67229C0F}" type="pres">
      <dgm:prSet presAssocID="{7D3F7AB1-4082-4AD5-9C08-118D78941802}" presName="Accent" presStyleLbl="parChTrans1D1" presStyleIdx="4" presStyleCnt="6" custLinFactX="59508664" custLinFactNeighborX="59600000" custLinFactNeighborY="29930"/>
      <dgm:spPr/>
    </dgm:pt>
    <dgm:pt modelId="{43EE3B56-DF24-4754-BABE-D634CE93DEA8}" type="pres">
      <dgm:prSet presAssocID="{7D3F7AB1-4082-4AD5-9C08-118D78941802}" presName="Parent" presStyleLbl="revTx" presStyleIdx="4" presStyleCnt="6" custScaleX="114612" custScaleY="186078" custLinFactX="-88883" custLinFactNeighborX="-100000" custLinFactNeighborY="1498">
        <dgm:presLayoutVars>
          <dgm:chMax val="0"/>
          <dgm:chPref val="0"/>
          <dgm:bulletEnabled val="1"/>
        </dgm:presLayoutVars>
      </dgm:prSet>
      <dgm:spPr/>
    </dgm:pt>
    <dgm:pt modelId="{6FC718FC-A647-499D-93E3-43B09A4A9CD5}" type="pres">
      <dgm:prSet presAssocID="{BCA48E1C-E654-4D05-84F5-9CA99F1FB965}" presName="sibTrans" presStyleCnt="0"/>
      <dgm:spPr/>
    </dgm:pt>
    <dgm:pt modelId="{5A15F216-FF2A-4009-9F53-09B84D45F7ED}" type="pres">
      <dgm:prSet presAssocID="{0353B540-04B5-4284-89C5-FEA9F4DB5B68}" presName="composite" presStyleCnt="0"/>
      <dgm:spPr/>
    </dgm:pt>
    <dgm:pt modelId="{8F0F568C-D12A-4368-9A6B-088730A9316E}" type="pres">
      <dgm:prSet presAssocID="{0353B540-04B5-4284-89C5-FEA9F4DB5B68}" presName="Image" presStyleLbl="alignNode1" presStyleIdx="5" presStyleCnt="6" custScaleX="50124" custScaleY="43204" custLinFactNeighborX="-713" custLinFactNeighborY="-33393"/>
      <dgm:spPr>
        <a:blipFill>
          <a:blip xmlns:r="http://schemas.openxmlformats.org/officeDocument/2006/relationships" r:embed="rId1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12"/>
              </a:ext>
            </a:extLst>
          </a:blip>
          <a:srcRect/>
          <a:stretch>
            <a:fillRect l="-3000" r="-3000"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Lista"/>
        </a:ext>
      </dgm:extLst>
    </dgm:pt>
    <dgm:pt modelId="{BA0608A9-61ED-4C61-86A8-4CCB0CB2501F}" type="pres">
      <dgm:prSet presAssocID="{0353B540-04B5-4284-89C5-FEA9F4DB5B68}" presName="Accent" presStyleLbl="parChTrans1D1" presStyleIdx="5" presStyleCnt="6" custLinFactX="-28000272" custLinFactNeighborX="-28100000" custLinFactNeighborY="23802"/>
      <dgm:spPr/>
    </dgm:pt>
    <dgm:pt modelId="{42B02183-9230-42F6-871F-91F606DB6956}" type="pres">
      <dgm:prSet presAssocID="{0353B540-04B5-4284-89C5-FEA9F4DB5B68}" presName="Parent" presStyleLbl="revTx" presStyleIdx="5" presStyleCnt="6" custScaleX="112125" custScaleY="133592" custLinFactNeighborX="-2664" custLinFactNeighborY="-34909">
        <dgm:presLayoutVars>
          <dgm:chMax val="0"/>
          <dgm:chPref val="0"/>
          <dgm:bulletEnabled val="1"/>
        </dgm:presLayoutVars>
      </dgm:prSet>
      <dgm:spPr/>
    </dgm:pt>
  </dgm:ptLst>
  <dgm:cxnLst>
    <dgm:cxn modelId="{EA652F02-7D2A-4AC8-A970-943ABD9FDE3B}" type="presOf" srcId="{FAC88B52-F2CB-47F6-8959-ABE4BD495C78}" destId="{FDACADA2-97E2-4DEB-B7FD-E5572696D6C0}" srcOrd="0" destOrd="4" presId="urn:microsoft.com/office/officeart/2008/layout/PictureLineup"/>
    <dgm:cxn modelId="{75D7C50C-05CE-407D-AFB8-5CB13449B1A6}" type="presOf" srcId="{BDE95FE4-B9F8-471F-874C-69D17AC3E12A}" destId="{42B02183-9230-42F6-871F-91F606DB6956}" srcOrd="0" destOrd="1" presId="urn:microsoft.com/office/officeart/2008/layout/PictureLineup"/>
    <dgm:cxn modelId="{97AB220E-B524-45C9-8019-9F726B7094E5}" srcId="{228926C2-8284-4765-ABFF-EE566A752AB8}" destId="{EE4841CC-A770-45AE-B8FF-7BD553128298}" srcOrd="2" destOrd="0" parTransId="{4786F2C9-E9B0-4ED3-B069-1D1E7CC4240F}" sibTransId="{7D5AB5B9-CF5F-4E11-A319-4A41BDDC78EA}"/>
    <dgm:cxn modelId="{08E66F27-A64B-469F-98E7-DFB75D80FF7D}" srcId="{6EF18B59-BFB4-43E3-A8A5-DEE20B7CE74A}" destId="{70E28DF0-1BB6-40BB-99C9-28EFA06FCEF2}" srcOrd="2" destOrd="0" parTransId="{C0BF8821-589B-4B6A-877C-9AA70FBF9129}" sibTransId="{0C21DD22-E424-4BF9-B6B5-0969E6CFBE0E}"/>
    <dgm:cxn modelId="{9DE3A727-79D0-4829-8556-B0C4427BB11A}" type="presOf" srcId="{E34E0393-7FBC-4EE1-B31A-03FA3359E930}" destId="{FDACADA2-97E2-4DEB-B7FD-E5572696D6C0}" srcOrd="0" destOrd="2" presId="urn:microsoft.com/office/officeart/2008/layout/PictureLineup"/>
    <dgm:cxn modelId="{DF33C037-0CD0-4934-9A47-0B2F693BAE14}" srcId="{031417A8-AF3C-4A02-94C0-D2672408B565}" destId="{55B8FAA3-3A33-4756-A12C-B82908C2EBE0}" srcOrd="0" destOrd="0" parTransId="{ED1336CA-754C-41BF-AE0C-2DB351D5B9E9}" sibTransId="{8F3E4EFB-64E5-4220-9BFE-B4D5DEB25106}"/>
    <dgm:cxn modelId="{2611EA40-A845-4EC1-AD78-53A40BACA202}" srcId="{228926C2-8284-4765-ABFF-EE566A752AB8}" destId="{37BB755B-8C4E-4251-A05B-439D01A24AEE}" srcOrd="4" destOrd="0" parTransId="{D4558473-13FF-4615-A3BB-6A6883ECC7C0}" sibTransId="{AAD52AD4-F49F-433E-90E5-9BFFA31CBB3D}"/>
    <dgm:cxn modelId="{57BBB547-5D1A-4EC2-94E6-BCE315B44430}" type="presOf" srcId="{EE4841CC-A770-45AE-B8FF-7BD553128298}" destId="{FDACADA2-97E2-4DEB-B7FD-E5572696D6C0}" srcOrd="0" destOrd="3" presId="urn:microsoft.com/office/officeart/2008/layout/PictureLineup"/>
    <dgm:cxn modelId="{B684E668-2AAB-4158-8FC8-2BCCFF6DC879}" type="presOf" srcId="{55B8FAA3-3A33-4756-A12C-B82908C2EBE0}" destId="{2ED71EB3-C920-4D39-8E27-A85B1D1E4605}" srcOrd="0" destOrd="1" presId="urn:microsoft.com/office/officeart/2008/layout/PictureLineup"/>
    <dgm:cxn modelId="{43013A4A-78E8-4197-BFC2-69476EFE5AC3}" srcId="{228926C2-8284-4765-ABFF-EE566A752AB8}" destId="{245D283A-CB4E-4587-9FA6-4C6E290DCCEB}" srcOrd="0" destOrd="0" parTransId="{595CC647-27C5-48BE-A470-5D51191F96A8}" sibTransId="{FA08AEFC-3DD6-4F58-8AE2-90F5D51E01AA}"/>
    <dgm:cxn modelId="{87B52B6D-1F56-495F-AEF9-EB907B6E84A5}" type="presOf" srcId="{228926C2-8284-4765-ABFF-EE566A752AB8}" destId="{FDACADA2-97E2-4DEB-B7FD-E5572696D6C0}" srcOrd="0" destOrd="0" presId="urn:microsoft.com/office/officeart/2008/layout/PictureLineup"/>
    <dgm:cxn modelId="{55475F4D-BE5C-4C60-8A70-AE4C80B4D198}" type="presOf" srcId="{031417A8-AF3C-4A02-94C0-D2672408B565}" destId="{2ED71EB3-C920-4D39-8E27-A85B1D1E4605}" srcOrd="0" destOrd="0" presId="urn:microsoft.com/office/officeart/2008/layout/PictureLineup"/>
    <dgm:cxn modelId="{DC56CB6F-B9B5-41EB-A57D-50E9060B9FFE}" type="presOf" srcId="{245D283A-CB4E-4587-9FA6-4C6E290DCCEB}" destId="{FDACADA2-97E2-4DEB-B7FD-E5572696D6C0}" srcOrd="0" destOrd="1" presId="urn:microsoft.com/office/officeart/2008/layout/PictureLineup"/>
    <dgm:cxn modelId="{60956372-A04D-4464-99CF-5F134D753C00}" srcId="{6EF18B59-BFB4-43E3-A8A5-DEE20B7CE74A}" destId="{48A8AE02-D058-433E-84BC-45033C5390F7}" srcOrd="0" destOrd="0" parTransId="{CDAB57BC-E35F-4DD3-B277-1B572A08387B}" sibTransId="{1C7DB9F9-51EC-471B-8678-2B490F372922}"/>
    <dgm:cxn modelId="{5D586379-7560-47B9-81AC-133754A4BC76}" srcId="{6EF18B59-BFB4-43E3-A8A5-DEE20B7CE74A}" destId="{7D3F7AB1-4082-4AD5-9C08-118D78941802}" srcOrd="4" destOrd="0" parTransId="{67C90664-F5FB-4FD9-8FD8-5ADEBD45C3B4}" sibTransId="{BCA48E1C-E654-4D05-84F5-9CA99F1FB965}"/>
    <dgm:cxn modelId="{73B2A379-49DE-46CE-B1B4-0184D179DE38}" srcId="{0353B540-04B5-4284-89C5-FEA9F4DB5B68}" destId="{BDE95FE4-B9F8-471F-874C-69D17AC3E12A}" srcOrd="0" destOrd="0" parTransId="{AF5AB9AA-43FA-4A83-9C02-DAA196AD0025}" sibTransId="{507F0B9B-9A81-4BD2-877A-3B3C23A7D8C9}"/>
    <dgm:cxn modelId="{976B537F-C5BC-42FC-AB49-D6B151464A6E}" type="presOf" srcId="{7D3F7AB1-4082-4AD5-9C08-118D78941802}" destId="{43EE3B56-DF24-4754-BABE-D634CE93DEA8}" srcOrd="0" destOrd="0" presId="urn:microsoft.com/office/officeart/2008/layout/PictureLineup"/>
    <dgm:cxn modelId="{AF16BA94-5282-468C-80C9-B9FF7E7FB3C7}" srcId="{6EF18B59-BFB4-43E3-A8A5-DEE20B7CE74A}" destId="{0353B540-04B5-4284-89C5-FEA9F4DB5B68}" srcOrd="5" destOrd="0" parTransId="{C1F88498-378A-44DA-8A15-A7F09C333546}" sibTransId="{DA251F75-F4D3-437C-BB02-40FF7FCD848E}"/>
    <dgm:cxn modelId="{F12CFA97-8637-4DED-B1DF-A14A49C9CF53}" srcId="{70E28DF0-1BB6-40BB-99C9-28EFA06FCEF2}" destId="{A07A4BA9-220F-4B48-9D1B-5E12573B144F}" srcOrd="0" destOrd="0" parTransId="{66EEEE56-284F-4951-A876-51832A413945}" sibTransId="{BEEDA031-BF40-43CA-B808-FE5E13223F3E}"/>
    <dgm:cxn modelId="{28C0C39B-79CC-4527-8A2E-1AF82660318D}" type="presOf" srcId="{0353B540-04B5-4284-89C5-FEA9F4DB5B68}" destId="{42B02183-9230-42F6-871F-91F606DB6956}" srcOrd="0" destOrd="0" presId="urn:microsoft.com/office/officeart/2008/layout/PictureLineup"/>
    <dgm:cxn modelId="{9900F29C-CDE1-4A54-AEFF-34785C787A9B}" type="presOf" srcId="{70E28DF0-1BB6-40BB-99C9-28EFA06FCEF2}" destId="{3F980A1F-C63F-4E2E-BA14-03147B99F71E}" srcOrd="0" destOrd="0" presId="urn:microsoft.com/office/officeart/2008/layout/PictureLineup"/>
    <dgm:cxn modelId="{97A62AB3-00CD-4297-B2DD-2EA43C2E1DD5}" srcId="{228926C2-8284-4765-ABFF-EE566A752AB8}" destId="{FAC88B52-F2CB-47F6-8959-ABE4BD495C78}" srcOrd="3" destOrd="0" parTransId="{056DAA16-68D9-4309-83D7-7776B9CD4802}" sibTransId="{FA78F9C1-9E46-4597-B0CF-F924075D2DFD}"/>
    <dgm:cxn modelId="{B83FA2C0-7B62-403F-8E7C-722B64B467DE}" type="presOf" srcId="{A07A4BA9-220F-4B48-9D1B-5E12573B144F}" destId="{3F980A1F-C63F-4E2E-BA14-03147B99F71E}" srcOrd="0" destOrd="1" presId="urn:microsoft.com/office/officeart/2008/layout/PictureLineup"/>
    <dgm:cxn modelId="{50AAE8CC-BEC9-4B92-8AB1-9C0F08EF2B8C}" type="presOf" srcId="{6EF18B59-BFB4-43E3-A8A5-DEE20B7CE74A}" destId="{F14B4B6C-DF32-46DA-A38B-852139C0E438}" srcOrd="0" destOrd="0" presId="urn:microsoft.com/office/officeart/2008/layout/PictureLineup"/>
    <dgm:cxn modelId="{BD0F4FCF-7EAA-4E80-A696-518589FCCA11}" srcId="{6EF18B59-BFB4-43E3-A8A5-DEE20B7CE74A}" destId="{228926C2-8284-4765-ABFF-EE566A752AB8}" srcOrd="3" destOrd="0" parTransId="{84EA7C7C-0256-43C7-BECB-8182D201E258}" sibTransId="{3BABCCB0-4FB4-4381-8727-27E66A0CF2BB}"/>
    <dgm:cxn modelId="{E8C6FBD6-B179-423C-BEDC-68B6907FDABF}" srcId="{228926C2-8284-4765-ABFF-EE566A752AB8}" destId="{E34E0393-7FBC-4EE1-B31A-03FA3359E930}" srcOrd="1" destOrd="0" parTransId="{0DCB07AD-19D9-4ADC-A498-A237E90AD5B3}" sibTransId="{304E840E-4E0F-43D1-A3CD-A2C39CE2EF46}"/>
    <dgm:cxn modelId="{C0A0B7DF-AEA9-4A45-B788-E3170A30DA80}" type="presOf" srcId="{F474FD54-0CE1-4164-94F9-0406C2183576}" destId="{FDACADA2-97E2-4DEB-B7FD-E5572696D6C0}" srcOrd="0" destOrd="6" presId="urn:microsoft.com/office/officeart/2008/layout/PictureLineup"/>
    <dgm:cxn modelId="{4705A2F3-DD70-478D-9391-2ED77562D2FD}" srcId="{228926C2-8284-4765-ABFF-EE566A752AB8}" destId="{F474FD54-0CE1-4164-94F9-0406C2183576}" srcOrd="5" destOrd="0" parTransId="{E3814C53-3DCD-4522-9A4C-3F730116FC20}" sibTransId="{A42478CF-1142-49E2-8CA7-44192A5B2FBD}"/>
    <dgm:cxn modelId="{AC2CF9F6-A36E-47C5-B318-C2FF38FF42A5}" srcId="{6EF18B59-BFB4-43E3-A8A5-DEE20B7CE74A}" destId="{031417A8-AF3C-4A02-94C0-D2672408B565}" srcOrd="1" destOrd="0" parTransId="{43AE1F49-D62A-4F8D-8045-375877494E45}" sibTransId="{5A846C74-ACE7-46F3-886C-3CC5D1DC1D2C}"/>
    <dgm:cxn modelId="{CB03D6FA-0F35-439D-B280-40392E665026}" type="presOf" srcId="{37BB755B-8C4E-4251-A05B-439D01A24AEE}" destId="{FDACADA2-97E2-4DEB-B7FD-E5572696D6C0}" srcOrd="0" destOrd="5" presId="urn:microsoft.com/office/officeart/2008/layout/PictureLineup"/>
    <dgm:cxn modelId="{D6E461FF-6FD6-45A5-B9C5-5AE968059836}" type="presOf" srcId="{48A8AE02-D058-433E-84BC-45033C5390F7}" destId="{7E08A0E9-CACA-49AD-94D7-908796D003ED}" srcOrd="0" destOrd="0" presId="urn:microsoft.com/office/officeart/2008/layout/PictureLineup"/>
    <dgm:cxn modelId="{36FB3127-C3B8-4784-A886-099B14BC55D2}" type="presParOf" srcId="{F14B4B6C-DF32-46DA-A38B-852139C0E438}" destId="{CA8E7B72-522C-4E30-A5CA-6729C12A00B4}" srcOrd="0" destOrd="0" presId="urn:microsoft.com/office/officeart/2008/layout/PictureLineup"/>
    <dgm:cxn modelId="{5464C379-B0F9-4313-BE83-5A6B7AC5D57F}" type="presParOf" srcId="{CA8E7B72-522C-4E30-A5CA-6729C12A00B4}" destId="{EB549FA3-7A9D-4077-B37A-A1E6FE704BF2}" srcOrd="0" destOrd="0" presId="urn:microsoft.com/office/officeart/2008/layout/PictureLineup"/>
    <dgm:cxn modelId="{5E474108-A137-4064-B198-256A3B0F117E}" type="presParOf" srcId="{CA8E7B72-522C-4E30-A5CA-6729C12A00B4}" destId="{015BE65B-382F-42AF-8449-2FD4E202F7E9}" srcOrd="1" destOrd="0" presId="urn:microsoft.com/office/officeart/2008/layout/PictureLineup"/>
    <dgm:cxn modelId="{DAD8FB87-5DB4-4232-9F0E-C1BD1BFBFE85}" type="presParOf" srcId="{CA8E7B72-522C-4E30-A5CA-6729C12A00B4}" destId="{7E08A0E9-CACA-49AD-94D7-908796D003ED}" srcOrd="2" destOrd="0" presId="urn:microsoft.com/office/officeart/2008/layout/PictureLineup"/>
    <dgm:cxn modelId="{383B6696-66E5-49A5-94F6-542B31057046}" type="presParOf" srcId="{F14B4B6C-DF32-46DA-A38B-852139C0E438}" destId="{AEA45DC4-A9BB-4105-A615-8C2ACF9C315B}" srcOrd="1" destOrd="0" presId="urn:microsoft.com/office/officeart/2008/layout/PictureLineup"/>
    <dgm:cxn modelId="{35F8B40D-2E71-49B2-BC9C-4FD613966956}" type="presParOf" srcId="{F14B4B6C-DF32-46DA-A38B-852139C0E438}" destId="{C27D70CF-760A-406D-8969-392A418C7109}" srcOrd="2" destOrd="0" presId="urn:microsoft.com/office/officeart/2008/layout/PictureLineup"/>
    <dgm:cxn modelId="{25E7F01B-E03F-4C2E-BB1B-AB439D866A5F}" type="presParOf" srcId="{C27D70CF-760A-406D-8969-392A418C7109}" destId="{48FC2098-C8F3-42E7-BE8B-E8819C9D52A3}" srcOrd="0" destOrd="0" presId="urn:microsoft.com/office/officeart/2008/layout/PictureLineup"/>
    <dgm:cxn modelId="{96FA1082-476D-4877-AF1D-0C1C82B6D408}" type="presParOf" srcId="{C27D70CF-760A-406D-8969-392A418C7109}" destId="{AACD1DE6-828E-4365-9CD2-A15A01CB2A89}" srcOrd="1" destOrd="0" presId="urn:microsoft.com/office/officeart/2008/layout/PictureLineup"/>
    <dgm:cxn modelId="{5ACF2E41-1181-4B42-B6BF-080A2821DDD1}" type="presParOf" srcId="{C27D70CF-760A-406D-8969-392A418C7109}" destId="{2ED71EB3-C920-4D39-8E27-A85B1D1E4605}" srcOrd="2" destOrd="0" presId="urn:microsoft.com/office/officeart/2008/layout/PictureLineup"/>
    <dgm:cxn modelId="{8D2FDE16-8E72-40CA-84C6-B5500D5712CE}" type="presParOf" srcId="{F14B4B6C-DF32-46DA-A38B-852139C0E438}" destId="{B6F560FE-2A96-4FBC-B19F-A92D37359A98}" srcOrd="3" destOrd="0" presId="urn:microsoft.com/office/officeart/2008/layout/PictureLineup"/>
    <dgm:cxn modelId="{D6B4D2E5-1660-4338-B715-FC1204A83263}" type="presParOf" srcId="{F14B4B6C-DF32-46DA-A38B-852139C0E438}" destId="{758A658D-B71D-4747-97C5-8E91F6BA1405}" srcOrd="4" destOrd="0" presId="urn:microsoft.com/office/officeart/2008/layout/PictureLineup"/>
    <dgm:cxn modelId="{822F8EF2-1126-4D60-BF95-B10250816292}" type="presParOf" srcId="{758A658D-B71D-4747-97C5-8E91F6BA1405}" destId="{103962FA-118C-41BD-982F-C8080D10189A}" srcOrd="0" destOrd="0" presId="urn:microsoft.com/office/officeart/2008/layout/PictureLineup"/>
    <dgm:cxn modelId="{CD4CB3F4-B23B-464D-AB5B-5D5F8D2B4677}" type="presParOf" srcId="{758A658D-B71D-4747-97C5-8E91F6BA1405}" destId="{7B5D559E-D7CE-4F23-AB4D-A9BE69736E3F}" srcOrd="1" destOrd="0" presId="urn:microsoft.com/office/officeart/2008/layout/PictureLineup"/>
    <dgm:cxn modelId="{F0FA2ED6-A802-4D23-ABFC-2D28EB65BC8A}" type="presParOf" srcId="{758A658D-B71D-4747-97C5-8E91F6BA1405}" destId="{3F980A1F-C63F-4E2E-BA14-03147B99F71E}" srcOrd="2" destOrd="0" presId="urn:microsoft.com/office/officeart/2008/layout/PictureLineup"/>
    <dgm:cxn modelId="{2BC1175A-0F27-4191-ACDF-BC33EA3E3F66}" type="presParOf" srcId="{F14B4B6C-DF32-46DA-A38B-852139C0E438}" destId="{F131FA91-A223-41CC-83C4-CF3CA9E73082}" srcOrd="5" destOrd="0" presId="urn:microsoft.com/office/officeart/2008/layout/PictureLineup"/>
    <dgm:cxn modelId="{EB4E532E-10BC-4F9B-A02E-2FC263C228D4}" type="presParOf" srcId="{F14B4B6C-DF32-46DA-A38B-852139C0E438}" destId="{B2A76E2B-6BBA-4B35-BBD1-A8247CF2F203}" srcOrd="6" destOrd="0" presId="urn:microsoft.com/office/officeart/2008/layout/PictureLineup"/>
    <dgm:cxn modelId="{142D8C0F-4F6D-45EE-A25E-9B5803E38CF2}" type="presParOf" srcId="{B2A76E2B-6BBA-4B35-BBD1-A8247CF2F203}" destId="{4FAF6E8D-DF62-4692-89D0-3996A6CBF6B4}" srcOrd="0" destOrd="0" presId="urn:microsoft.com/office/officeart/2008/layout/PictureLineup"/>
    <dgm:cxn modelId="{D97C0E90-0777-4B8A-9C6A-2866435440AE}" type="presParOf" srcId="{B2A76E2B-6BBA-4B35-BBD1-A8247CF2F203}" destId="{DEA0E9BB-DA97-4F69-A79D-1ACDBB4CB73B}" srcOrd="1" destOrd="0" presId="urn:microsoft.com/office/officeart/2008/layout/PictureLineup"/>
    <dgm:cxn modelId="{1158F238-9FCE-467A-A713-FF52BF6502E2}" type="presParOf" srcId="{B2A76E2B-6BBA-4B35-BBD1-A8247CF2F203}" destId="{FDACADA2-97E2-4DEB-B7FD-E5572696D6C0}" srcOrd="2" destOrd="0" presId="urn:microsoft.com/office/officeart/2008/layout/PictureLineup"/>
    <dgm:cxn modelId="{18ECC81E-9894-40CE-9905-52282E75CF46}" type="presParOf" srcId="{F14B4B6C-DF32-46DA-A38B-852139C0E438}" destId="{47A3EC5A-0509-46E1-B619-7DD8D5EBE82A}" srcOrd="7" destOrd="0" presId="urn:microsoft.com/office/officeart/2008/layout/PictureLineup"/>
    <dgm:cxn modelId="{D49454A6-C083-4802-8F27-019C2A06AC6C}" type="presParOf" srcId="{F14B4B6C-DF32-46DA-A38B-852139C0E438}" destId="{092A7896-E3E4-4BC1-8E37-E57AB57D9B3E}" srcOrd="8" destOrd="0" presId="urn:microsoft.com/office/officeart/2008/layout/PictureLineup"/>
    <dgm:cxn modelId="{AAA8687F-110A-4AF7-B192-5F25BCB9FB62}" type="presParOf" srcId="{092A7896-E3E4-4BC1-8E37-E57AB57D9B3E}" destId="{81B6068B-45C5-4EFD-B35A-EAF8EBE5BA0D}" srcOrd="0" destOrd="0" presId="urn:microsoft.com/office/officeart/2008/layout/PictureLineup"/>
    <dgm:cxn modelId="{7060B5FD-174B-4C24-956B-50117C7EFC19}" type="presParOf" srcId="{092A7896-E3E4-4BC1-8E37-E57AB57D9B3E}" destId="{53B87C99-898C-4154-BD1F-49DB67229C0F}" srcOrd="1" destOrd="0" presId="urn:microsoft.com/office/officeart/2008/layout/PictureLineup"/>
    <dgm:cxn modelId="{A63D6C7F-3FF3-4E61-A549-4B45D6F94CA9}" type="presParOf" srcId="{092A7896-E3E4-4BC1-8E37-E57AB57D9B3E}" destId="{43EE3B56-DF24-4754-BABE-D634CE93DEA8}" srcOrd="2" destOrd="0" presId="urn:microsoft.com/office/officeart/2008/layout/PictureLineup"/>
    <dgm:cxn modelId="{A66EEA1C-C5BA-4060-9A67-9728C80FE29E}" type="presParOf" srcId="{F14B4B6C-DF32-46DA-A38B-852139C0E438}" destId="{6FC718FC-A647-499D-93E3-43B09A4A9CD5}" srcOrd="9" destOrd="0" presId="urn:microsoft.com/office/officeart/2008/layout/PictureLineup"/>
    <dgm:cxn modelId="{D9702472-D64A-46A3-BD55-262147FE2936}" type="presParOf" srcId="{F14B4B6C-DF32-46DA-A38B-852139C0E438}" destId="{5A15F216-FF2A-4009-9F53-09B84D45F7ED}" srcOrd="10" destOrd="0" presId="urn:microsoft.com/office/officeart/2008/layout/PictureLineup"/>
    <dgm:cxn modelId="{1E22B89E-B398-48C0-966C-02F4B8D36416}" type="presParOf" srcId="{5A15F216-FF2A-4009-9F53-09B84D45F7ED}" destId="{8F0F568C-D12A-4368-9A6B-088730A9316E}" srcOrd="0" destOrd="0" presId="urn:microsoft.com/office/officeart/2008/layout/PictureLineup"/>
    <dgm:cxn modelId="{5C2461C1-E6F9-444B-98A8-5E3FA35C3669}" type="presParOf" srcId="{5A15F216-FF2A-4009-9F53-09B84D45F7ED}" destId="{BA0608A9-61ED-4C61-86A8-4CCB0CB2501F}" srcOrd="1" destOrd="0" presId="urn:microsoft.com/office/officeart/2008/layout/PictureLineup"/>
    <dgm:cxn modelId="{136C94F7-A387-41B7-965E-56A39AB7DCC1}" type="presParOf" srcId="{5A15F216-FF2A-4009-9F53-09B84D45F7ED}" destId="{42B02183-9230-42F6-871F-91F606DB6956}" srcOrd="2" destOrd="0" presId="urn:microsoft.com/office/officeart/2008/layout/PictureLineup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0AF21818-023E-41CE-838F-577561BB69D0}" type="doc">
      <dgm:prSet loTypeId="urn:microsoft.com/office/officeart/2005/8/layout/hList1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pl-PL"/>
        </a:p>
      </dgm:t>
    </dgm:pt>
    <dgm:pt modelId="{17EE39E5-189A-42FE-B553-40245728CC6D}">
      <dgm:prSet phldrT="[Tekst]" custT="1"/>
      <dgm:spPr/>
      <dgm:t>
        <a:bodyPr/>
        <a:lstStyle/>
        <a:p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PUP w Ostrowie Wielkopolskim</a:t>
          </a:r>
        </a:p>
      </dgm:t>
    </dgm:pt>
    <dgm:pt modelId="{80E36677-0F7D-44FC-A3AF-1E0561BDA74D}" type="parTrans" cxnId="{42E1456D-697E-46B8-8432-82917A4311A5}">
      <dgm:prSet/>
      <dgm:spPr/>
      <dgm:t>
        <a:bodyPr/>
        <a:lstStyle/>
        <a:p>
          <a:endParaRPr lang="pl-PL" sz="1100"/>
        </a:p>
      </dgm:t>
    </dgm:pt>
    <dgm:pt modelId="{91BA4AE4-2E47-4BE1-8C01-6D5C8D1F52D2}" type="sibTrans" cxnId="{42E1456D-697E-46B8-8432-82917A4311A5}">
      <dgm:prSet/>
      <dgm:spPr/>
      <dgm:t>
        <a:bodyPr/>
        <a:lstStyle/>
        <a:p>
          <a:endParaRPr lang="pl-PL" sz="1100"/>
        </a:p>
      </dgm:t>
    </dgm:pt>
    <dgm:pt modelId="{479F13BC-31A5-495B-BBF2-F5F84B4DD9F5}">
      <dgm:prSet custT="1"/>
      <dgm:spPr/>
      <dgm:t>
        <a:bodyPr/>
        <a:lstStyle/>
        <a:p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organizację wiosennych Targów Pracy, spotkań informacyjnych dla pracodawców i przedsiębiorców w ramach Dni Pracodawców, pozyskiwanie nowych kontrahentów wśród pracodawców, organizowanie giełd pracy,</a:t>
          </a:r>
        </a:p>
      </dgm:t>
    </dgm:pt>
    <dgm:pt modelId="{9A088513-E808-48A3-8B99-8D13663EE2C7}" type="parTrans" cxnId="{7FA6EF7D-E965-4E01-B9A7-6CBF5EE68C1C}">
      <dgm:prSet/>
      <dgm:spPr/>
      <dgm:t>
        <a:bodyPr/>
        <a:lstStyle/>
        <a:p>
          <a:endParaRPr lang="pl-PL" sz="1100"/>
        </a:p>
      </dgm:t>
    </dgm:pt>
    <dgm:pt modelId="{8B9E5483-7386-4DDC-B166-9413F386B0A4}" type="sibTrans" cxnId="{7FA6EF7D-E965-4E01-B9A7-6CBF5EE68C1C}">
      <dgm:prSet/>
      <dgm:spPr/>
      <dgm:t>
        <a:bodyPr/>
        <a:lstStyle/>
        <a:p>
          <a:endParaRPr lang="pl-PL" sz="1100"/>
        </a:p>
      </dgm:t>
    </dgm:pt>
    <dgm:pt modelId="{E079783C-E802-459A-BD04-8E343443FB28}">
      <dgm:prSet custT="1"/>
      <dgm:spPr/>
      <dgm:t>
        <a:bodyPr/>
        <a:lstStyle/>
        <a:p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promocję oferty usług poradnictwa zawodowego w ramach Ogólnopolskiego Tygodnia Kariery (także współpraca ze szkołami podstawowymi, ponadgimnazjalnymi z terenu powiatu), tj. pomoc związaną </a:t>
          </a:r>
          <a:b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z projektowaniem przyszłości zawodowej, diagnozowaniem sytuacji zawodowej klientów oraz stymulowaniem do aktywnych postaw na rynku pracy.</a:t>
          </a:r>
        </a:p>
      </dgm:t>
    </dgm:pt>
    <dgm:pt modelId="{890E31CE-9A93-4B51-9032-9D4BE2B32B75}" type="parTrans" cxnId="{6B4B02B5-B4FA-4884-8D5D-9600B088943E}">
      <dgm:prSet/>
      <dgm:spPr/>
      <dgm:t>
        <a:bodyPr/>
        <a:lstStyle/>
        <a:p>
          <a:endParaRPr lang="pl-PL" sz="1100"/>
        </a:p>
      </dgm:t>
    </dgm:pt>
    <dgm:pt modelId="{38F6D156-6C41-4A7F-9721-630CCA240797}" type="sibTrans" cxnId="{6B4B02B5-B4FA-4884-8D5D-9600B088943E}">
      <dgm:prSet/>
      <dgm:spPr/>
      <dgm:t>
        <a:bodyPr/>
        <a:lstStyle/>
        <a:p>
          <a:endParaRPr lang="pl-PL" sz="1100"/>
        </a:p>
      </dgm:t>
    </dgm:pt>
    <dgm:pt modelId="{E93E8908-8A12-4DC1-A895-EC7D3B5B652A}" type="pres">
      <dgm:prSet presAssocID="{0AF21818-023E-41CE-838F-577561BB69D0}" presName="Name0" presStyleCnt="0">
        <dgm:presLayoutVars>
          <dgm:dir/>
          <dgm:animLvl val="lvl"/>
          <dgm:resizeHandles val="exact"/>
        </dgm:presLayoutVars>
      </dgm:prSet>
      <dgm:spPr/>
    </dgm:pt>
    <dgm:pt modelId="{FA31C63F-30AB-442C-B55E-09D3B631EF44}" type="pres">
      <dgm:prSet presAssocID="{17EE39E5-189A-42FE-B553-40245728CC6D}" presName="composite" presStyleCnt="0"/>
      <dgm:spPr/>
    </dgm:pt>
    <dgm:pt modelId="{A1C0F3C5-BBCF-48A3-90EB-0D2DFC3F60CD}" type="pres">
      <dgm:prSet presAssocID="{17EE39E5-189A-42FE-B553-40245728CC6D}" presName="parTx" presStyleLbl="alignNode1" presStyleIdx="0" presStyleCnt="1" custScaleY="100000">
        <dgm:presLayoutVars>
          <dgm:chMax val="0"/>
          <dgm:chPref val="0"/>
          <dgm:bulletEnabled val="1"/>
        </dgm:presLayoutVars>
      </dgm:prSet>
      <dgm:spPr/>
    </dgm:pt>
    <dgm:pt modelId="{22B60118-A654-4306-8CE7-FA19A9928B92}" type="pres">
      <dgm:prSet presAssocID="{17EE39E5-189A-42FE-B553-40245728CC6D}" presName="desTx" presStyleLbl="alignAccFollowNode1" presStyleIdx="0" presStyleCnt="1" custScaleY="96745" custLinFactNeighborY="-6309">
        <dgm:presLayoutVars>
          <dgm:bulletEnabled val="1"/>
        </dgm:presLayoutVars>
      </dgm:prSet>
      <dgm:spPr/>
    </dgm:pt>
  </dgm:ptLst>
  <dgm:cxnLst>
    <dgm:cxn modelId="{8C3A8415-E429-40E0-BEBC-2319C3F79070}" type="presOf" srcId="{0AF21818-023E-41CE-838F-577561BB69D0}" destId="{E93E8908-8A12-4DC1-A895-EC7D3B5B652A}" srcOrd="0" destOrd="0" presId="urn:microsoft.com/office/officeart/2005/8/layout/hList1"/>
    <dgm:cxn modelId="{42E1456D-697E-46B8-8432-82917A4311A5}" srcId="{0AF21818-023E-41CE-838F-577561BB69D0}" destId="{17EE39E5-189A-42FE-B553-40245728CC6D}" srcOrd="0" destOrd="0" parTransId="{80E36677-0F7D-44FC-A3AF-1E0561BDA74D}" sibTransId="{91BA4AE4-2E47-4BE1-8C01-6D5C8D1F52D2}"/>
    <dgm:cxn modelId="{7FA6EF7D-E965-4E01-B9A7-6CBF5EE68C1C}" srcId="{17EE39E5-189A-42FE-B553-40245728CC6D}" destId="{479F13BC-31A5-495B-BBF2-F5F84B4DD9F5}" srcOrd="0" destOrd="0" parTransId="{9A088513-E808-48A3-8B99-8D13663EE2C7}" sibTransId="{8B9E5483-7386-4DDC-B166-9413F386B0A4}"/>
    <dgm:cxn modelId="{6B4B02B5-B4FA-4884-8D5D-9600B088943E}" srcId="{17EE39E5-189A-42FE-B553-40245728CC6D}" destId="{E079783C-E802-459A-BD04-8E343443FB28}" srcOrd="1" destOrd="0" parTransId="{890E31CE-9A93-4B51-9032-9D4BE2B32B75}" sibTransId="{38F6D156-6C41-4A7F-9721-630CCA240797}"/>
    <dgm:cxn modelId="{762622BF-6249-4AA4-94FC-49CC9962D74C}" type="presOf" srcId="{479F13BC-31A5-495B-BBF2-F5F84B4DD9F5}" destId="{22B60118-A654-4306-8CE7-FA19A9928B92}" srcOrd="0" destOrd="0" presId="urn:microsoft.com/office/officeart/2005/8/layout/hList1"/>
    <dgm:cxn modelId="{0B3C1ECB-BCD7-419B-A8CD-2F047579775C}" type="presOf" srcId="{17EE39E5-189A-42FE-B553-40245728CC6D}" destId="{A1C0F3C5-BBCF-48A3-90EB-0D2DFC3F60CD}" srcOrd="0" destOrd="0" presId="urn:microsoft.com/office/officeart/2005/8/layout/hList1"/>
    <dgm:cxn modelId="{3C17C7E6-C5C6-422C-96CF-24D0B9F01366}" type="presOf" srcId="{E079783C-E802-459A-BD04-8E343443FB28}" destId="{22B60118-A654-4306-8CE7-FA19A9928B92}" srcOrd="0" destOrd="1" presId="urn:microsoft.com/office/officeart/2005/8/layout/hList1"/>
    <dgm:cxn modelId="{8E59AB1E-43B9-4F6D-8FCE-BACEC5181178}" type="presParOf" srcId="{E93E8908-8A12-4DC1-A895-EC7D3B5B652A}" destId="{FA31C63F-30AB-442C-B55E-09D3B631EF44}" srcOrd="0" destOrd="0" presId="urn:microsoft.com/office/officeart/2005/8/layout/hList1"/>
    <dgm:cxn modelId="{4F379E14-B666-476C-A0C9-78C60A1E19C0}" type="presParOf" srcId="{FA31C63F-30AB-442C-B55E-09D3B631EF44}" destId="{A1C0F3C5-BBCF-48A3-90EB-0D2DFC3F60CD}" srcOrd="0" destOrd="0" presId="urn:microsoft.com/office/officeart/2005/8/layout/hList1"/>
    <dgm:cxn modelId="{A19D7C69-BE0B-4B2E-B05C-3A6CBCE2FC29}" type="presParOf" srcId="{FA31C63F-30AB-442C-B55E-09D3B631EF44}" destId="{22B60118-A654-4306-8CE7-FA19A9928B92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131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0AF21818-023E-41CE-838F-577561BB69D0}" type="doc">
      <dgm:prSet loTypeId="urn:microsoft.com/office/officeart/2005/8/layout/hList1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pl-PL"/>
        </a:p>
      </dgm:t>
    </dgm:pt>
    <dgm:pt modelId="{17EE39E5-189A-42FE-B553-40245728CC6D}">
      <dgm:prSet phldrT="[Tekst]" custT="1"/>
      <dgm:spPr/>
      <dgm:t>
        <a:bodyPr/>
        <a:lstStyle/>
        <a:p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PUP w Ostrzeszowie </a:t>
          </a:r>
        </a:p>
      </dgm:t>
    </dgm:pt>
    <dgm:pt modelId="{80E36677-0F7D-44FC-A3AF-1E0561BDA74D}" type="parTrans" cxnId="{42E1456D-697E-46B8-8432-82917A4311A5}">
      <dgm:prSet/>
      <dgm:spPr/>
      <dgm:t>
        <a:bodyPr/>
        <a:lstStyle/>
        <a:p>
          <a:endParaRPr lang="pl-PL" sz="1100"/>
        </a:p>
      </dgm:t>
    </dgm:pt>
    <dgm:pt modelId="{91BA4AE4-2E47-4BE1-8C01-6D5C8D1F52D2}" type="sibTrans" cxnId="{42E1456D-697E-46B8-8432-82917A4311A5}">
      <dgm:prSet/>
      <dgm:spPr/>
      <dgm:t>
        <a:bodyPr/>
        <a:lstStyle/>
        <a:p>
          <a:endParaRPr lang="pl-PL" sz="1100"/>
        </a:p>
      </dgm:t>
    </dgm:pt>
    <dgm:pt modelId="{479F13BC-31A5-495B-BBF2-F5F84B4DD9F5}">
      <dgm:prSet custT="1"/>
      <dgm:spPr/>
      <dgm:t>
        <a:bodyPr/>
        <a:lstStyle/>
        <a:p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przeprowadzenie warsztatów z zakresu "Aktywny na rynku pracy - metody i techniki szukania pracy" oraz "Wzmacnianie poczucia własnej wartości".</a:t>
          </a:r>
        </a:p>
      </dgm:t>
    </dgm:pt>
    <dgm:pt modelId="{9A088513-E808-48A3-8B99-8D13663EE2C7}" type="parTrans" cxnId="{7FA6EF7D-E965-4E01-B9A7-6CBF5EE68C1C}">
      <dgm:prSet/>
      <dgm:spPr/>
      <dgm:t>
        <a:bodyPr/>
        <a:lstStyle/>
        <a:p>
          <a:endParaRPr lang="pl-PL" sz="1100"/>
        </a:p>
      </dgm:t>
    </dgm:pt>
    <dgm:pt modelId="{8B9E5483-7386-4DDC-B166-9413F386B0A4}" type="sibTrans" cxnId="{7FA6EF7D-E965-4E01-B9A7-6CBF5EE68C1C}">
      <dgm:prSet/>
      <dgm:spPr/>
      <dgm:t>
        <a:bodyPr/>
        <a:lstStyle/>
        <a:p>
          <a:endParaRPr lang="pl-PL" sz="1100"/>
        </a:p>
      </dgm:t>
    </dgm:pt>
    <dgm:pt modelId="{E93E8908-8A12-4DC1-A895-EC7D3B5B652A}" type="pres">
      <dgm:prSet presAssocID="{0AF21818-023E-41CE-838F-577561BB69D0}" presName="Name0" presStyleCnt="0">
        <dgm:presLayoutVars>
          <dgm:dir/>
          <dgm:animLvl val="lvl"/>
          <dgm:resizeHandles val="exact"/>
        </dgm:presLayoutVars>
      </dgm:prSet>
      <dgm:spPr/>
    </dgm:pt>
    <dgm:pt modelId="{FA31C63F-30AB-442C-B55E-09D3B631EF44}" type="pres">
      <dgm:prSet presAssocID="{17EE39E5-189A-42FE-B553-40245728CC6D}" presName="composite" presStyleCnt="0"/>
      <dgm:spPr/>
    </dgm:pt>
    <dgm:pt modelId="{A1C0F3C5-BBCF-48A3-90EB-0D2DFC3F60CD}" type="pres">
      <dgm:prSet presAssocID="{17EE39E5-189A-42FE-B553-40245728CC6D}" presName="parTx" presStyleLbl="alignNode1" presStyleIdx="0" presStyleCnt="1">
        <dgm:presLayoutVars>
          <dgm:chMax val="0"/>
          <dgm:chPref val="0"/>
          <dgm:bulletEnabled val="1"/>
        </dgm:presLayoutVars>
      </dgm:prSet>
      <dgm:spPr/>
    </dgm:pt>
    <dgm:pt modelId="{22B60118-A654-4306-8CE7-FA19A9928B92}" type="pres">
      <dgm:prSet presAssocID="{17EE39E5-189A-42FE-B553-40245728CC6D}" presName="desTx" presStyleLbl="alignAccFollowNode1" presStyleIdx="0" presStyleCnt="1">
        <dgm:presLayoutVars>
          <dgm:bulletEnabled val="1"/>
        </dgm:presLayoutVars>
      </dgm:prSet>
      <dgm:spPr/>
    </dgm:pt>
  </dgm:ptLst>
  <dgm:cxnLst>
    <dgm:cxn modelId="{8C3A8415-E429-40E0-BEBC-2319C3F79070}" type="presOf" srcId="{0AF21818-023E-41CE-838F-577561BB69D0}" destId="{E93E8908-8A12-4DC1-A895-EC7D3B5B652A}" srcOrd="0" destOrd="0" presId="urn:microsoft.com/office/officeart/2005/8/layout/hList1"/>
    <dgm:cxn modelId="{42E1456D-697E-46B8-8432-82917A4311A5}" srcId="{0AF21818-023E-41CE-838F-577561BB69D0}" destId="{17EE39E5-189A-42FE-B553-40245728CC6D}" srcOrd="0" destOrd="0" parTransId="{80E36677-0F7D-44FC-A3AF-1E0561BDA74D}" sibTransId="{91BA4AE4-2E47-4BE1-8C01-6D5C8D1F52D2}"/>
    <dgm:cxn modelId="{7FA6EF7D-E965-4E01-B9A7-6CBF5EE68C1C}" srcId="{17EE39E5-189A-42FE-B553-40245728CC6D}" destId="{479F13BC-31A5-495B-BBF2-F5F84B4DD9F5}" srcOrd="0" destOrd="0" parTransId="{9A088513-E808-48A3-8B99-8D13663EE2C7}" sibTransId="{8B9E5483-7386-4DDC-B166-9413F386B0A4}"/>
    <dgm:cxn modelId="{762622BF-6249-4AA4-94FC-49CC9962D74C}" type="presOf" srcId="{479F13BC-31A5-495B-BBF2-F5F84B4DD9F5}" destId="{22B60118-A654-4306-8CE7-FA19A9928B92}" srcOrd="0" destOrd="0" presId="urn:microsoft.com/office/officeart/2005/8/layout/hList1"/>
    <dgm:cxn modelId="{0B3C1ECB-BCD7-419B-A8CD-2F047579775C}" type="presOf" srcId="{17EE39E5-189A-42FE-B553-40245728CC6D}" destId="{A1C0F3C5-BBCF-48A3-90EB-0D2DFC3F60CD}" srcOrd="0" destOrd="0" presId="urn:microsoft.com/office/officeart/2005/8/layout/hList1"/>
    <dgm:cxn modelId="{8E59AB1E-43B9-4F6D-8FCE-BACEC5181178}" type="presParOf" srcId="{E93E8908-8A12-4DC1-A895-EC7D3B5B652A}" destId="{FA31C63F-30AB-442C-B55E-09D3B631EF44}" srcOrd="0" destOrd="0" presId="urn:microsoft.com/office/officeart/2005/8/layout/hList1"/>
    <dgm:cxn modelId="{4F379E14-B666-476C-A0C9-78C60A1E19C0}" type="presParOf" srcId="{FA31C63F-30AB-442C-B55E-09D3B631EF44}" destId="{A1C0F3C5-BBCF-48A3-90EB-0D2DFC3F60CD}" srcOrd="0" destOrd="0" presId="urn:microsoft.com/office/officeart/2005/8/layout/hList1"/>
    <dgm:cxn modelId="{A19D7C69-BE0B-4B2E-B05C-3A6CBCE2FC29}" type="presParOf" srcId="{FA31C63F-30AB-442C-B55E-09D3B631EF44}" destId="{22B60118-A654-4306-8CE7-FA19A9928B92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136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0AF21818-023E-41CE-838F-577561BB69D0}" type="doc">
      <dgm:prSet loTypeId="urn:microsoft.com/office/officeart/2005/8/layout/hList1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pl-PL"/>
        </a:p>
      </dgm:t>
    </dgm:pt>
    <dgm:pt modelId="{17EE39E5-189A-42FE-B553-40245728CC6D}">
      <dgm:prSet phldrT="[Tekst]" custT="1"/>
      <dgm:spPr/>
      <dgm:t>
        <a:bodyPr/>
        <a:lstStyle/>
        <a:p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PUP w Koninie</a:t>
          </a:r>
        </a:p>
      </dgm:t>
    </dgm:pt>
    <dgm:pt modelId="{80E36677-0F7D-44FC-A3AF-1E0561BDA74D}" type="parTrans" cxnId="{42E1456D-697E-46B8-8432-82917A4311A5}">
      <dgm:prSet/>
      <dgm:spPr/>
      <dgm:t>
        <a:bodyPr/>
        <a:lstStyle/>
        <a:p>
          <a:endParaRPr lang="pl-PL" sz="1100"/>
        </a:p>
      </dgm:t>
    </dgm:pt>
    <dgm:pt modelId="{91BA4AE4-2E47-4BE1-8C01-6D5C8D1F52D2}" type="sibTrans" cxnId="{42E1456D-697E-46B8-8432-82917A4311A5}">
      <dgm:prSet/>
      <dgm:spPr/>
      <dgm:t>
        <a:bodyPr/>
        <a:lstStyle/>
        <a:p>
          <a:endParaRPr lang="pl-PL" sz="1100"/>
        </a:p>
      </dgm:t>
    </dgm:pt>
    <dgm:pt modelId="{479F13BC-31A5-495B-BBF2-F5F84B4DD9F5}">
      <dgm:prSet custT="1"/>
      <dgm:spPr/>
      <dgm:t>
        <a:bodyPr/>
        <a:lstStyle/>
        <a:p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aktywne włączanie się do wszelkich inicjatyw i wydarzeń dot. rynku pracy, takich jak: Branżowe Targi Pracy w ANS Konin, Ogólnopolski Dzień Przedsiębiorczości, Tydzień Ekonomisty, Noc Zawodowców, Targi Energii, Ogólnopolski Tydzień Kariery.</a:t>
          </a:r>
        </a:p>
      </dgm:t>
    </dgm:pt>
    <dgm:pt modelId="{9A088513-E808-48A3-8B99-8D13663EE2C7}" type="parTrans" cxnId="{7FA6EF7D-E965-4E01-B9A7-6CBF5EE68C1C}">
      <dgm:prSet/>
      <dgm:spPr/>
      <dgm:t>
        <a:bodyPr/>
        <a:lstStyle/>
        <a:p>
          <a:endParaRPr lang="pl-PL" sz="1100"/>
        </a:p>
      </dgm:t>
    </dgm:pt>
    <dgm:pt modelId="{8B9E5483-7386-4DDC-B166-9413F386B0A4}" type="sibTrans" cxnId="{7FA6EF7D-E965-4E01-B9A7-6CBF5EE68C1C}">
      <dgm:prSet/>
      <dgm:spPr/>
      <dgm:t>
        <a:bodyPr/>
        <a:lstStyle/>
        <a:p>
          <a:endParaRPr lang="pl-PL" sz="1100"/>
        </a:p>
      </dgm:t>
    </dgm:pt>
    <dgm:pt modelId="{E93E8908-8A12-4DC1-A895-EC7D3B5B652A}" type="pres">
      <dgm:prSet presAssocID="{0AF21818-023E-41CE-838F-577561BB69D0}" presName="Name0" presStyleCnt="0">
        <dgm:presLayoutVars>
          <dgm:dir/>
          <dgm:animLvl val="lvl"/>
          <dgm:resizeHandles val="exact"/>
        </dgm:presLayoutVars>
      </dgm:prSet>
      <dgm:spPr/>
    </dgm:pt>
    <dgm:pt modelId="{FA31C63F-30AB-442C-B55E-09D3B631EF44}" type="pres">
      <dgm:prSet presAssocID="{17EE39E5-189A-42FE-B553-40245728CC6D}" presName="composite" presStyleCnt="0"/>
      <dgm:spPr/>
    </dgm:pt>
    <dgm:pt modelId="{A1C0F3C5-BBCF-48A3-90EB-0D2DFC3F60CD}" type="pres">
      <dgm:prSet presAssocID="{17EE39E5-189A-42FE-B553-40245728CC6D}" presName="parTx" presStyleLbl="alignNode1" presStyleIdx="0" presStyleCnt="1" custScaleY="84147">
        <dgm:presLayoutVars>
          <dgm:chMax val="0"/>
          <dgm:chPref val="0"/>
          <dgm:bulletEnabled val="1"/>
        </dgm:presLayoutVars>
      </dgm:prSet>
      <dgm:spPr/>
    </dgm:pt>
    <dgm:pt modelId="{22B60118-A654-4306-8CE7-FA19A9928B92}" type="pres">
      <dgm:prSet presAssocID="{17EE39E5-189A-42FE-B553-40245728CC6D}" presName="desTx" presStyleLbl="alignAccFollowNode1" presStyleIdx="0" presStyleCnt="1">
        <dgm:presLayoutVars>
          <dgm:bulletEnabled val="1"/>
        </dgm:presLayoutVars>
      </dgm:prSet>
      <dgm:spPr/>
    </dgm:pt>
  </dgm:ptLst>
  <dgm:cxnLst>
    <dgm:cxn modelId="{8C3A8415-E429-40E0-BEBC-2319C3F79070}" type="presOf" srcId="{0AF21818-023E-41CE-838F-577561BB69D0}" destId="{E93E8908-8A12-4DC1-A895-EC7D3B5B652A}" srcOrd="0" destOrd="0" presId="urn:microsoft.com/office/officeart/2005/8/layout/hList1"/>
    <dgm:cxn modelId="{42E1456D-697E-46B8-8432-82917A4311A5}" srcId="{0AF21818-023E-41CE-838F-577561BB69D0}" destId="{17EE39E5-189A-42FE-B553-40245728CC6D}" srcOrd="0" destOrd="0" parTransId="{80E36677-0F7D-44FC-A3AF-1E0561BDA74D}" sibTransId="{91BA4AE4-2E47-4BE1-8C01-6D5C8D1F52D2}"/>
    <dgm:cxn modelId="{7FA6EF7D-E965-4E01-B9A7-6CBF5EE68C1C}" srcId="{17EE39E5-189A-42FE-B553-40245728CC6D}" destId="{479F13BC-31A5-495B-BBF2-F5F84B4DD9F5}" srcOrd="0" destOrd="0" parTransId="{9A088513-E808-48A3-8B99-8D13663EE2C7}" sibTransId="{8B9E5483-7386-4DDC-B166-9413F386B0A4}"/>
    <dgm:cxn modelId="{762622BF-6249-4AA4-94FC-49CC9962D74C}" type="presOf" srcId="{479F13BC-31A5-495B-BBF2-F5F84B4DD9F5}" destId="{22B60118-A654-4306-8CE7-FA19A9928B92}" srcOrd="0" destOrd="0" presId="urn:microsoft.com/office/officeart/2005/8/layout/hList1"/>
    <dgm:cxn modelId="{0B3C1ECB-BCD7-419B-A8CD-2F047579775C}" type="presOf" srcId="{17EE39E5-189A-42FE-B553-40245728CC6D}" destId="{A1C0F3C5-BBCF-48A3-90EB-0D2DFC3F60CD}" srcOrd="0" destOrd="0" presId="urn:microsoft.com/office/officeart/2005/8/layout/hList1"/>
    <dgm:cxn modelId="{8E59AB1E-43B9-4F6D-8FCE-BACEC5181178}" type="presParOf" srcId="{E93E8908-8A12-4DC1-A895-EC7D3B5B652A}" destId="{FA31C63F-30AB-442C-B55E-09D3B631EF44}" srcOrd="0" destOrd="0" presId="urn:microsoft.com/office/officeart/2005/8/layout/hList1"/>
    <dgm:cxn modelId="{4F379E14-B666-476C-A0C9-78C60A1E19C0}" type="presParOf" srcId="{FA31C63F-30AB-442C-B55E-09D3B631EF44}" destId="{A1C0F3C5-BBCF-48A3-90EB-0D2DFC3F60CD}" srcOrd="0" destOrd="0" presId="urn:microsoft.com/office/officeart/2005/8/layout/hList1"/>
    <dgm:cxn modelId="{A19D7C69-BE0B-4B2E-B05C-3A6CBCE2FC29}" type="presParOf" srcId="{FA31C63F-30AB-442C-B55E-09D3B631EF44}" destId="{22B60118-A654-4306-8CE7-FA19A9928B92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141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0AF21818-023E-41CE-838F-577561BB69D0}" type="doc">
      <dgm:prSet loTypeId="urn:microsoft.com/office/officeart/2005/8/layout/h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17EE39E5-189A-42FE-B553-40245728CC6D}">
      <dgm:prSet phldrT="[Tekst]" custT="1"/>
      <dgm:spPr/>
      <dgm:t>
        <a:bodyPr/>
        <a:lstStyle/>
        <a:p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PUP w Pleszewie</a:t>
          </a:r>
        </a:p>
      </dgm:t>
    </dgm:pt>
    <dgm:pt modelId="{80E36677-0F7D-44FC-A3AF-1E0561BDA74D}" type="parTrans" cxnId="{42E1456D-697E-46B8-8432-82917A4311A5}">
      <dgm:prSet/>
      <dgm:spPr/>
      <dgm:t>
        <a:bodyPr/>
        <a:lstStyle/>
        <a:p>
          <a:endParaRPr lang="pl-PL" sz="1100"/>
        </a:p>
      </dgm:t>
    </dgm:pt>
    <dgm:pt modelId="{91BA4AE4-2E47-4BE1-8C01-6D5C8D1F52D2}" type="sibTrans" cxnId="{42E1456D-697E-46B8-8432-82917A4311A5}">
      <dgm:prSet/>
      <dgm:spPr/>
      <dgm:t>
        <a:bodyPr/>
        <a:lstStyle/>
        <a:p>
          <a:endParaRPr lang="pl-PL" sz="1100"/>
        </a:p>
      </dgm:t>
    </dgm:pt>
    <dgm:pt modelId="{479F13BC-31A5-495B-BBF2-F5F84B4DD9F5}">
      <dgm:prSet custT="1"/>
      <dgm:spPr/>
      <dgm:t>
        <a:bodyPr/>
        <a:lstStyle/>
        <a:p>
          <a:pPr algn="l"/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zorganizowanie II Targów Pracy i Kariery Powiatu Pleszewskiego we współpracy z partnerami takimi, jak pracodawcy, przedsiębiorcy, instytucje otoczenia biznesu, szkoły, organizacje pozarządowe,</a:t>
          </a:r>
        </a:p>
      </dgm:t>
    </dgm:pt>
    <dgm:pt modelId="{9A088513-E808-48A3-8B99-8D13663EE2C7}" type="parTrans" cxnId="{7FA6EF7D-E965-4E01-B9A7-6CBF5EE68C1C}">
      <dgm:prSet/>
      <dgm:spPr/>
      <dgm:t>
        <a:bodyPr/>
        <a:lstStyle/>
        <a:p>
          <a:endParaRPr lang="pl-PL" sz="1100"/>
        </a:p>
      </dgm:t>
    </dgm:pt>
    <dgm:pt modelId="{8B9E5483-7386-4DDC-B166-9413F386B0A4}" type="sibTrans" cxnId="{7FA6EF7D-E965-4E01-B9A7-6CBF5EE68C1C}">
      <dgm:prSet/>
      <dgm:spPr/>
      <dgm:t>
        <a:bodyPr/>
        <a:lstStyle/>
        <a:p>
          <a:endParaRPr lang="pl-PL" sz="1100"/>
        </a:p>
      </dgm:t>
    </dgm:pt>
    <dgm:pt modelId="{C6272307-F935-45E6-BF42-EF85D64B4D06}">
      <dgm:prSet custT="1"/>
      <dgm:spPr/>
      <dgm:t>
        <a:bodyPr/>
        <a:lstStyle/>
        <a:p>
          <a:pPr algn="l"/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przeprowadzenie I edycji spotkań z cyklu „Z Punktu widzenia Eksperta”, tj. debaty z udziałem zaproszonych ekspertów z różnych dziedzin wspierających zatrudnienie, przedsiębiorczość, rozwój pasji i talentów (panele skierowane do wszystkich osób zainteresowanych tematyką rynku pracy, tj. osób bezrobotnych, pracodawców, osób biernych zawodowo, uczniów, osób dopiero wkraczających na rynek pracy), </a:t>
          </a:r>
        </a:p>
      </dgm:t>
    </dgm:pt>
    <dgm:pt modelId="{0EB8684A-61B6-4AA3-8D45-9B36FE6CF3CE}" type="parTrans" cxnId="{F1399036-8E7D-46C6-9EA9-20FCF5F1E3C7}">
      <dgm:prSet/>
      <dgm:spPr/>
      <dgm:t>
        <a:bodyPr/>
        <a:lstStyle/>
        <a:p>
          <a:endParaRPr lang="pl-PL" sz="1100"/>
        </a:p>
      </dgm:t>
    </dgm:pt>
    <dgm:pt modelId="{E54D3B27-7B0D-4A2A-BF2D-152EC5D4F697}" type="sibTrans" cxnId="{F1399036-8E7D-46C6-9EA9-20FCF5F1E3C7}">
      <dgm:prSet/>
      <dgm:spPr/>
      <dgm:t>
        <a:bodyPr/>
        <a:lstStyle/>
        <a:p>
          <a:endParaRPr lang="pl-PL" sz="1100"/>
        </a:p>
      </dgm:t>
    </dgm:pt>
    <dgm:pt modelId="{892437A7-3603-4430-8917-6B80C2FBB62C}">
      <dgm:prSet custT="1"/>
      <dgm:spPr/>
      <dgm:t>
        <a:bodyPr/>
        <a:lstStyle/>
        <a:p>
          <a:pPr algn="l"/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współorganizowanie Tygodnia Aktywności Zawodowej i Społecznej – spotkania warsztatowe</a:t>
          </a:r>
          <a:b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w szkołach, panele dyskusyjne, ćwiczenia mające na celu wzrost świadomości uczniów w zakresie właściwych wyborów edukacyjno-zawodowych, zorganizowanie Kawiarni Obywatelskiej – otwartej dla każdej osoby zainteresowanej o tematyce społeczno-kulturalno-zawodowej, </a:t>
          </a:r>
        </a:p>
      </dgm:t>
    </dgm:pt>
    <dgm:pt modelId="{032771D2-452C-4D87-86A9-4F068B7419D0}" type="parTrans" cxnId="{6D5B4BD8-FC95-40F4-9893-BB7FC10913CA}">
      <dgm:prSet/>
      <dgm:spPr/>
      <dgm:t>
        <a:bodyPr/>
        <a:lstStyle/>
        <a:p>
          <a:endParaRPr lang="pl-PL" sz="1100"/>
        </a:p>
      </dgm:t>
    </dgm:pt>
    <dgm:pt modelId="{2E4DEFF1-8B60-47D7-9D88-D14C349961A5}" type="sibTrans" cxnId="{6D5B4BD8-FC95-40F4-9893-BB7FC10913CA}">
      <dgm:prSet/>
      <dgm:spPr/>
      <dgm:t>
        <a:bodyPr/>
        <a:lstStyle/>
        <a:p>
          <a:endParaRPr lang="pl-PL" sz="1100"/>
        </a:p>
      </dgm:t>
    </dgm:pt>
    <dgm:pt modelId="{EA92A3F8-FDD8-40AE-B179-79D96F4A7BBC}">
      <dgm:prSet custT="1"/>
      <dgm:spPr/>
      <dgm:t>
        <a:bodyPr/>
        <a:lstStyle/>
        <a:p>
          <a:pPr algn="l"/>
          <a:endParaRPr lang="pl-PL" sz="110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1BA3F7DB-D0C0-476F-B17F-35194A5DFD52}" type="parTrans" cxnId="{44491AD3-FC89-4C95-BE7B-2DC8B8B35EA1}">
      <dgm:prSet/>
      <dgm:spPr/>
      <dgm:t>
        <a:bodyPr/>
        <a:lstStyle/>
        <a:p>
          <a:endParaRPr lang="pl-PL" sz="1100"/>
        </a:p>
      </dgm:t>
    </dgm:pt>
    <dgm:pt modelId="{E36A260D-AC4B-4E09-9EF7-D9FF7179EEC9}" type="sibTrans" cxnId="{44491AD3-FC89-4C95-BE7B-2DC8B8B35EA1}">
      <dgm:prSet/>
      <dgm:spPr/>
      <dgm:t>
        <a:bodyPr/>
        <a:lstStyle/>
        <a:p>
          <a:endParaRPr lang="pl-PL" sz="1100"/>
        </a:p>
      </dgm:t>
    </dgm:pt>
    <dgm:pt modelId="{D1293F59-D807-4524-9BE2-9B680269D191}">
      <dgm:prSet custT="1"/>
      <dgm:spPr/>
      <dgm:t>
        <a:bodyPr/>
        <a:lstStyle/>
        <a:p>
          <a:pPr algn="l"/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przeprowadzenie III edycji konkursu autorskiego pn. „Top in job 3.0. Wykręć swój sukces” skierowanego do uczniów szkół podstawowych i ponadpodstawowych mający na celu przygotowanie nagrania audiowizualnego w tematyce dotyczącej pojęcia sukcesu zawodowego (droga do sukcesu, zawód gwarantujący sukces, biznes gwarantujący sukces zawodowy)</a:t>
          </a:r>
        </a:p>
      </dgm:t>
    </dgm:pt>
    <dgm:pt modelId="{617B44EB-00F2-4C3E-9D9F-AC4D4A4404B6}" type="parTrans" cxnId="{8AEFB0F3-C603-4AE1-8553-DC710AED315E}">
      <dgm:prSet/>
      <dgm:spPr/>
      <dgm:t>
        <a:bodyPr/>
        <a:lstStyle/>
        <a:p>
          <a:endParaRPr lang="pl-PL" sz="1100"/>
        </a:p>
      </dgm:t>
    </dgm:pt>
    <dgm:pt modelId="{23FF8BC1-0690-45DC-A914-9F0DA8CEA2E3}" type="sibTrans" cxnId="{8AEFB0F3-C603-4AE1-8553-DC710AED315E}">
      <dgm:prSet/>
      <dgm:spPr/>
      <dgm:t>
        <a:bodyPr/>
        <a:lstStyle/>
        <a:p>
          <a:endParaRPr lang="pl-PL" sz="1100"/>
        </a:p>
      </dgm:t>
    </dgm:pt>
    <dgm:pt modelId="{E93E8908-8A12-4DC1-A895-EC7D3B5B652A}" type="pres">
      <dgm:prSet presAssocID="{0AF21818-023E-41CE-838F-577561BB69D0}" presName="Name0" presStyleCnt="0">
        <dgm:presLayoutVars>
          <dgm:dir/>
          <dgm:animLvl val="lvl"/>
          <dgm:resizeHandles val="exact"/>
        </dgm:presLayoutVars>
      </dgm:prSet>
      <dgm:spPr/>
    </dgm:pt>
    <dgm:pt modelId="{FA31C63F-30AB-442C-B55E-09D3B631EF44}" type="pres">
      <dgm:prSet presAssocID="{17EE39E5-189A-42FE-B553-40245728CC6D}" presName="composite" presStyleCnt="0"/>
      <dgm:spPr/>
    </dgm:pt>
    <dgm:pt modelId="{A1C0F3C5-BBCF-48A3-90EB-0D2DFC3F60CD}" type="pres">
      <dgm:prSet presAssocID="{17EE39E5-189A-42FE-B553-40245728CC6D}" presName="parTx" presStyleLbl="alignNode1" presStyleIdx="0" presStyleCnt="1" custScaleY="103261" custLinFactY="-100000" custLinFactNeighborX="49" custLinFactNeighborY="-152454">
        <dgm:presLayoutVars>
          <dgm:chMax val="0"/>
          <dgm:chPref val="0"/>
          <dgm:bulletEnabled val="1"/>
        </dgm:presLayoutVars>
      </dgm:prSet>
      <dgm:spPr/>
    </dgm:pt>
    <dgm:pt modelId="{22B60118-A654-4306-8CE7-FA19A9928B92}" type="pres">
      <dgm:prSet presAssocID="{17EE39E5-189A-42FE-B553-40245728CC6D}" presName="desTx" presStyleLbl="alignAccFollowNode1" presStyleIdx="0" presStyleCnt="1" custScaleY="99180" custLinFactNeighborX="49" custLinFactNeighborY="8908">
        <dgm:presLayoutVars>
          <dgm:bulletEnabled val="1"/>
        </dgm:presLayoutVars>
      </dgm:prSet>
      <dgm:spPr/>
    </dgm:pt>
  </dgm:ptLst>
  <dgm:cxnLst>
    <dgm:cxn modelId="{8C3A8415-E429-40E0-BEBC-2319C3F79070}" type="presOf" srcId="{0AF21818-023E-41CE-838F-577561BB69D0}" destId="{E93E8908-8A12-4DC1-A895-EC7D3B5B652A}" srcOrd="0" destOrd="0" presId="urn:microsoft.com/office/officeart/2005/8/layout/hList1"/>
    <dgm:cxn modelId="{A036271C-776A-4968-97F7-960504C062F8}" type="presOf" srcId="{D1293F59-D807-4524-9BE2-9B680269D191}" destId="{22B60118-A654-4306-8CE7-FA19A9928B92}" srcOrd="0" destOrd="3" presId="urn:microsoft.com/office/officeart/2005/8/layout/hList1"/>
    <dgm:cxn modelId="{F1399036-8E7D-46C6-9EA9-20FCF5F1E3C7}" srcId="{17EE39E5-189A-42FE-B553-40245728CC6D}" destId="{C6272307-F935-45E6-BF42-EF85D64B4D06}" srcOrd="1" destOrd="0" parTransId="{0EB8684A-61B6-4AA3-8D45-9B36FE6CF3CE}" sibTransId="{E54D3B27-7B0D-4A2A-BF2D-152EC5D4F697}"/>
    <dgm:cxn modelId="{42E1456D-697E-46B8-8432-82917A4311A5}" srcId="{0AF21818-023E-41CE-838F-577561BB69D0}" destId="{17EE39E5-189A-42FE-B553-40245728CC6D}" srcOrd="0" destOrd="0" parTransId="{80E36677-0F7D-44FC-A3AF-1E0561BDA74D}" sibTransId="{91BA4AE4-2E47-4BE1-8C01-6D5C8D1F52D2}"/>
    <dgm:cxn modelId="{B49EFD73-FA06-47C6-82B0-064508641E86}" type="presOf" srcId="{EA92A3F8-FDD8-40AE-B179-79D96F4A7BBC}" destId="{22B60118-A654-4306-8CE7-FA19A9928B92}" srcOrd="0" destOrd="4" presId="urn:microsoft.com/office/officeart/2005/8/layout/hList1"/>
    <dgm:cxn modelId="{7FA6EF7D-E965-4E01-B9A7-6CBF5EE68C1C}" srcId="{17EE39E5-189A-42FE-B553-40245728CC6D}" destId="{479F13BC-31A5-495B-BBF2-F5F84B4DD9F5}" srcOrd="0" destOrd="0" parTransId="{9A088513-E808-48A3-8B99-8D13663EE2C7}" sibTransId="{8B9E5483-7386-4DDC-B166-9413F386B0A4}"/>
    <dgm:cxn modelId="{762622BF-6249-4AA4-94FC-49CC9962D74C}" type="presOf" srcId="{479F13BC-31A5-495B-BBF2-F5F84B4DD9F5}" destId="{22B60118-A654-4306-8CE7-FA19A9928B92}" srcOrd="0" destOrd="0" presId="urn:microsoft.com/office/officeart/2005/8/layout/hList1"/>
    <dgm:cxn modelId="{972EF0C9-D023-4AE0-9FDD-CA0805B29F70}" type="presOf" srcId="{C6272307-F935-45E6-BF42-EF85D64B4D06}" destId="{22B60118-A654-4306-8CE7-FA19A9928B92}" srcOrd="0" destOrd="1" presId="urn:microsoft.com/office/officeart/2005/8/layout/hList1"/>
    <dgm:cxn modelId="{0B3C1ECB-BCD7-419B-A8CD-2F047579775C}" type="presOf" srcId="{17EE39E5-189A-42FE-B553-40245728CC6D}" destId="{A1C0F3C5-BBCF-48A3-90EB-0D2DFC3F60CD}" srcOrd="0" destOrd="0" presId="urn:microsoft.com/office/officeart/2005/8/layout/hList1"/>
    <dgm:cxn modelId="{73133DD1-B967-497C-B1CA-CF33DB198377}" type="presOf" srcId="{892437A7-3603-4430-8917-6B80C2FBB62C}" destId="{22B60118-A654-4306-8CE7-FA19A9928B92}" srcOrd="0" destOrd="2" presId="urn:microsoft.com/office/officeart/2005/8/layout/hList1"/>
    <dgm:cxn modelId="{44491AD3-FC89-4C95-BE7B-2DC8B8B35EA1}" srcId="{17EE39E5-189A-42FE-B553-40245728CC6D}" destId="{EA92A3F8-FDD8-40AE-B179-79D96F4A7BBC}" srcOrd="4" destOrd="0" parTransId="{1BA3F7DB-D0C0-476F-B17F-35194A5DFD52}" sibTransId="{E36A260D-AC4B-4E09-9EF7-D9FF7179EEC9}"/>
    <dgm:cxn modelId="{6D5B4BD8-FC95-40F4-9893-BB7FC10913CA}" srcId="{17EE39E5-189A-42FE-B553-40245728CC6D}" destId="{892437A7-3603-4430-8917-6B80C2FBB62C}" srcOrd="2" destOrd="0" parTransId="{032771D2-452C-4D87-86A9-4F068B7419D0}" sibTransId="{2E4DEFF1-8B60-47D7-9D88-D14C349961A5}"/>
    <dgm:cxn modelId="{8AEFB0F3-C603-4AE1-8553-DC710AED315E}" srcId="{17EE39E5-189A-42FE-B553-40245728CC6D}" destId="{D1293F59-D807-4524-9BE2-9B680269D191}" srcOrd="3" destOrd="0" parTransId="{617B44EB-00F2-4C3E-9D9F-AC4D4A4404B6}" sibTransId="{23FF8BC1-0690-45DC-A914-9F0DA8CEA2E3}"/>
    <dgm:cxn modelId="{8E59AB1E-43B9-4F6D-8FCE-BACEC5181178}" type="presParOf" srcId="{E93E8908-8A12-4DC1-A895-EC7D3B5B652A}" destId="{FA31C63F-30AB-442C-B55E-09D3B631EF44}" srcOrd="0" destOrd="0" presId="urn:microsoft.com/office/officeart/2005/8/layout/hList1"/>
    <dgm:cxn modelId="{4F379E14-B666-476C-A0C9-78C60A1E19C0}" type="presParOf" srcId="{FA31C63F-30AB-442C-B55E-09D3B631EF44}" destId="{A1C0F3C5-BBCF-48A3-90EB-0D2DFC3F60CD}" srcOrd="0" destOrd="0" presId="urn:microsoft.com/office/officeart/2005/8/layout/hList1"/>
    <dgm:cxn modelId="{A19D7C69-BE0B-4B2E-B05C-3A6CBCE2FC29}" type="presParOf" srcId="{FA31C63F-30AB-442C-B55E-09D3B631EF44}" destId="{22B60118-A654-4306-8CE7-FA19A9928B92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146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04E1A643-5EAD-466A-BD85-F1D24C4C8205}" type="doc">
      <dgm:prSet loTypeId="urn:microsoft.com/office/officeart/2005/8/layout/lProcess2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10D3D4E4-CC42-417F-8DED-A9AEF774279B}">
      <dgm:prSet phldrT="[Tekst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solidFill>
          <a:schemeClr val="accent4">
            <a:lumMod val="60000"/>
            <a:lumOff val="40000"/>
            <a:alpha val="54000"/>
          </a:schemeClr>
        </a:solidFill>
        <a:ln>
          <a:noFill/>
        </a:ln>
      </dgm:spPr>
      <dgm:t>
        <a:bodyPr/>
        <a:lstStyle/>
        <a:p>
          <a:pPr algn="ctr"/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  <a:sym typeface="Wingdings" panose="05000000000000000000" pitchFamily="2" charset="2"/>
          </a:endParaRPr>
        </a:p>
        <a:p>
          <a:pPr algn="ctr"/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  <a:sym typeface="Wingdings" panose="05000000000000000000" pitchFamily="2" charset="2"/>
          </a:endParaRPr>
        </a:p>
        <a:p>
          <a:pPr algn="ctr"/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  <a:sym typeface="Wingdings" panose="05000000000000000000" pitchFamily="2" charset="2"/>
          </a:endParaRPr>
        </a:p>
        <a:p>
          <a:pPr algn="ctr"/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  <a:p>
          <a:pPr algn="ctr"/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a) wydawaniu certyfikatów uprawniających do prowadzenia legalnej działalności,</a:t>
          </a:r>
        </a:p>
      </dgm:t>
      <dgm:extLst>
        <a:ext uri="{E40237B7-FDA0-4F09-8148-C483321AD2D9}">
          <dgm14:cNvPr xmlns:dgm14="http://schemas.microsoft.com/office/drawing/2010/diagram" id="0" name="" descr="wydawaniu certyfikatów uprawniających do prowadzenia legalnej działalności,&#10; wykreślaniu nieuprawnionych podmiotów,&#10;realizowaniu działań kontrolnych (planowanych oraz doraźnych) w zakresie przestrzegania warunków prowadzenia agencji zatrudnienia.&#10;&#10;"/>
        </a:ext>
      </dgm:extLst>
    </dgm:pt>
    <dgm:pt modelId="{BA034D46-C445-4A71-BD51-3F3FAE3C4BF3}" type="parTrans" cxnId="{807D1501-B88D-4E72-83B6-E40DEC2C06A3}">
      <dgm:prSet/>
      <dgm:spPr/>
      <dgm:t>
        <a:bodyPr/>
        <a:lstStyle/>
        <a:p>
          <a:endParaRPr lang="pl-PL"/>
        </a:p>
      </dgm:t>
    </dgm:pt>
    <dgm:pt modelId="{120B5C70-A54A-4D9D-B514-05B55962B3E4}" type="sibTrans" cxnId="{807D1501-B88D-4E72-83B6-E40DEC2C06A3}">
      <dgm:prSet/>
      <dgm:spPr/>
      <dgm:t>
        <a:bodyPr/>
        <a:lstStyle/>
        <a:p>
          <a:endParaRPr lang="pl-PL"/>
        </a:p>
      </dgm:t>
    </dgm:pt>
    <dgm:pt modelId="{92EF9EEA-A221-48A8-A68E-9FB7F7C3785A}">
      <dgm:prSet phldrT="[Tekst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solidFill>
          <a:schemeClr val="accent2">
            <a:lumMod val="60000"/>
            <a:lumOff val="40000"/>
            <a:alpha val="54000"/>
          </a:schemeClr>
        </a:solidFill>
        <a:ln>
          <a:noFill/>
        </a:ln>
      </dgm:spPr>
      <dgm:t>
        <a:bodyPr/>
        <a:lstStyle/>
        <a:p>
          <a:pPr algn="ctr"/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  <a:sym typeface="Wingdings" panose="05000000000000000000" pitchFamily="2" charset="2"/>
          </a:endParaRPr>
        </a:p>
        <a:p>
          <a:pPr algn="ctr"/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  <a:sym typeface="Wingdings" panose="05000000000000000000" pitchFamily="2" charset="2"/>
          </a:endParaRPr>
        </a:p>
        <a:p>
          <a:pPr algn="ctr"/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  <a:sym typeface="Wingdings" panose="05000000000000000000" pitchFamily="2" charset="2"/>
          </a:endParaRPr>
        </a:p>
        <a:p>
          <a:pPr algn="ctr"/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b) wykreślaniu nieuprawnionych podmiotów,</a:t>
          </a:r>
        </a:p>
      </dgm:t>
      <dgm:extLst>
        <a:ext uri="{E40237B7-FDA0-4F09-8148-C483321AD2D9}">
          <dgm14:cNvPr xmlns:dgm14="http://schemas.microsoft.com/office/drawing/2010/diagram" id="0" name="" descr="wydawaniu certyfikatów uprawniających do prowadzenia legalnej działalności,&#10; wykreślaniu nieuprawnionych podmiotów,&#10;realizowaniu działań kontrolnych (planowanych oraz doraźnych) w zakresie przestrzegania warunków prowadzenia agencji zatrudnienia.&#10;&#10;"/>
        </a:ext>
      </dgm:extLst>
    </dgm:pt>
    <dgm:pt modelId="{9D148A9C-9726-45C8-AD7D-B6AF3124C87B}" type="parTrans" cxnId="{D4340A02-2061-401D-80E5-80AADAD17222}">
      <dgm:prSet/>
      <dgm:spPr/>
      <dgm:t>
        <a:bodyPr/>
        <a:lstStyle/>
        <a:p>
          <a:endParaRPr lang="pl-PL"/>
        </a:p>
      </dgm:t>
    </dgm:pt>
    <dgm:pt modelId="{BFCEEA5E-127E-47FB-BD03-F12A08972E47}" type="sibTrans" cxnId="{D4340A02-2061-401D-80E5-80AADAD17222}">
      <dgm:prSet/>
      <dgm:spPr/>
      <dgm:t>
        <a:bodyPr/>
        <a:lstStyle/>
        <a:p>
          <a:endParaRPr lang="pl-PL"/>
        </a:p>
      </dgm:t>
    </dgm:pt>
    <dgm:pt modelId="{E0C6A268-3ADA-4DE9-A533-61B4F9373CDE}">
      <dgm:prSet phldrT="[Tekst]"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solidFill>
          <a:schemeClr val="accent1">
            <a:lumMod val="60000"/>
            <a:lumOff val="40000"/>
            <a:alpha val="55000"/>
          </a:schemeClr>
        </a:solidFill>
        <a:ln>
          <a:noFill/>
        </a:ln>
      </dgm:spPr>
      <dgm:t>
        <a:bodyPr/>
        <a:lstStyle/>
        <a:p>
          <a:pPr algn="ctr"/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  <a:sym typeface="Wingdings" panose="05000000000000000000" pitchFamily="2" charset="2"/>
          </a:endParaRPr>
        </a:p>
        <a:p>
          <a:pPr algn="ctr"/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  <a:sym typeface="Wingdings" panose="05000000000000000000" pitchFamily="2" charset="2"/>
          </a:endParaRPr>
        </a:p>
        <a:p>
          <a:pPr algn="ctr"/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  <a:sym typeface="Wingdings" panose="05000000000000000000" pitchFamily="2" charset="2"/>
          </a:endParaRPr>
        </a:p>
        <a:p>
          <a:pPr algn="ctr"/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  <a:p>
          <a:pPr algn="ctr"/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c) realizowaniu działań kontrolnych (planowanych oraz doraźnych) w zakresie przestrzegania warunków prowadzenia agencji zatrudnienia.</a:t>
          </a:r>
        </a:p>
      </dgm:t>
      <dgm:extLst>
        <a:ext uri="{E40237B7-FDA0-4F09-8148-C483321AD2D9}">
          <dgm14:cNvPr xmlns:dgm14="http://schemas.microsoft.com/office/drawing/2010/diagram" id="0" name="" descr="wydawaniu certyfikatów uprawniających do prowadzenia legalnej działalności,&#10; wykreślaniu nieuprawnionych podmiotów,&#10;realizowaniu działań kontrolnych (planowanych oraz doraźnych) w zakresie przestrzegania warunków prowadzenia agencji zatrudnienia.&#10;&#10;"/>
        </a:ext>
      </dgm:extLst>
    </dgm:pt>
    <dgm:pt modelId="{21CE6204-870D-440A-9611-691D122872D5}" type="parTrans" cxnId="{39321F47-4E59-4797-9E17-34D2492A99BE}">
      <dgm:prSet/>
      <dgm:spPr/>
      <dgm:t>
        <a:bodyPr/>
        <a:lstStyle/>
        <a:p>
          <a:endParaRPr lang="pl-PL"/>
        </a:p>
      </dgm:t>
    </dgm:pt>
    <dgm:pt modelId="{D28800F9-109E-403B-A510-E30D43B1B9FC}" type="sibTrans" cxnId="{39321F47-4E59-4797-9E17-34D2492A99BE}">
      <dgm:prSet/>
      <dgm:spPr/>
      <dgm:t>
        <a:bodyPr/>
        <a:lstStyle/>
        <a:p>
          <a:endParaRPr lang="pl-PL"/>
        </a:p>
      </dgm:t>
    </dgm:pt>
    <dgm:pt modelId="{1968E9C2-934D-4195-B1E0-926A1DF8BD68}" type="pres">
      <dgm:prSet presAssocID="{04E1A643-5EAD-466A-BD85-F1D24C4C8205}" presName="theList" presStyleCnt="0">
        <dgm:presLayoutVars>
          <dgm:dir/>
          <dgm:animLvl val="lvl"/>
          <dgm:resizeHandles val="exact"/>
        </dgm:presLayoutVars>
      </dgm:prSet>
      <dgm:spPr/>
    </dgm:pt>
    <dgm:pt modelId="{C4EAFC7D-78D6-4828-AA09-BC6D5FFE1FE9}" type="pres">
      <dgm:prSet presAssocID="{10D3D4E4-CC42-417F-8DED-A9AEF774279B}" presName="compNode" presStyleCnt="0"/>
      <dgm:spPr/>
    </dgm:pt>
    <dgm:pt modelId="{5EF7CE39-58C0-4E1F-8EF2-7F86FC376C55}" type="pres">
      <dgm:prSet presAssocID="{10D3D4E4-CC42-417F-8DED-A9AEF774279B}" presName="aNode" presStyleLbl="bgShp" presStyleIdx="0" presStyleCnt="3"/>
      <dgm:spPr/>
    </dgm:pt>
    <dgm:pt modelId="{9F30022E-578E-4659-A94D-F34FACE133F1}" type="pres">
      <dgm:prSet presAssocID="{10D3D4E4-CC42-417F-8DED-A9AEF774279B}" presName="textNode" presStyleLbl="bgShp" presStyleIdx="0" presStyleCnt="3"/>
      <dgm:spPr/>
    </dgm:pt>
    <dgm:pt modelId="{30624459-6ECA-4F98-8B5C-CBD754A16A1F}" type="pres">
      <dgm:prSet presAssocID="{10D3D4E4-CC42-417F-8DED-A9AEF774279B}" presName="compChildNode" presStyleCnt="0"/>
      <dgm:spPr/>
    </dgm:pt>
    <dgm:pt modelId="{2B9FFDAB-8B2D-4316-81A1-875CD692395E}" type="pres">
      <dgm:prSet presAssocID="{10D3D4E4-CC42-417F-8DED-A9AEF774279B}" presName="theInnerList" presStyleCnt="0"/>
      <dgm:spPr/>
    </dgm:pt>
    <dgm:pt modelId="{605D51B2-DF62-4EA8-9857-A2D1E2719E3E}" type="pres">
      <dgm:prSet presAssocID="{10D3D4E4-CC42-417F-8DED-A9AEF774279B}" presName="aSpace" presStyleCnt="0"/>
      <dgm:spPr/>
    </dgm:pt>
    <dgm:pt modelId="{933702F3-5B58-4C7D-BDF4-3BD7FCCF4095}" type="pres">
      <dgm:prSet presAssocID="{92EF9EEA-A221-48A8-A68E-9FB7F7C3785A}" presName="compNode" presStyleCnt="0"/>
      <dgm:spPr/>
    </dgm:pt>
    <dgm:pt modelId="{1FAAA186-9BC3-4695-9AFF-3230A31DCD47}" type="pres">
      <dgm:prSet presAssocID="{92EF9EEA-A221-48A8-A68E-9FB7F7C3785A}" presName="aNode" presStyleLbl="bgShp" presStyleIdx="1" presStyleCnt="3" custScaleX="73173"/>
      <dgm:spPr/>
    </dgm:pt>
    <dgm:pt modelId="{07CA93B1-5560-452C-B8D7-7C8A1D0EDCF1}" type="pres">
      <dgm:prSet presAssocID="{92EF9EEA-A221-48A8-A68E-9FB7F7C3785A}" presName="textNode" presStyleLbl="bgShp" presStyleIdx="1" presStyleCnt="3"/>
      <dgm:spPr/>
    </dgm:pt>
    <dgm:pt modelId="{DFF417B3-5DCC-4539-9997-31F7F2C47D05}" type="pres">
      <dgm:prSet presAssocID="{92EF9EEA-A221-48A8-A68E-9FB7F7C3785A}" presName="compChildNode" presStyleCnt="0"/>
      <dgm:spPr/>
    </dgm:pt>
    <dgm:pt modelId="{1764F5DF-BC73-4B22-B248-3BC20164B3F5}" type="pres">
      <dgm:prSet presAssocID="{92EF9EEA-A221-48A8-A68E-9FB7F7C3785A}" presName="theInnerList" presStyleCnt="0"/>
      <dgm:spPr/>
    </dgm:pt>
    <dgm:pt modelId="{0BE2AD39-4EE1-4AF4-AEE5-2DB235F210F8}" type="pres">
      <dgm:prSet presAssocID="{92EF9EEA-A221-48A8-A68E-9FB7F7C3785A}" presName="aSpace" presStyleCnt="0"/>
      <dgm:spPr/>
    </dgm:pt>
    <dgm:pt modelId="{6EA88AAB-A8DD-4A4B-A4D8-ECABAC0565CF}" type="pres">
      <dgm:prSet presAssocID="{E0C6A268-3ADA-4DE9-A533-61B4F9373CDE}" presName="compNode" presStyleCnt="0"/>
      <dgm:spPr/>
    </dgm:pt>
    <dgm:pt modelId="{66851108-B9D4-40F7-9A35-C81E20E583A9}" type="pres">
      <dgm:prSet presAssocID="{E0C6A268-3ADA-4DE9-A533-61B4F9373CDE}" presName="aNode" presStyleLbl="bgShp" presStyleIdx="2" presStyleCnt="3"/>
      <dgm:spPr/>
    </dgm:pt>
    <dgm:pt modelId="{C3A9E303-72C4-4DA1-A547-8187D53CDA0D}" type="pres">
      <dgm:prSet presAssocID="{E0C6A268-3ADA-4DE9-A533-61B4F9373CDE}" presName="textNode" presStyleLbl="bgShp" presStyleIdx="2" presStyleCnt="3"/>
      <dgm:spPr/>
    </dgm:pt>
    <dgm:pt modelId="{B762434E-E92D-4106-93FE-D0AFEF67D0E4}" type="pres">
      <dgm:prSet presAssocID="{E0C6A268-3ADA-4DE9-A533-61B4F9373CDE}" presName="compChildNode" presStyleCnt="0"/>
      <dgm:spPr/>
    </dgm:pt>
    <dgm:pt modelId="{D96192CB-6BB9-46F8-8492-0E63A37C140A}" type="pres">
      <dgm:prSet presAssocID="{E0C6A268-3ADA-4DE9-A533-61B4F9373CDE}" presName="theInnerList" presStyleCnt="0"/>
      <dgm:spPr/>
    </dgm:pt>
  </dgm:ptLst>
  <dgm:cxnLst>
    <dgm:cxn modelId="{807D1501-B88D-4E72-83B6-E40DEC2C06A3}" srcId="{04E1A643-5EAD-466A-BD85-F1D24C4C8205}" destId="{10D3D4E4-CC42-417F-8DED-A9AEF774279B}" srcOrd="0" destOrd="0" parTransId="{BA034D46-C445-4A71-BD51-3F3FAE3C4BF3}" sibTransId="{120B5C70-A54A-4D9D-B514-05B55962B3E4}"/>
    <dgm:cxn modelId="{D4340A02-2061-401D-80E5-80AADAD17222}" srcId="{04E1A643-5EAD-466A-BD85-F1D24C4C8205}" destId="{92EF9EEA-A221-48A8-A68E-9FB7F7C3785A}" srcOrd="1" destOrd="0" parTransId="{9D148A9C-9726-45C8-AD7D-B6AF3124C87B}" sibTransId="{BFCEEA5E-127E-47FB-BD03-F12A08972E47}"/>
    <dgm:cxn modelId="{5159781E-B743-4C75-B23F-DF8705806B43}" type="presOf" srcId="{92EF9EEA-A221-48A8-A68E-9FB7F7C3785A}" destId="{1FAAA186-9BC3-4695-9AFF-3230A31DCD47}" srcOrd="0" destOrd="0" presId="urn:microsoft.com/office/officeart/2005/8/layout/lProcess2"/>
    <dgm:cxn modelId="{5A0F652B-73CC-40F6-B206-F90C5BE17DE2}" type="presOf" srcId="{92EF9EEA-A221-48A8-A68E-9FB7F7C3785A}" destId="{07CA93B1-5560-452C-B8D7-7C8A1D0EDCF1}" srcOrd="1" destOrd="0" presId="urn:microsoft.com/office/officeart/2005/8/layout/lProcess2"/>
    <dgm:cxn modelId="{B27A0A2C-4936-4D59-8156-707C80717984}" type="presOf" srcId="{04E1A643-5EAD-466A-BD85-F1D24C4C8205}" destId="{1968E9C2-934D-4195-B1E0-926A1DF8BD68}" srcOrd="0" destOrd="0" presId="urn:microsoft.com/office/officeart/2005/8/layout/lProcess2"/>
    <dgm:cxn modelId="{27053F3B-E4C0-481D-B869-8FE79522E7F2}" type="presOf" srcId="{E0C6A268-3ADA-4DE9-A533-61B4F9373CDE}" destId="{66851108-B9D4-40F7-9A35-C81E20E583A9}" srcOrd="0" destOrd="0" presId="urn:microsoft.com/office/officeart/2005/8/layout/lProcess2"/>
    <dgm:cxn modelId="{86E08444-E318-4041-AE97-A2F320D775D9}" type="presOf" srcId="{E0C6A268-3ADA-4DE9-A533-61B4F9373CDE}" destId="{C3A9E303-72C4-4DA1-A547-8187D53CDA0D}" srcOrd="1" destOrd="0" presId="urn:microsoft.com/office/officeart/2005/8/layout/lProcess2"/>
    <dgm:cxn modelId="{39321F47-4E59-4797-9E17-34D2492A99BE}" srcId="{04E1A643-5EAD-466A-BD85-F1D24C4C8205}" destId="{E0C6A268-3ADA-4DE9-A533-61B4F9373CDE}" srcOrd="2" destOrd="0" parTransId="{21CE6204-870D-440A-9611-691D122872D5}" sibTransId="{D28800F9-109E-403B-A510-E30D43B1B9FC}"/>
    <dgm:cxn modelId="{C534E2BB-DF5C-4F22-888B-98B2AECA8D0E}" type="presOf" srcId="{10D3D4E4-CC42-417F-8DED-A9AEF774279B}" destId="{5EF7CE39-58C0-4E1F-8EF2-7F86FC376C55}" srcOrd="0" destOrd="0" presId="urn:microsoft.com/office/officeart/2005/8/layout/lProcess2"/>
    <dgm:cxn modelId="{7B9EE8D0-4C1F-4A3B-BFD3-3DF1DC315390}" type="presOf" srcId="{10D3D4E4-CC42-417F-8DED-A9AEF774279B}" destId="{9F30022E-578E-4659-A94D-F34FACE133F1}" srcOrd="1" destOrd="0" presId="urn:microsoft.com/office/officeart/2005/8/layout/lProcess2"/>
    <dgm:cxn modelId="{AF39D4D0-3D07-4CCE-9CDE-8765787FD2A3}" type="presParOf" srcId="{1968E9C2-934D-4195-B1E0-926A1DF8BD68}" destId="{C4EAFC7D-78D6-4828-AA09-BC6D5FFE1FE9}" srcOrd="0" destOrd="0" presId="urn:microsoft.com/office/officeart/2005/8/layout/lProcess2"/>
    <dgm:cxn modelId="{18FB696A-8AF7-4CE9-AC51-BFF919F5A9BB}" type="presParOf" srcId="{C4EAFC7D-78D6-4828-AA09-BC6D5FFE1FE9}" destId="{5EF7CE39-58C0-4E1F-8EF2-7F86FC376C55}" srcOrd="0" destOrd="0" presId="urn:microsoft.com/office/officeart/2005/8/layout/lProcess2"/>
    <dgm:cxn modelId="{24A28116-5C9A-4316-8D30-2E4051CCA2A0}" type="presParOf" srcId="{C4EAFC7D-78D6-4828-AA09-BC6D5FFE1FE9}" destId="{9F30022E-578E-4659-A94D-F34FACE133F1}" srcOrd="1" destOrd="0" presId="urn:microsoft.com/office/officeart/2005/8/layout/lProcess2"/>
    <dgm:cxn modelId="{EE08B6DF-A4DC-42B6-90B4-C061E1E35764}" type="presParOf" srcId="{C4EAFC7D-78D6-4828-AA09-BC6D5FFE1FE9}" destId="{30624459-6ECA-4F98-8B5C-CBD754A16A1F}" srcOrd="2" destOrd="0" presId="urn:microsoft.com/office/officeart/2005/8/layout/lProcess2"/>
    <dgm:cxn modelId="{AA601FFC-7963-49FA-837A-9CA883425D7C}" type="presParOf" srcId="{30624459-6ECA-4F98-8B5C-CBD754A16A1F}" destId="{2B9FFDAB-8B2D-4316-81A1-875CD692395E}" srcOrd="0" destOrd="0" presId="urn:microsoft.com/office/officeart/2005/8/layout/lProcess2"/>
    <dgm:cxn modelId="{EEE27360-88B1-45BF-95B7-9A94B34E6384}" type="presParOf" srcId="{1968E9C2-934D-4195-B1E0-926A1DF8BD68}" destId="{605D51B2-DF62-4EA8-9857-A2D1E2719E3E}" srcOrd="1" destOrd="0" presId="urn:microsoft.com/office/officeart/2005/8/layout/lProcess2"/>
    <dgm:cxn modelId="{79DBE784-711B-410C-B9D3-D0A88E5DB67B}" type="presParOf" srcId="{1968E9C2-934D-4195-B1E0-926A1DF8BD68}" destId="{933702F3-5B58-4C7D-BDF4-3BD7FCCF4095}" srcOrd="2" destOrd="0" presId="urn:microsoft.com/office/officeart/2005/8/layout/lProcess2"/>
    <dgm:cxn modelId="{D46CFAE4-A839-479F-8E7E-946F44D90568}" type="presParOf" srcId="{933702F3-5B58-4C7D-BDF4-3BD7FCCF4095}" destId="{1FAAA186-9BC3-4695-9AFF-3230A31DCD47}" srcOrd="0" destOrd="0" presId="urn:microsoft.com/office/officeart/2005/8/layout/lProcess2"/>
    <dgm:cxn modelId="{173F6B19-7CEA-4A64-9F2A-AA276F0C3277}" type="presParOf" srcId="{933702F3-5B58-4C7D-BDF4-3BD7FCCF4095}" destId="{07CA93B1-5560-452C-B8D7-7C8A1D0EDCF1}" srcOrd="1" destOrd="0" presId="urn:microsoft.com/office/officeart/2005/8/layout/lProcess2"/>
    <dgm:cxn modelId="{7679648D-F894-4D1B-B9AF-B56A71DF8E43}" type="presParOf" srcId="{933702F3-5B58-4C7D-BDF4-3BD7FCCF4095}" destId="{DFF417B3-5DCC-4539-9997-31F7F2C47D05}" srcOrd="2" destOrd="0" presId="urn:microsoft.com/office/officeart/2005/8/layout/lProcess2"/>
    <dgm:cxn modelId="{6259B55E-E127-41C1-9663-B6C3917BFCAB}" type="presParOf" srcId="{DFF417B3-5DCC-4539-9997-31F7F2C47D05}" destId="{1764F5DF-BC73-4B22-B248-3BC20164B3F5}" srcOrd="0" destOrd="0" presId="urn:microsoft.com/office/officeart/2005/8/layout/lProcess2"/>
    <dgm:cxn modelId="{62911D78-FE11-420A-B6D2-A1E174E2FEC5}" type="presParOf" srcId="{1968E9C2-934D-4195-B1E0-926A1DF8BD68}" destId="{0BE2AD39-4EE1-4AF4-AEE5-2DB235F210F8}" srcOrd="3" destOrd="0" presId="urn:microsoft.com/office/officeart/2005/8/layout/lProcess2"/>
    <dgm:cxn modelId="{C3EDC822-EF15-4F20-A235-D064C7D76DEB}" type="presParOf" srcId="{1968E9C2-934D-4195-B1E0-926A1DF8BD68}" destId="{6EA88AAB-A8DD-4A4B-A4D8-ECABAC0565CF}" srcOrd="4" destOrd="0" presId="urn:microsoft.com/office/officeart/2005/8/layout/lProcess2"/>
    <dgm:cxn modelId="{7DD79032-43F7-414C-B460-31D855566C1D}" type="presParOf" srcId="{6EA88AAB-A8DD-4A4B-A4D8-ECABAC0565CF}" destId="{66851108-B9D4-40F7-9A35-C81E20E583A9}" srcOrd="0" destOrd="0" presId="urn:microsoft.com/office/officeart/2005/8/layout/lProcess2"/>
    <dgm:cxn modelId="{3670320A-9C16-48E1-946E-C01529892A87}" type="presParOf" srcId="{6EA88AAB-A8DD-4A4B-A4D8-ECABAC0565CF}" destId="{C3A9E303-72C4-4DA1-A547-8187D53CDA0D}" srcOrd="1" destOrd="0" presId="urn:microsoft.com/office/officeart/2005/8/layout/lProcess2"/>
    <dgm:cxn modelId="{3EF4120D-DBA8-4F1E-B5C9-311FC6B62AA2}" type="presParOf" srcId="{6EA88AAB-A8DD-4A4B-A4D8-ECABAC0565CF}" destId="{B762434E-E92D-4106-93FE-D0AFEF67D0E4}" srcOrd="2" destOrd="0" presId="urn:microsoft.com/office/officeart/2005/8/layout/lProcess2"/>
    <dgm:cxn modelId="{75DE0FB6-8553-46B9-84DE-A7087AA7D3CD}" type="presParOf" srcId="{B762434E-E92D-4106-93FE-D0AFEF67D0E4}" destId="{D96192CB-6BB9-46F8-8492-0E63A37C140A}" srcOrd="0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152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C9913789-C7BC-4564-A59C-C4C6287502CE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4CC097B7-6504-486D-89BC-C4B89D6C4B66}">
      <dgm:prSet phldrT="[Tekst]" custT="1"/>
      <dgm:spPr/>
      <dgm:t>
        <a:bodyPr/>
        <a:lstStyle/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a) osób bezrobotnych </a:t>
          </a:r>
          <a:b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i poszukujących pracy lub zainteresowanych zmianą zatrudnienia</a:t>
          </a:r>
        </a:p>
      </dgm:t>
    </dgm:pt>
    <dgm:pt modelId="{6C4AA4AE-E67A-4A16-A7F4-C43DFF42E295}" type="parTrans" cxnId="{9EE2DC32-4B9E-4A5A-82B2-0AFEA2B5E977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0F8451B4-F527-426A-914C-BDE6DA64726B}" type="sibTrans" cxnId="{9EE2DC32-4B9E-4A5A-82B2-0AFEA2B5E977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D6141AA7-3DE8-4AD9-860B-BF57C8956D42}">
      <dgm:prSet phldrT="[Tekst]" custT="1"/>
      <dgm:spPr/>
      <dgm:t>
        <a:bodyPr/>
        <a:lstStyle/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b) pracodawców krajowych zainteresowanych pozyskaniem pracowników </a:t>
          </a:r>
          <a:b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z zagranicy.</a:t>
          </a:r>
        </a:p>
      </dgm:t>
    </dgm:pt>
    <dgm:pt modelId="{D925C0BD-6ABE-4D31-A948-BC5BE337424C}" type="parTrans" cxnId="{B047DA96-EDA4-4345-9CED-D30EB6ECD82E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5BFA4713-3D4E-46D8-AA09-C3F3DF7893B1}" type="sibTrans" cxnId="{B047DA96-EDA4-4345-9CED-D30EB6ECD82E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2B65BE08-8AC4-4AD5-93B5-6B85E831378B}" type="pres">
      <dgm:prSet presAssocID="{C9913789-C7BC-4564-A59C-C4C6287502CE}" presName="vert0" presStyleCnt="0">
        <dgm:presLayoutVars>
          <dgm:dir/>
          <dgm:animOne val="branch"/>
          <dgm:animLvl val="lvl"/>
        </dgm:presLayoutVars>
      </dgm:prSet>
      <dgm:spPr/>
    </dgm:pt>
    <dgm:pt modelId="{74CF0956-6644-4766-AC5A-C59681C06C12}" type="pres">
      <dgm:prSet presAssocID="{4CC097B7-6504-486D-89BC-C4B89D6C4B66}" presName="thickLine" presStyleLbl="alignNode1" presStyleIdx="0" presStyleCnt="1"/>
      <dgm:spPr/>
    </dgm:pt>
    <dgm:pt modelId="{ADE5DC64-5D2C-4433-8255-5AFE3BA50029}" type="pres">
      <dgm:prSet presAssocID="{4CC097B7-6504-486D-89BC-C4B89D6C4B66}" presName="horz1" presStyleCnt="0"/>
      <dgm:spPr/>
    </dgm:pt>
    <dgm:pt modelId="{DEE4C9D4-3088-4EC9-A590-10FFF90EE7BE}" type="pres">
      <dgm:prSet presAssocID="{4CC097B7-6504-486D-89BC-C4B89D6C4B66}" presName="tx1" presStyleLbl="revTx" presStyleIdx="0" presStyleCnt="2" custScaleX="320567"/>
      <dgm:spPr/>
    </dgm:pt>
    <dgm:pt modelId="{8A1FB22E-BAB7-421B-8D14-BCA3CEA7F6DC}" type="pres">
      <dgm:prSet presAssocID="{4CC097B7-6504-486D-89BC-C4B89D6C4B66}" presName="vert1" presStyleCnt="0"/>
      <dgm:spPr/>
    </dgm:pt>
    <dgm:pt modelId="{769DB67F-1327-4272-B779-F186BF1B61BA}" type="pres">
      <dgm:prSet presAssocID="{D6141AA7-3DE8-4AD9-860B-BF57C8956D42}" presName="vertSpace2a" presStyleCnt="0"/>
      <dgm:spPr/>
    </dgm:pt>
    <dgm:pt modelId="{368952B8-2EF9-4B9A-BAAF-3EA6D30A381D}" type="pres">
      <dgm:prSet presAssocID="{D6141AA7-3DE8-4AD9-860B-BF57C8956D42}" presName="horz2" presStyleCnt="0"/>
      <dgm:spPr/>
    </dgm:pt>
    <dgm:pt modelId="{9C425047-3549-46BD-9FF9-CAA8F1047F76}" type="pres">
      <dgm:prSet presAssocID="{D6141AA7-3DE8-4AD9-860B-BF57C8956D42}" presName="horzSpace2" presStyleCnt="0"/>
      <dgm:spPr/>
    </dgm:pt>
    <dgm:pt modelId="{DAD141D9-F047-4A3F-9A2E-642831D7A8BD}" type="pres">
      <dgm:prSet presAssocID="{D6141AA7-3DE8-4AD9-860B-BF57C8956D42}" presName="tx2" presStyleLbl="revTx" presStyleIdx="1" presStyleCnt="2" custScaleX="90836" custLinFactNeighborX="17021" custLinFactNeighborY="-11666"/>
      <dgm:spPr/>
    </dgm:pt>
    <dgm:pt modelId="{0B38D6F4-16C3-456F-B03D-6D644E63A5C6}" type="pres">
      <dgm:prSet presAssocID="{D6141AA7-3DE8-4AD9-860B-BF57C8956D42}" presName="vert2" presStyleCnt="0"/>
      <dgm:spPr/>
    </dgm:pt>
    <dgm:pt modelId="{DD9BAE36-423A-4BC8-9C99-139DB7AAA6C4}" type="pres">
      <dgm:prSet presAssocID="{D6141AA7-3DE8-4AD9-860B-BF57C8956D42}" presName="thinLine2b" presStyleLbl="callout" presStyleIdx="0" presStyleCnt="1"/>
      <dgm:spPr/>
    </dgm:pt>
    <dgm:pt modelId="{53C14CB0-5194-4792-A7BA-5D782DB24882}" type="pres">
      <dgm:prSet presAssocID="{D6141AA7-3DE8-4AD9-860B-BF57C8956D42}" presName="vertSpace2b" presStyleCnt="0"/>
      <dgm:spPr/>
    </dgm:pt>
  </dgm:ptLst>
  <dgm:cxnLst>
    <dgm:cxn modelId="{9EE2DC32-4B9E-4A5A-82B2-0AFEA2B5E977}" srcId="{C9913789-C7BC-4564-A59C-C4C6287502CE}" destId="{4CC097B7-6504-486D-89BC-C4B89D6C4B66}" srcOrd="0" destOrd="0" parTransId="{6C4AA4AE-E67A-4A16-A7F4-C43DFF42E295}" sibTransId="{0F8451B4-F527-426A-914C-BDE6DA64726B}"/>
    <dgm:cxn modelId="{D258AF62-9098-4EE3-8321-B34D1CBB8B77}" type="presOf" srcId="{D6141AA7-3DE8-4AD9-860B-BF57C8956D42}" destId="{DAD141D9-F047-4A3F-9A2E-642831D7A8BD}" srcOrd="0" destOrd="0" presId="urn:microsoft.com/office/officeart/2008/layout/LinedList"/>
    <dgm:cxn modelId="{F6D4117E-E112-42CB-BEEA-1E3A258E12C0}" type="presOf" srcId="{4CC097B7-6504-486D-89BC-C4B89D6C4B66}" destId="{DEE4C9D4-3088-4EC9-A590-10FFF90EE7BE}" srcOrd="0" destOrd="0" presId="urn:microsoft.com/office/officeart/2008/layout/LinedList"/>
    <dgm:cxn modelId="{B047DA96-EDA4-4345-9CED-D30EB6ECD82E}" srcId="{4CC097B7-6504-486D-89BC-C4B89D6C4B66}" destId="{D6141AA7-3DE8-4AD9-860B-BF57C8956D42}" srcOrd="0" destOrd="0" parTransId="{D925C0BD-6ABE-4D31-A948-BC5BE337424C}" sibTransId="{5BFA4713-3D4E-46D8-AA09-C3F3DF7893B1}"/>
    <dgm:cxn modelId="{51E5D7A9-91FC-4422-81A0-52B0D802B18C}" type="presOf" srcId="{C9913789-C7BC-4564-A59C-C4C6287502CE}" destId="{2B65BE08-8AC4-4AD5-93B5-6B85E831378B}" srcOrd="0" destOrd="0" presId="urn:microsoft.com/office/officeart/2008/layout/LinedList"/>
    <dgm:cxn modelId="{9E175979-43A0-4E50-BF73-DC46BD0B9E5E}" type="presParOf" srcId="{2B65BE08-8AC4-4AD5-93B5-6B85E831378B}" destId="{74CF0956-6644-4766-AC5A-C59681C06C12}" srcOrd="0" destOrd="0" presId="urn:microsoft.com/office/officeart/2008/layout/LinedList"/>
    <dgm:cxn modelId="{7240B61E-BE28-4484-90D6-3D51E7BCB35D}" type="presParOf" srcId="{2B65BE08-8AC4-4AD5-93B5-6B85E831378B}" destId="{ADE5DC64-5D2C-4433-8255-5AFE3BA50029}" srcOrd="1" destOrd="0" presId="urn:microsoft.com/office/officeart/2008/layout/LinedList"/>
    <dgm:cxn modelId="{B816E96D-9100-4A35-9439-5C13893FD6B8}" type="presParOf" srcId="{ADE5DC64-5D2C-4433-8255-5AFE3BA50029}" destId="{DEE4C9D4-3088-4EC9-A590-10FFF90EE7BE}" srcOrd="0" destOrd="0" presId="urn:microsoft.com/office/officeart/2008/layout/LinedList"/>
    <dgm:cxn modelId="{D7B86854-E59B-444B-86E5-C9C7AB6E76F4}" type="presParOf" srcId="{ADE5DC64-5D2C-4433-8255-5AFE3BA50029}" destId="{8A1FB22E-BAB7-421B-8D14-BCA3CEA7F6DC}" srcOrd="1" destOrd="0" presId="urn:microsoft.com/office/officeart/2008/layout/LinedList"/>
    <dgm:cxn modelId="{FAD74C8C-AFFC-4998-A532-F8DD86C401B4}" type="presParOf" srcId="{8A1FB22E-BAB7-421B-8D14-BCA3CEA7F6DC}" destId="{769DB67F-1327-4272-B779-F186BF1B61BA}" srcOrd="0" destOrd="0" presId="urn:microsoft.com/office/officeart/2008/layout/LinedList"/>
    <dgm:cxn modelId="{95E2B4C5-B263-4E4A-9CB2-EC5B247EDA16}" type="presParOf" srcId="{8A1FB22E-BAB7-421B-8D14-BCA3CEA7F6DC}" destId="{368952B8-2EF9-4B9A-BAAF-3EA6D30A381D}" srcOrd="1" destOrd="0" presId="urn:microsoft.com/office/officeart/2008/layout/LinedList"/>
    <dgm:cxn modelId="{9EB45A83-77A5-4811-8725-6789966C5757}" type="presParOf" srcId="{368952B8-2EF9-4B9A-BAAF-3EA6D30A381D}" destId="{9C425047-3549-46BD-9FF9-CAA8F1047F76}" srcOrd="0" destOrd="0" presId="urn:microsoft.com/office/officeart/2008/layout/LinedList"/>
    <dgm:cxn modelId="{58BB9400-9976-4130-87DA-B1861770644E}" type="presParOf" srcId="{368952B8-2EF9-4B9A-BAAF-3EA6D30A381D}" destId="{DAD141D9-F047-4A3F-9A2E-642831D7A8BD}" srcOrd="1" destOrd="0" presId="urn:microsoft.com/office/officeart/2008/layout/LinedList"/>
    <dgm:cxn modelId="{1F68B4D4-B914-4635-9283-B2AD21867B41}" type="presParOf" srcId="{368952B8-2EF9-4B9A-BAAF-3EA6D30A381D}" destId="{0B38D6F4-16C3-456F-B03D-6D644E63A5C6}" srcOrd="2" destOrd="0" presId="urn:microsoft.com/office/officeart/2008/layout/LinedList"/>
    <dgm:cxn modelId="{38A2DBB7-1780-41AA-ACA6-CC3E92D75CCE}" type="presParOf" srcId="{8A1FB22E-BAB7-421B-8D14-BCA3CEA7F6DC}" destId="{DD9BAE36-423A-4BC8-9C99-139DB7AAA6C4}" srcOrd="2" destOrd="0" presId="urn:microsoft.com/office/officeart/2008/layout/LinedList"/>
    <dgm:cxn modelId="{6ABF230F-B18B-4863-8D4A-0B25556AEACD}" type="presParOf" srcId="{8A1FB22E-BAB7-421B-8D14-BCA3CEA7F6DC}" destId="{53C14CB0-5194-4792-A7BA-5D782DB24882}" srcOrd="3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158" minVer="http://schemas.openxmlformats.org/drawingml/2006/diagram"/>
    </a:ext>
  </dgm:extLst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A160A076-4F8B-4120-B140-EB83EA82F5EC}" type="doc">
      <dgm:prSet loTypeId="urn:microsoft.com/office/officeart/2005/8/layout/list1" loCatId="list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pl-PL"/>
        </a:p>
      </dgm:t>
    </dgm:pt>
    <dgm:pt modelId="{EDB7FEE5-CDCD-4341-B961-B1FA1F17F71E}">
      <dgm:prSet phldrT="[Tekst]" custT="1"/>
      <dgm:spPr>
        <a:xfrm>
          <a:off x="0" y="0"/>
          <a:ext cx="5734043" cy="286362"/>
        </a:xfrm>
      </dgm:spPr>
      <dgm:t>
        <a:bodyPr/>
        <a:lstStyle/>
        <a:p>
          <a:pPr algn="l">
            <a:buNone/>
          </a:pPr>
          <a:r>
            <a:rPr lang="pl-PL" sz="1100" b="1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1. ZWOLNIENIA GRUPOWE W WIELKOPOLSCE</a:t>
          </a:r>
        </a:p>
      </dgm:t>
    </dgm:pt>
    <dgm:pt modelId="{D81A349F-20DF-435C-97BC-1BEA50E81129}" type="parTrans" cxnId="{F568C20D-202A-4843-8F1F-6FB4CBB24591}">
      <dgm:prSet/>
      <dgm:spPr/>
      <dgm:t>
        <a:bodyPr/>
        <a:lstStyle/>
        <a:p>
          <a:endParaRPr lang="pl-PL" sz="1100"/>
        </a:p>
      </dgm:t>
    </dgm:pt>
    <dgm:pt modelId="{FD374BDB-D4EA-4930-9D69-A9F94F3DDCE9}" type="sibTrans" cxnId="{F568C20D-202A-4843-8F1F-6FB4CBB24591}">
      <dgm:prSet/>
      <dgm:spPr/>
      <dgm:t>
        <a:bodyPr/>
        <a:lstStyle/>
        <a:p>
          <a:endParaRPr lang="pl-PL" sz="1100"/>
        </a:p>
      </dgm:t>
    </dgm:pt>
    <dgm:pt modelId="{688DECD8-909F-4F64-A79D-58B8235C8FA5}">
      <dgm:prSet custT="1"/>
      <dgm:spPr/>
      <dgm:t>
        <a:bodyPr/>
        <a:lstStyle/>
        <a:p>
          <a:pPr algn="just">
            <a:buNone/>
          </a:pPr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	Materiał, który zawierać będzie informację na temat zgłoszeń oraz faktycznie dokonanych zwolnień grupowych w analizowanym roku. Istotą tego materiału jest wykazanie zmian związanych ze zjawiskiem zwolnień.</a:t>
          </a:r>
        </a:p>
      </dgm:t>
    </dgm:pt>
    <dgm:pt modelId="{E6E01C08-F94C-48B4-8015-E94427A4A410}" type="sibTrans" cxnId="{6D0E5CE1-00E7-40A9-AACB-8CF7142914CF}">
      <dgm:prSet/>
      <dgm:spPr/>
      <dgm:t>
        <a:bodyPr/>
        <a:lstStyle/>
        <a:p>
          <a:endParaRPr lang="pl-PL" sz="1100"/>
        </a:p>
      </dgm:t>
    </dgm:pt>
    <dgm:pt modelId="{D9A155A6-F09B-4B15-9C69-20B728873D32}" type="parTrans" cxnId="{6D0E5CE1-00E7-40A9-AACB-8CF7142914CF}">
      <dgm:prSet/>
      <dgm:spPr/>
      <dgm:t>
        <a:bodyPr/>
        <a:lstStyle/>
        <a:p>
          <a:endParaRPr lang="pl-PL" sz="1100"/>
        </a:p>
      </dgm:t>
    </dgm:pt>
    <dgm:pt modelId="{AB1F0004-23BD-4C70-A3D2-E3964A56C037}" type="pres">
      <dgm:prSet presAssocID="{A160A076-4F8B-4120-B140-EB83EA82F5EC}" presName="linear" presStyleCnt="0">
        <dgm:presLayoutVars>
          <dgm:dir/>
          <dgm:animLvl val="lvl"/>
          <dgm:resizeHandles val="exact"/>
        </dgm:presLayoutVars>
      </dgm:prSet>
      <dgm:spPr/>
    </dgm:pt>
    <dgm:pt modelId="{4533BB38-4C49-4407-99B7-5DFD46544CB3}" type="pres">
      <dgm:prSet presAssocID="{EDB7FEE5-CDCD-4341-B961-B1FA1F17F71E}" presName="parentLin" presStyleCnt="0"/>
      <dgm:spPr/>
    </dgm:pt>
    <dgm:pt modelId="{37177CD4-FE16-4D92-A295-0777DBB62C8A}" type="pres">
      <dgm:prSet presAssocID="{EDB7FEE5-CDCD-4341-B961-B1FA1F17F71E}" presName="parentLeftMargin" presStyleLbl="node1" presStyleIdx="0" presStyleCnt="1"/>
      <dgm:spPr/>
    </dgm:pt>
    <dgm:pt modelId="{766BDCD3-ED87-48B7-AAC6-3F62A6C5F64D}" type="pres">
      <dgm:prSet presAssocID="{EDB7FEE5-CDCD-4341-B961-B1FA1F17F71E}" presName="parentText" presStyleLbl="node1" presStyleIdx="0" presStyleCnt="1" custScaleX="79303" custScaleY="18817" custLinFactNeighborX="-13961" custLinFactNeighborY="-39455">
        <dgm:presLayoutVars>
          <dgm:chMax val="0"/>
          <dgm:bulletEnabled val="1"/>
        </dgm:presLayoutVars>
      </dgm:prSet>
      <dgm:spPr/>
    </dgm:pt>
    <dgm:pt modelId="{EE3C046D-DE1A-470D-A019-1258C0355F0A}" type="pres">
      <dgm:prSet presAssocID="{EDB7FEE5-CDCD-4341-B961-B1FA1F17F71E}" presName="negativeSpace" presStyleCnt="0"/>
      <dgm:spPr/>
    </dgm:pt>
    <dgm:pt modelId="{C1093D71-9CC4-4D04-BBB3-AF766DDEE794}" type="pres">
      <dgm:prSet presAssocID="{EDB7FEE5-CDCD-4341-B961-B1FA1F17F71E}" presName="childText" presStyleLbl="conFgAcc1" presStyleIdx="0" presStyleCnt="1" custScaleY="40651" custLinFactNeighborY="15282">
        <dgm:presLayoutVars>
          <dgm:bulletEnabled val="1"/>
        </dgm:presLayoutVars>
      </dgm:prSet>
      <dgm:spPr/>
    </dgm:pt>
  </dgm:ptLst>
  <dgm:cxnLst>
    <dgm:cxn modelId="{F568C20D-202A-4843-8F1F-6FB4CBB24591}" srcId="{A160A076-4F8B-4120-B140-EB83EA82F5EC}" destId="{EDB7FEE5-CDCD-4341-B961-B1FA1F17F71E}" srcOrd="0" destOrd="0" parTransId="{D81A349F-20DF-435C-97BC-1BEA50E81129}" sibTransId="{FD374BDB-D4EA-4930-9D69-A9F94F3DDCE9}"/>
    <dgm:cxn modelId="{940B1A12-FDFF-46B9-8F2B-43313E22B329}" type="presOf" srcId="{A160A076-4F8B-4120-B140-EB83EA82F5EC}" destId="{AB1F0004-23BD-4C70-A3D2-E3964A56C037}" srcOrd="0" destOrd="0" presId="urn:microsoft.com/office/officeart/2005/8/layout/list1"/>
    <dgm:cxn modelId="{CA2AA65B-7AC3-4519-8A95-983076FB8BC7}" type="presOf" srcId="{688DECD8-909F-4F64-A79D-58B8235C8FA5}" destId="{C1093D71-9CC4-4D04-BBB3-AF766DDEE794}" srcOrd="0" destOrd="0" presId="urn:microsoft.com/office/officeart/2005/8/layout/list1"/>
    <dgm:cxn modelId="{7860536F-9B74-4C9B-8736-A598A5459411}" type="presOf" srcId="{EDB7FEE5-CDCD-4341-B961-B1FA1F17F71E}" destId="{766BDCD3-ED87-48B7-AAC6-3F62A6C5F64D}" srcOrd="1" destOrd="0" presId="urn:microsoft.com/office/officeart/2005/8/layout/list1"/>
    <dgm:cxn modelId="{8737F059-9D24-4231-B6A8-F59189918CBA}" type="presOf" srcId="{EDB7FEE5-CDCD-4341-B961-B1FA1F17F71E}" destId="{37177CD4-FE16-4D92-A295-0777DBB62C8A}" srcOrd="0" destOrd="0" presId="urn:microsoft.com/office/officeart/2005/8/layout/list1"/>
    <dgm:cxn modelId="{6D0E5CE1-00E7-40A9-AACB-8CF7142914CF}" srcId="{EDB7FEE5-CDCD-4341-B961-B1FA1F17F71E}" destId="{688DECD8-909F-4F64-A79D-58B8235C8FA5}" srcOrd="0" destOrd="0" parTransId="{D9A155A6-F09B-4B15-9C69-20B728873D32}" sibTransId="{E6E01C08-F94C-48B4-8015-E94427A4A410}"/>
    <dgm:cxn modelId="{C7317F27-3DC8-44F9-9CF2-A4438AC9FB8D}" type="presParOf" srcId="{AB1F0004-23BD-4C70-A3D2-E3964A56C037}" destId="{4533BB38-4C49-4407-99B7-5DFD46544CB3}" srcOrd="0" destOrd="0" presId="urn:microsoft.com/office/officeart/2005/8/layout/list1"/>
    <dgm:cxn modelId="{14DD17B3-0B8A-4EC9-B308-A8924EAB09CE}" type="presParOf" srcId="{4533BB38-4C49-4407-99B7-5DFD46544CB3}" destId="{37177CD4-FE16-4D92-A295-0777DBB62C8A}" srcOrd="0" destOrd="0" presId="urn:microsoft.com/office/officeart/2005/8/layout/list1"/>
    <dgm:cxn modelId="{F0A19078-792F-421F-AE6F-018551DFFF52}" type="presParOf" srcId="{4533BB38-4C49-4407-99B7-5DFD46544CB3}" destId="{766BDCD3-ED87-48B7-AAC6-3F62A6C5F64D}" srcOrd="1" destOrd="0" presId="urn:microsoft.com/office/officeart/2005/8/layout/list1"/>
    <dgm:cxn modelId="{D6C3D3B4-2AC2-49E5-8EE4-8A494A4E855C}" type="presParOf" srcId="{AB1F0004-23BD-4C70-A3D2-E3964A56C037}" destId="{EE3C046D-DE1A-470D-A019-1258C0355F0A}" srcOrd="1" destOrd="0" presId="urn:microsoft.com/office/officeart/2005/8/layout/list1"/>
    <dgm:cxn modelId="{9054EC09-EBC9-4E72-8FC8-EBD8906497BE}" type="presParOf" srcId="{AB1F0004-23BD-4C70-A3D2-E3964A56C037}" destId="{C1093D71-9CC4-4D04-BBB3-AF766DDEE794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71" minVer="http://schemas.openxmlformats.org/drawingml/2006/diagram"/>
    </a:ext>
  </dgm:extLst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A160A076-4F8B-4120-B140-EB83EA82F5EC}" type="doc">
      <dgm:prSet loTypeId="urn:microsoft.com/office/officeart/2005/8/layout/list1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EDB7FEE5-CDCD-4341-B961-B1FA1F17F71E}">
      <dgm:prSet phldrT="[Tekst]" custT="1"/>
      <dgm:spPr>
        <a:xfrm>
          <a:off x="0" y="0"/>
          <a:ext cx="5734043" cy="286362"/>
        </a:xfrm>
      </dgm:spPr>
      <dgm:t>
        <a:bodyPr/>
        <a:lstStyle/>
        <a:p>
          <a:pPr algn="l">
            <a:buNone/>
          </a:pPr>
          <a:r>
            <a:rPr lang="pl-PL" sz="1050" b="1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2. OCENA SYTUACJI NA WIELKOPOLSKIM RYNKU PRACY I REALIZACJI ZADAŃ W ZAKRESIE POLITYKI RYNKU PRACY W 2024 ROKU.</a:t>
          </a:r>
        </a:p>
      </dgm:t>
    </dgm:pt>
    <dgm:pt modelId="{D81A349F-20DF-435C-97BC-1BEA50E81129}" type="parTrans" cxnId="{F568C20D-202A-4843-8F1F-6FB4CBB24591}">
      <dgm:prSet/>
      <dgm:spPr/>
      <dgm:t>
        <a:bodyPr/>
        <a:lstStyle/>
        <a:p>
          <a:endParaRPr lang="pl-PL"/>
        </a:p>
      </dgm:t>
    </dgm:pt>
    <dgm:pt modelId="{FD374BDB-D4EA-4930-9D69-A9F94F3DDCE9}" type="sibTrans" cxnId="{F568C20D-202A-4843-8F1F-6FB4CBB24591}">
      <dgm:prSet/>
      <dgm:spPr/>
      <dgm:t>
        <a:bodyPr/>
        <a:lstStyle/>
        <a:p>
          <a:endParaRPr lang="pl-PL"/>
        </a:p>
      </dgm:t>
    </dgm:pt>
    <dgm:pt modelId="{688DECD8-909F-4F64-A79D-58B8235C8FA5}">
      <dgm:prSet custT="1"/>
      <dgm:spPr/>
      <dgm:t>
        <a:bodyPr/>
        <a:lstStyle/>
        <a:p>
          <a:pPr algn="just">
            <a:buNone/>
          </a:pPr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 Dokument ten zawierać będzie syntetyczną i kompleksową analizę regionalnego rynku pracy w danym roku kalendarzowym, uwzględniającą warunki demograficzne i ekonomiczne, zmiany w strukturze bezrobocia, sytuację poszczególnych grup społecznych oraz instytucji istotnych dla rynku pracy (pracodawców, cudzoziemców, agencji zatrudnienia), wpływ edukacji na rynek pracy oraz działania podejmowanie na rzecz aktywizacji zawodowej i łagodzenia skutków bezrobocia. Jego celem będzie przedstawienie zmian zachodzących na rynku pracy oraz podsumowanie regionalnej polityki dotyczącej zatrudnienia </a:t>
          </a:r>
          <a:b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i przeciwdziałania bezrobociu.</a:t>
          </a:r>
        </a:p>
      </dgm:t>
    </dgm:pt>
    <dgm:pt modelId="{D9A155A6-F09B-4B15-9C69-20B728873D32}" type="parTrans" cxnId="{6D0E5CE1-00E7-40A9-AACB-8CF7142914CF}">
      <dgm:prSet/>
      <dgm:spPr/>
      <dgm:t>
        <a:bodyPr/>
        <a:lstStyle/>
        <a:p>
          <a:endParaRPr lang="pl-PL"/>
        </a:p>
      </dgm:t>
    </dgm:pt>
    <dgm:pt modelId="{E6E01C08-F94C-48B4-8015-E94427A4A410}" type="sibTrans" cxnId="{6D0E5CE1-00E7-40A9-AACB-8CF7142914CF}">
      <dgm:prSet/>
      <dgm:spPr/>
      <dgm:t>
        <a:bodyPr/>
        <a:lstStyle/>
        <a:p>
          <a:endParaRPr lang="pl-PL"/>
        </a:p>
      </dgm:t>
    </dgm:pt>
    <dgm:pt modelId="{AB1F0004-23BD-4C70-A3D2-E3964A56C037}" type="pres">
      <dgm:prSet presAssocID="{A160A076-4F8B-4120-B140-EB83EA82F5EC}" presName="linear" presStyleCnt="0">
        <dgm:presLayoutVars>
          <dgm:dir/>
          <dgm:animLvl val="lvl"/>
          <dgm:resizeHandles val="exact"/>
        </dgm:presLayoutVars>
      </dgm:prSet>
      <dgm:spPr/>
    </dgm:pt>
    <dgm:pt modelId="{4533BB38-4C49-4407-99B7-5DFD46544CB3}" type="pres">
      <dgm:prSet presAssocID="{EDB7FEE5-CDCD-4341-B961-B1FA1F17F71E}" presName="parentLin" presStyleCnt="0"/>
      <dgm:spPr/>
    </dgm:pt>
    <dgm:pt modelId="{37177CD4-FE16-4D92-A295-0777DBB62C8A}" type="pres">
      <dgm:prSet presAssocID="{EDB7FEE5-CDCD-4341-B961-B1FA1F17F71E}" presName="parentLeftMargin" presStyleLbl="node1" presStyleIdx="0" presStyleCnt="1"/>
      <dgm:spPr/>
    </dgm:pt>
    <dgm:pt modelId="{766BDCD3-ED87-48B7-AAC6-3F62A6C5F64D}" type="pres">
      <dgm:prSet presAssocID="{EDB7FEE5-CDCD-4341-B961-B1FA1F17F71E}" presName="parentText" presStyleLbl="node1" presStyleIdx="0" presStyleCnt="1" custScaleX="141340" custScaleY="282273" custLinFactY="43020" custLinFactNeighborX="-75205" custLinFactNeighborY="100000">
        <dgm:presLayoutVars>
          <dgm:chMax val="0"/>
          <dgm:bulletEnabled val="1"/>
        </dgm:presLayoutVars>
      </dgm:prSet>
      <dgm:spPr/>
    </dgm:pt>
    <dgm:pt modelId="{EE3C046D-DE1A-470D-A019-1258C0355F0A}" type="pres">
      <dgm:prSet presAssocID="{EDB7FEE5-CDCD-4341-B961-B1FA1F17F71E}" presName="negativeSpace" presStyleCnt="0"/>
      <dgm:spPr/>
    </dgm:pt>
    <dgm:pt modelId="{C1093D71-9CC4-4D04-BBB3-AF766DDEE794}" type="pres">
      <dgm:prSet presAssocID="{EDB7FEE5-CDCD-4341-B961-B1FA1F17F71E}" presName="childText" presStyleLbl="conFgAcc1" presStyleIdx="0" presStyleCnt="1" custScaleY="600357" custLinFactY="66458" custLinFactNeighborX="-1022" custLinFactNeighborY="100000">
        <dgm:presLayoutVars>
          <dgm:bulletEnabled val="1"/>
        </dgm:presLayoutVars>
      </dgm:prSet>
      <dgm:spPr/>
    </dgm:pt>
  </dgm:ptLst>
  <dgm:cxnLst>
    <dgm:cxn modelId="{F568C20D-202A-4843-8F1F-6FB4CBB24591}" srcId="{A160A076-4F8B-4120-B140-EB83EA82F5EC}" destId="{EDB7FEE5-CDCD-4341-B961-B1FA1F17F71E}" srcOrd="0" destOrd="0" parTransId="{D81A349F-20DF-435C-97BC-1BEA50E81129}" sibTransId="{FD374BDB-D4EA-4930-9D69-A9F94F3DDCE9}"/>
    <dgm:cxn modelId="{940B1A12-FDFF-46B9-8F2B-43313E22B329}" type="presOf" srcId="{A160A076-4F8B-4120-B140-EB83EA82F5EC}" destId="{AB1F0004-23BD-4C70-A3D2-E3964A56C037}" srcOrd="0" destOrd="0" presId="urn:microsoft.com/office/officeart/2005/8/layout/list1"/>
    <dgm:cxn modelId="{7860536F-9B74-4C9B-8736-A598A5459411}" type="presOf" srcId="{EDB7FEE5-CDCD-4341-B961-B1FA1F17F71E}" destId="{766BDCD3-ED87-48B7-AAC6-3F62A6C5F64D}" srcOrd="1" destOrd="0" presId="urn:microsoft.com/office/officeart/2005/8/layout/list1"/>
    <dgm:cxn modelId="{8737F059-9D24-4231-B6A8-F59189918CBA}" type="presOf" srcId="{EDB7FEE5-CDCD-4341-B961-B1FA1F17F71E}" destId="{37177CD4-FE16-4D92-A295-0777DBB62C8A}" srcOrd="0" destOrd="0" presId="urn:microsoft.com/office/officeart/2005/8/layout/list1"/>
    <dgm:cxn modelId="{FBE3038F-055D-45FF-8FD1-5C43F986A6CD}" type="presOf" srcId="{688DECD8-909F-4F64-A79D-58B8235C8FA5}" destId="{C1093D71-9CC4-4D04-BBB3-AF766DDEE794}" srcOrd="0" destOrd="0" presId="urn:microsoft.com/office/officeart/2005/8/layout/list1"/>
    <dgm:cxn modelId="{6D0E5CE1-00E7-40A9-AACB-8CF7142914CF}" srcId="{EDB7FEE5-CDCD-4341-B961-B1FA1F17F71E}" destId="{688DECD8-909F-4F64-A79D-58B8235C8FA5}" srcOrd="0" destOrd="0" parTransId="{D9A155A6-F09B-4B15-9C69-20B728873D32}" sibTransId="{E6E01C08-F94C-48B4-8015-E94427A4A410}"/>
    <dgm:cxn modelId="{C7317F27-3DC8-44F9-9CF2-A4438AC9FB8D}" type="presParOf" srcId="{AB1F0004-23BD-4C70-A3D2-E3964A56C037}" destId="{4533BB38-4C49-4407-99B7-5DFD46544CB3}" srcOrd="0" destOrd="0" presId="urn:microsoft.com/office/officeart/2005/8/layout/list1"/>
    <dgm:cxn modelId="{14DD17B3-0B8A-4EC9-B308-A8924EAB09CE}" type="presParOf" srcId="{4533BB38-4C49-4407-99B7-5DFD46544CB3}" destId="{37177CD4-FE16-4D92-A295-0777DBB62C8A}" srcOrd="0" destOrd="0" presId="urn:microsoft.com/office/officeart/2005/8/layout/list1"/>
    <dgm:cxn modelId="{F0A19078-792F-421F-AE6F-018551DFFF52}" type="presParOf" srcId="{4533BB38-4C49-4407-99B7-5DFD46544CB3}" destId="{766BDCD3-ED87-48B7-AAC6-3F62A6C5F64D}" srcOrd="1" destOrd="0" presId="urn:microsoft.com/office/officeart/2005/8/layout/list1"/>
    <dgm:cxn modelId="{D6C3D3B4-2AC2-49E5-8EE4-8A494A4E855C}" type="presParOf" srcId="{AB1F0004-23BD-4C70-A3D2-E3964A56C037}" destId="{EE3C046D-DE1A-470D-A019-1258C0355F0A}" srcOrd="1" destOrd="0" presId="urn:microsoft.com/office/officeart/2005/8/layout/list1"/>
    <dgm:cxn modelId="{9054EC09-EBC9-4E72-8FC8-EBD8906497BE}" type="presParOf" srcId="{AB1F0004-23BD-4C70-A3D2-E3964A56C037}" destId="{C1093D71-9CC4-4D04-BBB3-AF766DDEE794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76" minVer="http://schemas.openxmlformats.org/drawingml/2006/diagram"/>
    </a:ext>
  </dgm:extLst>
</dgm:dataModel>
</file>

<file path=word/diagrams/data28.xml><?xml version="1.0" encoding="utf-8"?>
<dgm:dataModel xmlns:dgm="http://schemas.openxmlformats.org/drawingml/2006/diagram" xmlns:a="http://schemas.openxmlformats.org/drawingml/2006/main">
  <dgm:ptLst>
    <dgm:pt modelId="{A160A076-4F8B-4120-B140-EB83EA82F5EC}" type="doc">
      <dgm:prSet loTypeId="urn:microsoft.com/office/officeart/2005/8/layout/list1" loCatId="list" qsTypeId="urn:microsoft.com/office/officeart/2005/8/quickstyle/simple3" qsCatId="simple" csTypeId="urn:microsoft.com/office/officeart/2005/8/colors/accent3_2" csCatId="accent3" phldr="1"/>
      <dgm:spPr/>
      <dgm:t>
        <a:bodyPr/>
        <a:lstStyle/>
        <a:p>
          <a:endParaRPr lang="pl-PL"/>
        </a:p>
      </dgm:t>
    </dgm:pt>
    <dgm:pt modelId="{EDB7FEE5-CDCD-4341-B961-B1FA1F17F71E}">
      <dgm:prSet phldrT="[Tekst]" custT="1"/>
      <dgm:spPr>
        <a:xfrm>
          <a:off x="0" y="0"/>
          <a:ext cx="5734043" cy="286362"/>
        </a:xfrm>
      </dgm:spPr>
      <dgm:t>
        <a:bodyPr/>
        <a:lstStyle/>
        <a:p>
          <a:pPr>
            <a:buNone/>
          </a:pPr>
          <a:r>
            <a:rPr lang="pl-PL" sz="1100" b="1">
              <a:latin typeface="Calibri" panose="020F0502020204030204"/>
              <a:ea typeface="+mn-ea"/>
              <a:cs typeface="+mn-cs"/>
            </a:rPr>
            <a:t>3. OSOBY Z NIEPEŁNOSPRAWNOŚCIAMI NA WIELKOPOLSKIM RYNKU PRACY</a:t>
          </a:r>
        </a:p>
      </dgm:t>
    </dgm:pt>
    <dgm:pt modelId="{D81A349F-20DF-435C-97BC-1BEA50E81129}" type="parTrans" cxnId="{F568C20D-202A-4843-8F1F-6FB4CBB24591}">
      <dgm:prSet/>
      <dgm:spPr/>
      <dgm:t>
        <a:bodyPr/>
        <a:lstStyle/>
        <a:p>
          <a:endParaRPr lang="pl-PL" sz="1100"/>
        </a:p>
      </dgm:t>
    </dgm:pt>
    <dgm:pt modelId="{FD374BDB-D4EA-4930-9D69-A9F94F3DDCE9}" type="sibTrans" cxnId="{F568C20D-202A-4843-8F1F-6FB4CBB24591}">
      <dgm:prSet/>
      <dgm:spPr/>
      <dgm:t>
        <a:bodyPr/>
        <a:lstStyle/>
        <a:p>
          <a:endParaRPr lang="pl-PL" sz="1100"/>
        </a:p>
      </dgm:t>
    </dgm:pt>
    <dgm:pt modelId="{688DECD8-909F-4F64-A79D-58B8235C8FA5}">
      <dgm:prSet custT="1"/>
      <dgm:spPr/>
      <dgm:t>
        <a:bodyPr/>
        <a:lstStyle/>
        <a:p>
          <a:pPr algn="just">
            <a:buNone/>
          </a:pPr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 Raport analizujący sytuację osób z niepełnosprawnościami oraz bezrobotnych osób z niepełnosprawnościami na rynku pracy. Przedstawiać będzie m.in. jak stopień niepełnosprawności wpływa na możliwości znalezienia pracy, jakie instrumenty rynku pracy wybierane są przy aktywizacji zawodowej tej szczególnej grupy oraz ich efektywność. </a:t>
          </a:r>
        </a:p>
      </dgm:t>
    </dgm:pt>
    <dgm:pt modelId="{E6E01C08-F94C-48B4-8015-E94427A4A410}" type="sibTrans" cxnId="{6D0E5CE1-00E7-40A9-AACB-8CF7142914CF}">
      <dgm:prSet/>
      <dgm:spPr/>
      <dgm:t>
        <a:bodyPr/>
        <a:lstStyle/>
        <a:p>
          <a:endParaRPr lang="pl-PL" sz="1100"/>
        </a:p>
      </dgm:t>
    </dgm:pt>
    <dgm:pt modelId="{D9A155A6-F09B-4B15-9C69-20B728873D32}" type="parTrans" cxnId="{6D0E5CE1-00E7-40A9-AACB-8CF7142914CF}">
      <dgm:prSet/>
      <dgm:spPr/>
      <dgm:t>
        <a:bodyPr/>
        <a:lstStyle/>
        <a:p>
          <a:endParaRPr lang="pl-PL" sz="1100"/>
        </a:p>
      </dgm:t>
    </dgm:pt>
    <dgm:pt modelId="{5E9F8DDB-A0F9-457B-999E-8E022E2C41A1}" type="pres">
      <dgm:prSet presAssocID="{A160A076-4F8B-4120-B140-EB83EA82F5EC}" presName="linear" presStyleCnt="0">
        <dgm:presLayoutVars>
          <dgm:dir/>
          <dgm:animLvl val="lvl"/>
          <dgm:resizeHandles val="exact"/>
        </dgm:presLayoutVars>
      </dgm:prSet>
      <dgm:spPr/>
    </dgm:pt>
    <dgm:pt modelId="{23E0220B-A7DE-4AC8-93FE-8852B5CD25A7}" type="pres">
      <dgm:prSet presAssocID="{EDB7FEE5-CDCD-4341-B961-B1FA1F17F71E}" presName="parentLin" presStyleCnt="0"/>
      <dgm:spPr/>
    </dgm:pt>
    <dgm:pt modelId="{6FD74BF6-93DC-495C-A2B5-DA709ED1443B}" type="pres">
      <dgm:prSet presAssocID="{EDB7FEE5-CDCD-4341-B961-B1FA1F17F71E}" presName="parentLeftMargin" presStyleLbl="node1" presStyleIdx="0" presStyleCnt="1"/>
      <dgm:spPr/>
    </dgm:pt>
    <dgm:pt modelId="{2D0A4221-4529-4BFA-8047-4004C913335A}" type="pres">
      <dgm:prSet presAssocID="{EDB7FEE5-CDCD-4341-B961-B1FA1F17F71E}" presName="parentText" presStyleLbl="node1" presStyleIdx="0" presStyleCnt="1" custScaleX="126806" custScaleY="19201" custLinFactNeighborX="-1992" custLinFactNeighborY="-39353">
        <dgm:presLayoutVars>
          <dgm:chMax val="0"/>
          <dgm:bulletEnabled val="1"/>
        </dgm:presLayoutVars>
      </dgm:prSet>
      <dgm:spPr/>
    </dgm:pt>
    <dgm:pt modelId="{913DC757-F44A-42C9-AD59-09B85377D167}" type="pres">
      <dgm:prSet presAssocID="{EDB7FEE5-CDCD-4341-B961-B1FA1F17F71E}" presName="negativeSpace" presStyleCnt="0"/>
      <dgm:spPr/>
    </dgm:pt>
    <dgm:pt modelId="{B572BF2D-44FC-4DD0-A78F-7D926F8E767A}" type="pres">
      <dgm:prSet presAssocID="{EDB7FEE5-CDCD-4341-B961-B1FA1F17F71E}" presName="childText" presStyleLbl="conFgAcc1" presStyleIdx="0" presStyleCnt="1" custScaleY="49183" custLinFactNeighborY="4148">
        <dgm:presLayoutVars>
          <dgm:bulletEnabled val="1"/>
        </dgm:presLayoutVars>
      </dgm:prSet>
      <dgm:spPr/>
    </dgm:pt>
  </dgm:ptLst>
  <dgm:cxnLst>
    <dgm:cxn modelId="{F568C20D-202A-4843-8F1F-6FB4CBB24591}" srcId="{A160A076-4F8B-4120-B140-EB83EA82F5EC}" destId="{EDB7FEE5-CDCD-4341-B961-B1FA1F17F71E}" srcOrd="0" destOrd="0" parTransId="{D81A349F-20DF-435C-97BC-1BEA50E81129}" sibTransId="{FD374BDB-D4EA-4930-9D69-A9F94F3DDCE9}"/>
    <dgm:cxn modelId="{A4AB8523-F86C-4C38-A8D5-FEB6FA43AC8C}" type="presOf" srcId="{688DECD8-909F-4F64-A79D-58B8235C8FA5}" destId="{B572BF2D-44FC-4DD0-A78F-7D926F8E767A}" srcOrd="0" destOrd="0" presId="urn:microsoft.com/office/officeart/2005/8/layout/list1"/>
    <dgm:cxn modelId="{5F2E1998-2960-4BCF-833B-8D65B2FE0E3C}" type="presOf" srcId="{EDB7FEE5-CDCD-4341-B961-B1FA1F17F71E}" destId="{2D0A4221-4529-4BFA-8047-4004C913335A}" srcOrd="1" destOrd="0" presId="urn:microsoft.com/office/officeart/2005/8/layout/list1"/>
    <dgm:cxn modelId="{485ADA9F-DDDA-4469-8FA3-DACCE3D59BCF}" type="presOf" srcId="{EDB7FEE5-CDCD-4341-B961-B1FA1F17F71E}" destId="{6FD74BF6-93DC-495C-A2B5-DA709ED1443B}" srcOrd="0" destOrd="0" presId="urn:microsoft.com/office/officeart/2005/8/layout/list1"/>
    <dgm:cxn modelId="{6D0E5CE1-00E7-40A9-AACB-8CF7142914CF}" srcId="{EDB7FEE5-CDCD-4341-B961-B1FA1F17F71E}" destId="{688DECD8-909F-4F64-A79D-58B8235C8FA5}" srcOrd="0" destOrd="0" parTransId="{D9A155A6-F09B-4B15-9C69-20B728873D32}" sibTransId="{E6E01C08-F94C-48B4-8015-E94427A4A410}"/>
    <dgm:cxn modelId="{3B3D7EF7-385E-4D76-9083-EAD248F05DEB}" type="presOf" srcId="{A160A076-4F8B-4120-B140-EB83EA82F5EC}" destId="{5E9F8DDB-A0F9-457B-999E-8E022E2C41A1}" srcOrd="0" destOrd="0" presId="urn:microsoft.com/office/officeart/2005/8/layout/list1"/>
    <dgm:cxn modelId="{2EE321AF-2C31-4C3C-8865-A986274376BF}" type="presParOf" srcId="{5E9F8DDB-A0F9-457B-999E-8E022E2C41A1}" destId="{23E0220B-A7DE-4AC8-93FE-8852B5CD25A7}" srcOrd="0" destOrd="0" presId="urn:microsoft.com/office/officeart/2005/8/layout/list1"/>
    <dgm:cxn modelId="{68A29740-DCE1-41A0-AD15-7D72887457C4}" type="presParOf" srcId="{23E0220B-A7DE-4AC8-93FE-8852B5CD25A7}" destId="{6FD74BF6-93DC-495C-A2B5-DA709ED1443B}" srcOrd="0" destOrd="0" presId="urn:microsoft.com/office/officeart/2005/8/layout/list1"/>
    <dgm:cxn modelId="{621E2DA6-574E-43B8-961F-C4102B737FBF}" type="presParOf" srcId="{23E0220B-A7DE-4AC8-93FE-8852B5CD25A7}" destId="{2D0A4221-4529-4BFA-8047-4004C913335A}" srcOrd="1" destOrd="0" presId="urn:microsoft.com/office/officeart/2005/8/layout/list1"/>
    <dgm:cxn modelId="{C3B76B3C-AF38-4B74-883B-EF0AF96F8A17}" type="presParOf" srcId="{5E9F8DDB-A0F9-457B-999E-8E022E2C41A1}" destId="{913DC757-F44A-42C9-AD59-09B85377D167}" srcOrd="1" destOrd="0" presId="urn:microsoft.com/office/officeart/2005/8/layout/list1"/>
    <dgm:cxn modelId="{4BC3E8E3-0CD8-4214-8885-0B014AFD779B}" type="presParOf" srcId="{5E9F8DDB-A0F9-457B-999E-8E022E2C41A1}" destId="{B572BF2D-44FC-4DD0-A78F-7D926F8E767A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81" minVer="http://schemas.openxmlformats.org/drawingml/2006/diagram"/>
    </a:ext>
  </dgm:extLst>
</dgm:dataModel>
</file>

<file path=word/diagrams/data29.xml><?xml version="1.0" encoding="utf-8"?>
<dgm:dataModel xmlns:dgm="http://schemas.openxmlformats.org/drawingml/2006/diagram" xmlns:a="http://schemas.openxmlformats.org/drawingml/2006/main">
  <dgm:ptLst>
    <dgm:pt modelId="{A160A076-4F8B-4120-B140-EB83EA82F5EC}" type="doc">
      <dgm:prSet loTypeId="urn:microsoft.com/office/officeart/2005/8/layout/list1" loCatId="list" qsTypeId="urn:microsoft.com/office/officeart/2005/8/quickstyle/simple3" qsCatId="simple" csTypeId="urn:microsoft.com/office/officeart/2005/8/colors/accent4_2" csCatId="accent4" phldr="1"/>
      <dgm:spPr/>
      <dgm:t>
        <a:bodyPr/>
        <a:lstStyle/>
        <a:p>
          <a:endParaRPr lang="pl-PL"/>
        </a:p>
      </dgm:t>
    </dgm:pt>
    <dgm:pt modelId="{EDB7FEE5-CDCD-4341-B961-B1FA1F17F71E}">
      <dgm:prSet phldrT="[Tekst]" custT="1"/>
      <dgm:spPr>
        <a:xfrm>
          <a:off x="0" y="0"/>
          <a:ext cx="5734043" cy="286362"/>
        </a:xfrm>
      </dgm:spPr>
      <dgm:t>
        <a:bodyPr/>
        <a:lstStyle/>
        <a:p>
          <a:pPr>
            <a:buNone/>
          </a:pPr>
          <a:r>
            <a:rPr lang="pl-PL" sz="1100" b="1">
              <a:latin typeface="Calibri" panose="020F0502020204030204"/>
              <a:ea typeface="+mn-ea"/>
              <a:cs typeface="+mn-cs"/>
            </a:rPr>
            <a:t>4. ZAGRANICZNA MIGRACJA ZAROBKOWA WŚRÓD OSÓB BEZROBOTNYCH SUBREGIONU KONIŃSKIEGO </a:t>
          </a:r>
        </a:p>
      </dgm:t>
    </dgm:pt>
    <dgm:pt modelId="{D81A349F-20DF-435C-97BC-1BEA50E81129}" type="parTrans" cxnId="{F568C20D-202A-4843-8F1F-6FB4CBB24591}">
      <dgm:prSet/>
      <dgm:spPr/>
      <dgm:t>
        <a:bodyPr/>
        <a:lstStyle/>
        <a:p>
          <a:endParaRPr lang="pl-PL" sz="1100"/>
        </a:p>
      </dgm:t>
    </dgm:pt>
    <dgm:pt modelId="{FD374BDB-D4EA-4930-9D69-A9F94F3DDCE9}" type="sibTrans" cxnId="{F568C20D-202A-4843-8F1F-6FB4CBB24591}">
      <dgm:prSet/>
      <dgm:spPr/>
      <dgm:t>
        <a:bodyPr/>
        <a:lstStyle/>
        <a:p>
          <a:endParaRPr lang="pl-PL" sz="1100"/>
        </a:p>
      </dgm:t>
    </dgm:pt>
    <dgm:pt modelId="{688DECD8-909F-4F64-A79D-58B8235C8FA5}">
      <dgm:prSet custT="1"/>
      <dgm:spPr/>
      <dgm:t>
        <a:bodyPr/>
        <a:lstStyle/>
        <a:p>
          <a:pPr algn="just">
            <a:buNone/>
          </a:pPr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 Opracowanie ukazujące migrację mieszkańców subregionu, w tym jej wpływ na demografię oraz skutki dla gospodarki subregionu, decyzje dot. rodzajów prac podjętych przez migrujących, okresy migracji oraz kraje, które były najczęściej wybierane.</a:t>
          </a:r>
        </a:p>
      </dgm:t>
    </dgm:pt>
    <dgm:pt modelId="{E6E01C08-F94C-48B4-8015-E94427A4A410}" type="sibTrans" cxnId="{6D0E5CE1-00E7-40A9-AACB-8CF7142914CF}">
      <dgm:prSet/>
      <dgm:spPr/>
      <dgm:t>
        <a:bodyPr/>
        <a:lstStyle/>
        <a:p>
          <a:endParaRPr lang="pl-PL" sz="1100"/>
        </a:p>
      </dgm:t>
    </dgm:pt>
    <dgm:pt modelId="{D9A155A6-F09B-4B15-9C69-20B728873D32}" type="parTrans" cxnId="{6D0E5CE1-00E7-40A9-AACB-8CF7142914CF}">
      <dgm:prSet/>
      <dgm:spPr/>
      <dgm:t>
        <a:bodyPr/>
        <a:lstStyle/>
        <a:p>
          <a:endParaRPr lang="pl-PL" sz="1100"/>
        </a:p>
      </dgm:t>
    </dgm:pt>
    <dgm:pt modelId="{5E9F8DDB-A0F9-457B-999E-8E022E2C41A1}" type="pres">
      <dgm:prSet presAssocID="{A160A076-4F8B-4120-B140-EB83EA82F5EC}" presName="linear" presStyleCnt="0">
        <dgm:presLayoutVars>
          <dgm:dir/>
          <dgm:animLvl val="lvl"/>
          <dgm:resizeHandles val="exact"/>
        </dgm:presLayoutVars>
      </dgm:prSet>
      <dgm:spPr/>
    </dgm:pt>
    <dgm:pt modelId="{23E0220B-A7DE-4AC8-93FE-8852B5CD25A7}" type="pres">
      <dgm:prSet presAssocID="{EDB7FEE5-CDCD-4341-B961-B1FA1F17F71E}" presName="parentLin" presStyleCnt="0"/>
      <dgm:spPr/>
    </dgm:pt>
    <dgm:pt modelId="{6FD74BF6-93DC-495C-A2B5-DA709ED1443B}" type="pres">
      <dgm:prSet presAssocID="{EDB7FEE5-CDCD-4341-B961-B1FA1F17F71E}" presName="parentLeftMargin" presStyleLbl="node1" presStyleIdx="0" presStyleCnt="1"/>
      <dgm:spPr/>
    </dgm:pt>
    <dgm:pt modelId="{2D0A4221-4529-4BFA-8047-4004C913335A}" type="pres">
      <dgm:prSet presAssocID="{EDB7FEE5-CDCD-4341-B961-B1FA1F17F71E}" presName="parentText" presStyleLbl="node1" presStyleIdx="0" presStyleCnt="1" custScaleX="142857" custScaleY="22482" custLinFactNeighborX="-55251" custLinFactNeighborY="-27216">
        <dgm:presLayoutVars>
          <dgm:chMax val="0"/>
          <dgm:bulletEnabled val="1"/>
        </dgm:presLayoutVars>
      </dgm:prSet>
      <dgm:spPr/>
    </dgm:pt>
    <dgm:pt modelId="{913DC757-F44A-42C9-AD59-09B85377D167}" type="pres">
      <dgm:prSet presAssocID="{EDB7FEE5-CDCD-4341-B961-B1FA1F17F71E}" presName="negativeSpace" presStyleCnt="0"/>
      <dgm:spPr/>
    </dgm:pt>
    <dgm:pt modelId="{B572BF2D-44FC-4DD0-A78F-7D926F8E767A}" type="pres">
      <dgm:prSet presAssocID="{EDB7FEE5-CDCD-4341-B961-B1FA1F17F71E}" presName="childText" presStyleLbl="conFgAcc1" presStyleIdx="0" presStyleCnt="1" custScaleY="52896" custLinFactNeighborY="14735">
        <dgm:presLayoutVars>
          <dgm:bulletEnabled val="1"/>
        </dgm:presLayoutVars>
      </dgm:prSet>
      <dgm:spPr/>
    </dgm:pt>
  </dgm:ptLst>
  <dgm:cxnLst>
    <dgm:cxn modelId="{F568C20D-202A-4843-8F1F-6FB4CBB24591}" srcId="{A160A076-4F8B-4120-B140-EB83EA82F5EC}" destId="{EDB7FEE5-CDCD-4341-B961-B1FA1F17F71E}" srcOrd="0" destOrd="0" parTransId="{D81A349F-20DF-435C-97BC-1BEA50E81129}" sibTransId="{FD374BDB-D4EA-4930-9D69-A9F94F3DDCE9}"/>
    <dgm:cxn modelId="{A4AB8523-F86C-4C38-A8D5-FEB6FA43AC8C}" type="presOf" srcId="{688DECD8-909F-4F64-A79D-58B8235C8FA5}" destId="{B572BF2D-44FC-4DD0-A78F-7D926F8E767A}" srcOrd="0" destOrd="0" presId="urn:microsoft.com/office/officeart/2005/8/layout/list1"/>
    <dgm:cxn modelId="{5F2E1998-2960-4BCF-833B-8D65B2FE0E3C}" type="presOf" srcId="{EDB7FEE5-CDCD-4341-B961-B1FA1F17F71E}" destId="{2D0A4221-4529-4BFA-8047-4004C913335A}" srcOrd="1" destOrd="0" presId="urn:microsoft.com/office/officeart/2005/8/layout/list1"/>
    <dgm:cxn modelId="{485ADA9F-DDDA-4469-8FA3-DACCE3D59BCF}" type="presOf" srcId="{EDB7FEE5-CDCD-4341-B961-B1FA1F17F71E}" destId="{6FD74BF6-93DC-495C-A2B5-DA709ED1443B}" srcOrd="0" destOrd="0" presId="urn:microsoft.com/office/officeart/2005/8/layout/list1"/>
    <dgm:cxn modelId="{6D0E5CE1-00E7-40A9-AACB-8CF7142914CF}" srcId="{EDB7FEE5-CDCD-4341-B961-B1FA1F17F71E}" destId="{688DECD8-909F-4F64-A79D-58B8235C8FA5}" srcOrd="0" destOrd="0" parTransId="{D9A155A6-F09B-4B15-9C69-20B728873D32}" sibTransId="{E6E01C08-F94C-48B4-8015-E94427A4A410}"/>
    <dgm:cxn modelId="{3B3D7EF7-385E-4D76-9083-EAD248F05DEB}" type="presOf" srcId="{A160A076-4F8B-4120-B140-EB83EA82F5EC}" destId="{5E9F8DDB-A0F9-457B-999E-8E022E2C41A1}" srcOrd="0" destOrd="0" presId="urn:microsoft.com/office/officeart/2005/8/layout/list1"/>
    <dgm:cxn modelId="{2EE321AF-2C31-4C3C-8865-A986274376BF}" type="presParOf" srcId="{5E9F8DDB-A0F9-457B-999E-8E022E2C41A1}" destId="{23E0220B-A7DE-4AC8-93FE-8852B5CD25A7}" srcOrd="0" destOrd="0" presId="urn:microsoft.com/office/officeart/2005/8/layout/list1"/>
    <dgm:cxn modelId="{68A29740-DCE1-41A0-AD15-7D72887457C4}" type="presParOf" srcId="{23E0220B-A7DE-4AC8-93FE-8852B5CD25A7}" destId="{6FD74BF6-93DC-495C-A2B5-DA709ED1443B}" srcOrd="0" destOrd="0" presId="urn:microsoft.com/office/officeart/2005/8/layout/list1"/>
    <dgm:cxn modelId="{621E2DA6-574E-43B8-961F-C4102B737FBF}" type="presParOf" srcId="{23E0220B-A7DE-4AC8-93FE-8852B5CD25A7}" destId="{2D0A4221-4529-4BFA-8047-4004C913335A}" srcOrd="1" destOrd="0" presId="urn:microsoft.com/office/officeart/2005/8/layout/list1"/>
    <dgm:cxn modelId="{C3B76B3C-AF38-4B74-883B-EF0AF96F8A17}" type="presParOf" srcId="{5E9F8DDB-A0F9-457B-999E-8E022E2C41A1}" destId="{913DC757-F44A-42C9-AD59-09B85377D167}" srcOrd="1" destOrd="0" presId="urn:microsoft.com/office/officeart/2005/8/layout/list1"/>
    <dgm:cxn modelId="{4BC3E8E3-0CD8-4214-8885-0B014AFD779B}" type="presParOf" srcId="{5E9F8DDB-A0F9-457B-999E-8E022E2C41A1}" destId="{B572BF2D-44FC-4DD0-A78F-7D926F8E767A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8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2E0DE9C-A6BF-4972-8019-973F2C4D6BC1}" type="doc">
      <dgm:prSet loTypeId="urn:microsoft.com/office/officeart/2008/layout/RadialCluster" loCatId="cycle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pl-PL"/>
        </a:p>
      </dgm:t>
    </dgm:pt>
    <dgm:pt modelId="{25686F03-41CE-4D75-843E-7FA56FC6BCC1}">
      <dgm:prSet phldrT="[Tekst]" custT="1"/>
      <dgm:spPr>
        <a:xfrm>
          <a:off x="1416382" y="2277418"/>
          <a:ext cx="4012572" cy="1447118"/>
        </a:xfrm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pPr>
            <a:buNone/>
          </a:pPr>
          <a:endParaRPr lang="pl-PL" sz="1050" b="1">
            <a:latin typeface="Calibri" panose="020F0502020204030204"/>
            <a:ea typeface="+mn-ea"/>
            <a:cs typeface="+mn-cs"/>
          </a:endParaRPr>
        </a:p>
        <a:p>
          <a:pPr>
            <a:buNone/>
          </a:pPr>
          <a:r>
            <a:rPr lang="pl-PL" sz="1050" b="1">
              <a:latin typeface="Calibri" panose="020F0502020204030204"/>
              <a:ea typeface="+mn-ea"/>
              <a:cs typeface="+mn-cs"/>
            </a:rPr>
            <a:t>Cel operacyjny 1.3:</a:t>
          </a:r>
        </a:p>
        <a:p>
          <a:pPr>
            <a:buNone/>
          </a:pPr>
          <a:r>
            <a:rPr lang="pl-PL" sz="1050">
              <a:latin typeface="Calibri" panose="020F0502020204030204"/>
              <a:ea typeface="+mn-ea"/>
              <a:cs typeface="+mn-cs"/>
            </a:rPr>
            <a:t>Wzrost i poprawa wykorzystania kapitału ludzkiego na rynku pracy, poprzez:</a:t>
          </a:r>
        </a:p>
        <a:p>
          <a:pPr>
            <a:buNone/>
          </a:pPr>
          <a:r>
            <a:rPr lang="pl-PL" sz="1050">
              <a:latin typeface="Calibri" panose="020F0502020204030204"/>
              <a:ea typeface="+mn-ea"/>
              <a:cs typeface="+mn-cs"/>
            </a:rPr>
            <a:t>- poprawę jakości edukacji i kształcenia, w tym dopasowanie do potrzeb rynku pracy,</a:t>
          </a:r>
        </a:p>
        <a:p>
          <a:pPr>
            <a:buNone/>
          </a:pPr>
          <a:r>
            <a:rPr lang="pl-PL" sz="1050">
              <a:latin typeface="Calibri" panose="020F0502020204030204"/>
              <a:ea typeface="+mn-ea"/>
              <a:cs typeface="+mn-cs"/>
            </a:rPr>
            <a:t>- wzrost kompetencji osób dorosłych i ich udział w kształceniu ustawicznym,</a:t>
          </a:r>
        </a:p>
        <a:p>
          <a:pPr>
            <a:buNone/>
          </a:pPr>
          <a:r>
            <a:rPr lang="pl-PL" sz="1050">
              <a:latin typeface="Calibri" panose="020F0502020204030204"/>
              <a:ea typeface="+mn-ea"/>
              <a:cs typeface="+mn-cs"/>
            </a:rPr>
            <a:t>- nowoczesna infrastruktura dla edukacji, w tym technologie informacyjno-komunikacyjne (TIK)</a:t>
          </a:r>
        </a:p>
        <a:p>
          <a:pPr>
            <a:buNone/>
          </a:pPr>
          <a:endParaRPr lang="pl-PL" sz="1050">
            <a:latin typeface="Calibri" panose="020F0502020204030204"/>
            <a:ea typeface="+mn-ea"/>
            <a:cs typeface="+mn-cs"/>
          </a:endParaRPr>
        </a:p>
      </dgm:t>
    </dgm:pt>
    <dgm:pt modelId="{9EA4D74B-2D79-4E37-B034-F4C8F504BE91}" type="parTrans" cxnId="{8C3927F7-81C5-437C-9D46-69257AF4EACB}">
      <dgm:prSet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endParaRPr lang="pl-PL"/>
        </a:p>
      </dgm:t>
    </dgm:pt>
    <dgm:pt modelId="{9C796057-F340-4DDE-AB8A-04C72CA53296}" type="sibTrans" cxnId="{8C3927F7-81C5-437C-9D46-69257AF4EACB}">
      <dgm:prSet/>
      <dgm:spPr/>
      <dgm:t>
        <a:bodyPr/>
        <a:lstStyle/>
        <a:p>
          <a:endParaRPr lang="pl-PL"/>
        </a:p>
      </dgm:t>
    </dgm:pt>
    <dgm:pt modelId="{C5882B52-B66A-4220-83A3-8CAF9E933F28}">
      <dgm:prSet phldrT="[Tekst]" custT="1"/>
      <dgm:spPr>
        <a:xfrm>
          <a:off x="1373461" y="154391"/>
          <a:ext cx="4085862" cy="490233"/>
        </a:xfrm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pPr>
            <a:buNone/>
          </a:pPr>
          <a:r>
            <a:rPr lang="pl-PL" sz="1050" b="1">
              <a:latin typeface="Calibri" panose="020F0502020204030204"/>
              <a:ea typeface="+mn-ea"/>
              <a:cs typeface="+mn-cs"/>
            </a:rPr>
            <a:t>CELE STRATEGII ROZWOJU WOJEWÓDZTWA WIELKOPOLSKIEGO DO 2030 ROKU:</a:t>
          </a:r>
        </a:p>
      </dgm:t>
    </dgm:pt>
    <dgm:pt modelId="{C1FC553D-B7E6-431A-BEA9-C5612F286912}" type="sibTrans" cxnId="{51A0BCAE-D521-478A-A7EB-115E8C7EC131}">
      <dgm:prSet/>
      <dgm:spPr/>
      <dgm:t>
        <a:bodyPr/>
        <a:lstStyle/>
        <a:p>
          <a:endParaRPr lang="pl-PL"/>
        </a:p>
      </dgm:t>
    </dgm:pt>
    <dgm:pt modelId="{F33F9BBD-2543-4B04-B7D3-E5A80A6EE141}" type="parTrans" cxnId="{51A0BCAE-D521-478A-A7EB-115E8C7EC131}">
      <dgm:prSet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endParaRPr lang="pl-PL"/>
        </a:p>
      </dgm:t>
    </dgm:pt>
    <dgm:pt modelId="{844C8078-FDDC-43FB-BBDE-B949C7559D1F}">
      <dgm:prSet phldrT="[Tekst]" custT="1"/>
      <dgm:spPr>
        <a:xfrm>
          <a:off x="1384688" y="947675"/>
          <a:ext cx="4097856" cy="1093280"/>
        </a:xfrm>
        <a:solidFill>
          <a:schemeClr val="accent3">
            <a:lumMod val="40000"/>
            <a:lumOff val="60000"/>
          </a:schemeClr>
        </a:solidFill>
        <a:ln>
          <a:noFill/>
        </a:ln>
      </dgm:spPr>
      <dgm:t>
        <a:bodyPr/>
        <a:lstStyle/>
        <a:p>
          <a:pPr>
            <a:buNone/>
          </a:pPr>
          <a:r>
            <a:rPr lang="pl-PL" sz="1050" b="1">
              <a:latin typeface="Calibri" panose="020F0502020204030204"/>
              <a:ea typeface="+mn-ea"/>
              <a:cs typeface="+mn-cs"/>
            </a:rPr>
            <a:t>Cel operacyjny 1.2:</a:t>
          </a:r>
        </a:p>
        <a:p>
          <a:pPr>
            <a:buNone/>
          </a:pPr>
          <a:r>
            <a:rPr lang="pl-PL" sz="1050" b="0">
              <a:latin typeface="Calibri" panose="020F0502020204030204"/>
              <a:ea typeface="+mn-ea"/>
              <a:cs typeface="+mn-cs"/>
            </a:rPr>
            <a:t>Wzrost aktywności zawodowej i utrzymanie wysokiej jakości zatrudnienia, poprzez:</a:t>
          </a:r>
        </a:p>
        <a:p>
          <a:pPr>
            <a:buNone/>
          </a:pPr>
          <a:r>
            <a:rPr lang="pl-PL" sz="1050" b="0">
              <a:latin typeface="Calibri" panose="020F0502020204030204"/>
              <a:ea typeface="+mn-ea"/>
              <a:cs typeface="+mn-cs"/>
            </a:rPr>
            <a:t>- tworzenie miejsc pracy wysokiej jakości,</a:t>
          </a:r>
        </a:p>
        <a:p>
          <a:pPr>
            <a:buNone/>
          </a:pPr>
          <a:r>
            <a:rPr lang="pl-PL" sz="1050" b="0">
              <a:latin typeface="Calibri" panose="020F0502020204030204"/>
              <a:ea typeface="+mn-ea"/>
              <a:cs typeface="+mn-cs"/>
            </a:rPr>
            <a:t>- aktywizację niewykorzystanych </a:t>
          </a:r>
          <a:br>
            <a:rPr lang="pl-PL" sz="1050" b="0">
              <a:latin typeface="Calibri" panose="020F0502020204030204"/>
              <a:ea typeface="+mn-ea"/>
              <a:cs typeface="+mn-cs"/>
            </a:rPr>
          </a:br>
          <a:r>
            <a:rPr lang="pl-PL" sz="1050" b="0">
              <a:latin typeface="Calibri" panose="020F0502020204030204"/>
              <a:ea typeface="+mn-ea"/>
              <a:cs typeface="+mn-cs"/>
            </a:rPr>
            <a:t>zasobów pracy.</a:t>
          </a:r>
        </a:p>
      </dgm:t>
    </dgm:pt>
    <dgm:pt modelId="{CD51EE25-20AA-48EB-92AA-C3602D340797}" type="sibTrans" cxnId="{76154B17-D096-4DD7-8758-51EB93E7F302}">
      <dgm:prSet/>
      <dgm:spPr/>
      <dgm:t>
        <a:bodyPr/>
        <a:lstStyle/>
        <a:p>
          <a:endParaRPr lang="pl-PL"/>
        </a:p>
      </dgm:t>
    </dgm:pt>
    <dgm:pt modelId="{C6F6D96E-02C6-40C5-B157-D5C1CC4F1E51}" type="parTrans" cxnId="{76154B17-D096-4DD7-8758-51EB93E7F302}">
      <dgm:prSet/>
      <dgm:spPr>
        <a:solidFill>
          <a:schemeClr val="accent3">
            <a:lumMod val="40000"/>
            <a:lumOff val="60000"/>
          </a:schemeClr>
        </a:solidFill>
      </dgm:spPr>
      <dgm:t>
        <a:bodyPr/>
        <a:lstStyle/>
        <a:p>
          <a:endParaRPr lang="pl-PL"/>
        </a:p>
      </dgm:t>
    </dgm:pt>
    <dgm:pt modelId="{CEB79016-7EA0-436E-93CF-5CFA820C0D5E}">
      <dgm:prSet phldrT="[Tekst]" custT="1"/>
      <dgm:spPr>
        <a:xfrm>
          <a:off x="0" y="1990"/>
          <a:ext cx="1315414" cy="4072718"/>
        </a:xfrm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pPr algn="ctr">
            <a:buNone/>
          </a:pPr>
          <a:r>
            <a:rPr lang="pl-PL" sz="1050" b="1">
              <a:latin typeface="Calibri" panose="020F0502020204030204"/>
              <a:ea typeface="+mn-ea"/>
              <a:cs typeface="+mn-cs"/>
            </a:rPr>
            <a:t> Cel strategiczny 1: </a:t>
          </a:r>
          <a:br>
            <a:rPr lang="pl-PL" sz="1050">
              <a:latin typeface="Calibri" panose="020F0502020204030204"/>
              <a:ea typeface="+mn-ea"/>
              <a:cs typeface="+mn-cs"/>
            </a:rPr>
          </a:br>
          <a:r>
            <a:rPr lang="pl-PL" sz="1050">
              <a:latin typeface="Calibri" panose="020F0502020204030204"/>
              <a:ea typeface="+mn-ea"/>
              <a:cs typeface="+mn-cs"/>
            </a:rPr>
            <a:t>Wzrost gospodarczy Wielkopolski bazujący na wiedzy swoich mieszkańców</a:t>
          </a:r>
        </a:p>
      </dgm:t>
    </dgm:pt>
    <dgm:pt modelId="{8E30D9E6-7080-4DBF-A502-C4A5AFC8E119}" type="sibTrans" cxnId="{E512347B-1840-41D7-BB50-B50553B7299C}">
      <dgm:prSet/>
      <dgm:spPr/>
      <dgm:t>
        <a:bodyPr/>
        <a:lstStyle/>
        <a:p>
          <a:endParaRPr lang="pl-PL"/>
        </a:p>
      </dgm:t>
    </dgm:pt>
    <dgm:pt modelId="{208E0DBE-3570-42A2-BC21-7A422689478E}" type="parTrans" cxnId="{E512347B-1840-41D7-BB50-B50553B7299C}">
      <dgm:prSet/>
      <dgm:spPr/>
      <dgm:t>
        <a:bodyPr/>
        <a:lstStyle/>
        <a:p>
          <a:endParaRPr lang="pl-PL"/>
        </a:p>
      </dgm:t>
    </dgm:pt>
    <dgm:pt modelId="{CD5D4471-4021-4213-B631-903D0A811396}">
      <dgm:prSet custT="1"/>
      <dgm:spPr/>
      <dgm:t>
        <a:bodyPr/>
        <a:lstStyle/>
        <a:p>
          <a:endParaRPr lang="pl-PL"/>
        </a:p>
      </dgm:t>
    </dgm:pt>
    <dgm:pt modelId="{7F537994-9F72-4EF0-91B9-F38B99A475E3}" type="parTrans" cxnId="{3F352FAD-6CD6-4EC6-84C1-2ED61D3D9AA5}">
      <dgm:prSet/>
      <dgm:spPr/>
      <dgm:t>
        <a:bodyPr/>
        <a:lstStyle/>
        <a:p>
          <a:endParaRPr lang="pl-PL"/>
        </a:p>
      </dgm:t>
    </dgm:pt>
    <dgm:pt modelId="{D798EA4D-6363-469E-A567-7B54B1C94FC3}" type="sibTrans" cxnId="{3F352FAD-6CD6-4EC6-84C1-2ED61D3D9AA5}">
      <dgm:prSet/>
      <dgm:spPr/>
      <dgm:t>
        <a:bodyPr/>
        <a:lstStyle/>
        <a:p>
          <a:endParaRPr lang="pl-PL"/>
        </a:p>
      </dgm:t>
    </dgm:pt>
    <dgm:pt modelId="{71943BD8-A514-4321-BC25-527A8FAFD5B8}">
      <dgm:prSet custT="1"/>
      <dgm:spPr/>
      <dgm:t>
        <a:bodyPr/>
        <a:lstStyle/>
        <a:p>
          <a:endParaRPr lang="pl-PL"/>
        </a:p>
      </dgm:t>
    </dgm:pt>
    <dgm:pt modelId="{FF99D915-DEF5-46F5-8432-3B337B0F8C62}" type="parTrans" cxnId="{7CF87D8E-14EF-4975-9758-7788200872B4}">
      <dgm:prSet/>
      <dgm:spPr/>
      <dgm:t>
        <a:bodyPr/>
        <a:lstStyle/>
        <a:p>
          <a:endParaRPr lang="pl-PL"/>
        </a:p>
      </dgm:t>
    </dgm:pt>
    <dgm:pt modelId="{20D4CD10-20C6-4102-AA13-C120BD8BB3CB}" type="sibTrans" cxnId="{7CF87D8E-14EF-4975-9758-7788200872B4}">
      <dgm:prSet/>
      <dgm:spPr/>
      <dgm:t>
        <a:bodyPr/>
        <a:lstStyle/>
        <a:p>
          <a:endParaRPr lang="pl-PL"/>
        </a:p>
      </dgm:t>
    </dgm:pt>
    <dgm:pt modelId="{C0B489B3-FB39-400A-B523-6F3772A6111C}">
      <dgm:prSet custT="1"/>
      <dgm:spPr/>
      <dgm:t>
        <a:bodyPr/>
        <a:lstStyle/>
        <a:p>
          <a:pPr algn="ctr">
            <a:buNone/>
          </a:pPr>
          <a:endParaRPr lang="pl-PL" sz="1050">
            <a:latin typeface="Calibri" panose="020F0502020204030204"/>
            <a:ea typeface="+mn-ea"/>
            <a:cs typeface="+mn-cs"/>
          </a:endParaRPr>
        </a:p>
      </dgm:t>
    </dgm:pt>
    <dgm:pt modelId="{66792C11-B1FE-4EA9-984A-44E43C2241EA}" type="parTrans" cxnId="{8EE7A323-A116-4CA5-B340-6B131C1E7880}">
      <dgm:prSet/>
      <dgm:spPr/>
      <dgm:t>
        <a:bodyPr/>
        <a:lstStyle/>
        <a:p>
          <a:endParaRPr lang="pl-PL"/>
        </a:p>
      </dgm:t>
    </dgm:pt>
    <dgm:pt modelId="{D6EE90BD-FFA7-450C-BBBF-4F74CC0AF227}" type="sibTrans" cxnId="{8EE7A323-A116-4CA5-B340-6B131C1E7880}">
      <dgm:prSet/>
      <dgm:spPr/>
      <dgm:t>
        <a:bodyPr/>
        <a:lstStyle/>
        <a:p>
          <a:endParaRPr lang="pl-PL"/>
        </a:p>
      </dgm:t>
    </dgm:pt>
    <dgm:pt modelId="{1ED0AC6E-E13E-4923-B7E9-E47524B7FE71}" type="pres">
      <dgm:prSet presAssocID="{B2E0DE9C-A6BF-4972-8019-973F2C4D6BC1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CD98C15-79AA-4CA9-9829-CC432D2E672F}" type="pres">
      <dgm:prSet presAssocID="{CEB79016-7EA0-436E-93CF-5CFA820C0D5E}" presName="singleCycle" presStyleCnt="0"/>
      <dgm:spPr/>
    </dgm:pt>
    <dgm:pt modelId="{B8139300-05E8-438B-B792-63CEBBB89370}" type="pres">
      <dgm:prSet presAssocID="{CEB79016-7EA0-436E-93CF-5CFA820C0D5E}" presName="singleCenter" presStyleLbl="node1" presStyleIdx="0" presStyleCnt="4" custScaleX="200456" custScaleY="43446" custLinFactNeighborX="-311" custLinFactNeighborY="-27015">
        <dgm:presLayoutVars>
          <dgm:chMax val="7"/>
          <dgm:chPref val="7"/>
        </dgm:presLayoutVars>
      </dgm:prSet>
      <dgm:spPr/>
    </dgm:pt>
    <dgm:pt modelId="{CB23BB2A-E74E-4D3B-89A6-B8A005193F41}" type="pres">
      <dgm:prSet presAssocID="{F33F9BBD-2543-4B04-B7D3-E5A80A6EE141}" presName="Name56" presStyleLbl="parChTrans1D2" presStyleIdx="0" presStyleCnt="3"/>
      <dgm:spPr/>
    </dgm:pt>
    <dgm:pt modelId="{3C38E21F-7608-48D5-A4AE-C2F23F569312}" type="pres">
      <dgm:prSet presAssocID="{C5882B52-B66A-4220-83A3-8CAF9E933F28}" presName="text0" presStyleLbl="node1" presStyleIdx="1" presStyleCnt="4" custScaleX="326771" custScaleY="41671" custRadScaleRad="93387" custRadScaleInc="-2088">
        <dgm:presLayoutVars>
          <dgm:bulletEnabled val="1"/>
        </dgm:presLayoutVars>
      </dgm:prSet>
      <dgm:spPr/>
    </dgm:pt>
    <dgm:pt modelId="{541C94F4-1364-4982-BE17-B89DDB1C4443}" type="pres">
      <dgm:prSet presAssocID="{C6F6D96E-02C6-40C5-B157-D5C1CC4F1E51}" presName="Name56" presStyleLbl="parChTrans1D2" presStyleIdx="1" presStyleCnt="3"/>
      <dgm:spPr/>
    </dgm:pt>
    <dgm:pt modelId="{35ADF7F1-F805-44BA-A137-EBC467E51A98}" type="pres">
      <dgm:prSet presAssocID="{844C8078-FDDC-43FB-BBDE-B949C7559D1F}" presName="text0" presStyleLbl="node1" presStyleIdx="2" presStyleCnt="4" custScaleX="234853" custScaleY="221602" custRadScaleRad="94864" custRadScaleInc="211503">
        <dgm:presLayoutVars>
          <dgm:bulletEnabled val="1"/>
        </dgm:presLayoutVars>
      </dgm:prSet>
      <dgm:spPr/>
    </dgm:pt>
    <dgm:pt modelId="{EA1DB2BD-4BB0-4D05-8153-F54B50D199F5}" type="pres">
      <dgm:prSet presAssocID="{9EA4D74B-2D79-4E37-B034-F4C8F504BE91}" presName="Name56" presStyleLbl="parChTrans1D2" presStyleIdx="2" presStyleCnt="3"/>
      <dgm:spPr/>
    </dgm:pt>
    <dgm:pt modelId="{26CB641C-D748-453B-B34B-6B25C7F601FF}" type="pres">
      <dgm:prSet presAssocID="{25686F03-41CE-4D75-843E-7FA56FC6BCC1}" presName="text0" presStyleLbl="node1" presStyleIdx="3" presStyleCnt="4" custScaleX="267292" custScaleY="286694" custRadScaleRad="85336" custRadScaleInc="-194278">
        <dgm:presLayoutVars>
          <dgm:bulletEnabled val="1"/>
        </dgm:presLayoutVars>
      </dgm:prSet>
      <dgm:spPr/>
    </dgm:pt>
  </dgm:ptLst>
  <dgm:cxnLst>
    <dgm:cxn modelId="{76154B17-D096-4DD7-8758-51EB93E7F302}" srcId="{CEB79016-7EA0-436E-93CF-5CFA820C0D5E}" destId="{844C8078-FDDC-43FB-BBDE-B949C7559D1F}" srcOrd="1" destOrd="0" parTransId="{C6F6D96E-02C6-40C5-B157-D5C1CC4F1E51}" sibTransId="{CD51EE25-20AA-48EB-92AA-C3602D340797}"/>
    <dgm:cxn modelId="{8EE7A323-A116-4CA5-B340-6B131C1E7880}" srcId="{B2E0DE9C-A6BF-4972-8019-973F2C4D6BC1}" destId="{C0B489B3-FB39-400A-B523-6F3772A6111C}" srcOrd="3" destOrd="0" parTransId="{66792C11-B1FE-4EA9-984A-44E43C2241EA}" sibTransId="{D6EE90BD-FFA7-450C-BBBF-4F74CC0AF227}"/>
    <dgm:cxn modelId="{4CC7E230-C2BA-4011-B781-24863E612E43}" type="presOf" srcId="{B2E0DE9C-A6BF-4972-8019-973F2C4D6BC1}" destId="{1ED0AC6E-E13E-4923-B7E9-E47524B7FE71}" srcOrd="0" destOrd="0" presId="urn:microsoft.com/office/officeart/2008/layout/RadialCluster"/>
    <dgm:cxn modelId="{02C6BD3B-CCAB-40D8-B777-C68FAADC6EBA}" type="presOf" srcId="{844C8078-FDDC-43FB-BBDE-B949C7559D1F}" destId="{35ADF7F1-F805-44BA-A137-EBC467E51A98}" srcOrd="0" destOrd="0" presId="urn:microsoft.com/office/officeart/2008/layout/RadialCluster"/>
    <dgm:cxn modelId="{DC64E368-3E6F-4CCC-B760-AB8A6DA61E64}" type="presOf" srcId="{F33F9BBD-2543-4B04-B7D3-E5A80A6EE141}" destId="{CB23BB2A-E74E-4D3B-89A6-B8A005193F41}" srcOrd="0" destOrd="0" presId="urn:microsoft.com/office/officeart/2008/layout/RadialCluster"/>
    <dgm:cxn modelId="{855DD056-B802-4421-8299-F6740D445058}" type="presOf" srcId="{C5882B52-B66A-4220-83A3-8CAF9E933F28}" destId="{3C38E21F-7608-48D5-A4AE-C2F23F569312}" srcOrd="0" destOrd="0" presId="urn:microsoft.com/office/officeart/2008/layout/RadialCluster"/>
    <dgm:cxn modelId="{E512347B-1840-41D7-BB50-B50553B7299C}" srcId="{B2E0DE9C-A6BF-4972-8019-973F2C4D6BC1}" destId="{CEB79016-7EA0-436E-93CF-5CFA820C0D5E}" srcOrd="0" destOrd="0" parTransId="{208E0DBE-3570-42A2-BC21-7A422689478E}" sibTransId="{8E30D9E6-7080-4DBF-A502-C4A5AFC8E119}"/>
    <dgm:cxn modelId="{DAD28A7B-05FB-4611-BBDA-E5C1F2032E10}" type="presOf" srcId="{C6F6D96E-02C6-40C5-B157-D5C1CC4F1E51}" destId="{541C94F4-1364-4982-BE17-B89DDB1C4443}" srcOrd="0" destOrd="0" presId="urn:microsoft.com/office/officeart/2008/layout/RadialCluster"/>
    <dgm:cxn modelId="{7CF87D8E-14EF-4975-9758-7788200872B4}" srcId="{B2E0DE9C-A6BF-4972-8019-973F2C4D6BC1}" destId="{71943BD8-A514-4321-BC25-527A8FAFD5B8}" srcOrd="2" destOrd="0" parTransId="{FF99D915-DEF5-46F5-8432-3B337B0F8C62}" sibTransId="{20D4CD10-20C6-4102-AA13-C120BD8BB3CB}"/>
    <dgm:cxn modelId="{34E1089F-0906-4B0F-85E0-C2133F9A03AD}" type="presOf" srcId="{CEB79016-7EA0-436E-93CF-5CFA820C0D5E}" destId="{B8139300-05E8-438B-B792-63CEBBB89370}" srcOrd="0" destOrd="0" presId="urn:microsoft.com/office/officeart/2008/layout/RadialCluster"/>
    <dgm:cxn modelId="{3F352FAD-6CD6-4EC6-84C1-2ED61D3D9AA5}" srcId="{B2E0DE9C-A6BF-4972-8019-973F2C4D6BC1}" destId="{CD5D4471-4021-4213-B631-903D0A811396}" srcOrd="1" destOrd="0" parTransId="{7F537994-9F72-4EF0-91B9-F38B99A475E3}" sibTransId="{D798EA4D-6363-469E-A567-7B54B1C94FC3}"/>
    <dgm:cxn modelId="{51A0BCAE-D521-478A-A7EB-115E8C7EC131}" srcId="{CEB79016-7EA0-436E-93CF-5CFA820C0D5E}" destId="{C5882B52-B66A-4220-83A3-8CAF9E933F28}" srcOrd="0" destOrd="0" parTransId="{F33F9BBD-2543-4B04-B7D3-E5A80A6EE141}" sibTransId="{C1FC553D-B7E6-431A-BEA9-C5612F286912}"/>
    <dgm:cxn modelId="{12D823CC-14C7-4CA7-BAAB-5C9BB346C5B4}" type="presOf" srcId="{25686F03-41CE-4D75-843E-7FA56FC6BCC1}" destId="{26CB641C-D748-453B-B34B-6B25C7F601FF}" srcOrd="0" destOrd="0" presId="urn:microsoft.com/office/officeart/2008/layout/RadialCluster"/>
    <dgm:cxn modelId="{A39BAFEB-CF1F-4C4E-B305-90D566FCD0FA}" type="presOf" srcId="{9EA4D74B-2D79-4E37-B034-F4C8F504BE91}" destId="{EA1DB2BD-4BB0-4D05-8153-F54B50D199F5}" srcOrd="0" destOrd="0" presId="urn:microsoft.com/office/officeart/2008/layout/RadialCluster"/>
    <dgm:cxn modelId="{8C3927F7-81C5-437C-9D46-69257AF4EACB}" srcId="{CEB79016-7EA0-436E-93CF-5CFA820C0D5E}" destId="{25686F03-41CE-4D75-843E-7FA56FC6BCC1}" srcOrd="2" destOrd="0" parTransId="{9EA4D74B-2D79-4E37-B034-F4C8F504BE91}" sibTransId="{9C796057-F340-4DDE-AB8A-04C72CA53296}"/>
    <dgm:cxn modelId="{612079CC-65FB-41D6-96E7-F27EFED097A8}" type="presParOf" srcId="{1ED0AC6E-E13E-4923-B7E9-E47524B7FE71}" destId="{4CD98C15-79AA-4CA9-9829-CC432D2E672F}" srcOrd="0" destOrd="0" presId="urn:microsoft.com/office/officeart/2008/layout/RadialCluster"/>
    <dgm:cxn modelId="{A7EFB6F4-366A-456D-9401-9D8D26B73436}" type="presParOf" srcId="{4CD98C15-79AA-4CA9-9829-CC432D2E672F}" destId="{B8139300-05E8-438B-B792-63CEBBB89370}" srcOrd="0" destOrd="0" presId="urn:microsoft.com/office/officeart/2008/layout/RadialCluster"/>
    <dgm:cxn modelId="{400AF066-2579-49A1-A1A9-2EB84BF3DC17}" type="presParOf" srcId="{4CD98C15-79AA-4CA9-9829-CC432D2E672F}" destId="{CB23BB2A-E74E-4D3B-89A6-B8A005193F41}" srcOrd="1" destOrd="0" presId="urn:microsoft.com/office/officeart/2008/layout/RadialCluster"/>
    <dgm:cxn modelId="{612DDED0-9E36-412E-8638-8F3D49265A08}" type="presParOf" srcId="{4CD98C15-79AA-4CA9-9829-CC432D2E672F}" destId="{3C38E21F-7608-48D5-A4AE-C2F23F569312}" srcOrd="2" destOrd="0" presId="urn:microsoft.com/office/officeart/2008/layout/RadialCluster"/>
    <dgm:cxn modelId="{FAE4D138-3F5B-4009-8D12-B8C44296F44B}" type="presParOf" srcId="{4CD98C15-79AA-4CA9-9829-CC432D2E672F}" destId="{541C94F4-1364-4982-BE17-B89DDB1C4443}" srcOrd="3" destOrd="0" presId="urn:microsoft.com/office/officeart/2008/layout/RadialCluster"/>
    <dgm:cxn modelId="{61C775D7-69E0-4270-B770-B679A19A4C79}" type="presParOf" srcId="{4CD98C15-79AA-4CA9-9829-CC432D2E672F}" destId="{35ADF7F1-F805-44BA-A137-EBC467E51A98}" srcOrd="4" destOrd="0" presId="urn:microsoft.com/office/officeart/2008/layout/RadialCluster"/>
    <dgm:cxn modelId="{2C00A8A7-A7E1-433D-AAC6-C5CB091B9C3F}" type="presParOf" srcId="{4CD98C15-79AA-4CA9-9829-CC432D2E672F}" destId="{EA1DB2BD-4BB0-4D05-8153-F54B50D199F5}" srcOrd="5" destOrd="0" presId="urn:microsoft.com/office/officeart/2008/layout/RadialCluster"/>
    <dgm:cxn modelId="{0C99D1F7-F719-4D8B-B724-DC862451328F}" type="presParOf" srcId="{4CD98C15-79AA-4CA9-9829-CC432D2E672F}" destId="{26CB641C-D748-453B-B34B-6B25C7F601FF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30.xml><?xml version="1.0" encoding="utf-8"?>
<dgm:dataModel xmlns:dgm="http://schemas.openxmlformats.org/drawingml/2006/diagram" xmlns:a="http://schemas.openxmlformats.org/drawingml/2006/main">
  <dgm:ptLst>
    <dgm:pt modelId="{A160A076-4F8B-4120-B140-EB83EA82F5EC}" type="doc">
      <dgm:prSet loTypeId="urn:microsoft.com/office/officeart/2005/8/layout/list1" loCatId="list" qsTypeId="urn:microsoft.com/office/officeart/2005/8/quickstyle/simple3" qsCatId="simple" csTypeId="urn:microsoft.com/office/officeart/2005/8/colors/accent6_2" csCatId="accent6" phldr="1"/>
      <dgm:spPr/>
      <dgm:t>
        <a:bodyPr/>
        <a:lstStyle/>
        <a:p>
          <a:endParaRPr lang="pl-PL"/>
        </a:p>
      </dgm:t>
    </dgm:pt>
    <dgm:pt modelId="{EDB7FEE5-CDCD-4341-B961-B1FA1F17F71E}">
      <dgm:prSet phldrT="[Tekst]" custT="1"/>
      <dgm:spPr>
        <a:xfrm>
          <a:off x="0" y="0"/>
          <a:ext cx="5734043" cy="286362"/>
        </a:xfrm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pPr algn="l">
            <a:buNone/>
          </a:pPr>
          <a:r>
            <a:rPr lang="pl-PL" sz="1100" b="1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5. Absolwenci Rocznik 2023-2024</a:t>
          </a:r>
        </a:p>
      </dgm:t>
    </dgm:pt>
    <dgm:pt modelId="{D81A349F-20DF-435C-97BC-1BEA50E81129}" type="parTrans" cxnId="{F568C20D-202A-4843-8F1F-6FB4CBB24591}">
      <dgm:prSet/>
      <dgm:spPr/>
      <dgm:t>
        <a:bodyPr/>
        <a:lstStyle/>
        <a:p>
          <a:endParaRPr lang="pl-PL" sz="1100"/>
        </a:p>
      </dgm:t>
    </dgm:pt>
    <dgm:pt modelId="{FD374BDB-D4EA-4930-9D69-A9F94F3DDCE9}" type="sibTrans" cxnId="{F568C20D-202A-4843-8F1F-6FB4CBB24591}">
      <dgm:prSet/>
      <dgm:spPr/>
      <dgm:t>
        <a:bodyPr/>
        <a:lstStyle/>
        <a:p>
          <a:endParaRPr lang="pl-PL" sz="1100"/>
        </a:p>
      </dgm:t>
    </dgm:pt>
    <dgm:pt modelId="{688DECD8-909F-4F64-A79D-58B8235C8FA5}">
      <dgm:prSet custT="1"/>
      <dgm:spPr/>
      <dgm:t>
        <a:bodyPr/>
        <a:lstStyle/>
        <a:p>
          <a:pPr algn="just">
            <a:buNone/>
          </a:pPr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 Opracowanie przedstawiające sytuację absolwentów szkół ponadpodstawowych i uczelni wyższych danego rocznika na rynku pracy. Wskazuje sytuację wielkopolskich szkół i kierunków kształcenia oraz ich dopasowanie do potrzeb rynku pracy, aktywne formy przeciwdziałania bezrobociu absolwentów oraz liczbę absolwentów pozostających </a:t>
          </a:r>
          <a:b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w rejestrach powiatowych urzędów pracy na koniec roku kalendarzowego, </a:t>
          </a:r>
          <a:b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w którym ukończyli kształcenie. Jego głównym celem jest wspomaganie organów decyzyjnych w procesie korelacji kierunków kształcenia w szkołach z realnymi potrzebami rynku pracy oraz pomoc uczniom i rodzicom </a:t>
          </a:r>
          <a:b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w wyborze szkoły, planów zawodowych.</a:t>
          </a:r>
        </a:p>
      </dgm:t>
    </dgm:pt>
    <dgm:pt modelId="{D9A155A6-F09B-4B15-9C69-20B728873D32}" type="parTrans" cxnId="{6D0E5CE1-00E7-40A9-AACB-8CF7142914CF}">
      <dgm:prSet/>
      <dgm:spPr/>
      <dgm:t>
        <a:bodyPr/>
        <a:lstStyle/>
        <a:p>
          <a:endParaRPr lang="pl-PL" sz="1100"/>
        </a:p>
      </dgm:t>
    </dgm:pt>
    <dgm:pt modelId="{E6E01C08-F94C-48B4-8015-E94427A4A410}" type="sibTrans" cxnId="{6D0E5CE1-00E7-40A9-AACB-8CF7142914CF}">
      <dgm:prSet/>
      <dgm:spPr/>
      <dgm:t>
        <a:bodyPr/>
        <a:lstStyle/>
        <a:p>
          <a:endParaRPr lang="pl-PL" sz="1100"/>
        </a:p>
      </dgm:t>
    </dgm:pt>
    <dgm:pt modelId="{AB1F0004-23BD-4C70-A3D2-E3964A56C037}" type="pres">
      <dgm:prSet presAssocID="{A160A076-4F8B-4120-B140-EB83EA82F5EC}" presName="linear" presStyleCnt="0">
        <dgm:presLayoutVars>
          <dgm:dir/>
          <dgm:animLvl val="lvl"/>
          <dgm:resizeHandles val="exact"/>
        </dgm:presLayoutVars>
      </dgm:prSet>
      <dgm:spPr/>
    </dgm:pt>
    <dgm:pt modelId="{4533BB38-4C49-4407-99B7-5DFD46544CB3}" type="pres">
      <dgm:prSet presAssocID="{EDB7FEE5-CDCD-4341-B961-B1FA1F17F71E}" presName="parentLin" presStyleCnt="0"/>
      <dgm:spPr/>
    </dgm:pt>
    <dgm:pt modelId="{37177CD4-FE16-4D92-A295-0777DBB62C8A}" type="pres">
      <dgm:prSet presAssocID="{EDB7FEE5-CDCD-4341-B961-B1FA1F17F71E}" presName="parentLeftMargin" presStyleLbl="node1" presStyleIdx="0" presStyleCnt="1"/>
      <dgm:spPr/>
    </dgm:pt>
    <dgm:pt modelId="{766BDCD3-ED87-48B7-AAC6-3F62A6C5F64D}" type="pres">
      <dgm:prSet presAssocID="{EDB7FEE5-CDCD-4341-B961-B1FA1F17F71E}" presName="parentText" presStyleLbl="node1" presStyleIdx="0" presStyleCnt="1" custScaleX="66499" custScaleY="14887" custLinFactNeighborX="-34783" custLinFactNeighborY="-37080">
        <dgm:presLayoutVars>
          <dgm:chMax val="0"/>
          <dgm:bulletEnabled val="1"/>
        </dgm:presLayoutVars>
      </dgm:prSet>
      <dgm:spPr/>
    </dgm:pt>
    <dgm:pt modelId="{EE3C046D-DE1A-470D-A019-1258C0355F0A}" type="pres">
      <dgm:prSet presAssocID="{EDB7FEE5-CDCD-4341-B961-B1FA1F17F71E}" presName="negativeSpace" presStyleCnt="0"/>
      <dgm:spPr/>
    </dgm:pt>
    <dgm:pt modelId="{C1093D71-9CC4-4D04-BBB3-AF766DDEE794}" type="pres">
      <dgm:prSet presAssocID="{EDB7FEE5-CDCD-4341-B961-B1FA1F17F71E}" presName="childText" presStyleLbl="conFgAcc1" presStyleIdx="0" presStyleCnt="1" custScaleY="62995" custLinFactNeighborY="6654">
        <dgm:presLayoutVars>
          <dgm:bulletEnabled val="1"/>
        </dgm:presLayoutVars>
      </dgm:prSet>
      <dgm:spPr/>
    </dgm:pt>
  </dgm:ptLst>
  <dgm:cxnLst>
    <dgm:cxn modelId="{F568C20D-202A-4843-8F1F-6FB4CBB24591}" srcId="{A160A076-4F8B-4120-B140-EB83EA82F5EC}" destId="{EDB7FEE5-CDCD-4341-B961-B1FA1F17F71E}" srcOrd="0" destOrd="0" parTransId="{D81A349F-20DF-435C-97BC-1BEA50E81129}" sibTransId="{FD374BDB-D4EA-4930-9D69-A9F94F3DDCE9}"/>
    <dgm:cxn modelId="{940B1A12-FDFF-46B9-8F2B-43313E22B329}" type="presOf" srcId="{A160A076-4F8B-4120-B140-EB83EA82F5EC}" destId="{AB1F0004-23BD-4C70-A3D2-E3964A56C037}" srcOrd="0" destOrd="0" presId="urn:microsoft.com/office/officeart/2005/8/layout/list1"/>
    <dgm:cxn modelId="{CA2AA65B-7AC3-4519-8A95-983076FB8BC7}" type="presOf" srcId="{688DECD8-909F-4F64-A79D-58B8235C8FA5}" destId="{C1093D71-9CC4-4D04-BBB3-AF766DDEE794}" srcOrd="0" destOrd="0" presId="urn:microsoft.com/office/officeart/2005/8/layout/list1"/>
    <dgm:cxn modelId="{7860536F-9B74-4C9B-8736-A598A5459411}" type="presOf" srcId="{EDB7FEE5-CDCD-4341-B961-B1FA1F17F71E}" destId="{766BDCD3-ED87-48B7-AAC6-3F62A6C5F64D}" srcOrd="1" destOrd="0" presId="urn:microsoft.com/office/officeart/2005/8/layout/list1"/>
    <dgm:cxn modelId="{8737F059-9D24-4231-B6A8-F59189918CBA}" type="presOf" srcId="{EDB7FEE5-CDCD-4341-B961-B1FA1F17F71E}" destId="{37177CD4-FE16-4D92-A295-0777DBB62C8A}" srcOrd="0" destOrd="0" presId="urn:microsoft.com/office/officeart/2005/8/layout/list1"/>
    <dgm:cxn modelId="{6D0E5CE1-00E7-40A9-AACB-8CF7142914CF}" srcId="{EDB7FEE5-CDCD-4341-B961-B1FA1F17F71E}" destId="{688DECD8-909F-4F64-A79D-58B8235C8FA5}" srcOrd="0" destOrd="0" parTransId="{D9A155A6-F09B-4B15-9C69-20B728873D32}" sibTransId="{E6E01C08-F94C-48B4-8015-E94427A4A410}"/>
    <dgm:cxn modelId="{C7317F27-3DC8-44F9-9CF2-A4438AC9FB8D}" type="presParOf" srcId="{AB1F0004-23BD-4C70-A3D2-E3964A56C037}" destId="{4533BB38-4C49-4407-99B7-5DFD46544CB3}" srcOrd="0" destOrd="0" presId="urn:microsoft.com/office/officeart/2005/8/layout/list1"/>
    <dgm:cxn modelId="{14DD17B3-0B8A-4EC9-B308-A8924EAB09CE}" type="presParOf" srcId="{4533BB38-4C49-4407-99B7-5DFD46544CB3}" destId="{37177CD4-FE16-4D92-A295-0777DBB62C8A}" srcOrd="0" destOrd="0" presId="urn:microsoft.com/office/officeart/2005/8/layout/list1"/>
    <dgm:cxn modelId="{F0A19078-792F-421F-AE6F-018551DFFF52}" type="presParOf" srcId="{4533BB38-4C49-4407-99B7-5DFD46544CB3}" destId="{766BDCD3-ED87-48B7-AAC6-3F62A6C5F64D}" srcOrd="1" destOrd="0" presId="urn:microsoft.com/office/officeart/2005/8/layout/list1"/>
    <dgm:cxn modelId="{D6C3D3B4-2AC2-49E5-8EE4-8A494A4E855C}" type="presParOf" srcId="{AB1F0004-23BD-4C70-A3D2-E3964A56C037}" destId="{EE3C046D-DE1A-470D-A019-1258C0355F0A}" srcOrd="1" destOrd="0" presId="urn:microsoft.com/office/officeart/2005/8/layout/list1"/>
    <dgm:cxn modelId="{9054EC09-EBC9-4E72-8FC8-EBD8906497BE}" type="presParOf" srcId="{AB1F0004-23BD-4C70-A3D2-E3964A56C037}" destId="{C1093D71-9CC4-4D04-BBB3-AF766DDEE794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91" minVer="http://schemas.openxmlformats.org/drawingml/2006/diagram"/>
    </a:ext>
  </dgm:extLst>
</dgm:dataModel>
</file>

<file path=word/diagrams/data31.xml><?xml version="1.0" encoding="utf-8"?>
<dgm:dataModel xmlns:dgm="http://schemas.openxmlformats.org/drawingml/2006/diagram" xmlns:a="http://schemas.openxmlformats.org/drawingml/2006/main">
  <dgm:ptLst>
    <dgm:pt modelId="{A160A076-4F8B-4120-B140-EB83EA82F5EC}" type="doc">
      <dgm:prSet loTypeId="urn:microsoft.com/office/officeart/2005/8/layout/list1" loCatId="list" qsTypeId="urn:microsoft.com/office/officeart/2005/8/quickstyle/simple3" qsCatId="simple" csTypeId="urn:microsoft.com/office/officeart/2005/8/colors/accent5_2" csCatId="accent5" phldr="1"/>
      <dgm:spPr/>
      <dgm:t>
        <a:bodyPr/>
        <a:lstStyle/>
        <a:p>
          <a:endParaRPr lang="pl-PL"/>
        </a:p>
      </dgm:t>
    </dgm:pt>
    <dgm:pt modelId="{EDB7FEE5-CDCD-4341-B961-B1FA1F17F71E}">
      <dgm:prSet phldrT="[Tekst]" custT="1"/>
      <dgm:spPr>
        <a:xfrm>
          <a:off x="0" y="0"/>
          <a:ext cx="5734043" cy="286362"/>
        </a:xfrm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pPr algn="l">
            <a:buNone/>
          </a:pPr>
          <a:r>
            <a:rPr lang="pl-PL" sz="1100" b="1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6. ANALIZA EFEKTYWNOŚCI PODSTAWOWYCH FORM AKTYWIZACJI ZAWODOWEJ W WIELKOPOLSCE </a:t>
          </a:r>
        </a:p>
      </dgm:t>
    </dgm:pt>
    <dgm:pt modelId="{FD374BDB-D4EA-4930-9D69-A9F94F3DDCE9}" type="sibTrans" cxnId="{F568C20D-202A-4843-8F1F-6FB4CBB24591}">
      <dgm:prSet/>
      <dgm:spPr/>
      <dgm:t>
        <a:bodyPr/>
        <a:lstStyle/>
        <a:p>
          <a:endParaRPr lang="pl-PL" sz="1100"/>
        </a:p>
      </dgm:t>
    </dgm:pt>
    <dgm:pt modelId="{D81A349F-20DF-435C-97BC-1BEA50E81129}" type="parTrans" cxnId="{F568C20D-202A-4843-8F1F-6FB4CBB24591}">
      <dgm:prSet/>
      <dgm:spPr/>
      <dgm:t>
        <a:bodyPr/>
        <a:lstStyle/>
        <a:p>
          <a:endParaRPr lang="pl-PL" sz="1100"/>
        </a:p>
      </dgm:t>
    </dgm:pt>
    <dgm:pt modelId="{688DECD8-909F-4F64-A79D-58B8235C8FA5}">
      <dgm:prSet custT="1"/>
      <dgm:spPr/>
      <dgm:t>
        <a:bodyPr/>
        <a:lstStyle/>
        <a:p>
          <a:pPr algn="just">
            <a:buNone/>
          </a:pPr>
          <a:endParaRPr lang="pl-PL" sz="110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E6E01C08-F94C-48B4-8015-E94427A4A410}" type="sibTrans" cxnId="{6D0E5CE1-00E7-40A9-AACB-8CF7142914CF}">
      <dgm:prSet/>
      <dgm:spPr/>
      <dgm:t>
        <a:bodyPr/>
        <a:lstStyle/>
        <a:p>
          <a:endParaRPr lang="pl-PL" sz="1100"/>
        </a:p>
      </dgm:t>
    </dgm:pt>
    <dgm:pt modelId="{D9A155A6-F09B-4B15-9C69-20B728873D32}" type="parTrans" cxnId="{6D0E5CE1-00E7-40A9-AACB-8CF7142914CF}">
      <dgm:prSet/>
      <dgm:spPr/>
      <dgm:t>
        <a:bodyPr/>
        <a:lstStyle/>
        <a:p>
          <a:endParaRPr lang="pl-PL" sz="1100"/>
        </a:p>
      </dgm:t>
    </dgm:pt>
    <dgm:pt modelId="{E66354DE-F0CE-47DC-B0A3-C8E2912A5C46}">
      <dgm:prSet custT="1"/>
      <dgm:spPr/>
      <dgm:t>
        <a:bodyPr/>
        <a:lstStyle/>
        <a:p>
          <a:pPr algn="just">
            <a:buNone/>
          </a:pPr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 Jest to ocena wskaźników efektywności zatrudnieniowej i kosztowej podstawowych form aktywizacji zawodowej uzyskanych przez powiatowe urzedy pracy w ramach katalogu ogłaszanego corocznie przez Ministerstwo, do którego zadań należy prowadzenie polityki rynku pracy. Ukazywać będzie nakłady finansowe z Funduszu Pracy na aktywizację zawodową realizowaną </a:t>
          </a:r>
          <a:b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w poszczególnych powiatach oraz pokaże porównianie Wielkopolski na tle innych województw. </a:t>
          </a:r>
        </a:p>
      </dgm:t>
    </dgm:pt>
    <dgm:pt modelId="{4A220612-0E0D-4A99-8595-3E012E1A6C69}" type="sibTrans" cxnId="{BFF61AC2-7179-4CE8-A4F1-D36D09893DDD}">
      <dgm:prSet/>
      <dgm:spPr/>
      <dgm:t>
        <a:bodyPr/>
        <a:lstStyle/>
        <a:p>
          <a:endParaRPr lang="pl-PL" sz="1100"/>
        </a:p>
      </dgm:t>
    </dgm:pt>
    <dgm:pt modelId="{E76026E7-7856-46EB-95E0-A1BEE52037A6}" type="parTrans" cxnId="{BFF61AC2-7179-4CE8-A4F1-D36D09893DDD}">
      <dgm:prSet/>
      <dgm:spPr/>
      <dgm:t>
        <a:bodyPr/>
        <a:lstStyle/>
        <a:p>
          <a:endParaRPr lang="pl-PL" sz="1100"/>
        </a:p>
      </dgm:t>
    </dgm:pt>
    <dgm:pt modelId="{D0459DF1-BAA9-459F-82F8-0E9FD85F410F}">
      <dgm:prSet custT="1"/>
      <dgm:spPr/>
      <dgm:t>
        <a:bodyPr/>
        <a:lstStyle/>
        <a:p>
          <a:pPr algn="just">
            <a:buNone/>
          </a:pPr>
          <a:endParaRPr lang="pl-PL" sz="110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13FC3992-AB17-4A53-B541-DA93645EC408}" type="sibTrans" cxnId="{C6E4324E-2119-4BA8-AECD-527FB72442E7}">
      <dgm:prSet/>
      <dgm:spPr/>
      <dgm:t>
        <a:bodyPr/>
        <a:lstStyle/>
        <a:p>
          <a:endParaRPr lang="pl-PL" sz="1100"/>
        </a:p>
      </dgm:t>
    </dgm:pt>
    <dgm:pt modelId="{DC65817F-E0D3-4AEA-81C9-05931047F4E6}" type="parTrans" cxnId="{C6E4324E-2119-4BA8-AECD-527FB72442E7}">
      <dgm:prSet/>
      <dgm:spPr/>
      <dgm:t>
        <a:bodyPr/>
        <a:lstStyle/>
        <a:p>
          <a:endParaRPr lang="pl-PL" sz="1100"/>
        </a:p>
      </dgm:t>
    </dgm:pt>
    <dgm:pt modelId="{AB1F0004-23BD-4C70-A3D2-E3964A56C037}" type="pres">
      <dgm:prSet presAssocID="{A160A076-4F8B-4120-B140-EB83EA82F5EC}" presName="linear" presStyleCnt="0">
        <dgm:presLayoutVars>
          <dgm:dir/>
          <dgm:animLvl val="lvl"/>
          <dgm:resizeHandles val="exact"/>
        </dgm:presLayoutVars>
      </dgm:prSet>
      <dgm:spPr/>
    </dgm:pt>
    <dgm:pt modelId="{4533BB38-4C49-4407-99B7-5DFD46544CB3}" type="pres">
      <dgm:prSet presAssocID="{EDB7FEE5-CDCD-4341-B961-B1FA1F17F71E}" presName="parentLin" presStyleCnt="0"/>
      <dgm:spPr/>
    </dgm:pt>
    <dgm:pt modelId="{37177CD4-FE16-4D92-A295-0777DBB62C8A}" type="pres">
      <dgm:prSet presAssocID="{EDB7FEE5-CDCD-4341-B961-B1FA1F17F71E}" presName="parentLeftMargin" presStyleLbl="node1" presStyleIdx="0" presStyleCnt="1"/>
      <dgm:spPr/>
    </dgm:pt>
    <dgm:pt modelId="{766BDCD3-ED87-48B7-AAC6-3F62A6C5F64D}" type="pres">
      <dgm:prSet presAssocID="{EDB7FEE5-CDCD-4341-B961-B1FA1F17F71E}" presName="parentText" presStyleLbl="node1" presStyleIdx="0" presStyleCnt="1" custScaleX="132500" custScaleY="318341" custLinFactY="4365" custLinFactNeighborX="-60115" custLinFactNeighborY="100000">
        <dgm:presLayoutVars>
          <dgm:chMax val="0"/>
          <dgm:bulletEnabled val="1"/>
        </dgm:presLayoutVars>
      </dgm:prSet>
      <dgm:spPr/>
    </dgm:pt>
    <dgm:pt modelId="{EE3C046D-DE1A-470D-A019-1258C0355F0A}" type="pres">
      <dgm:prSet presAssocID="{EDB7FEE5-CDCD-4341-B961-B1FA1F17F71E}" presName="negativeSpace" presStyleCnt="0"/>
      <dgm:spPr/>
    </dgm:pt>
    <dgm:pt modelId="{C1093D71-9CC4-4D04-BBB3-AF766DDEE794}" type="pres">
      <dgm:prSet presAssocID="{EDB7FEE5-CDCD-4341-B961-B1FA1F17F71E}" presName="childText" presStyleLbl="conFgAcc1" presStyleIdx="0" presStyleCnt="1" custScaleY="101447" custLinFactY="-572" custLinFactNeighborY="-100000">
        <dgm:presLayoutVars>
          <dgm:bulletEnabled val="1"/>
        </dgm:presLayoutVars>
      </dgm:prSet>
      <dgm:spPr/>
    </dgm:pt>
  </dgm:ptLst>
  <dgm:cxnLst>
    <dgm:cxn modelId="{F568C20D-202A-4843-8F1F-6FB4CBB24591}" srcId="{A160A076-4F8B-4120-B140-EB83EA82F5EC}" destId="{EDB7FEE5-CDCD-4341-B961-B1FA1F17F71E}" srcOrd="0" destOrd="0" parTransId="{D81A349F-20DF-435C-97BC-1BEA50E81129}" sibTransId="{FD374BDB-D4EA-4930-9D69-A9F94F3DDCE9}"/>
    <dgm:cxn modelId="{940B1A12-FDFF-46B9-8F2B-43313E22B329}" type="presOf" srcId="{A160A076-4F8B-4120-B140-EB83EA82F5EC}" destId="{AB1F0004-23BD-4C70-A3D2-E3964A56C037}" srcOrd="0" destOrd="0" presId="urn:microsoft.com/office/officeart/2005/8/layout/list1"/>
    <dgm:cxn modelId="{CA2AA65B-7AC3-4519-8A95-983076FB8BC7}" type="presOf" srcId="{688DECD8-909F-4F64-A79D-58B8235C8FA5}" destId="{C1093D71-9CC4-4D04-BBB3-AF766DDEE794}" srcOrd="0" destOrd="0" presId="urn:microsoft.com/office/officeart/2005/8/layout/list1"/>
    <dgm:cxn modelId="{A0212B6C-449D-445F-8C50-B1BF8370F9E6}" type="presOf" srcId="{E66354DE-F0CE-47DC-B0A3-C8E2912A5C46}" destId="{C1093D71-9CC4-4D04-BBB3-AF766DDEE794}" srcOrd="0" destOrd="1" presId="urn:microsoft.com/office/officeart/2005/8/layout/list1"/>
    <dgm:cxn modelId="{C6E4324E-2119-4BA8-AECD-527FB72442E7}" srcId="{EDB7FEE5-CDCD-4341-B961-B1FA1F17F71E}" destId="{D0459DF1-BAA9-459F-82F8-0E9FD85F410F}" srcOrd="2" destOrd="0" parTransId="{DC65817F-E0D3-4AEA-81C9-05931047F4E6}" sibTransId="{13FC3992-AB17-4A53-B541-DA93645EC408}"/>
    <dgm:cxn modelId="{7860536F-9B74-4C9B-8736-A598A5459411}" type="presOf" srcId="{EDB7FEE5-CDCD-4341-B961-B1FA1F17F71E}" destId="{766BDCD3-ED87-48B7-AAC6-3F62A6C5F64D}" srcOrd="1" destOrd="0" presId="urn:microsoft.com/office/officeart/2005/8/layout/list1"/>
    <dgm:cxn modelId="{54439654-8732-414E-ADC7-58F322B3EF83}" type="presOf" srcId="{D0459DF1-BAA9-459F-82F8-0E9FD85F410F}" destId="{C1093D71-9CC4-4D04-BBB3-AF766DDEE794}" srcOrd="0" destOrd="2" presId="urn:microsoft.com/office/officeart/2005/8/layout/list1"/>
    <dgm:cxn modelId="{8737F059-9D24-4231-B6A8-F59189918CBA}" type="presOf" srcId="{EDB7FEE5-CDCD-4341-B961-B1FA1F17F71E}" destId="{37177CD4-FE16-4D92-A295-0777DBB62C8A}" srcOrd="0" destOrd="0" presId="urn:microsoft.com/office/officeart/2005/8/layout/list1"/>
    <dgm:cxn modelId="{BFF61AC2-7179-4CE8-A4F1-D36D09893DDD}" srcId="{EDB7FEE5-CDCD-4341-B961-B1FA1F17F71E}" destId="{E66354DE-F0CE-47DC-B0A3-C8E2912A5C46}" srcOrd="1" destOrd="0" parTransId="{E76026E7-7856-46EB-95E0-A1BEE52037A6}" sibTransId="{4A220612-0E0D-4A99-8595-3E012E1A6C69}"/>
    <dgm:cxn modelId="{6D0E5CE1-00E7-40A9-AACB-8CF7142914CF}" srcId="{EDB7FEE5-CDCD-4341-B961-B1FA1F17F71E}" destId="{688DECD8-909F-4F64-A79D-58B8235C8FA5}" srcOrd="0" destOrd="0" parTransId="{D9A155A6-F09B-4B15-9C69-20B728873D32}" sibTransId="{E6E01C08-F94C-48B4-8015-E94427A4A410}"/>
    <dgm:cxn modelId="{C7317F27-3DC8-44F9-9CF2-A4438AC9FB8D}" type="presParOf" srcId="{AB1F0004-23BD-4C70-A3D2-E3964A56C037}" destId="{4533BB38-4C49-4407-99B7-5DFD46544CB3}" srcOrd="0" destOrd="0" presId="urn:microsoft.com/office/officeart/2005/8/layout/list1"/>
    <dgm:cxn modelId="{14DD17B3-0B8A-4EC9-B308-A8924EAB09CE}" type="presParOf" srcId="{4533BB38-4C49-4407-99B7-5DFD46544CB3}" destId="{37177CD4-FE16-4D92-A295-0777DBB62C8A}" srcOrd="0" destOrd="0" presId="urn:microsoft.com/office/officeart/2005/8/layout/list1"/>
    <dgm:cxn modelId="{F0A19078-792F-421F-AE6F-018551DFFF52}" type="presParOf" srcId="{4533BB38-4C49-4407-99B7-5DFD46544CB3}" destId="{766BDCD3-ED87-48B7-AAC6-3F62A6C5F64D}" srcOrd="1" destOrd="0" presId="urn:microsoft.com/office/officeart/2005/8/layout/list1"/>
    <dgm:cxn modelId="{D6C3D3B4-2AC2-49E5-8EE4-8A494A4E855C}" type="presParOf" srcId="{AB1F0004-23BD-4C70-A3D2-E3964A56C037}" destId="{EE3C046D-DE1A-470D-A019-1258C0355F0A}" srcOrd="1" destOrd="0" presId="urn:microsoft.com/office/officeart/2005/8/layout/list1"/>
    <dgm:cxn modelId="{9054EC09-EBC9-4E72-8FC8-EBD8906497BE}" type="presParOf" srcId="{AB1F0004-23BD-4C70-A3D2-E3964A56C037}" destId="{C1093D71-9CC4-4D04-BBB3-AF766DDEE794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96" minVer="http://schemas.openxmlformats.org/drawingml/2006/diagram"/>
    </a:ext>
  </dgm:extLst>
</dgm:dataModel>
</file>

<file path=word/diagrams/data32.xml><?xml version="1.0" encoding="utf-8"?>
<dgm:dataModel xmlns:dgm="http://schemas.openxmlformats.org/drawingml/2006/diagram" xmlns:a="http://schemas.openxmlformats.org/drawingml/2006/main">
  <dgm:ptLst>
    <dgm:pt modelId="{0B168F7B-C267-44BB-9370-4A75EB9603C0}" type="doc">
      <dgm:prSet loTypeId="urn:microsoft.com/office/officeart/2005/8/layout/vList2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pl-PL"/>
        </a:p>
      </dgm:t>
    </dgm:pt>
    <dgm:pt modelId="{3FE254A2-5F31-4010-A4D8-796E4A7F4806}">
      <dgm:prSet phldrT="[Tekst]" custT="1"/>
      <dgm:spPr>
        <a:xfrm>
          <a:off x="0" y="810270"/>
          <a:ext cx="3360420" cy="315288"/>
        </a:xfrm>
        <a:prstGeom prst="roundRect">
          <a:avLst/>
        </a:prstGeom>
        <a:solidFill>
          <a:srgbClr val="D092A7">
            <a:lumMod val="60000"/>
            <a:lumOff val="4000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>
            <a:buNone/>
          </a:pPr>
          <a:r>
            <a:rPr lang="pl-PL" sz="110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CEL 2.</a:t>
          </a:r>
        </a:p>
      </dgm:t>
    </dgm:pt>
    <dgm:pt modelId="{85A3AFA3-09D2-4638-A56F-0A1E77B0B284}" type="parTrans" cxnId="{A75F276A-086F-437F-A1D9-A56AFADA42E7}">
      <dgm:prSet/>
      <dgm:spPr/>
      <dgm:t>
        <a:bodyPr/>
        <a:lstStyle/>
        <a:p>
          <a:pPr algn="ctr"/>
          <a:endParaRPr lang="pl-PL"/>
        </a:p>
      </dgm:t>
    </dgm:pt>
    <dgm:pt modelId="{E275C414-E152-40CC-898F-2474EBBA0DCD}" type="sibTrans" cxnId="{A75F276A-086F-437F-A1D9-A56AFADA42E7}">
      <dgm:prSet/>
      <dgm:spPr/>
      <dgm:t>
        <a:bodyPr/>
        <a:lstStyle/>
        <a:p>
          <a:pPr algn="ctr"/>
          <a:endParaRPr lang="pl-PL"/>
        </a:p>
      </dgm:t>
    </dgm:pt>
    <dgm:pt modelId="{B52895AF-7705-48B0-AE1D-820097D252E6}">
      <dgm:prSet phldrT="[Tekst]" custT="1"/>
      <dgm:spPr>
        <a:xfrm>
          <a:off x="0" y="1121475"/>
          <a:ext cx="3360420" cy="516824"/>
        </a:xfrm>
        <a:prstGeom prst="rect">
          <a:avLst/>
        </a:prstGeom>
        <a:noFill/>
        <a:ln>
          <a:solidFill>
            <a:schemeClr val="accent4">
              <a:lumMod val="20000"/>
              <a:lumOff val="80000"/>
            </a:schemeClr>
          </a:solidFill>
        </a:ln>
        <a:effectLst/>
      </dgm:spPr>
      <dgm:t>
        <a:bodyPr/>
        <a:lstStyle/>
        <a:p>
          <a:pPr algn="ctr">
            <a:buChar char="•"/>
          </a:pPr>
          <a:r>
            <a:rPr lang="pl-PL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Podnoszenie kompetencji i kwalifikacji przedsiębiorców </a:t>
          </a:r>
          <a:br>
            <a:rPr lang="pl-PL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i pracowników w celu dostosowania do potrzeb specjalizacji regionalnego rynku pracy.</a:t>
          </a:r>
        </a:p>
      </dgm:t>
    </dgm:pt>
    <dgm:pt modelId="{FFFFDF8D-F8A6-49B1-B7CA-FEE324105252}" type="parTrans" cxnId="{B9183A09-6157-4D7E-81A3-E1542EA7114F}">
      <dgm:prSet/>
      <dgm:spPr/>
      <dgm:t>
        <a:bodyPr/>
        <a:lstStyle/>
        <a:p>
          <a:pPr algn="ctr"/>
          <a:endParaRPr lang="pl-PL"/>
        </a:p>
      </dgm:t>
    </dgm:pt>
    <dgm:pt modelId="{CC5890B3-2BB5-40A6-9CF3-1726191C7D79}" type="sibTrans" cxnId="{B9183A09-6157-4D7E-81A3-E1542EA7114F}">
      <dgm:prSet/>
      <dgm:spPr/>
      <dgm:t>
        <a:bodyPr/>
        <a:lstStyle/>
        <a:p>
          <a:pPr algn="ctr"/>
          <a:endParaRPr lang="pl-PL"/>
        </a:p>
      </dgm:t>
    </dgm:pt>
    <dgm:pt modelId="{F08381BA-DAC4-4687-B879-5730C9241EC9}" type="pres">
      <dgm:prSet presAssocID="{0B168F7B-C267-44BB-9370-4A75EB9603C0}" presName="linear" presStyleCnt="0">
        <dgm:presLayoutVars>
          <dgm:animLvl val="lvl"/>
          <dgm:resizeHandles val="exact"/>
        </dgm:presLayoutVars>
      </dgm:prSet>
      <dgm:spPr/>
    </dgm:pt>
    <dgm:pt modelId="{45BE5D2E-A3C0-48BD-888D-4A7C7278F2BF}" type="pres">
      <dgm:prSet presAssocID="{3FE254A2-5F31-4010-A4D8-796E4A7F4806}" presName="parentText" presStyleLbl="node1" presStyleIdx="0" presStyleCnt="1" custScaleY="175766" custLinFactNeighborY="1973">
        <dgm:presLayoutVars>
          <dgm:chMax val="0"/>
          <dgm:bulletEnabled val="1"/>
        </dgm:presLayoutVars>
      </dgm:prSet>
      <dgm:spPr/>
    </dgm:pt>
    <dgm:pt modelId="{BEBA2D4E-C3B7-4E47-8599-8DEC9D0FFA15}" type="pres">
      <dgm:prSet presAssocID="{3FE254A2-5F31-4010-A4D8-796E4A7F4806}" presName="childText" presStyleLbl="revTx" presStyleIdx="0" presStyleCnt="1" custScaleY="177556" custLinFactNeighborY="5623">
        <dgm:presLayoutVars>
          <dgm:bulletEnabled val="1"/>
        </dgm:presLayoutVars>
      </dgm:prSet>
      <dgm:spPr/>
    </dgm:pt>
  </dgm:ptLst>
  <dgm:cxnLst>
    <dgm:cxn modelId="{B9183A09-6157-4D7E-81A3-E1542EA7114F}" srcId="{3FE254A2-5F31-4010-A4D8-796E4A7F4806}" destId="{B52895AF-7705-48B0-AE1D-820097D252E6}" srcOrd="0" destOrd="0" parTransId="{FFFFDF8D-F8A6-49B1-B7CA-FEE324105252}" sibTransId="{CC5890B3-2BB5-40A6-9CF3-1726191C7D79}"/>
    <dgm:cxn modelId="{A75F276A-086F-437F-A1D9-A56AFADA42E7}" srcId="{0B168F7B-C267-44BB-9370-4A75EB9603C0}" destId="{3FE254A2-5F31-4010-A4D8-796E4A7F4806}" srcOrd="0" destOrd="0" parTransId="{85A3AFA3-09D2-4638-A56F-0A1E77B0B284}" sibTransId="{E275C414-E152-40CC-898F-2474EBBA0DCD}"/>
    <dgm:cxn modelId="{C1D7CC50-CB06-482C-BEB8-4BF1C2175BA4}" type="presOf" srcId="{3FE254A2-5F31-4010-A4D8-796E4A7F4806}" destId="{45BE5D2E-A3C0-48BD-888D-4A7C7278F2BF}" srcOrd="0" destOrd="0" presId="urn:microsoft.com/office/officeart/2005/8/layout/vList2"/>
    <dgm:cxn modelId="{8932BB8F-A10E-41E5-AFC3-95E2BDE99E20}" type="presOf" srcId="{0B168F7B-C267-44BB-9370-4A75EB9603C0}" destId="{F08381BA-DAC4-4687-B879-5730C9241EC9}" srcOrd="0" destOrd="0" presId="urn:microsoft.com/office/officeart/2005/8/layout/vList2"/>
    <dgm:cxn modelId="{610415B7-50D1-42FE-90CA-F8327F052EEB}" type="presOf" srcId="{B52895AF-7705-48B0-AE1D-820097D252E6}" destId="{BEBA2D4E-C3B7-4E47-8599-8DEC9D0FFA15}" srcOrd="0" destOrd="0" presId="urn:microsoft.com/office/officeart/2005/8/layout/vList2"/>
    <dgm:cxn modelId="{6DA4B20D-45FB-4985-9C76-6F1AB0450EF0}" type="presParOf" srcId="{F08381BA-DAC4-4687-B879-5730C9241EC9}" destId="{45BE5D2E-A3C0-48BD-888D-4A7C7278F2BF}" srcOrd="0" destOrd="0" presId="urn:microsoft.com/office/officeart/2005/8/layout/vList2"/>
    <dgm:cxn modelId="{1D65BFFE-6ACD-42AE-8B7E-388800CB8655}" type="presParOf" srcId="{F08381BA-DAC4-4687-B879-5730C9241EC9}" destId="{BEBA2D4E-C3B7-4E47-8599-8DEC9D0FFA15}" srcOrd="1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01" minVer="http://schemas.openxmlformats.org/drawingml/2006/diagram"/>
    </a:ext>
  </dgm:extLst>
</dgm:dataModel>
</file>

<file path=word/diagrams/data33.xml><?xml version="1.0" encoding="utf-8"?>
<dgm:dataModel xmlns:dgm="http://schemas.openxmlformats.org/drawingml/2006/diagram" xmlns:a="http://schemas.openxmlformats.org/drawingml/2006/main">
  <dgm:ptLst>
    <dgm:pt modelId="{DA62CA97-D2E1-44AF-B739-7775D14F51CD}" type="doc">
      <dgm:prSet loTypeId="urn:microsoft.com/office/officeart/2008/layout/SquareAccent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5256CFD8-D6FB-4283-B8C7-677A485CC6E6}">
      <dgm:prSet phldrT="[Tekst]" custT="1"/>
      <dgm:spPr/>
      <dgm:t>
        <a:bodyPr/>
        <a:lstStyle/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kursów i studiów podyplomowych</a:t>
          </a:r>
        </a:p>
      </dgm:t>
    </dgm:pt>
    <dgm:pt modelId="{D268D10C-9AA3-4290-A446-A243803019D3}" type="parTrans" cxnId="{AF01C5D8-05C1-4A1D-8BCF-68136D3754A6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08560003-221C-4177-9CF7-F04A0AC0C870}" type="sibTrans" cxnId="{AF01C5D8-05C1-4A1D-8BCF-68136D3754A6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CEB13C65-7C6E-4B80-A8DA-C3182D710DB9}">
      <dgm:prSet phldrT="[Tekst]" custT="1"/>
      <dgm:spPr/>
      <dgm:t>
        <a:bodyPr/>
        <a:lstStyle/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egzaminów potwierdzających nabycie kwalifikacji lub uprawnień zawodowych</a:t>
          </a:r>
        </a:p>
      </dgm:t>
    </dgm:pt>
    <dgm:pt modelId="{2EBBFF0A-D21D-4E7D-BA27-595B13D21C59}" type="parTrans" cxnId="{369821CB-24C0-4464-9D5B-6268781B73EE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63377931-5E53-4ABE-9C1F-C96A284A2E79}" type="sibTrans" cxnId="{369821CB-24C0-4464-9D5B-6268781B73EE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6C649EBB-2750-4547-8FB4-9E77B3FADEB6}">
      <dgm:prSet phldrT="[Tekst]" custT="1"/>
      <dgm:spPr/>
      <dgm:t>
        <a:bodyPr/>
        <a:lstStyle/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badań lekarskich i psychologicznych wymagających do podjęcia kształcenia lub pracy zawodowej po ukończonym szkoleniu. </a:t>
          </a:r>
        </a:p>
      </dgm:t>
    </dgm:pt>
    <dgm:pt modelId="{95253C58-4D2F-45A5-ACBF-B66B9520CD76}" type="parTrans" cxnId="{5FE525B8-1DE1-4050-A2D8-778A2F53E39E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BD20336E-D767-4239-80C2-41CC95EE0964}" type="sibTrans" cxnId="{5FE525B8-1DE1-4050-A2D8-778A2F53E39E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42F1B410-B998-468B-B275-E5D486A9D8CD}" type="pres">
      <dgm:prSet presAssocID="{DA62CA97-D2E1-44AF-B739-7775D14F51CD}" presName="layout" presStyleCnt="0">
        <dgm:presLayoutVars>
          <dgm:chMax/>
          <dgm:chPref/>
          <dgm:dir/>
          <dgm:resizeHandles/>
        </dgm:presLayoutVars>
      </dgm:prSet>
      <dgm:spPr/>
    </dgm:pt>
    <dgm:pt modelId="{FE0C4B3A-405B-4EEE-A287-3E5F7BCCD26E}" type="pres">
      <dgm:prSet presAssocID="{5256CFD8-D6FB-4283-B8C7-677A485CC6E6}" presName="root" presStyleCnt="0">
        <dgm:presLayoutVars>
          <dgm:chMax/>
          <dgm:chPref/>
        </dgm:presLayoutVars>
      </dgm:prSet>
      <dgm:spPr/>
    </dgm:pt>
    <dgm:pt modelId="{AC690C72-F828-4359-B578-C9DC389E086B}" type="pres">
      <dgm:prSet presAssocID="{5256CFD8-D6FB-4283-B8C7-677A485CC6E6}" presName="rootComposite" presStyleCnt="0">
        <dgm:presLayoutVars/>
      </dgm:prSet>
      <dgm:spPr/>
    </dgm:pt>
    <dgm:pt modelId="{62F931CF-D243-46E9-AAF8-0B5B96B27FB1}" type="pres">
      <dgm:prSet presAssocID="{5256CFD8-D6FB-4283-B8C7-677A485CC6E6}" presName="ParentAccent" presStyleLbl="alignNode1" presStyleIdx="0" presStyleCnt="3"/>
      <dgm:spPr>
        <a:ln>
          <a:noFill/>
        </a:ln>
      </dgm:spPr>
    </dgm:pt>
    <dgm:pt modelId="{8ADBED49-B0FA-4570-B2B1-929D8D0648FB}" type="pres">
      <dgm:prSet presAssocID="{5256CFD8-D6FB-4283-B8C7-677A485CC6E6}" presName="ParentSmallAccent" presStyleLbl="fgAcc1" presStyleIdx="0" presStyleCnt="3" custLinFactY="-104095" custLinFactNeighborX="-147" custLinFactNeighborY="-200000"/>
      <dgm:spPr>
        <a:solidFill>
          <a:schemeClr val="accent1">
            <a:alpha val="90000"/>
          </a:schemeClr>
        </a:solidFill>
        <a:ln>
          <a:noFill/>
        </a:ln>
      </dgm:spPr>
    </dgm:pt>
    <dgm:pt modelId="{BE3B098C-B33C-4766-9337-73110745A8B7}" type="pres">
      <dgm:prSet presAssocID="{5256CFD8-D6FB-4283-B8C7-677A485CC6E6}" presName="Parent" presStyleLbl="revTx" presStyleIdx="0" presStyleCnt="3" custScaleX="87863" custLinFactNeighborX="3437">
        <dgm:presLayoutVars>
          <dgm:chMax/>
          <dgm:chPref val="4"/>
          <dgm:bulletEnabled val="1"/>
        </dgm:presLayoutVars>
      </dgm:prSet>
      <dgm:spPr/>
    </dgm:pt>
    <dgm:pt modelId="{8FF33EC7-EA4E-4C35-94C3-F73E8A55896E}" type="pres">
      <dgm:prSet presAssocID="{5256CFD8-D6FB-4283-B8C7-677A485CC6E6}" presName="childShape" presStyleCnt="0">
        <dgm:presLayoutVars>
          <dgm:chMax val="0"/>
          <dgm:chPref val="0"/>
        </dgm:presLayoutVars>
      </dgm:prSet>
      <dgm:spPr/>
    </dgm:pt>
    <dgm:pt modelId="{E539A708-3787-4046-8108-B36EEF7667CC}" type="pres">
      <dgm:prSet presAssocID="{CEB13C65-7C6E-4B80-A8DA-C3182D710DB9}" presName="root" presStyleCnt="0">
        <dgm:presLayoutVars>
          <dgm:chMax/>
          <dgm:chPref/>
        </dgm:presLayoutVars>
      </dgm:prSet>
      <dgm:spPr/>
    </dgm:pt>
    <dgm:pt modelId="{E9526B23-EF93-433C-8EBC-6B02B60835C0}" type="pres">
      <dgm:prSet presAssocID="{CEB13C65-7C6E-4B80-A8DA-C3182D710DB9}" presName="rootComposite" presStyleCnt="0">
        <dgm:presLayoutVars/>
      </dgm:prSet>
      <dgm:spPr/>
    </dgm:pt>
    <dgm:pt modelId="{38899E53-A153-42C1-8435-FD068799ECFB}" type="pres">
      <dgm:prSet presAssocID="{CEB13C65-7C6E-4B80-A8DA-C3182D710DB9}" presName="ParentAccent" presStyleLbl="alignNode1" presStyleIdx="1" presStyleCnt="3" custFlipVert="1" custScaleY="97803" custLinFactNeighborX="621" custLinFactNeighborY="93569"/>
      <dgm:spPr>
        <a:solidFill>
          <a:schemeClr val="accent2">
            <a:lumMod val="40000"/>
            <a:lumOff val="60000"/>
          </a:schemeClr>
        </a:solidFill>
        <a:ln>
          <a:noFill/>
        </a:ln>
      </dgm:spPr>
    </dgm:pt>
    <dgm:pt modelId="{E3A07382-1775-473E-827F-0F4B90803208}" type="pres">
      <dgm:prSet presAssocID="{CEB13C65-7C6E-4B80-A8DA-C3182D710DB9}" presName="ParentSmallAccent" presStyleLbl="fgAcc1" presStyleIdx="1" presStyleCnt="3" custLinFactY="-131207" custLinFactNeighborX="-98445" custLinFactNeighborY="-200000"/>
      <dgm:spPr>
        <a:solidFill>
          <a:schemeClr val="accent2">
            <a:lumMod val="40000"/>
            <a:lumOff val="60000"/>
            <a:alpha val="90000"/>
          </a:schemeClr>
        </a:solidFill>
        <a:ln>
          <a:noFill/>
        </a:ln>
      </dgm:spPr>
    </dgm:pt>
    <dgm:pt modelId="{9077DD91-7F61-400D-A639-184ED8351508}" type="pres">
      <dgm:prSet presAssocID="{CEB13C65-7C6E-4B80-A8DA-C3182D710DB9}" presName="Parent" presStyleLbl="revTx" presStyleIdx="1" presStyleCnt="3" custScaleY="166345" custLinFactNeighborX="1425" custLinFactNeighborY="15755">
        <dgm:presLayoutVars>
          <dgm:chMax/>
          <dgm:chPref val="4"/>
          <dgm:bulletEnabled val="1"/>
        </dgm:presLayoutVars>
      </dgm:prSet>
      <dgm:spPr/>
    </dgm:pt>
    <dgm:pt modelId="{B0B68B01-6660-436A-B47C-08FB2E6DDCC1}" type="pres">
      <dgm:prSet presAssocID="{CEB13C65-7C6E-4B80-A8DA-C3182D710DB9}" presName="childShape" presStyleCnt="0">
        <dgm:presLayoutVars>
          <dgm:chMax val="0"/>
          <dgm:chPref val="0"/>
        </dgm:presLayoutVars>
      </dgm:prSet>
      <dgm:spPr/>
    </dgm:pt>
    <dgm:pt modelId="{88A8E50E-0206-49F5-B7BF-80DDA172FAAE}" type="pres">
      <dgm:prSet presAssocID="{6C649EBB-2750-4547-8FB4-9E77B3FADEB6}" presName="root" presStyleCnt="0">
        <dgm:presLayoutVars>
          <dgm:chMax/>
          <dgm:chPref/>
        </dgm:presLayoutVars>
      </dgm:prSet>
      <dgm:spPr/>
    </dgm:pt>
    <dgm:pt modelId="{8734120A-15A0-49EB-9AD1-CE160C42EEBC}" type="pres">
      <dgm:prSet presAssocID="{6C649EBB-2750-4547-8FB4-9E77B3FADEB6}" presName="rootComposite" presStyleCnt="0">
        <dgm:presLayoutVars/>
      </dgm:prSet>
      <dgm:spPr/>
    </dgm:pt>
    <dgm:pt modelId="{022BA3AF-04C4-48FC-8747-902BA2B8B9CE}" type="pres">
      <dgm:prSet presAssocID="{6C649EBB-2750-4547-8FB4-9E77B3FADEB6}" presName="ParentAccent" presStyleLbl="alignNode1" presStyleIdx="2" presStyleCnt="3" custScaleX="114115" custScaleY="78280" custLinFactY="100000" custLinFactNeighborX="123" custLinFactNeighborY="144701"/>
      <dgm:spPr>
        <a:solidFill>
          <a:schemeClr val="accent6">
            <a:lumMod val="20000"/>
            <a:lumOff val="80000"/>
          </a:schemeClr>
        </a:solidFill>
        <a:ln>
          <a:noFill/>
        </a:ln>
      </dgm:spPr>
    </dgm:pt>
    <dgm:pt modelId="{98C79F78-1044-4CFB-BAA4-3B30675128A3}" type="pres">
      <dgm:prSet presAssocID="{6C649EBB-2750-4547-8FB4-9E77B3FADEB6}" presName="ParentSmallAccent" presStyleLbl="fgAcc1" presStyleIdx="2" presStyleCnt="3" custLinFactX="-24753" custLinFactY="-104092" custLinFactNeighborX="-100000" custLinFactNeighborY="-200000"/>
      <dgm:spPr>
        <a:solidFill>
          <a:schemeClr val="accent6">
            <a:lumMod val="20000"/>
            <a:lumOff val="80000"/>
            <a:alpha val="90000"/>
          </a:schemeClr>
        </a:solidFill>
        <a:ln>
          <a:noFill/>
        </a:ln>
      </dgm:spPr>
    </dgm:pt>
    <dgm:pt modelId="{6F642C3B-91B3-4AEF-AE05-B8CB2663A503}" type="pres">
      <dgm:prSet presAssocID="{6C649EBB-2750-4547-8FB4-9E77B3FADEB6}" presName="Parent" presStyleLbl="revTx" presStyleIdx="2" presStyleCnt="3" custScaleX="108060" custScaleY="213391" custLinFactNeighborX="3151" custLinFactNeighborY="66204">
        <dgm:presLayoutVars>
          <dgm:chMax/>
          <dgm:chPref val="4"/>
          <dgm:bulletEnabled val="1"/>
        </dgm:presLayoutVars>
      </dgm:prSet>
      <dgm:spPr/>
    </dgm:pt>
    <dgm:pt modelId="{F379E1AB-33B7-49BC-AF08-D46C690D5E96}" type="pres">
      <dgm:prSet presAssocID="{6C649EBB-2750-4547-8FB4-9E77B3FADEB6}" presName="childShape" presStyleCnt="0">
        <dgm:presLayoutVars>
          <dgm:chMax val="0"/>
          <dgm:chPref val="0"/>
        </dgm:presLayoutVars>
      </dgm:prSet>
      <dgm:spPr/>
    </dgm:pt>
  </dgm:ptLst>
  <dgm:cxnLst>
    <dgm:cxn modelId="{6121CA6F-14D8-487E-8A5A-53E00BB351A7}" type="presOf" srcId="{CEB13C65-7C6E-4B80-A8DA-C3182D710DB9}" destId="{9077DD91-7F61-400D-A639-184ED8351508}" srcOrd="0" destOrd="0" presId="urn:microsoft.com/office/officeart/2008/layout/SquareAccentList"/>
    <dgm:cxn modelId="{AE31E756-37CB-4A9D-8C21-1EB2FAE98A0D}" type="presOf" srcId="{5256CFD8-D6FB-4283-B8C7-677A485CC6E6}" destId="{BE3B098C-B33C-4766-9337-73110745A8B7}" srcOrd="0" destOrd="0" presId="urn:microsoft.com/office/officeart/2008/layout/SquareAccentList"/>
    <dgm:cxn modelId="{992F96A9-B75C-4049-864A-21DC1A2E6160}" type="presOf" srcId="{DA62CA97-D2E1-44AF-B739-7775D14F51CD}" destId="{42F1B410-B998-468B-B275-E5D486A9D8CD}" srcOrd="0" destOrd="0" presId="urn:microsoft.com/office/officeart/2008/layout/SquareAccentList"/>
    <dgm:cxn modelId="{67A2F9A9-6080-4C7F-83FA-2B3F65A81E38}" type="presOf" srcId="{6C649EBB-2750-4547-8FB4-9E77B3FADEB6}" destId="{6F642C3B-91B3-4AEF-AE05-B8CB2663A503}" srcOrd="0" destOrd="0" presId="urn:microsoft.com/office/officeart/2008/layout/SquareAccentList"/>
    <dgm:cxn modelId="{5FE525B8-1DE1-4050-A2D8-778A2F53E39E}" srcId="{DA62CA97-D2E1-44AF-B739-7775D14F51CD}" destId="{6C649EBB-2750-4547-8FB4-9E77B3FADEB6}" srcOrd="2" destOrd="0" parTransId="{95253C58-4D2F-45A5-ACBF-B66B9520CD76}" sibTransId="{BD20336E-D767-4239-80C2-41CC95EE0964}"/>
    <dgm:cxn modelId="{369821CB-24C0-4464-9D5B-6268781B73EE}" srcId="{DA62CA97-D2E1-44AF-B739-7775D14F51CD}" destId="{CEB13C65-7C6E-4B80-A8DA-C3182D710DB9}" srcOrd="1" destOrd="0" parTransId="{2EBBFF0A-D21D-4E7D-BA27-595B13D21C59}" sibTransId="{63377931-5E53-4ABE-9C1F-C96A284A2E79}"/>
    <dgm:cxn modelId="{AF01C5D8-05C1-4A1D-8BCF-68136D3754A6}" srcId="{DA62CA97-D2E1-44AF-B739-7775D14F51CD}" destId="{5256CFD8-D6FB-4283-B8C7-677A485CC6E6}" srcOrd="0" destOrd="0" parTransId="{D268D10C-9AA3-4290-A446-A243803019D3}" sibTransId="{08560003-221C-4177-9CF7-F04A0AC0C870}"/>
    <dgm:cxn modelId="{C4A9F08A-F915-49EB-926D-C86F3E229604}" type="presParOf" srcId="{42F1B410-B998-468B-B275-E5D486A9D8CD}" destId="{FE0C4B3A-405B-4EEE-A287-3E5F7BCCD26E}" srcOrd="0" destOrd="0" presId="urn:microsoft.com/office/officeart/2008/layout/SquareAccentList"/>
    <dgm:cxn modelId="{F6ABC3EF-5D64-402F-946D-8C8D652C0535}" type="presParOf" srcId="{FE0C4B3A-405B-4EEE-A287-3E5F7BCCD26E}" destId="{AC690C72-F828-4359-B578-C9DC389E086B}" srcOrd="0" destOrd="0" presId="urn:microsoft.com/office/officeart/2008/layout/SquareAccentList"/>
    <dgm:cxn modelId="{8FFD3666-F854-4FB2-AD2E-855A4F04C99C}" type="presParOf" srcId="{AC690C72-F828-4359-B578-C9DC389E086B}" destId="{62F931CF-D243-46E9-AAF8-0B5B96B27FB1}" srcOrd="0" destOrd="0" presId="urn:microsoft.com/office/officeart/2008/layout/SquareAccentList"/>
    <dgm:cxn modelId="{8EB2DA52-D7AA-48CE-B556-BE98DCDF875F}" type="presParOf" srcId="{AC690C72-F828-4359-B578-C9DC389E086B}" destId="{8ADBED49-B0FA-4570-B2B1-929D8D0648FB}" srcOrd="1" destOrd="0" presId="urn:microsoft.com/office/officeart/2008/layout/SquareAccentList"/>
    <dgm:cxn modelId="{58B203F1-A62D-4F96-8CFA-5DDFF17B6EED}" type="presParOf" srcId="{AC690C72-F828-4359-B578-C9DC389E086B}" destId="{BE3B098C-B33C-4766-9337-73110745A8B7}" srcOrd="2" destOrd="0" presId="urn:microsoft.com/office/officeart/2008/layout/SquareAccentList"/>
    <dgm:cxn modelId="{1571E27E-EF71-449E-A905-3771107F661F}" type="presParOf" srcId="{FE0C4B3A-405B-4EEE-A287-3E5F7BCCD26E}" destId="{8FF33EC7-EA4E-4C35-94C3-F73E8A55896E}" srcOrd="1" destOrd="0" presId="urn:microsoft.com/office/officeart/2008/layout/SquareAccentList"/>
    <dgm:cxn modelId="{F3B3A6D3-7D6C-4F75-A5F1-F0A73254FB46}" type="presParOf" srcId="{42F1B410-B998-468B-B275-E5D486A9D8CD}" destId="{E539A708-3787-4046-8108-B36EEF7667CC}" srcOrd="1" destOrd="0" presId="urn:microsoft.com/office/officeart/2008/layout/SquareAccentList"/>
    <dgm:cxn modelId="{AD827FF1-8EDE-4B0F-99E6-068C0A0AC09D}" type="presParOf" srcId="{E539A708-3787-4046-8108-B36EEF7667CC}" destId="{E9526B23-EF93-433C-8EBC-6B02B60835C0}" srcOrd="0" destOrd="0" presId="urn:microsoft.com/office/officeart/2008/layout/SquareAccentList"/>
    <dgm:cxn modelId="{9C31D295-0E1E-43B2-B4AF-DA5F5CF40453}" type="presParOf" srcId="{E9526B23-EF93-433C-8EBC-6B02B60835C0}" destId="{38899E53-A153-42C1-8435-FD068799ECFB}" srcOrd="0" destOrd="0" presId="urn:microsoft.com/office/officeart/2008/layout/SquareAccentList"/>
    <dgm:cxn modelId="{25580C53-37CA-4320-A7DC-6A7B55C7C6A5}" type="presParOf" srcId="{E9526B23-EF93-433C-8EBC-6B02B60835C0}" destId="{E3A07382-1775-473E-827F-0F4B90803208}" srcOrd="1" destOrd="0" presId="urn:microsoft.com/office/officeart/2008/layout/SquareAccentList"/>
    <dgm:cxn modelId="{ED04EA68-86B6-4F20-838A-B40EF216BDB7}" type="presParOf" srcId="{E9526B23-EF93-433C-8EBC-6B02B60835C0}" destId="{9077DD91-7F61-400D-A639-184ED8351508}" srcOrd="2" destOrd="0" presId="urn:microsoft.com/office/officeart/2008/layout/SquareAccentList"/>
    <dgm:cxn modelId="{6D5876F3-FAA7-443A-B62B-666B04F37379}" type="presParOf" srcId="{E539A708-3787-4046-8108-B36EEF7667CC}" destId="{B0B68B01-6660-436A-B47C-08FB2E6DDCC1}" srcOrd="1" destOrd="0" presId="urn:microsoft.com/office/officeart/2008/layout/SquareAccentList"/>
    <dgm:cxn modelId="{2D9B4B85-6D59-42A8-9C8C-E5CE9C071CC1}" type="presParOf" srcId="{42F1B410-B998-468B-B275-E5D486A9D8CD}" destId="{88A8E50E-0206-49F5-B7BF-80DDA172FAAE}" srcOrd="2" destOrd="0" presId="urn:microsoft.com/office/officeart/2008/layout/SquareAccentList"/>
    <dgm:cxn modelId="{9C1524E8-E4CD-49CD-A768-4DEA43F59FBF}" type="presParOf" srcId="{88A8E50E-0206-49F5-B7BF-80DDA172FAAE}" destId="{8734120A-15A0-49EB-9AD1-CE160C42EEBC}" srcOrd="0" destOrd="0" presId="urn:microsoft.com/office/officeart/2008/layout/SquareAccentList"/>
    <dgm:cxn modelId="{5EE4B3D2-321F-4D46-9ABD-E9FB0D53702E}" type="presParOf" srcId="{8734120A-15A0-49EB-9AD1-CE160C42EEBC}" destId="{022BA3AF-04C4-48FC-8747-902BA2B8B9CE}" srcOrd="0" destOrd="0" presId="urn:microsoft.com/office/officeart/2008/layout/SquareAccentList"/>
    <dgm:cxn modelId="{1CFE7A9A-3F7D-4B83-A56E-13D66A205941}" type="presParOf" srcId="{8734120A-15A0-49EB-9AD1-CE160C42EEBC}" destId="{98C79F78-1044-4CFB-BAA4-3B30675128A3}" srcOrd="1" destOrd="0" presId="urn:microsoft.com/office/officeart/2008/layout/SquareAccentList"/>
    <dgm:cxn modelId="{7C491087-700C-43D7-A471-69C907BD7113}" type="presParOf" srcId="{8734120A-15A0-49EB-9AD1-CE160C42EEBC}" destId="{6F642C3B-91B3-4AEF-AE05-B8CB2663A503}" srcOrd="2" destOrd="0" presId="urn:microsoft.com/office/officeart/2008/layout/SquareAccentList"/>
    <dgm:cxn modelId="{357494FB-AEF0-429A-9AF0-2A61701E11E0}" type="presParOf" srcId="{88A8E50E-0206-49F5-B7BF-80DDA172FAAE}" destId="{F379E1AB-33B7-49BC-AF08-D46C690D5E96}" srcOrd="1" destOrd="0" presId="urn:microsoft.com/office/officeart/2008/layout/SquareAccentList"/>
  </dgm:cxnLst>
  <dgm:bg/>
  <dgm:whole/>
  <dgm:extLst>
    <a:ext uri="http://schemas.microsoft.com/office/drawing/2008/diagram">
      <dsp:dataModelExt xmlns:dsp="http://schemas.microsoft.com/office/drawing/2008/diagram" relId="rId207" minVer="http://schemas.openxmlformats.org/drawingml/2006/diagram"/>
    </a:ext>
  </dgm:extLst>
</dgm:dataModel>
</file>

<file path=word/diagrams/data34.xml><?xml version="1.0" encoding="utf-8"?>
<dgm:dataModel xmlns:dgm="http://schemas.openxmlformats.org/drawingml/2006/diagram" xmlns:a="http://schemas.openxmlformats.org/drawingml/2006/main">
  <dgm:ptLst>
    <dgm:pt modelId="{B70CE22E-D5CF-48E3-B89D-FABE9B855110}" type="doc">
      <dgm:prSet loTypeId="urn:microsoft.com/office/officeart/2005/8/layout/list1" loCatId="list" qsTypeId="urn:microsoft.com/office/officeart/2005/8/quickstyle/simple3" qsCatId="simple" csTypeId="urn:microsoft.com/office/officeart/2005/8/colors/accent3_1" csCatId="accent3" phldr="1"/>
      <dgm:spPr/>
    </dgm:pt>
    <dgm:pt modelId="{2B8C6DAD-C441-4BCA-8A9B-DFA9C7A7A720}">
      <dgm:prSet phldrT="[Tekst]" custT="1"/>
      <dgm:spPr/>
      <dgm:t>
        <a:bodyPr/>
        <a:lstStyle/>
        <a:p>
          <a:pPr algn="just"/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a) zajęcia grupowe dla osób dorosłych, zainteresowanych wiedzą o regionalnym </a:t>
          </a:r>
          <a:b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i lokalnym rynku, tematyką przedsiębiorczości, predyspozycji osobowościowo – zawodowych, bilansem kompetencji, a także przygotowaniem do spotkań </a:t>
          </a:r>
          <a:b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z pracodawcami podczas rekrutacji, skuteczną komunikacją, radzeniem sobie ze stresem i rozwojem kompetencji społecznych,  </a:t>
          </a:r>
        </a:p>
      </dgm:t>
    </dgm:pt>
    <dgm:pt modelId="{790EA928-EC9A-4804-9F87-8028DC436FD2}" type="parTrans" cxnId="{04C8F6E9-75F3-4185-B2AE-99A6D6A4385D}">
      <dgm:prSet/>
      <dgm:spPr/>
      <dgm:t>
        <a:bodyPr/>
        <a:lstStyle/>
        <a:p>
          <a:endParaRPr lang="pl-PL"/>
        </a:p>
      </dgm:t>
    </dgm:pt>
    <dgm:pt modelId="{9883D1E6-046E-4207-A097-E125C25CE523}" type="sibTrans" cxnId="{04C8F6E9-75F3-4185-B2AE-99A6D6A4385D}">
      <dgm:prSet/>
      <dgm:spPr/>
      <dgm:t>
        <a:bodyPr/>
        <a:lstStyle/>
        <a:p>
          <a:endParaRPr lang="pl-PL"/>
        </a:p>
      </dgm:t>
    </dgm:pt>
    <dgm:pt modelId="{1065404A-175F-478C-A495-84DB211EF8AF}">
      <dgm:prSet phldrT="[Tekst]" custT="1"/>
      <dgm:spPr/>
      <dgm:t>
        <a:bodyPr/>
        <a:lstStyle/>
        <a:p>
          <a:pPr algn="l"/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  <a:p>
          <a:pPr algn="just"/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b) szkolenia na rzecz kadry powiatowych urzędów pracy z terenu Wielkopolski, pozwalające rozwijać warsztat doradczy, tak by był odpowiedzią na aktualne problemy klientów. </a:t>
          </a:r>
        </a:p>
        <a:p>
          <a:pPr algn="l"/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</a:t>
          </a:r>
        </a:p>
      </dgm:t>
    </dgm:pt>
    <dgm:pt modelId="{4029D7FF-9118-4613-9EE4-0D1B4E320F97}" type="parTrans" cxnId="{AA8D70F4-86EC-490A-9EC2-19C3B6102D77}">
      <dgm:prSet/>
      <dgm:spPr/>
      <dgm:t>
        <a:bodyPr/>
        <a:lstStyle/>
        <a:p>
          <a:endParaRPr lang="pl-PL"/>
        </a:p>
      </dgm:t>
    </dgm:pt>
    <dgm:pt modelId="{8D03F160-9A1E-44BE-BF2C-AC901C78EC55}" type="sibTrans" cxnId="{AA8D70F4-86EC-490A-9EC2-19C3B6102D77}">
      <dgm:prSet/>
      <dgm:spPr/>
      <dgm:t>
        <a:bodyPr/>
        <a:lstStyle/>
        <a:p>
          <a:endParaRPr lang="pl-PL"/>
        </a:p>
      </dgm:t>
    </dgm:pt>
    <dgm:pt modelId="{A38DFB5D-811A-4A19-A162-EAB6DE43C413}" type="pres">
      <dgm:prSet presAssocID="{B70CE22E-D5CF-48E3-B89D-FABE9B855110}" presName="linear" presStyleCnt="0">
        <dgm:presLayoutVars>
          <dgm:dir/>
          <dgm:animLvl val="lvl"/>
          <dgm:resizeHandles val="exact"/>
        </dgm:presLayoutVars>
      </dgm:prSet>
      <dgm:spPr/>
    </dgm:pt>
    <dgm:pt modelId="{E2F0D9C7-FEE3-4E22-AA18-58B1A6A3A6D5}" type="pres">
      <dgm:prSet presAssocID="{2B8C6DAD-C441-4BCA-8A9B-DFA9C7A7A720}" presName="parentLin" presStyleCnt="0"/>
      <dgm:spPr/>
    </dgm:pt>
    <dgm:pt modelId="{84447EA2-4335-49F5-AEA9-6A412E4745D9}" type="pres">
      <dgm:prSet presAssocID="{2B8C6DAD-C441-4BCA-8A9B-DFA9C7A7A720}" presName="parentLeftMargin" presStyleLbl="node1" presStyleIdx="0" presStyleCnt="2"/>
      <dgm:spPr/>
    </dgm:pt>
    <dgm:pt modelId="{ED4DECDE-A37A-4E1E-8FFC-2016F5CD9CE0}" type="pres">
      <dgm:prSet presAssocID="{2B8C6DAD-C441-4BCA-8A9B-DFA9C7A7A720}" presName="parentText" presStyleLbl="node1" presStyleIdx="0" presStyleCnt="2" custScaleX="142997" custScaleY="183683" custLinFactNeighborX="-38464" custLinFactNeighborY="10782">
        <dgm:presLayoutVars>
          <dgm:chMax val="0"/>
          <dgm:bulletEnabled val="1"/>
        </dgm:presLayoutVars>
      </dgm:prSet>
      <dgm:spPr/>
    </dgm:pt>
    <dgm:pt modelId="{142831EE-E46F-4488-8529-1E8FC41BC89D}" type="pres">
      <dgm:prSet presAssocID="{2B8C6DAD-C441-4BCA-8A9B-DFA9C7A7A720}" presName="negativeSpace" presStyleCnt="0"/>
      <dgm:spPr/>
    </dgm:pt>
    <dgm:pt modelId="{8DD3A9C4-AA0B-40FB-8771-A8DDEECBF063}" type="pres">
      <dgm:prSet presAssocID="{2B8C6DAD-C441-4BCA-8A9B-DFA9C7A7A720}" presName="childText" presStyleLbl="conFgAcc1" presStyleIdx="0" presStyleCnt="2">
        <dgm:presLayoutVars>
          <dgm:bulletEnabled val="1"/>
        </dgm:presLayoutVars>
      </dgm:prSet>
      <dgm:spPr/>
    </dgm:pt>
    <dgm:pt modelId="{10F99EA7-BEF5-4BFD-AACD-7CA12DEC6F2A}" type="pres">
      <dgm:prSet presAssocID="{9883D1E6-046E-4207-A097-E125C25CE523}" presName="spaceBetweenRectangles" presStyleCnt="0"/>
      <dgm:spPr/>
    </dgm:pt>
    <dgm:pt modelId="{28FC0456-1CC0-492D-A677-1F9253F3777C}" type="pres">
      <dgm:prSet presAssocID="{1065404A-175F-478C-A495-84DB211EF8AF}" presName="parentLin" presStyleCnt="0"/>
      <dgm:spPr/>
    </dgm:pt>
    <dgm:pt modelId="{3F4488D8-4FF7-42BB-B171-7E9DF6E910FE}" type="pres">
      <dgm:prSet presAssocID="{1065404A-175F-478C-A495-84DB211EF8AF}" presName="parentLeftMargin" presStyleLbl="node1" presStyleIdx="0" presStyleCnt="2"/>
      <dgm:spPr/>
    </dgm:pt>
    <dgm:pt modelId="{15D04EF1-AB8D-4AD6-9E5B-C8B35EF8D0A5}" type="pres">
      <dgm:prSet presAssocID="{1065404A-175F-478C-A495-84DB211EF8AF}" presName="parentText" presStyleLbl="node1" presStyleIdx="1" presStyleCnt="2" custScaleX="127587" custScaleY="134573" custLinFactNeighborX="-9454" custLinFactNeighborY="12728">
        <dgm:presLayoutVars>
          <dgm:chMax val="0"/>
          <dgm:bulletEnabled val="1"/>
        </dgm:presLayoutVars>
      </dgm:prSet>
      <dgm:spPr/>
    </dgm:pt>
    <dgm:pt modelId="{5E5F0B72-D26E-4603-84C1-3FCC5B4DC0EA}" type="pres">
      <dgm:prSet presAssocID="{1065404A-175F-478C-A495-84DB211EF8AF}" presName="negativeSpace" presStyleCnt="0"/>
      <dgm:spPr/>
    </dgm:pt>
    <dgm:pt modelId="{B2CE77A9-1970-448C-AB63-5E3BB08B9057}" type="pres">
      <dgm:prSet presAssocID="{1065404A-175F-478C-A495-84DB211EF8AF}" presName="childText" presStyleLbl="conFgAcc1" presStyleIdx="1" presStyleCnt="2">
        <dgm:presLayoutVars>
          <dgm:bulletEnabled val="1"/>
        </dgm:presLayoutVars>
      </dgm:prSet>
      <dgm:spPr/>
    </dgm:pt>
  </dgm:ptLst>
  <dgm:cxnLst>
    <dgm:cxn modelId="{58EDCE3D-A650-4415-9404-03475723B580}" type="presOf" srcId="{1065404A-175F-478C-A495-84DB211EF8AF}" destId="{15D04EF1-AB8D-4AD6-9E5B-C8B35EF8D0A5}" srcOrd="1" destOrd="0" presId="urn:microsoft.com/office/officeart/2005/8/layout/list1"/>
    <dgm:cxn modelId="{D6CEB352-99FD-4D76-BD91-B29D22E47BCF}" type="presOf" srcId="{2B8C6DAD-C441-4BCA-8A9B-DFA9C7A7A720}" destId="{ED4DECDE-A37A-4E1E-8FFC-2016F5CD9CE0}" srcOrd="1" destOrd="0" presId="urn:microsoft.com/office/officeart/2005/8/layout/list1"/>
    <dgm:cxn modelId="{BF607791-892C-4A6C-BF8E-4CAF50E7170A}" type="presOf" srcId="{1065404A-175F-478C-A495-84DB211EF8AF}" destId="{3F4488D8-4FF7-42BB-B171-7E9DF6E910FE}" srcOrd="0" destOrd="0" presId="urn:microsoft.com/office/officeart/2005/8/layout/list1"/>
    <dgm:cxn modelId="{D1ED08BF-6BFB-4BF5-BB16-2BD39A88391E}" type="presOf" srcId="{B70CE22E-D5CF-48E3-B89D-FABE9B855110}" destId="{A38DFB5D-811A-4A19-A162-EAB6DE43C413}" srcOrd="0" destOrd="0" presId="urn:microsoft.com/office/officeart/2005/8/layout/list1"/>
    <dgm:cxn modelId="{4BEBDEDE-1FA3-4BC4-A13B-D228769AD23B}" type="presOf" srcId="{2B8C6DAD-C441-4BCA-8A9B-DFA9C7A7A720}" destId="{84447EA2-4335-49F5-AEA9-6A412E4745D9}" srcOrd="0" destOrd="0" presId="urn:microsoft.com/office/officeart/2005/8/layout/list1"/>
    <dgm:cxn modelId="{04C8F6E9-75F3-4185-B2AE-99A6D6A4385D}" srcId="{B70CE22E-D5CF-48E3-B89D-FABE9B855110}" destId="{2B8C6DAD-C441-4BCA-8A9B-DFA9C7A7A720}" srcOrd="0" destOrd="0" parTransId="{790EA928-EC9A-4804-9F87-8028DC436FD2}" sibTransId="{9883D1E6-046E-4207-A097-E125C25CE523}"/>
    <dgm:cxn modelId="{AA8D70F4-86EC-490A-9EC2-19C3B6102D77}" srcId="{B70CE22E-D5CF-48E3-B89D-FABE9B855110}" destId="{1065404A-175F-478C-A495-84DB211EF8AF}" srcOrd="1" destOrd="0" parTransId="{4029D7FF-9118-4613-9EE4-0D1B4E320F97}" sibTransId="{8D03F160-9A1E-44BE-BF2C-AC901C78EC55}"/>
    <dgm:cxn modelId="{8D8B6855-29BD-4457-B513-111E3D1B5FCC}" type="presParOf" srcId="{A38DFB5D-811A-4A19-A162-EAB6DE43C413}" destId="{E2F0D9C7-FEE3-4E22-AA18-58B1A6A3A6D5}" srcOrd="0" destOrd="0" presId="urn:microsoft.com/office/officeart/2005/8/layout/list1"/>
    <dgm:cxn modelId="{D8E76FC6-8EB2-4CE5-BCCE-BC9E2292B84C}" type="presParOf" srcId="{E2F0D9C7-FEE3-4E22-AA18-58B1A6A3A6D5}" destId="{84447EA2-4335-49F5-AEA9-6A412E4745D9}" srcOrd="0" destOrd="0" presId="urn:microsoft.com/office/officeart/2005/8/layout/list1"/>
    <dgm:cxn modelId="{60248AFA-3307-4793-9D16-75A6B7F6EDE4}" type="presParOf" srcId="{E2F0D9C7-FEE3-4E22-AA18-58B1A6A3A6D5}" destId="{ED4DECDE-A37A-4E1E-8FFC-2016F5CD9CE0}" srcOrd="1" destOrd="0" presId="urn:microsoft.com/office/officeart/2005/8/layout/list1"/>
    <dgm:cxn modelId="{6B836C03-C644-49B7-8A25-886C62F3E270}" type="presParOf" srcId="{A38DFB5D-811A-4A19-A162-EAB6DE43C413}" destId="{142831EE-E46F-4488-8529-1E8FC41BC89D}" srcOrd="1" destOrd="0" presId="urn:microsoft.com/office/officeart/2005/8/layout/list1"/>
    <dgm:cxn modelId="{E424DD7F-EF12-4C19-A879-D4082EA3BDD4}" type="presParOf" srcId="{A38DFB5D-811A-4A19-A162-EAB6DE43C413}" destId="{8DD3A9C4-AA0B-40FB-8771-A8DDEECBF063}" srcOrd="2" destOrd="0" presId="urn:microsoft.com/office/officeart/2005/8/layout/list1"/>
    <dgm:cxn modelId="{FAC73CD9-A310-4A75-A919-8F7C694DFE36}" type="presParOf" srcId="{A38DFB5D-811A-4A19-A162-EAB6DE43C413}" destId="{10F99EA7-BEF5-4BFD-AACD-7CA12DEC6F2A}" srcOrd="3" destOrd="0" presId="urn:microsoft.com/office/officeart/2005/8/layout/list1"/>
    <dgm:cxn modelId="{EA5BE77C-EE05-4ADA-A495-6103C2232938}" type="presParOf" srcId="{A38DFB5D-811A-4A19-A162-EAB6DE43C413}" destId="{28FC0456-1CC0-492D-A677-1F9253F3777C}" srcOrd="4" destOrd="0" presId="urn:microsoft.com/office/officeart/2005/8/layout/list1"/>
    <dgm:cxn modelId="{4BB29001-A9C0-43DD-B33D-47863734A4FD}" type="presParOf" srcId="{28FC0456-1CC0-492D-A677-1F9253F3777C}" destId="{3F4488D8-4FF7-42BB-B171-7E9DF6E910FE}" srcOrd="0" destOrd="0" presId="urn:microsoft.com/office/officeart/2005/8/layout/list1"/>
    <dgm:cxn modelId="{227DF10A-A1FB-466A-96E1-5CC71F57EAA4}" type="presParOf" srcId="{28FC0456-1CC0-492D-A677-1F9253F3777C}" destId="{15D04EF1-AB8D-4AD6-9E5B-C8B35EF8D0A5}" srcOrd="1" destOrd="0" presId="urn:microsoft.com/office/officeart/2005/8/layout/list1"/>
    <dgm:cxn modelId="{DE5C27C6-FCEB-431F-ACEC-007DB5388FDF}" type="presParOf" srcId="{A38DFB5D-811A-4A19-A162-EAB6DE43C413}" destId="{5E5F0B72-D26E-4603-84C1-3FCC5B4DC0EA}" srcOrd="5" destOrd="0" presId="urn:microsoft.com/office/officeart/2005/8/layout/list1"/>
    <dgm:cxn modelId="{AE36B465-EC29-4088-8DCC-57EC1B6B9D9F}" type="presParOf" srcId="{A38DFB5D-811A-4A19-A162-EAB6DE43C413}" destId="{B2CE77A9-1970-448C-AB63-5E3BB08B9057}" srcOrd="6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16" minVer="http://schemas.openxmlformats.org/drawingml/2006/diagram"/>
    </a:ext>
  </dgm:extLst>
</dgm:dataModel>
</file>

<file path=word/diagrams/data35.xml><?xml version="1.0" encoding="utf-8"?>
<dgm:dataModel xmlns:dgm="http://schemas.openxmlformats.org/drawingml/2006/diagram" xmlns:a="http://schemas.openxmlformats.org/drawingml/2006/main">
  <dgm:ptLst>
    <dgm:pt modelId="{81193A0A-D274-4EF1-A892-1ACA79B63B8D}" type="doc">
      <dgm:prSet loTypeId="urn:microsoft.com/office/officeart/2008/layout/VerticalCircleList" loCatId="list" qsTypeId="urn:microsoft.com/office/officeart/2005/8/quickstyle/simple4" qsCatId="simple" csTypeId="urn:microsoft.com/office/officeart/2005/8/colors/colorful2" csCatId="colorful" phldr="1"/>
      <dgm:spPr/>
    </dgm:pt>
    <dgm:pt modelId="{A62EDC92-D91F-4BD5-96BB-74DACB3CA7E5}">
      <dgm:prSet phldrT="[Tekst]" custT="1"/>
      <dgm:spPr/>
      <dgm:t>
        <a:bodyPr/>
        <a:lstStyle/>
        <a:p>
          <a:r>
            <a:rPr lang="pl-PL" sz="1050"/>
            <a:t>        </a:t>
          </a:r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a) analizę potencjału przedsiębiorczego</a:t>
          </a:r>
          <a:r>
            <a:rPr lang="pl-PL" sz="1050"/>
            <a:t>,</a:t>
          </a:r>
        </a:p>
      </dgm:t>
      <dgm:extLst>
        <a:ext uri="{E40237B7-FDA0-4F09-8148-C483321AD2D9}">
          <dgm14:cNvPr xmlns:dgm14="http://schemas.microsoft.com/office/drawing/2010/diagram" id="0" name="" descr="analizę potencjału przedsiębiorczego,&#10;bilans kompetencji&#10;wiedzę o możliwościach uzyskania wsparcia finansowego i merytorycznego w lokalnych instytucjach.&#10;"/>
        </a:ext>
      </dgm:extLst>
    </dgm:pt>
    <dgm:pt modelId="{6EC30FC4-8AC6-4C0F-84C3-DF85EC1BDE23}" type="parTrans" cxnId="{A8C1B7CE-9C89-4B61-88AF-2027692236B9}">
      <dgm:prSet/>
      <dgm:spPr/>
      <dgm:t>
        <a:bodyPr/>
        <a:lstStyle/>
        <a:p>
          <a:endParaRPr lang="pl-PL"/>
        </a:p>
      </dgm:t>
    </dgm:pt>
    <dgm:pt modelId="{6D1A6023-9DCA-4753-BAF2-A2AA58DDDB0E}" type="sibTrans" cxnId="{A8C1B7CE-9C89-4B61-88AF-2027692236B9}">
      <dgm:prSet/>
      <dgm:spPr/>
      <dgm:t>
        <a:bodyPr/>
        <a:lstStyle/>
        <a:p>
          <a:endParaRPr lang="pl-PL"/>
        </a:p>
      </dgm:t>
    </dgm:pt>
    <dgm:pt modelId="{D36BF520-6283-4103-8161-7D7EF963540B}">
      <dgm:prSet phldrT="[Tekst]" custT="1"/>
      <dgm:spPr/>
      <dgm:t>
        <a:bodyPr/>
        <a:lstStyle/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   b) bilans kompetencji</a:t>
          </a:r>
          <a:r>
            <a:rPr lang="pl-PL" sz="1050"/>
            <a:t>, </a:t>
          </a:r>
        </a:p>
      </dgm:t>
      <dgm:extLst>
        <a:ext uri="{E40237B7-FDA0-4F09-8148-C483321AD2D9}">
          <dgm14:cNvPr xmlns:dgm14="http://schemas.microsoft.com/office/drawing/2010/diagram" id="0" name="" descr="analizę potencjału przedsiębiorczego,&#10;bilans kompetencji&#10;wiedzę o możliwościach uzyskania wsparcia finansowego i merytorycznego w lokalnych instytucjach.&#10;"/>
        </a:ext>
      </dgm:extLst>
    </dgm:pt>
    <dgm:pt modelId="{320F88C9-6F14-48F9-A9D0-D935E0B36DE8}" type="parTrans" cxnId="{0AFAE307-1162-43A8-B372-920AAF0853FB}">
      <dgm:prSet/>
      <dgm:spPr/>
      <dgm:t>
        <a:bodyPr/>
        <a:lstStyle/>
        <a:p>
          <a:endParaRPr lang="pl-PL"/>
        </a:p>
      </dgm:t>
    </dgm:pt>
    <dgm:pt modelId="{4E5603C8-9D50-4D23-B4C5-DD65F0B828A9}" type="sibTrans" cxnId="{0AFAE307-1162-43A8-B372-920AAF0853FB}">
      <dgm:prSet/>
      <dgm:spPr/>
      <dgm:t>
        <a:bodyPr/>
        <a:lstStyle/>
        <a:p>
          <a:endParaRPr lang="pl-PL"/>
        </a:p>
      </dgm:t>
    </dgm:pt>
    <dgm:pt modelId="{E56A7C01-026A-4883-A657-0210C814DB43}">
      <dgm:prSet phldrT="[Tekst]" custT="1"/>
      <dgm:spPr/>
      <dgm:t>
        <a:bodyPr/>
        <a:lstStyle/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c) wiedzę o możliwościach uzyskania wsparcia finansowego i merytorycznego </a:t>
          </a:r>
          <a:b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w lokalnych instytucjach.</a:t>
          </a:r>
        </a:p>
      </dgm:t>
      <dgm:extLst>
        <a:ext uri="{E40237B7-FDA0-4F09-8148-C483321AD2D9}">
          <dgm14:cNvPr xmlns:dgm14="http://schemas.microsoft.com/office/drawing/2010/diagram" id="0" name="" descr="analizę potencjału przedsiębiorczego,&#10;bilans kompetencji&#10;wiedzę o możliwościach uzyskania wsparcia finansowego i merytorycznego w lokalnych instytucjach.&#10;"/>
        </a:ext>
      </dgm:extLst>
    </dgm:pt>
    <dgm:pt modelId="{3244897C-7555-425A-B344-2A5936B4C056}" type="parTrans" cxnId="{9731C2A2-1564-4E88-8B13-E058E8E9DF28}">
      <dgm:prSet/>
      <dgm:spPr/>
      <dgm:t>
        <a:bodyPr/>
        <a:lstStyle/>
        <a:p>
          <a:endParaRPr lang="pl-PL"/>
        </a:p>
      </dgm:t>
    </dgm:pt>
    <dgm:pt modelId="{4AB4C89A-06D6-40E0-A35A-4795A7CC3758}" type="sibTrans" cxnId="{9731C2A2-1564-4E88-8B13-E058E8E9DF28}">
      <dgm:prSet/>
      <dgm:spPr/>
      <dgm:t>
        <a:bodyPr/>
        <a:lstStyle/>
        <a:p>
          <a:endParaRPr lang="pl-PL"/>
        </a:p>
      </dgm:t>
    </dgm:pt>
    <dgm:pt modelId="{A06A4FCC-0874-49D8-BBBD-4AC46C98B8FB}" type="pres">
      <dgm:prSet presAssocID="{81193A0A-D274-4EF1-A892-1ACA79B63B8D}" presName="Name0" presStyleCnt="0">
        <dgm:presLayoutVars>
          <dgm:dir/>
        </dgm:presLayoutVars>
      </dgm:prSet>
      <dgm:spPr/>
    </dgm:pt>
    <dgm:pt modelId="{C27580DF-74BB-4023-B3C3-E1BB05F1F87A}" type="pres">
      <dgm:prSet presAssocID="{A62EDC92-D91F-4BD5-96BB-74DACB3CA7E5}" presName="noChildren" presStyleCnt="0"/>
      <dgm:spPr/>
    </dgm:pt>
    <dgm:pt modelId="{CA54801B-98C8-4D3A-ADCC-B37F09F527FA}" type="pres">
      <dgm:prSet presAssocID="{A62EDC92-D91F-4BD5-96BB-74DACB3CA7E5}" presName="gap" presStyleCnt="0"/>
      <dgm:spPr/>
    </dgm:pt>
    <dgm:pt modelId="{D6736C60-4D6C-420C-8C5E-EF9B80905E41}" type="pres">
      <dgm:prSet presAssocID="{A62EDC92-D91F-4BD5-96BB-74DACB3CA7E5}" presName="medCircle2" presStyleLbl="vennNode1" presStyleIdx="0" presStyleCnt="3" custScaleX="66837" custScaleY="73469" custLinFactX="-100000" custLinFactNeighborX="-150106" custLinFactNeighborY="-66262"/>
      <dgm:spPr/>
    </dgm:pt>
    <dgm:pt modelId="{9328F7D2-BD71-4A62-9D78-A3D490D9B474}" type="pres">
      <dgm:prSet presAssocID="{A62EDC92-D91F-4BD5-96BB-74DACB3CA7E5}" presName="txLvlOnly1" presStyleLbl="revTx" presStyleIdx="0" presStyleCnt="3" custScaleX="83429" custScaleY="72449" custLinFactNeighborX="-63895" custLinFactNeighborY="-13839"/>
      <dgm:spPr/>
    </dgm:pt>
    <dgm:pt modelId="{0CB54D1C-E7BB-49DE-B11B-BF15EE5E651D}" type="pres">
      <dgm:prSet presAssocID="{D36BF520-6283-4103-8161-7D7EF963540B}" presName="noChildren" presStyleCnt="0"/>
      <dgm:spPr/>
    </dgm:pt>
    <dgm:pt modelId="{B5876FC8-8805-4EF4-9A1D-FEA693301BAB}" type="pres">
      <dgm:prSet presAssocID="{D36BF520-6283-4103-8161-7D7EF963540B}" presName="gap" presStyleCnt="0"/>
      <dgm:spPr/>
    </dgm:pt>
    <dgm:pt modelId="{EAF1EB3F-05CC-41F2-9100-D0172680B585}" type="pres">
      <dgm:prSet presAssocID="{D36BF520-6283-4103-8161-7D7EF963540B}" presName="medCircle2" presStyleLbl="vennNode1" presStyleIdx="1" presStyleCnt="3" custScaleX="65525" custScaleY="69722" custLinFactX="-100000" custLinFactNeighborX="-152520" custLinFactNeighborY="-27399"/>
      <dgm:spPr/>
    </dgm:pt>
    <dgm:pt modelId="{799543A3-528B-4B88-9982-3B0CE89D9303}" type="pres">
      <dgm:prSet presAssocID="{D36BF520-6283-4103-8161-7D7EF963540B}" presName="txLvlOnly1" presStyleLbl="revTx" presStyleIdx="1" presStyleCnt="3" custScaleX="75456" custScaleY="60162" custLinFactNeighborX="-63341" custLinFactNeighborY="-32568"/>
      <dgm:spPr/>
    </dgm:pt>
    <dgm:pt modelId="{32750A92-FDDF-45EE-A521-7DC9667892E6}" type="pres">
      <dgm:prSet presAssocID="{E56A7C01-026A-4883-A657-0210C814DB43}" presName="noChildren" presStyleCnt="0"/>
      <dgm:spPr/>
    </dgm:pt>
    <dgm:pt modelId="{32AC476D-85CE-4B5E-9C05-3F0E19C7E325}" type="pres">
      <dgm:prSet presAssocID="{E56A7C01-026A-4883-A657-0210C814DB43}" presName="gap" presStyleCnt="0"/>
      <dgm:spPr/>
    </dgm:pt>
    <dgm:pt modelId="{F2594EC7-EA69-4D9A-9F93-41E898B0E329}" type="pres">
      <dgm:prSet presAssocID="{E56A7C01-026A-4883-A657-0210C814DB43}" presName="medCircle2" presStyleLbl="vennNode1" presStyleIdx="2" presStyleCnt="3" custScaleX="63147" custScaleY="71455" custLinFactX="-81834" custLinFactNeighborX="-100000" custLinFactNeighborY="-40383"/>
      <dgm:spPr/>
    </dgm:pt>
    <dgm:pt modelId="{F8721757-3402-4B2F-9898-0FEF7FD7180B}" type="pres">
      <dgm:prSet presAssocID="{E56A7C01-026A-4883-A657-0210C814DB43}" presName="txLvlOnly1" presStyleLbl="revTx" presStyleIdx="2" presStyleCnt="3" custScaleX="150225" custScaleY="80241" custLinFactNeighborX="-9692" custLinFactNeighborY="-42469"/>
      <dgm:spPr/>
    </dgm:pt>
  </dgm:ptLst>
  <dgm:cxnLst>
    <dgm:cxn modelId="{0AFAE307-1162-43A8-B372-920AAF0853FB}" srcId="{81193A0A-D274-4EF1-A892-1ACA79B63B8D}" destId="{D36BF520-6283-4103-8161-7D7EF963540B}" srcOrd="1" destOrd="0" parTransId="{320F88C9-6F14-48F9-A9D0-D935E0B36DE8}" sibTransId="{4E5603C8-9D50-4D23-B4C5-DD65F0B828A9}"/>
    <dgm:cxn modelId="{5CB7472F-D815-4E22-A0F0-C3AE10DCB92B}" type="presOf" srcId="{81193A0A-D274-4EF1-A892-1ACA79B63B8D}" destId="{A06A4FCC-0874-49D8-BBBD-4AC46C98B8FB}" srcOrd="0" destOrd="0" presId="urn:microsoft.com/office/officeart/2008/layout/VerticalCircleList"/>
    <dgm:cxn modelId="{D0C57042-FEAE-4BD9-B0DF-8F317491A543}" type="presOf" srcId="{D36BF520-6283-4103-8161-7D7EF963540B}" destId="{799543A3-528B-4B88-9982-3B0CE89D9303}" srcOrd="0" destOrd="0" presId="urn:microsoft.com/office/officeart/2008/layout/VerticalCircleList"/>
    <dgm:cxn modelId="{9731C2A2-1564-4E88-8B13-E058E8E9DF28}" srcId="{81193A0A-D274-4EF1-A892-1ACA79B63B8D}" destId="{E56A7C01-026A-4883-A657-0210C814DB43}" srcOrd="2" destOrd="0" parTransId="{3244897C-7555-425A-B344-2A5936B4C056}" sibTransId="{4AB4C89A-06D6-40E0-A35A-4795A7CC3758}"/>
    <dgm:cxn modelId="{A8C1B7CE-9C89-4B61-88AF-2027692236B9}" srcId="{81193A0A-D274-4EF1-A892-1ACA79B63B8D}" destId="{A62EDC92-D91F-4BD5-96BB-74DACB3CA7E5}" srcOrd="0" destOrd="0" parTransId="{6EC30FC4-8AC6-4C0F-84C3-DF85EC1BDE23}" sibTransId="{6D1A6023-9DCA-4753-BAF2-A2AA58DDDB0E}"/>
    <dgm:cxn modelId="{364CC0E2-0AE4-4A55-A744-59C6F981D0BF}" type="presOf" srcId="{A62EDC92-D91F-4BD5-96BB-74DACB3CA7E5}" destId="{9328F7D2-BD71-4A62-9D78-A3D490D9B474}" srcOrd="0" destOrd="0" presId="urn:microsoft.com/office/officeart/2008/layout/VerticalCircleList"/>
    <dgm:cxn modelId="{6724CBF6-C3AF-48B0-A259-2F8DFAD9A365}" type="presOf" srcId="{E56A7C01-026A-4883-A657-0210C814DB43}" destId="{F8721757-3402-4B2F-9898-0FEF7FD7180B}" srcOrd="0" destOrd="0" presId="urn:microsoft.com/office/officeart/2008/layout/VerticalCircleList"/>
    <dgm:cxn modelId="{339B33A9-6E09-4068-9A08-D03937931BCE}" type="presParOf" srcId="{A06A4FCC-0874-49D8-BBBD-4AC46C98B8FB}" destId="{C27580DF-74BB-4023-B3C3-E1BB05F1F87A}" srcOrd="0" destOrd="0" presId="urn:microsoft.com/office/officeart/2008/layout/VerticalCircleList"/>
    <dgm:cxn modelId="{5730CD85-8425-4133-8071-A7C20EDF64B9}" type="presParOf" srcId="{C27580DF-74BB-4023-B3C3-E1BB05F1F87A}" destId="{CA54801B-98C8-4D3A-ADCC-B37F09F527FA}" srcOrd="0" destOrd="0" presId="urn:microsoft.com/office/officeart/2008/layout/VerticalCircleList"/>
    <dgm:cxn modelId="{45C872CC-595F-4911-B290-D4ADFEB5193B}" type="presParOf" srcId="{C27580DF-74BB-4023-B3C3-E1BB05F1F87A}" destId="{D6736C60-4D6C-420C-8C5E-EF9B80905E41}" srcOrd="1" destOrd="0" presId="urn:microsoft.com/office/officeart/2008/layout/VerticalCircleList"/>
    <dgm:cxn modelId="{04DDB6C4-9F4F-4D20-A9F1-9E63924DD714}" type="presParOf" srcId="{C27580DF-74BB-4023-B3C3-E1BB05F1F87A}" destId="{9328F7D2-BD71-4A62-9D78-A3D490D9B474}" srcOrd="2" destOrd="0" presId="urn:microsoft.com/office/officeart/2008/layout/VerticalCircleList"/>
    <dgm:cxn modelId="{E5EB2D8A-3523-4431-8B79-48150F96DEC9}" type="presParOf" srcId="{A06A4FCC-0874-49D8-BBBD-4AC46C98B8FB}" destId="{0CB54D1C-E7BB-49DE-B11B-BF15EE5E651D}" srcOrd="1" destOrd="0" presId="urn:microsoft.com/office/officeart/2008/layout/VerticalCircleList"/>
    <dgm:cxn modelId="{51111896-48C3-45E6-A167-CE416393AD90}" type="presParOf" srcId="{0CB54D1C-E7BB-49DE-B11B-BF15EE5E651D}" destId="{B5876FC8-8805-4EF4-9A1D-FEA693301BAB}" srcOrd="0" destOrd="0" presId="urn:microsoft.com/office/officeart/2008/layout/VerticalCircleList"/>
    <dgm:cxn modelId="{2FA7518A-FE3E-4A41-A515-A44F435A3152}" type="presParOf" srcId="{0CB54D1C-E7BB-49DE-B11B-BF15EE5E651D}" destId="{EAF1EB3F-05CC-41F2-9100-D0172680B585}" srcOrd="1" destOrd="0" presId="urn:microsoft.com/office/officeart/2008/layout/VerticalCircleList"/>
    <dgm:cxn modelId="{15B95CC8-FC1F-4E67-8F3B-5A4C84FD19B9}" type="presParOf" srcId="{0CB54D1C-E7BB-49DE-B11B-BF15EE5E651D}" destId="{799543A3-528B-4B88-9982-3B0CE89D9303}" srcOrd="2" destOrd="0" presId="urn:microsoft.com/office/officeart/2008/layout/VerticalCircleList"/>
    <dgm:cxn modelId="{FC5F11D1-EA40-4D68-9D9C-D00ECBF6CB39}" type="presParOf" srcId="{A06A4FCC-0874-49D8-BBBD-4AC46C98B8FB}" destId="{32750A92-FDDF-45EE-A521-7DC9667892E6}" srcOrd="2" destOrd="0" presId="urn:microsoft.com/office/officeart/2008/layout/VerticalCircleList"/>
    <dgm:cxn modelId="{EE8FBBE5-6D69-4A0E-B972-36961F107DDD}" type="presParOf" srcId="{32750A92-FDDF-45EE-A521-7DC9667892E6}" destId="{32AC476D-85CE-4B5E-9C05-3F0E19C7E325}" srcOrd="0" destOrd="0" presId="urn:microsoft.com/office/officeart/2008/layout/VerticalCircleList"/>
    <dgm:cxn modelId="{E34E1117-50B4-4E09-AF66-CB6338FC38DE}" type="presParOf" srcId="{32750A92-FDDF-45EE-A521-7DC9667892E6}" destId="{F2594EC7-EA69-4D9A-9F93-41E898B0E329}" srcOrd="1" destOrd="0" presId="urn:microsoft.com/office/officeart/2008/layout/VerticalCircleList"/>
    <dgm:cxn modelId="{88F0C35A-6972-4255-B999-ABEDDF8F0837}" type="presParOf" srcId="{32750A92-FDDF-45EE-A521-7DC9667892E6}" destId="{F8721757-3402-4B2F-9898-0FEF7FD7180B}" srcOrd="2" destOrd="0" presId="urn:microsoft.com/office/officeart/2008/layout/VerticalCircleList"/>
  </dgm:cxnLst>
  <dgm:bg/>
  <dgm:whole/>
  <dgm:extLst>
    <a:ext uri="http://schemas.microsoft.com/office/drawing/2008/diagram">
      <dsp:dataModelExt xmlns:dsp="http://schemas.microsoft.com/office/drawing/2008/diagram" relId="rId222" minVer="http://schemas.openxmlformats.org/drawingml/2006/diagram"/>
    </a:ext>
  </dgm:extLst>
</dgm:dataModel>
</file>

<file path=word/diagrams/data36.xml><?xml version="1.0" encoding="utf-8"?>
<dgm:dataModel xmlns:dgm="http://schemas.openxmlformats.org/drawingml/2006/diagram" xmlns:a="http://schemas.openxmlformats.org/drawingml/2006/main">
  <dgm:ptLst>
    <dgm:pt modelId="{9FF48E13-BF01-479A-A0D3-473B2A14D118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358FE96E-BEFF-49B6-85D6-1A4E4005266F}">
      <dgm:prSet phldrT="[Tekst]"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r>
            <a:rPr lang="pl-PL" sz="105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1. badania dotyczącego zatrudnienia w sektorze zielonej gospodarki na wielkopolskim rynku pracy. </a:t>
          </a:r>
        </a:p>
      </dgm:t>
    </dgm:pt>
    <dgm:pt modelId="{ED8F0067-323A-4A84-B965-8EDB98A29E20}" type="parTrans" cxnId="{28F6F19D-6D57-436D-A67F-80F4B6A68570}">
      <dgm:prSet/>
      <dgm:spPr/>
      <dgm:t>
        <a:bodyPr/>
        <a:lstStyle/>
        <a:p>
          <a:endParaRPr lang="pl-PL"/>
        </a:p>
      </dgm:t>
    </dgm:pt>
    <dgm:pt modelId="{6AA70BC4-1FF1-428D-B7F5-DEB2FCD4547C}" type="sibTrans" cxnId="{28F6F19D-6D57-436D-A67F-80F4B6A68570}">
      <dgm:prSet/>
      <dgm:spPr/>
      <dgm:t>
        <a:bodyPr/>
        <a:lstStyle/>
        <a:p>
          <a:endParaRPr lang="pl-PL"/>
        </a:p>
      </dgm:t>
    </dgm:pt>
    <dgm:pt modelId="{7CBA97F6-C83D-44D8-91F2-7D8DC79E7D75}">
      <dgm:prSet phldrT="[Tekst]" custT="1"/>
      <dgm:spPr>
        <a:ln>
          <a:solidFill>
            <a:schemeClr val="accent3">
              <a:lumMod val="40000"/>
              <a:lumOff val="60000"/>
            </a:schemeClr>
          </a:solidFill>
        </a:ln>
      </dgm:spPr>
      <dgm:t>
        <a:bodyPr/>
        <a:lstStyle/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Badanie ma koncentrować się na określeniu wpływu sektora na zatrudnienie w regionie, funkcjonowaniu zielonych miejsc pracy oraz miejsc pracy wymagających tzw. zielonych kompetencji, możliwościach zaspokojenia potrzeb gospodarki w tym zakresie. </a:t>
          </a:r>
        </a:p>
      </dgm:t>
    </dgm:pt>
    <dgm:pt modelId="{2E9A2FC9-67EA-4FFB-8E3D-C88A8CB22024}" type="parTrans" cxnId="{E554CEB5-3554-4012-B234-ED740F58C67D}">
      <dgm:prSet/>
      <dgm:spPr/>
      <dgm:t>
        <a:bodyPr/>
        <a:lstStyle/>
        <a:p>
          <a:endParaRPr lang="pl-PL"/>
        </a:p>
      </dgm:t>
    </dgm:pt>
    <dgm:pt modelId="{BC5EE52E-8C1C-445E-9D28-C6268A2C16D6}" type="sibTrans" cxnId="{E554CEB5-3554-4012-B234-ED740F58C67D}">
      <dgm:prSet/>
      <dgm:spPr/>
      <dgm:t>
        <a:bodyPr/>
        <a:lstStyle/>
        <a:p>
          <a:endParaRPr lang="pl-PL"/>
        </a:p>
      </dgm:t>
    </dgm:pt>
    <dgm:pt modelId="{F64E0DEE-D1C2-48C4-9AE8-43CDA35E976A}" type="pres">
      <dgm:prSet presAssocID="{9FF48E13-BF01-479A-A0D3-473B2A14D118}" presName="linear" presStyleCnt="0">
        <dgm:presLayoutVars>
          <dgm:animLvl val="lvl"/>
          <dgm:resizeHandles val="exact"/>
        </dgm:presLayoutVars>
      </dgm:prSet>
      <dgm:spPr/>
    </dgm:pt>
    <dgm:pt modelId="{F90B9522-E72A-49DE-A34F-91F5E3A57621}" type="pres">
      <dgm:prSet presAssocID="{358FE96E-BEFF-49B6-85D6-1A4E4005266F}" presName="parentText" presStyleLbl="node1" presStyleIdx="0" presStyleCnt="1" custScaleY="44144" custLinFactNeighborY="-20916">
        <dgm:presLayoutVars>
          <dgm:chMax val="0"/>
          <dgm:bulletEnabled val="1"/>
        </dgm:presLayoutVars>
      </dgm:prSet>
      <dgm:spPr/>
    </dgm:pt>
    <dgm:pt modelId="{A43B6DF8-D83D-48E9-86F6-DE1C54E5E688}" type="pres">
      <dgm:prSet presAssocID="{358FE96E-BEFF-49B6-85D6-1A4E4005266F}" presName="childText" presStyleLbl="revTx" presStyleIdx="0" presStyleCnt="1" custLinFactNeighborX="-1291" custLinFactNeighborY="1297">
        <dgm:presLayoutVars>
          <dgm:bulletEnabled val="1"/>
        </dgm:presLayoutVars>
      </dgm:prSet>
      <dgm:spPr/>
    </dgm:pt>
  </dgm:ptLst>
  <dgm:cxnLst>
    <dgm:cxn modelId="{AF82DF19-898F-4D91-B23E-CB884F18F6EB}" type="presOf" srcId="{9FF48E13-BF01-479A-A0D3-473B2A14D118}" destId="{F64E0DEE-D1C2-48C4-9AE8-43CDA35E976A}" srcOrd="0" destOrd="0" presId="urn:microsoft.com/office/officeart/2005/8/layout/vList2"/>
    <dgm:cxn modelId="{31D10220-6268-4A83-A795-5D3ADA0E691D}" type="presOf" srcId="{7CBA97F6-C83D-44D8-91F2-7D8DC79E7D75}" destId="{A43B6DF8-D83D-48E9-86F6-DE1C54E5E688}" srcOrd="0" destOrd="0" presId="urn:microsoft.com/office/officeart/2005/8/layout/vList2"/>
    <dgm:cxn modelId="{28F6F19D-6D57-436D-A67F-80F4B6A68570}" srcId="{9FF48E13-BF01-479A-A0D3-473B2A14D118}" destId="{358FE96E-BEFF-49B6-85D6-1A4E4005266F}" srcOrd="0" destOrd="0" parTransId="{ED8F0067-323A-4A84-B965-8EDB98A29E20}" sibTransId="{6AA70BC4-1FF1-428D-B7F5-DEB2FCD4547C}"/>
    <dgm:cxn modelId="{E554CEB5-3554-4012-B234-ED740F58C67D}" srcId="{358FE96E-BEFF-49B6-85D6-1A4E4005266F}" destId="{7CBA97F6-C83D-44D8-91F2-7D8DC79E7D75}" srcOrd="0" destOrd="0" parTransId="{2E9A2FC9-67EA-4FFB-8E3D-C88A8CB22024}" sibTransId="{BC5EE52E-8C1C-445E-9D28-C6268A2C16D6}"/>
    <dgm:cxn modelId="{EF31C1B8-8A57-4A32-B7E4-53F76F5FF280}" type="presOf" srcId="{358FE96E-BEFF-49B6-85D6-1A4E4005266F}" destId="{F90B9522-E72A-49DE-A34F-91F5E3A57621}" srcOrd="0" destOrd="0" presId="urn:microsoft.com/office/officeart/2005/8/layout/vList2"/>
    <dgm:cxn modelId="{786EB34B-F0DD-4DBB-8CA3-8F96EF1245E5}" type="presParOf" srcId="{F64E0DEE-D1C2-48C4-9AE8-43CDA35E976A}" destId="{F90B9522-E72A-49DE-A34F-91F5E3A57621}" srcOrd="0" destOrd="0" presId="urn:microsoft.com/office/officeart/2005/8/layout/vList2"/>
    <dgm:cxn modelId="{32657911-A016-40E6-9B3F-2389D6EB2100}" type="presParOf" srcId="{F64E0DEE-D1C2-48C4-9AE8-43CDA35E976A}" destId="{A43B6DF8-D83D-48E9-86F6-DE1C54E5E688}" srcOrd="1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31" minVer="http://schemas.openxmlformats.org/drawingml/2006/diagram"/>
    </a:ext>
  </dgm:extLst>
</dgm:dataModel>
</file>

<file path=word/diagrams/data37.xml><?xml version="1.0" encoding="utf-8"?>
<dgm:dataModel xmlns:dgm="http://schemas.openxmlformats.org/drawingml/2006/diagram" xmlns:a="http://schemas.openxmlformats.org/drawingml/2006/main">
  <dgm:ptLst>
    <dgm:pt modelId="{9FF48E13-BF01-479A-A0D3-473B2A14D118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7CBA97F6-C83D-44D8-91F2-7D8DC79E7D75}">
      <dgm:prSet phldrT="[Tekst]" custT="1"/>
      <dgm:spPr>
        <a:xfrm>
          <a:off x="0" y="303539"/>
          <a:ext cx="5486400" cy="579600"/>
        </a:xfrm>
        <a:prstGeom prst="rect">
          <a:avLst/>
        </a:prstGeom>
        <a:ln>
          <a:solidFill>
            <a:schemeClr val="accent1"/>
          </a:solidFill>
        </a:ln>
      </dgm:spPr>
      <dgm:t>
        <a:bodyPr/>
        <a:lstStyle/>
        <a:p>
          <a:pPr>
            <a:buChar char="•"/>
          </a:pPr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w ramach Inwestycji A3.1.1 Wsparcie rozwoju nowoczesnego kształcenia zawodowego, szkolnictwa wyższego oraz uczenia się przez całe życie objętej wsparciem ze środków Krajowego Planu Odbudowy </a:t>
          </a:r>
          <a:b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i Zwiększenia Odporności. Od 2024 r. realizują go Centrum Wsparcia Rzemiosła, Kształcenia Dualnego </a:t>
          </a:r>
          <a:b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i Zawodowego w Kaliszu oraz Wojewódzki Urząd Pracy w Poznaniu.</a:t>
          </a:r>
        </a:p>
      </dgm:t>
    </dgm:pt>
    <dgm:pt modelId="{2E9A2FC9-67EA-4FFB-8E3D-C88A8CB22024}" type="parTrans" cxnId="{E554CEB5-3554-4012-B234-ED740F58C67D}">
      <dgm:prSet/>
      <dgm:spPr/>
      <dgm:t>
        <a:bodyPr/>
        <a:lstStyle/>
        <a:p>
          <a:endParaRPr lang="pl-PL">
            <a:solidFill>
              <a:sysClr val="windowText" lastClr="000000"/>
            </a:solidFill>
          </a:endParaRPr>
        </a:p>
      </dgm:t>
    </dgm:pt>
    <dgm:pt modelId="{BC5EE52E-8C1C-445E-9D28-C6268A2C16D6}" type="sibTrans" cxnId="{E554CEB5-3554-4012-B234-ED740F58C67D}">
      <dgm:prSet/>
      <dgm:spPr/>
      <dgm:t>
        <a:bodyPr/>
        <a:lstStyle/>
        <a:p>
          <a:endParaRPr lang="pl-PL">
            <a:solidFill>
              <a:sysClr val="windowText" lastClr="000000"/>
            </a:solidFill>
          </a:endParaRPr>
        </a:p>
      </dgm:t>
    </dgm:pt>
    <dgm:pt modelId="{358FE96E-BEFF-49B6-85D6-1A4E4005266F}">
      <dgm:prSet phldrT="[Tekst]" custT="1"/>
      <dgm:spPr>
        <a:xfrm>
          <a:off x="0" y="0"/>
          <a:ext cx="5486400" cy="289231"/>
        </a:xfrm>
        <a:prstGeom prst="roundRect">
          <a:avLst/>
        </a:prstGeom>
      </dgm:spPr>
      <dgm:t>
        <a:bodyPr/>
        <a:lstStyle/>
        <a:p>
          <a:pPr>
            <a:buNone/>
          </a:pPr>
          <a:r>
            <a:rPr lang="pl-PL" sz="105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2. projektu pt.:„Zbudowanie systemu koordynacji i monitorowania regionalnych działań na rzecz kształcenia zawodowego, szkolnictwa wyższego oraz uczenia się przez całe życie, w tym uczenia się dorosłych </a:t>
          </a:r>
        </a:p>
      </dgm:t>
    </dgm:pt>
    <dgm:pt modelId="{6AA70BC4-1FF1-428D-B7F5-DEB2FCD4547C}" type="sibTrans" cxnId="{28F6F19D-6D57-436D-A67F-80F4B6A68570}">
      <dgm:prSet/>
      <dgm:spPr/>
      <dgm:t>
        <a:bodyPr/>
        <a:lstStyle/>
        <a:p>
          <a:endParaRPr lang="pl-PL">
            <a:solidFill>
              <a:sysClr val="windowText" lastClr="000000"/>
            </a:solidFill>
          </a:endParaRPr>
        </a:p>
      </dgm:t>
    </dgm:pt>
    <dgm:pt modelId="{ED8F0067-323A-4A84-B965-8EDB98A29E20}" type="parTrans" cxnId="{28F6F19D-6D57-436D-A67F-80F4B6A68570}">
      <dgm:prSet/>
      <dgm:spPr/>
      <dgm:t>
        <a:bodyPr/>
        <a:lstStyle/>
        <a:p>
          <a:endParaRPr lang="pl-PL">
            <a:solidFill>
              <a:sysClr val="windowText" lastClr="000000"/>
            </a:solidFill>
          </a:endParaRPr>
        </a:p>
      </dgm:t>
    </dgm:pt>
    <dgm:pt modelId="{F64E0DEE-D1C2-48C4-9AE8-43CDA35E976A}" type="pres">
      <dgm:prSet presAssocID="{9FF48E13-BF01-479A-A0D3-473B2A14D118}" presName="linear" presStyleCnt="0">
        <dgm:presLayoutVars>
          <dgm:animLvl val="lvl"/>
          <dgm:resizeHandles val="exact"/>
        </dgm:presLayoutVars>
      </dgm:prSet>
      <dgm:spPr/>
    </dgm:pt>
    <dgm:pt modelId="{F90B9522-E72A-49DE-A34F-91F5E3A57621}" type="pres">
      <dgm:prSet presAssocID="{358FE96E-BEFF-49B6-85D6-1A4E4005266F}" presName="parentText" presStyleLbl="node1" presStyleIdx="0" presStyleCnt="1" custScaleY="61241" custLinFactY="-156526" custLinFactNeighborX="-2723" custLinFactNeighborY="-200000">
        <dgm:presLayoutVars>
          <dgm:chMax val="0"/>
          <dgm:bulletEnabled val="1"/>
        </dgm:presLayoutVars>
      </dgm:prSet>
      <dgm:spPr/>
    </dgm:pt>
    <dgm:pt modelId="{A43B6DF8-D83D-48E9-86F6-DE1C54E5E688}" type="pres">
      <dgm:prSet presAssocID="{358FE96E-BEFF-49B6-85D6-1A4E4005266F}" presName="childText" presStyleLbl="revTx" presStyleIdx="0" presStyleCnt="1" custScaleY="118143" custLinFactNeighborY="43941">
        <dgm:presLayoutVars>
          <dgm:bulletEnabled val="1"/>
        </dgm:presLayoutVars>
      </dgm:prSet>
      <dgm:spPr/>
    </dgm:pt>
  </dgm:ptLst>
  <dgm:cxnLst>
    <dgm:cxn modelId="{AF82DF19-898F-4D91-B23E-CB884F18F6EB}" type="presOf" srcId="{9FF48E13-BF01-479A-A0D3-473B2A14D118}" destId="{F64E0DEE-D1C2-48C4-9AE8-43CDA35E976A}" srcOrd="0" destOrd="0" presId="urn:microsoft.com/office/officeart/2005/8/layout/vList2"/>
    <dgm:cxn modelId="{31D10220-6268-4A83-A795-5D3ADA0E691D}" type="presOf" srcId="{7CBA97F6-C83D-44D8-91F2-7D8DC79E7D75}" destId="{A43B6DF8-D83D-48E9-86F6-DE1C54E5E688}" srcOrd="0" destOrd="0" presId="urn:microsoft.com/office/officeart/2005/8/layout/vList2"/>
    <dgm:cxn modelId="{28F6F19D-6D57-436D-A67F-80F4B6A68570}" srcId="{9FF48E13-BF01-479A-A0D3-473B2A14D118}" destId="{358FE96E-BEFF-49B6-85D6-1A4E4005266F}" srcOrd="0" destOrd="0" parTransId="{ED8F0067-323A-4A84-B965-8EDB98A29E20}" sibTransId="{6AA70BC4-1FF1-428D-B7F5-DEB2FCD4547C}"/>
    <dgm:cxn modelId="{E554CEB5-3554-4012-B234-ED740F58C67D}" srcId="{358FE96E-BEFF-49B6-85D6-1A4E4005266F}" destId="{7CBA97F6-C83D-44D8-91F2-7D8DC79E7D75}" srcOrd="0" destOrd="0" parTransId="{2E9A2FC9-67EA-4FFB-8E3D-C88A8CB22024}" sibTransId="{BC5EE52E-8C1C-445E-9D28-C6268A2C16D6}"/>
    <dgm:cxn modelId="{EF31C1B8-8A57-4A32-B7E4-53F76F5FF280}" type="presOf" srcId="{358FE96E-BEFF-49B6-85D6-1A4E4005266F}" destId="{F90B9522-E72A-49DE-A34F-91F5E3A57621}" srcOrd="0" destOrd="0" presId="urn:microsoft.com/office/officeart/2005/8/layout/vList2"/>
    <dgm:cxn modelId="{786EB34B-F0DD-4DBB-8CA3-8F96EF1245E5}" type="presParOf" srcId="{F64E0DEE-D1C2-48C4-9AE8-43CDA35E976A}" destId="{F90B9522-E72A-49DE-A34F-91F5E3A57621}" srcOrd="0" destOrd="0" presId="urn:microsoft.com/office/officeart/2005/8/layout/vList2"/>
    <dgm:cxn modelId="{32657911-A016-40E6-9B3F-2389D6EB2100}" type="presParOf" srcId="{F64E0DEE-D1C2-48C4-9AE8-43CDA35E976A}" destId="{A43B6DF8-D83D-48E9-86F6-DE1C54E5E688}" srcOrd="1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36" minVer="http://schemas.openxmlformats.org/drawingml/2006/diagram"/>
    </a:ext>
  </dgm:extLst>
</dgm:dataModel>
</file>

<file path=word/diagrams/data38.xml><?xml version="1.0" encoding="utf-8"?>
<dgm:dataModel xmlns:dgm="http://schemas.openxmlformats.org/drawingml/2006/diagram" xmlns:a="http://schemas.openxmlformats.org/drawingml/2006/main">
  <dgm:ptLst>
    <dgm:pt modelId="{73A90757-2CCB-43D2-B41B-A61155310B7C}" type="doc">
      <dgm:prSet loTypeId="urn:microsoft.com/office/officeart/2005/8/layout/hierarchy3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DA6D9F42-0366-4D29-81AC-A0B8F6D71490}">
      <dgm:prSet phldrT="[Tekst]" custT="1"/>
      <dgm:spPr>
        <a:solidFill>
          <a:schemeClr val="accent3">
            <a:lumMod val="20000"/>
            <a:lumOff val="80000"/>
          </a:schemeClr>
        </a:solidFill>
      </dgm:spPr>
      <dgm:t>
        <a:bodyPr/>
        <a:lstStyle/>
        <a:p>
          <a:pPr algn="just"/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1. Uczestnictwo w pracach Wojewódzkiego Zespołu Koordynacji podmiotu wspierającego wdrażanie, koordynację i monitorowanie Zintegrowanej Strategii Umiejętności 2030 w województwie wielkopolskim, a także Międzyregionalnego Zespołu Koordynacji oraz krajowych sieci tematycznych. </a:t>
          </a:r>
        </a:p>
      </dgm:t>
    </dgm:pt>
    <dgm:pt modelId="{3871A23B-7EC5-4BD4-AA2E-C21FA92A6AB6}" type="parTrans" cxnId="{6CB25BBC-7EFE-4ACA-A361-B8C8030DA27B}">
      <dgm:prSet/>
      <dgm:spPr/>
      <dgm:t>
        <a:bodyPr/>
        <a:lstStyle/>
        <a:p>
          <a:endParaRPr lang="pl-PL" sz="1100"/>
        </a:p>
      </dgm:t>
    </dgm:pt>
    <dgm:pt modelId="{E1088ED6-EFE1-402F-8758-6F2FE0A4CB07}" type="sibTrans" cxnId="{6CB25BBC-7EFE-4ACA-A361-B8C8030DA27B}">
      <dgm:prSet/>
      <dgm:spPr/>
      <dgm:t>
        <a:bodyPr/>
        <a:lstStyle/>
        <a:p>
          <a:endParaRPr lang="pl-PL" sz="1100"/>
        </a:p>
      </dgm:t>
    </dgm:pt>
    <dgm:pt modelId="{83D0E080-3B3F-4966-8231-8585426CC0E7}">
      <dgm:prSet custT="1"/>
      <dgm:spPr/>
      <dgm:t>
        <a:bodyPr/>
        <a:lstStyle/>
        <a:p>
          <a:pPr algn="just"/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Efektem tych prac ma być koordynacja działań na poziomie regionalnym, a także stworzenie rozwiązań, które zostaną wprowadzone do krajowej polityki rozwoju umiejętności.</a:t>
          </a:r>
        </a:p>
      </dgm:t>
    </dgm:pt>
    <dgm:pt modelId="{A5CD6D93-A1D1-4A55-A6C2-6106B52EB75E}" type="parTrans" cxnId="{76595B1B-812A-456B-943F-4C1E3C8F7250}">
      <dgm:prSet/>
      <dgm:spPr/>
      <dgm:t>
        <a:bodyPr/>
        <a:lstStyle/>
        <a:p>
          <a:endParaRPr lang="pl-PL" sz="1100"/>
        </a:p>
      </dgm:t>
    </dgm:pt>
    <dgm:pt modelId="{5D6666BA-862F-46DF-B2F3-910D9673B23D}" type="sibTrans" cxnId="{76595B1B-812A-456B-943F-4C1E3C8F7250}">
      <dgm:prSet/>
      <dgm:spPr/>
      <dgm:t>
        <a:bodyPr/>
        <a:lstStyle/>
        <a:p>
          <a:endParaRPr lang="pl-PL" sz="1100"/>
        </a:p>
      </dgm:t>
    </dgm:pt>
    <dgm:pt modelId="{0C418D4E-9331-4D40-BB44-257F8005360F}" type="pres">
      <dgm:prSet presAssocID="{73A90757-2CCB-43D2-B41B-A61155310B7C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6955A14C-580B-4DBD-A105-4CAF54521C17}" type="pres">
      <dgm:prSet presAssocID="{DA6D9F42-0366-4D29-81AC-A0B8F6D71490}" presName="root" presStyleCnt="0"/>
      <dgm:spPr/>
    </dgm:pt>
    <dgm:pt modelId="{7D09A338-4630-4F06-8DD3-509AB5FDB7AA}" type="pres">
      <dgm:prSet presAssocID="{DA6D9F42-0366-4D29-81AC-A0B8F6D71490}" presName="rootComposite" presStyleCnt="0"/>
      <dgm:spPr/>
    </dgm:pt>
    <dgm:pt modelId="{D9556202-7F3F-4E4F-9C0D-C7074D0FD991}" type="pres">
      <dgm:prSet presAssocID="{DA6D9F42-0366-4D29-81AC-A0B8F6D71490}" presName="rootText" presStyleLbl="node1" presStyleIdx="0" presStyleCnt="1" custScaleX="416544" custScaleY="137004"/>
      <dgm:spPr/>
    </dgm:pt>
    <dgm:pt modelId="{825666A5-29FF-4D59-BF7E-63B1CB1FB14B}" type="pres">
      <dgm:prSet presAssocID="{DA6D9F42-0366-4D29-81AC-A0B8F6D71490}" presName="rootConnector" presStyleLbl="node1" presStyleIdx="0" presStyleCnt="1"/>
      <dgm:spPr/>
    </dgm:pt>
    <dgm:pt modelId="{71651E08-B219-47F5-9F61-EFB704BCB8FB}" type="pres">
      <dgm:prSet presAssocID="{DA6D9F42-0366-4D29-81AC-A0B8F6D71490}" presName="childShape" presStyleCnt="0"/>
      <dgm:spPr/>
    </dgm:pt>
    <dgm:pt modelId="{9AF68FF4-5E75-4249-9022-EAEE75526020}" type="pres">
      <dgm:prSet presAssocID="{A5CD6D93-A1D1-4A55-A6C2-6106B52EB75E}" presName="Name13" presStyleLbl="parChTrans1D2" presStyleIdx="0" presStyleCnt="1"/>
      <dgm:spPr/>
    </dgm:pt>
    <dgm:pt modelId="{67698BCF-5A24-4A3F-95CD-414921C4D31E}" type="pres">
      <dgm:prSet presAssocID="{83D0E080-3B3F-4966-8231-8585426CC0E7}" presName="childText" presStyleLbl="bgAcc1" presStyleIdx="0" presStyleCnt="1" custScaleX="387659" custScaleY="119129">
        <dgm:presLayoutVars>
          <dgm:bulletEnabled val="1"/>
        </dgm:presLayoutVars>
      </dgm:prSet>
      <dgm:spPr/>
    </dgm:pt>
  </dgm:ptLst>
  <dgm:cxnLst>
    <dgm:cxn modelId="{D02EC013-6FAE-49C6-AED3-C5FB6985282C}" type="presOf" srcId="{A5CD6D93-A1D1-4A55-A6C2-6106B52EB75E}" destId="{9AF68FF4-5E75-4249-9022-EAEE75526020}" srcOrd="0" destOrd="0" presId="urn:microsoft.com/office/officeart/2005/8/layout/hierarchy3"/>
    <dgm:cxn modelId="{76595B1B-812A-456B-943F-4C1E3C8F7250}" srcId="{DA6D9F42-0366-4D29-81AC-A0B8F6D71490}" destId="{83D0E080-3B3F-4966-8231-8585426CC0E7}" srcOrd="0" destOrd="0" parTransId="{A5CD6D93-A1D1-4A55-A6C2-6106B52EB75E}" sibTransId="{5D6666BA-862F-46DF-B2F3-910D9673B23D}"/>
    <dgm:cxn modelId="{C4087E2E-D86F-469A-A9DC-7B495108C0CD}" type="presOf" srcId="{73A90757-2CCB-43D2-B41B-A61155310B7C}" destId="{0C418D4E-9331-4D40-BB44-257F8005360F}" srcOrd="0" destOrd="0" presId="urn:microsoft.com/office/officeart/2005/8/layout/hierarchy3"/>
    <dgm:cxn modelId="{AA4A8238-C6D4-43CA-B36D-FB6FF9F93716}" type="presOf" srcId="{83D0E080-3B3F-4966-8231-8585426CC0E7}" destId="{67698BCF-5A24-4A3F-95CD-414921C4D31E}" srcOrd="0" destOrd="0" presId="urn:microsoft.com/office/officeart/2005/8/layout/hierarchy3"/>
    <dgm:cxn modelId="{297E1554-33D5-4985-88EB-2EB1312C96B2}" type="presOf" srcId="{DA6D9F42-0366-4D29-81AC-A0B8F6D71490}" destId="{825666A5-29FF-4D59-BF7E-63B1CB1FB14B}" srcOrd="1" destOrd="0" presId="urn:microsoft.com/office/officeart/2005/8/layout/hierarchy3"/>
    <dgm:cxn modelId="{6A9EF0B2-084C-4562-BC8D-E8E8B99A3404}" type="presOf" srcId="{DA6D9F42-0366-4D29-81AC-A0B8F6D71490}" destId="{D9556202-7F3F-4E4F-9C0D-C7074D0FD991}" srcOrd="0" destOrd="0" presId="urn:microsoft.com/office/officeart/2005/8/layout/hierarchy3"/>
    <dgm:cxn modelId="{6CB25BBC-7EFE-4ACA-A361-B8C8030DA27B}" srcId="{73A90757-2CCB-43D2-B41B-A61155310B7C}" destId="{DA6D9F42-0366-4D29-81AC-A0B8F6D71490}" srcOrd="0" destOrd="0" parTransId="{3871A23B-7EC5-4BD4-AA2E-C21FA92A6AB6}" sibTransId="{E1088ED6-EFE1-402F-8758-6F2FE0A4CB07}"/>
    <dgm:cxn modelId="{307E21C1-A490-4353-B7B6-839CF9ED4638}" type="presParOf" srcId="{0C418D4E-9331-4D40-BB44-257F8005360F}" destId="{6955A14C-580B-4DBD-A105-4CAF54521C17}" srcOrd="0" destOrd="0" presId="urn:microsoft.com/office/officeart/2005/8/layout/hierarchy3"/>
    <dgm:cxn modelId="{314E5FB2-F0F5-4C17-A34C-1D1F8CD6F66F}" type="presParOf" srcId="{6955A14C-580B-4DBD-A105-4CAF54521C17}" destId="{7D09A338-4630-4F06-8DD3-509AB5FDB7AA}" srcOrd="0" destOrd="0" presId="urn:microsoft.com/office/officeart/2005/8/layout/hierarchy3"/>
    <dgm:cxn modelId="{55A0EF2D-738A-4E81-8810-F2A974995114}" type="presParOf" srcId="{7D09A338-4630-4F06-8DD3-509AB5FDB7AA}" destId="{D9556202-7F3F-4E4F-9C0D-C7074D0FD991}" srcOrd="0" destOrd="0" presId="urn:microsoft.com/office/officeart/2005/8/layout/hierarchy3"/>
    <dgm:cxn modelId="{8282AB1C-4DB5-4B29-B5D3-14E2EA56F369}" type="presParOf" srcId="{7D09A338-4630-4F06-8DD3-509AB5FDB7AA}" destId="{825666A5-29FF-4D59-BF7E-63B1CB1FB14B}" srcOrd="1" destOrd="0" presId="urn:microsoft.com/office/officeart/2005/8/layout/hierarchy3"/>
    <dgm:cxn modelId="{4D521554-E23F-4E3C-8CFD-56D912D58FA2}" type="presParOf" srcId="{6955A14C-580B-4DBD-A105-4CAF54521C17}" destId="{71651E08-B219-47F5-9F61-EFB704BCB8FB}" srcOrd="1" destOrd="0" presId="urn:microsoft.com/office/officeart/2005/8/layout/hierarchy3"/>
    <dgm:cxn modelId="{1B29D4DC-3040-42E1-A232-9A37B5ADD516}" type="presParOf" srcId="{71651E08-B219-47F5-9F61-EFB704BCB8FB}" destId="{9AF68FF4-5E75-4249-9022-EAEE75526020}" srcOrd="0" destOrd="0" presId="urn:microsoft.com/office/officeart/2005/8/layout/hierarchy3"/>
    <dgm:cxn modelId="{46794A75-5EC6-4C64-AC50-138956A002C5}" type="presParOf" srcId="{71651E08-B219-47F5-9F61-EFB704BCB8FB}" destId="{67698BCF-5A24-4A3F-95CD-414921C4D31E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42" minVer="http://schemas.openxmlformats.org/drawingml/2006/diagram"/>
    </a:ext>
  </dgm:extLst>
</dgm:dataModel>
</file>

<file path=word/diagrams/data39.xml><?xml version="1.0" encoding="utf-8"?>
<dgm:dataModel xmlns:dgm="http://schemas.openxmlformats.org/drawingml/2006/diagram" xmlns:a="http://schemas.openxmlformats.org/drawingml/2006/main">
  <dgm:ptLst>
    <dgm:pt modelId="{73A90757-2CCB-43D2-B41B-A61155310B7C}" type="doc">
      <dgm:prSet loTypeId="urn:microsoft.com/office/officeart/2005/8/layout/hierarchy3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DA6D9F42-0366-4D29-81AC-A0B8F6D71490}">
      <dgm:prSet phldrT="[Tekst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pPr algn="just"/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2. Realizacja 5 badań o charakterze społecznym z zakresu edukacji ustawicznej oraz rozpoczęcie 3 kolejnych. </a:t>
          </a:r>
        </a:p>
      </dgm:t>
    </dgm:pt>
    <dgm:pt modelId="{3871A23B-7EC5-4BD4-AA2E-C21FA92A6AB6}" type="parTrans" cxnId="{6CB25BBC-7EFE-4ACA-A361-B8C8030DA27B}">
      <dgm:prSet/>
      <dgm:spPr/>
      <dgm:t>
        <a:bodyPr/>
        <a:lstStyle/>
        <a:p>
          <a:endParaRPr lang="pl-PL" sz="1100"/>
        </a:p>
      </dgm:t>
    </dgm:pt>
    <dgm:pt modelId="{E1088ED6-EFE1-402F-8758-6F2FE0A4CB07}" type="sibTrans" cxnId="{6CB25BBC-7EFE-4ACA-A361-B8C8030DA27B}">
      <dgm:prSet/>
      <dgm:spPr/>
      <dgm:t>
        <a:bodyPr/>
        <a:lstStyle/>
        <a:p>
          <a:endParaRPr lang="pl-PL" sz="1100"/>
        </a:p>
      </dgm:t>
    </dgm:pt>
    <dgm:pt modelId="{83D0E080-3B3F-4966-8231-8585426CC0E7}">
      <dgm:prSet custT="1"/>
      <dgm:spPr/>
      <dgm:t>
        <a:bodyPr/>
        <a:lstStyle/>
        <a:p>
          <a:pPr algn="just"/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4 badania poświęcone są działaniom podejmowanym w obszarze polityki na rzecz rozwoju umiejętności i współpracy w województwie wielkopolskim: na poziomie szkolnictwa ponadpodstawowego, </a:t>
          </a:r>
          <a:b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w ramach szkolnictwa wyższego, przez instytucje czasu wolnego, kultury, wsparcia rodziny oraz w ramach uczenia się w miejscu pracy,</a:t>
          </a:r>
        </a:p>
      </dgm:t>
    </dgm:pt>
    <dgm:pt modelId="{A5CD6D93-A1D1-4A55-A6C2-6106B52EB75E}" type="parTrans" cxnId="{76595B1B-812A-456B-943F-4C1E3C8F7250}">
      <dgm:prSet/>
      <dgm:spPr/>
      <dgm:t>
        <a:bodyPr/>
        <a:lstStyle/>
        <a:p>
          <a:endParaRPr lang="pl-PL" sz="1100"/>
        </a:p>
      </dgm:t>
    </dgm:pt>
    <dgm:pt modelId="{5D6666BA-862F-46DF-B2F3-910D9673B23D}" type="sibTrans" cxnId="{76595B1B-812A-456B-943F-4C1E3C8F7250}">
      <dgm:prSet/>
      <dgm:spPr/>
      <dgm:t>
        <a:bodyPr/>
        <a:lstStyle/>
        <a:p>
          <a:endParaRPr lang="pl-PL" sz="1100"/>
        </a:p>
      </dgm:t>
    </dgm:pt>
    <dgm:pt modelId="{6E490517-C898-4B5A-A61B-8CB3D8C75228}">
      <dgm:prSet custT="1"/>
      <dgm:spPr/>
      <dgm:t>
        <a:bodyPr/>
        <a:lstStyle/>
        <a:p>
          <a:pPr algn="just"/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pozostałe badania dotyczyć będą m.in. aktywności edukacyjnej Wielkopolan (uczenie formalne, nieformalne i pozaformalne), srebrnej edukacji w zakresie aktywności i potencjału edukacyjnego seniorów oraz edukacji wielokulturowej w koncepcji </a:t>
          </a:r>
          <a:r>
            <a:rPr lang="pl-PL" sz="1100" i="1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Lifelong Learning (LLL)</a:t>
          </a:r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.</a:t>
          </a:r>
        </a:p>
      </dgm:t>
    </dgm:pt>
    <dgm:pt modelId="{7C04764D-3FA3-4D35-B6B1-980D2519F794}" type="parTrans" cxnId="{49B27380-BE89-480E-804B-3F52F28E52FF}">
      <dgm:prSet/>
      <dgm:spPr/>
      <dgm:t>
        <a:bodyPr/>
        <a:lstStyle/>
        <a:p>
          <a:endParaRPr lang="pl-PL" sz="1100"/>
        </a:p>
      </dgm:t>
    </dgm:pt>
    <dgm:pt modelId="{7FAB1ACF-A3B6-4C24-92C9-C50EAC5F6C31}" type="sibTrans" cxnId="{49B27380-BE89-480E-804B-3F52F28E52FF}">
      <dgm:prSet/>
      <dgm:spPr/>
      <dgm:t>
        <a:bodyPr/>
        <a:lstStyle/>
        <a:p>
          <a:endParaRPr lang="pl-PL" sz="1100"/>
        </a:p>
      </dgm:t>
    </dgm:pt>
    <dgm:pt modelId="{7353D8DF-C07C-44EC-8F7A-516F2E85668E}" type="pres">
      <dgm:prSet presAssocID="{73A90757-2CCB-43D2-B41B-A61155310B7C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B57B101-3198-4B52-A6BD-773081EF2869}" type="pres">
      <dgm:prSet presAssocID="{DA6D9F42-0366-4D29-81AC-A0B8F6D71490}" presName="root" presStyleCnt="0"/>
      <dgm:spPr/>
    </dgm:pt>
    <dgm:pt modelId="{58D948CE-25CA-436A-AEE1-C12995B74DF4}" type="pres">
      <dgm:prSet presAssocID="{DA6D9F42-0366-4D29-81AC-A0B8F6D71490}" presName="rootComposite" presStyleCnt="0"/>
      <dgm:spPr/>
    </dgm:pt>
    <dgm:pt modelId="{462A3126-1709-4D5B-A542-FA69775A38EA}" type="pres">
      <dgm:prSet presAssocID="{DA6D9F42-0366-4D29-81AC-A0B8F6D71490}" presName="rootText" presStyleLbl="node1" presStyleIdx="0" presStyleCnt="1" custScaleX="289895"/>
      <dgm:spPr/>
    </dgm:pt>
    <dgm:pt modelId="{D4781CB7-C0B5-4736-89C2-61D1D0CAF415}" type="pres">
      <dgm:prSet presAssocID="{DA6D9F42-0366-4D29-81AC-A0B8F6D71490}" presName="rootConnector" presStyleLbl="node1" presStyleIdx="0" presStyleCnt="1"/>
      <dgm:spPr/>
    </dgm:pt>
    <dgm:pt modelId="{83CE9937-41B3-4336-976D-DC7D692B22A1}" type="pres">
      <dgm:prSet presAssocID="{DA6D9F42-0366-4D29-81AC-A0B8F6D71490}" presName="childShape" presStyleCnt="0"/>
      <dgm:spPr/>
    </dgm:pt>
    <dgm:pt modelId="{553A24DB-2995-4888-B34E-1F7CFD117DD4}" type="pres">
      <dgm:prSet presAssocID="{A5CD6D93-A1D1-4A55-A6C2-6106B52EB75E}" presName="Name13" presStyleLbl="parChTrans1D2" presStyleIdx="0" presStyleCnt="2"/>
      <dgm:spPr/>
    </dgm:pt>
    <dgm:pt modelId="{68D50526-9078-4BAB-8149-D807B23AAFFF}" type="pres">
      <dgm:prSet presAssocID="{83D0E080-3B3F-4966-8231-8585426CC0E7}" presName="childText" presStyleLbl="bgAcc1" presStyleIdx="0" presStyleCnt="2" custScaleX="437389" custScaleY="152867">
        <dgm:presLayoutVars>
          <dgm:bulletEnabled val="1"/>
        </dgm:presLayoutVars>
      </dgm:prSet>
      <dgm:spPr/>
    </dgm:pt>
    <dgm:pt modelId="{DBCB8E20-0C2B-4606-A47A-EA767E12A79F}" type="pres">
      <dgm:prSet presAssocID="{7C04764D-3FA3-4D35-B6B1-980D2519F794}" presName="Name13" presStyleLbl="parChTrans1D2" presStyleIdx="1" presStyleCnt="2"/>
      <dgm:spPr/>
    </dgm:pt>
    <dgm:pt modelId="{3EF5A9E2-B646-4C07-A46E-C23CB8083DBF}" type="pres">
      <dgm:prSet presAssocID="{6E490517-C898-4B5A-A61B-8CB3D8C75228}" presName="childText" presStyleLbl="bgAcc1" presStyleIdx="1" presStyleCnt="2" custScaleX="459809" custScaleY="139637" custLinFactNeighborX="1561" custLinFactNeighborY="87">
        <dgm:presLayoutVars>
          <dgm:bulletEnabled val="1"/>
        </dgm:presLayoutVars>
      </dgm:prSet>
      <dgm:spPr/>
    </dgm:pt>
  </dgm:ptLst>
  <dgm:cxnLst>
    <dgm:cxn modelId="{F7145F06-C7FF-49DA-878F-A17F780893EC}" type="presOf" srcId="{DA6D9F42-0366-4D29-81AC-A0B8F6D71490}" destId="{462A3126-1709-4D5B-A542-FA69775A38EA}" srcOrd="0" destOrd="0" presId="urn:microsoft.com/office/officeart/2005/8/layout/hierarchy3"/>
    <dgm:cxn modelId="{1B6BB906-7BD9-4D68-BEDC-EBDD5A2BEF6E}" type="presOf" srcId="{A5CD6D93-A1D1-4A55-A6C2-6106B52EB75E}" destId="{553A24DB-2995-4888-B34E-1F7CFD117DD4}" srcOrd="0" destOrd="0" presId="urn:microsoft.com/office/officeart/2005/8/layout/hierarchy3"/>
    <dgm:cxn modelId="{B066E60B-8148-4636-A925-536BC7C58C48}" type="presOf" srcId="{83D0E080-3B3F-4966-8231-8585426CC0E7}" destId="{68D50526-9078-4BAB-8149-D807B23AAFFF}" srcOrd="0" destOrd="0" presId="urn:microsoft.com/office/officeart/2005/8/layout/hierarchy3"/>
    <dgm:cxn modelId="{76595B1B-812A-456B-943F-4C1E3C8F7250}" srcId="{DA6D9F42-0366-4D29-81AC-A0B8F6D71490}" destId="{83D0E080-3B3F-4966-8231-8585426CC0E7}" srcOrd="0" destOrd="0" parTransId="{A5CD6D93-A1D1-4A55-A6C2-6106B52EB75E}" sibTransId="{5D6666BA-862F-46DF-B2F3-910D9673B23D}"/>
    <dgm:cxn modelId="{9E1BED5B-A9EE-4D1A-8C62-5006F09AE3F2}" type="presOf" srcId="{6E490517-C898-4B5A-A61B-8CB3D8C75228}" destId="{3EF5A9E2-B646-4C07-A46E-C23CB8083DBF}" srcOrd="0" destOrd="0" presId="urn:microsoft.com/office/officeart/2005/8/layout/hierarchy3"/>
    <dgm:cxn modelId="{02FAC746-D24E-40A4-8941-38464A2D6E16}" type="presOf" srcId="{73A90757-2CCB-43D2-B41B-A61155310B7C}" destId="{7353D8DF-C07C-44EC-8F7A-516F2E85668E}" srcOrd="0" destOrd="0" presId="urn:microsoft.com/office/officeart/2005/8/layout/hierarchy3"/>
    <dgm:cxn modelId="{02F96F55-87DC-40C9-99E5-0E2A57EBB4D2}" type="presOf" srcId="{7C04764D-3FA3-4D35-B6B1-980D2519F794}" destId="{DBCB8E20-0C2B-4606-A47A-EA767E12A79F}" srcOrd="0" destOrd="0" presId="urn:microsoft.com/office/officeart/2005/8/layout/hierarchy3"/>
    <dgm:cxn modelId="{FC18BA56-7EAD-43D6-97A8-142928F2C459}" type="presOf" srcId="{DA6D9F42-0366-4D29-81AC-A0B8F6D71490}" destId="{D4781CB7-C0B5-4736-89C2-61D1D0CAF415}" srcOrd="1" destOrd="0" presId="urn:microsoft.com/office/officeart/2005/8/layout/hierarchy3"/>
    <dgm:cxn modelId="{49B27380-BE89-480E-804B-3F52F28E52FF}" srcId="{DA6D9F42-0366-4D29-81AC-A0B8F6D71490}" destId="{6E490517-C898-4B5A-A61B-8CB3D8C75228}" srcOrd="1" destOrd="0" parTransId="{7C04764D-3FA3-4D35-B6B1-980D2519F794}" sibTransId="{7FAB1ACF-A3B6-4C24-92C9-C50EAC5F6C31}"/>
    <dgm:cxn modelId="{6CB25BBC-7EFE-4ACA-A361-B8C8030DA27B}" srcId="{73A90757-2CCB-43D2-B41B-A61155310B7C}" destId="{DA6D9F42-0366-4D29-81AC-A0B8F6D71490}" srcOrd="0" destOrd="0" parTransId="{3871A23B-7EC5-4BD4-AA2E-C21FA92A6AB6}" sibTransId="{E1088ED6-EFE1-402F-8758-6F2FE0A4CB07}"/>
    <dgm:cxn modelId="{8E1254D1-C1DD-470D-8C52-7F6DC108B7F8}" type="presParOf" srcId="{7353D8DF-C07C-44EC-8F7A-516F2E85668E}" destId="{2B57B101-3198-4B52-A6BD-773081EF2869}" srcOrd="0" destOrd="0" presId="urn:microsoft.com/office/officeart/2005/8/layout/hierarchy3"/>
    <dgm:cxn modelId="{9D5DF57F-4073-4697-BBD9-0F84B5D61005}" type="presParOf" srcId="{2B57B101-3198-4B52-A6BD-773081EF2869}" destId="{58D948CE-25CA-436A-AEE1-C12995B74DF4}" srcOrd="0" destOrd="0" presId="urn:microsoft.com/office/officeart/2005/8/layout/hierarchy3"/>
    <dgm:cxn modelId="{450EB60B-8C2B-4BEA-88B7-DFF8EDD21E66}" type="presParOf" srcId="{58D948CE-25CA-436A-AEE1-C12995B74DF4}" destId="{462A3126-1709-4D5B-A542-FA69775A38EA}" srcOrd="0" destOrd="0" presId="urn:microsoft.com/office/officeart/2005/8/layout/hierarchy3"/>
    <dgm:cxn modelId="{F6133FA6-5119-4A92-8AC4-8360E3511FAA}" type="presParOf" srcId="{58D948CE-25CA-436A-AEE1-C12995B74DF4}" destId="{D4781CB7-C0B5-4736-89C2-61D1D0CAF415}" srcOrd="1" destOrd="0" presId="urn:microsoft.com/office/officeart/2005/8/layout/hierarchy3"/>
    <dgm:cxn modelId="{893A3ACB-4034-45D6-B39E-25682AC45FE5}" type="presParOf" srcId="{2B57B101-3198-4B52-A6BD-773081EF2869}" destId="{83CE9937-41B3-4336-976D-DC7D692B22A1}" srcOrd="1" destOrd="0" presId="urn:microsoft.com/office/officeart/2005/8/layout/hierarchy3"/>
    <dgm:cxn modelId="{83A1DF5D-FD86-423B-BE92-63C786F3743B}" type="presParOf" srcId="{83CE9937-41B3-4336-976D-DC7D692B22A1}" destId="{553A24DB-2995-4888-B34E-1F7CFD117DD4}" srcOrd="0" destOrd="0" presId="urn:microsoft.com/office/officeart/2005/8/layout/hierarchy3"/>
    <dgm:cxn modelId="{D31B6044-139F-4064-A26E-D0A33C48432E}" type="presParOf" srcId="{83CE9937-41B3-4336-976D-DC7D692B22A1}" destId="{68D50526-9078-4BAB-8149-D807B23AAFFF}" srcOrd="1" destOrd="0" presId="urn:microsoft.com/office/officeart/2005/8/layout/hierarchy3"/>
    <dgm:cxn modelId="{CD26D767-E726-489C-B790-2A6D21DF3283}" type="presParOf" srcId="{83CE9937-41B3-4336-976D-DC7D692B22A1}" destId="{DBCB8E20-0C2B-4606-A47A-EA767E12A79F}" srcOrd="2" destOrd="0" presId="urn:microsoft.com/office/officeart/2005/8/layout/hierarchy3"/>
    <dgm:cxn modelId="{90692452-3135-4AF8-9738-AF193031D64E}" type="presParOf" srcId="{83CE9937-41B3-4336-976D-DC7D692B22A1}" destId="{3EF5A9E2-B646-4C07-A46E-C23CB8083DBF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4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93E97EA-0D71-4376-B167-82B3ABAD441E}" type="doc">
      <dgm:prSet loTypeId="urn:microsoft.com/office/officeart/2009/layout/CircleArrowProcess" loCatId="process" qsTypeId="urn:microsoft.com/office/officeart/2005/8/quickstyle/simple1" qsCatId="simple" csTypeId="urn:microsoft.com/office/officeart/2005/8/colors/accent1_5" csCatId="accent1" phldr="1"/>
      <dgm:spPr/>
      <dgm:t>
        <a:bodyPr/>
        <a:lstStyle/>
        <a:p>
          <a:endParaRPr lang="pl-PL"/>
        </a:p>
      </dgm:t>
    </dgm:pt>
    <dgm:pt modelId="{4B2449C9-1734-4796-8CBF-1D8BBED25D77}">
      <dgm:prSet phldrT="[Tekst]" custT="1"/>
      <dgm:spPr/>
      <dgm:t>
        <a:bodyPr/>
        <a:lstStyle/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Średnia stopa bezrobocia </a:t>
          </a:r>
          <a:b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w Polsce 5,1%</a:t>
          </a:r>
        </a:p>
      </dgm:t>
    </dgm:pt>
    <dgm:pt modelId="{999E80C5-7ED8-410B-AB61-F147D812B518}" type="parTrans" cxnId="{04A88609-B945-4A5F-B996-BE520A3C21B8}">
      <dgm:prSet/>
      <dgm:spPr/>
      <dgm:t>
        <a:bodyPr/>
        <a:lstStyle/>
        <a:p>
          <a:endParaRPr lang="pl-PL" sz="1400"/>
        </a:p>
      </dgm:t>
    </dgm:pt>
    <dgm:pt modelId="{6BBAC6C8-2978-4F24-8CC1-85ACC29BA0D3}" type="sibTrans" cxnId="{04A88609-B945-4A5F-B996-BE520A3C21B8}">
      <dgm:prSet/>
      <dgm:spPr/>
      <dgm:t>
        <a:bodyPr/>
        <a:lstStyle/>
        <a:p>
          <a:endParaRPr lang="pl-PL" sz="1400"/>
        </a:p>
      </dgm:t>
    </dgm:pt>
    <dgm:pt modelId="{95982B77-8D37-4179-BA9F-216B66A3C8C9}">
      <dgm:prSet phldrT="[Tekst]" custT="1"/>
      <dgm:spPr/>
      <dgm:t>
        <a:bodyPr/>
        <a:lstStyle/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Najniższa stopa</a:t>
          </a:r>
          <a:b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bezrobocia  </a:t>
          </a:r>
          <a:b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w kraju - 3,0%  </a:t>
          </a:r>
          <a:b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w woj. wielkopolskim </a:t>
          </a:r>
        </a:p>
      </dgm:t>
    </dgm:pt>
    <dgm:pt modelId="{9B11D70D-C3B5-441A-A81E-BE99864B5484}" type="parTrans" cxnId="{C04343F7-5F1B-4A79-BE71-E6A387F17B56}">
      <dgm:prSet/>
      <dgm:spPr/>
      <dgm:t>
        <a:bodyPr/>
        <a:lstStyle/>
        <a:p>
          <a:endParaRPr lang="pl-PL" sz="1400"/>
        </a:p>
      </dgm:t>
    </dgm:pt>
    <dgm:pt modelId="{428EAE1F-42FF-48D8-BEAD-052A2D2E6B7E}" type="sibTrans" cxnId="{C04343F7-5F1B-4A79-BE71-E6A387F17B56}">
      <dgm:prSet/>
      <dgm:spPr/>
      <dgm:t>
        <a:bodyPr/>
        <a:lstStyle/>
        <a:p>
          <a:endParaRPr lang="pl-PL" sz="1400"/>
        </a:p>
      </dgm:t>
    </dgm:pt>
    <dgm:pt modelId="{9DE1F5E1-4175-47F3-8665-46C4F4AD8ED5}" type="pres">
      <dgm:prSet presAssocID="{293E97EA-0D71-4376-B167-82B3ABAD441E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C741B8F3-340E-4D6D-9B52-F7AB81DA3C59}" type="pres">
      <dgm:prSet presAssocID="{4B2449C9-1734-4796-8CBF-1D8BBED25D77}" presName="Accent1" presStyleCnt="0"/>
      <dgm:spPr/>
    </dgm:pt>
    <dgm:pt modelId="{7AAB42D0-7998-4B45-A8FA-54E63B69F6FB}" type="pres">
      <dgm:prSet presAssocID="{4B2449C9-1734-4796-8CBF-1D8BBED25D77}" presName="Accent" presStyleLbl="node1" presStyleIdx="0" presStyleCnt="2" custScaleX="155078" custScaleY="140389" custLinFactNeighborX="-3954" custLinFactNeighborY="-46447"/>
      <dgm:spPr/>
    </dgm:pt>
    <dgm:pt modelId="{174E13AB-44E2-4294-BA3F-8E131D1E880C}" type="pres">
      <dgm:prSet presAssocID="{4B2449C9-1734-4796-8CBF-1D8BBED25D77}" presName="Parent1" presStyleLbl="revTx" presStyleIdx="0" presStyleCnt="2" custScaleX="161278" custScaleY="384000" custLinFactY="-85029" custLinFactNeighborX="-10672" custLinFactNeighborY="-100000">
        <dgm:presLayoutVars>
          <dgm:chMax val="1"/>
          <dgm:chPref val="1"/>
          <dgm:bulletEnabled val="1"/>
        </dgm:presLayoutVars>
      </dgm:prSet>
      <dgm:spPr/>
    </dgm:pt>
    <dgm:pt modelId="{DD1FB1D2-D778-4899-8B43-E5C3CFF40EEE}" type="pres">
      <dgm:prSet presAssocID="{95982B77-8D37-4179-BA9F-216B66A3C8C9}" presName="Accent2" presStyleCnt="0"/>
      <dgm:spPr/>
    </dgm:pt>
    <dgm:pt modelId="{10EC87F6-584E-42CB-970B-F4CC71521A12}" type="pres">
      <dgm:prSet presAssocID="{95982B77-8D37-4179-BA9F-216B66A3C8C9}" presName="Accent" presStyleLbl="node1" presStyleIdx="1" presStyleCnt="2" custScaleX="153442" custScaleY="153417" custLinFactNeighborX="-27489" custLinFactNeighborY="-4199"/>
      <dgm:spPr/>
    </dgm:pt>
    <dgm:pt modelId="{AC53F564-2EF2-46CD-8127-A7FC8670B93D}" type="pres">
      <dgm:prSet presAssocID="{95982B77-8D37-4179-BA9F-216B66A3C8C9}" presName="Parent2" presStyleLbl="revTx" presStyleIdx="1" presStyleCnt="2" custScaleX="196755" custScaleY="374062" custLinFactNeighborX="-36840" custLinFactNeighborY="-12694">
        <dgm:presLayoutVars>
          <dgm:chMax val="1"/>
          <dgm:chPref val="1"/>
          <dgm:bulletEnabled val="1"/>
        </dgm:presLayoutVars>
      </dgm:prSet>
      <dgm:spPr/>
    </dgm:pt>
  </dgm:ptLst>
  <dgm:cxnLst>
    <dgm:cxn modelId="{04A88609-B945-4A5F-B996-BE520A3C21B8}" srcId="{293E97EA-0D71-4376-B167-82B3ABAD441E}" destId="{4B2449C9-1734-4796-8CBF-1D8BBED25D77}" srcOrd="0" destOrd="0" parTransId="{999E80C5-7ED8-410B-AB61-F147D812B518}" sibTransId="{6BBAC6C8-2978-4F24-8CC1-85ACC29BA0D3}"/>
    <dgm:cxn modelId="{C93CFA61-ED26-4064-B76E-DB3304E0C2A0}" type="presOf" srcId="{4B2449C9-1734-4796-8CBF-1D8BBED25D77}" destId="{174E13AB-44E2-4294-BA3F-8E131D1E880C}" srcOrd="0" destOrd="0" presId="urn:microsoft.com/office/officeart/2009/layout/CircleArrowProcess"/>
    <dgm:cxn modelId="{5838AB7E-38FD-4423-B869-E248655E76FE}" type="presOf" srcId="{293E97EA-0D71-4376-B167-82B3ABAD441E}" destId="{9DE1F5E1-4175-47F3-8665-46C4F4AD8ED5}" srcOrd="0" destOrd="0" presId="urn:microsoft.com/office/officeart/2009/layout/CircleArrowProcess"/>
    <dgm:cxn modelId="{00EB3991-7F4F-4B72-897A-84F6D4C2BF0E}" type="presOf" srcId="{95982B77-8D37-4179-BA9F-216B66A3C8C9}" destId="{AC53F564-2EF2-46CD-8127-A7FC8670B93D}" srcOrd="0" destOrd="0" presId="urn:microsoft.com/office/officeart/2009/layout/CircleArrowProcess"/>
    <dgm:cxn modelId="{C04343F7-5F1B-4A79-BE71-E6A387F17B56}" srcId="{293E97EA-0D71-4376-B167-82B3ABAD441E}" destId="{95982B77-8D37-4179-BA9F-216B66A3C8C9}" srcOrd="1" destOrd="0" parTransId="{9B11D70D-C3B5-441A-A81E-BE99864B5484}" sibTransId="{428EAE1F-42FF-48D8-BEAD-052A2D2E6B7E}"/>
    <dgm:cxn modelId="{AA6DFD6D-72BC-4E6D-8C04-37C9BF4AF79D}" type="presParOf" srcId="{9DE1F5E1-4175-47F3-8665-46C4F4AD8ED5}" destId="{C741B8F3-340E-4D6D-9B52-F7AB81DA3C59}" srcOrd="0" destOrd="0" presId="urn:microsoft.com/office/officeart/2009/layout/CircleArrowProcess"/>
    <dgm:cxn modelId="{24D21CC7-630A-4F07-88BD-151BA2406294}" type="presParOf" srcId="{C741B8F3-340E-4D6D-9B52-F7AB81DA3C59}" destId="{7AAB42D0-7998-4B45-A8FA-54E63B69F6FB}" srcOrd="0" destOrd="0" presId="urn:microsoft.com/office/officeart/2009/layout/CircleArrowProcess"/>
    <dgm:cxn modelId="{54CAF6E3-0205-4939-8F17-59CF10FED284}" type="presParOf" srcId="{9DE1F5E1-4175-47F3-8665-46C4F4AD8ED5}" destId="{174E13AB-44E2-4294-BA3F-8E131D1E880C}" srcOrd="1" destOrd="0" presId="urn:microsoft.com/office/officeart/2009/layout/CircleArrowProcess"/>
    <dgm:cxn modelId="{BBD7EAE9-FE46-4AD6-B39B-95F9BCE16AAB}" type="presParOf" srcId="{9DE1F5E1-4175-47F3-8665-46C4F4AD8ED5}" destId="{DD1FB1D2-D778-4899-8B43-E5C3CFF40EEE}" srcOrd="2" destOrd="0" presId="urn:microsoft.com/office/officeart/2009/layout/CircleArrowProcess"/>
    <dgm:cxn modelId="{242CC30F-EEF7-4295-8F36-3B90FFA4EBF7}" type="presParOf" srcId="{DD1FB1D2-D778-4899-8B43-E5C3CFF40EEE}" destId="{10EC87F6-584E-42CB-970B-F4CC71521A12}" srcOrd="0" destOrd="0" presId="urn:microsoft.com/office/officeart/2009/layout/CircleArrowProcess"/>
    <dgm:cxn modelId="{A4EC8818-6D49-46C8-9549-D339003CFF45}" type="presParOf" srcId="{9DE1F5E1-4175-47F3-8665-46C4F4AD8ED5}" destId="{AC53F564-2EF2-46CD-8127-A7FC8670B93D}" srcOrd="3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40.xml><?xml version="1.0" encoding="utf-8"?>
<dgm:dataModel xmlns:dgm="http://schemas.openxmlformats.org/drawingml/2006/diagram" xmlns:a="http://schemas.openxmlformats.org/drawingml/2006/main">
  <dgm:ptLst>
    <dgm:pt modelId="{73A90757-2CCB-43D2-B41B-A61155310B7C}" type="doc">
      <dgm:prSet loTypeId="urn:microsoft.com/office/officeart/2005/8/layout/hierarchy3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DA6D9F42-0366-4D29-81AC-A0B8F6D71490}">
      <dgm:prSet phldrT="[Tekst]" custT="1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pPr algn="just"/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3. Uruchomienie kampanii promocyjno-informacyjnej skierowanej do wszystkich mieszkańców regionu.</a:t>
          </a:r>
        </a:p>
      </dgm:t>
    </dgm:pt>
    <dgm:pt modelId="{3871A23B-7EC5-4BD4-AA2E-C21FA92A6AB6}" type="parTrans" cxnId="{6CB25BBC-7EFE-4ACA-A361-B8C8030DA27B}">
      <dgm:prSet/>
      <dgm:spPr/>
      <dgm:t>
        <a:bodyPr/>
        <a:lstStyle/>
        <a:p>
          <a:endParaRPr lang="pl-PL" sz="1100"/>
        </a:p>
      </dgm:t>
    </dgm:pt>
    <dgm:pt modelId="{E1088ED6-EFE1-402F-8758-6F2FE0A4CB07}" type="sibTrans" cxnId="{6CB25BBC-7EFE-4ACA-A361-B8C8030DA27B}">
      <dgm:prSet/>
      <dgm:spPr/>
      <dgm:t>
        <a:bodyPr/>
        <a:lstStyle/>
        <a:p>
          <a:endParaRPr lang="pl-PL" sz="1100"/>
        </a:p>
      </dgm:t>
    </dgm:pt>
    <dgm:pt modelId="{83D0E080-3B3F-4966-8231-8585426CC0E7}">
      <dgm:prSet custT="1"/>
      <dgm:spPr/>
      <dgm:t>
        <a:bodyPr/>
        <a:lstStyle/>
        <a:p>
          <a:pPr algn="just"/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której głównym celem będzie edukacja i zachęcanie Wielkopolan do ciągłego zdobywania nowych umiejętności zawodowych i społecznych, wskazywanie szans na ich rozwój i efektywne wykorzystywanie, wzmacnianie motywacji  kształtowanie tzw. „kultury uczenia się przez całe życie”</a:t>
          </a:r>
        </a:p>
      </dgm:t>
    </dgm:pt>
    <dgm:pt modelId="{A5CD6D93-A1D1-4A55-A6C2-6106B52EB75E}" type="parTrans" cxnId="{76595B1B-812A-456B-943F-4C1E3C8F7250}">
      <dgm:prSet/>
      <dgm:spPr/>
      <dgm:t>
        <a:bodyPr/>
        <a:lstStyle/>
        <a:p>
          <a:endParaRPr lang="pl-PL" sz="1100"/>
        </a:p>
      </dgm:t>
    </dgm:pt>
    <dgm:pt modelId="{5D6666BA-862F-46DF-B2F3-910D9673B23D}" type="sibTrans" cxnId="{76595B1B-812A-456B-943F-4C1E3C8F7250}">
      <dgm:prSet/>
      <dgm:spPr/>
      <dgm:t>
        <a:bodyPr/>
        <a:lstStyle/>
        <a:p>
          <a:endParaRPr lang="pl-PL" sz="1100"/>
        </a:p>
      </dgm:t>
    </dgm:pt>
    <dgm:pt modelId="{0C418D4E-9331-4D40-BB44-257F8005360F}" type="pres">
      <dgm:prSet presAssocID="{73A90757-2CCB-43D2-B41B-A61155310B7C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6955A14C-580B-4DBD-A105-4CAF54521C17}" type="pres">
      <dgm:prSet presAssocID="{DA6D9F42-0366-4D29-81AC-A0B8F6D71490}" presName="root" presStyleCnt="0"/>
      <dgm:spPr/>
    </dgm:pt>
    <dgm:pt modelId="{7D09A338-4630-4F06-8DD3-509AB5FDB7AA}" type="pres">
      <dgm:prSet presAssocID="{DA6D9F42-0366-4D29-81AC-A0B8F6D71490}" presName="rootComposite" presStyleCnt="0"/>
      <dgm:spPr/>
    </dgm:pt>
    <dgm:pt modelId="{D9556202-7F3F-4E4F-9C0D-C7074D0FD991}" type="pres">
      <dgm:prSet presAssocID="{DA6D9F42-0366-4D29-81AC-A0B8F6D71490}" presName="rootText" presStyleLbl="node1" presStyleIdx="0" presStyleCnt="1" custScaleX="255424" custScaleY="67498"/>
      <dgm:spPr/>
    </dgm:pt>
    <dgm:pt modelId="{825666A5-29FF-4D59-BF7E-63B1CB1FB14B}" type="pres">
      <dgm:prSet presAssocID="{DA6D9F42-0366-4D29-81AC-A0B8F6D71490}" presName="rootConnector" presStyleLbl="node1" presStyleIdx="0" presStyleCnt="1"/>
      <dgm:spPr/>
    </dgm:pt>
    <dgm:pt modelId="{71651E08-B219-47F5-9F61-EFB704BCB8FB}" type="pres">
      <dgm:prSet presAssocID="{DA6D9F42-0366-4D29-81AC-A0B8F6D71490}" presName="childShape" presStyleCnt="0"/>
      <dgm:spPr/>
    </dgm:pt>
    <dgm:pt modelId="{9AF68FF4-5E75-4249-9022-EAEE75526020}" type="pres">
      <dgm:prSet presAssocID="{A5CD6D93-A1D1-4A55-A6C2-6106B52EB75E}" presName="Name13" presStyleLbl="parChTrans1D2" presStyleIdx="0" presStyleCnt="1"/>
      <dgm:spPr/>
    </dgm:pt>
    <dgm:pt modelId="{67698BCF-5A24-4A3F-95CD-414921C4D31E}" type="pres">
      <dgm:prSet presAssocID="{83D0E080-3B3F-4966-8231-8585426CC0E7}" presName="childText" presStyleLbl="bgAcc1" presStyleIdx="0" presStyleCnt="1" custScaleX="424023" custScaleY="119129" custLinFactNeighborX="-16512">
        <dgm:presLayoutVars>
          <dgm:bulletEnabled val="1"/>
        </dgm:presLayoutVars>
      </dgm:prSet>
      <dgm:spPr/>
    </dgm:pt>
  </dgm:ptLst>
  <dgm:cxnLst>
    <dgm:cxn modelId="{D02EC013-6FAE-49C6-AED3-C5FB6985282C}" type="presOf" srcId="{A5CD6D93-A1D1-4A55-A6C2-6106B52EB75E}" destId="{9AF68FF4-5E75-4249-9022-EAEE75526020}" srcOrd="0" destOrd="0" presId="urn:microsoft.com/office/officeart/2005/8/layout/hierarchy3"/>
    <dgm:cxn modelId="{76595B1B-812A-456B-943F-4C1E3C8F7250}" srcId="{DA6D9F42-0366-4D29-81AC-A0B8F6D71490}" destId="{83D0E080-3B3F-4966-8231-8585426CC0E7}" srcOrd="0" destOrd="0" parTransId="{A5CD6D93-A1D1-4A55-A6C2-6106B52EB75E}" sibTransId="{5D6666BA-862F-46DF-B2F3-910D9673B23D}"/>
    <dgm:cxn modelId="{C4087E2E-D86F-469A-A9DC-7B495108C0CD}" type="presOf" srcId="{73A90757-2CCB-43D2-B41B-A61155310B7C}" destId="{0C418D4E-9331-4D40-BB44-257F8005360F}" srcOrd="0" destOrd="0" presId="urn:microsoft.com/office/officeart/2005/8/layout/hierarchy3"/>
    <dgm:cxn modelId="{AA4A8238-C6D4-43CA-B36D-FB6FF9F93716}" type="presOf" srcId="{83D0E080-3B3F-4966-8231-8585426CC0E7}" destId="{67698BCF-5A24-4A3F-95CD-414921C4D31E}" srcOrd="0" destOrd="0" presId="urn:microsoft.com/office/officeart/2005/8/layout/hierarchy3"/>
    <dgm:cxn modelId="{297E1554-33D5-4985-88EB-2EB1312C96B2}" type="presOf" srcId="{DA6D9F42-0366-4D29-81AC-A0B8F6D71490}" destId="{825666A5-29FF-4D59-BF7E-63B1CB1FB14B}" srcOrd="1" destOrd="0" presId="urn:microsoft.com/office/officeart/2005/8/layout/hierarchy3"/>
    <dgm:cxn modelId="{6A9EF0B2-084C-4562-BC8D-E8E8B99A3404}" type="presOf" srcId="{DA6D9F42-0366-4D29-81AC-A0B8F6D71490}" destId="{D9556202-7F3F-4E4F-9C0D-C7074D0FD991}" srcOrd="0" destOrd="0" presId="urn:microsoft.com/office/officeart/2005/8/layout/hierarchy3"/>
    <dgm:cxn modelId="{6CB25BBC-7EFE-4ACA-A361-B8C8030DA27B}" srcId="{73A90757-2CCB-43D2-B41B-A61155310B7C}" destId="{DA6D9F42-0366-4D29-81AC-A0B8F6D71490}" srcOrd="0" destOrd="0" parTransId="{3871A23B-7EC5-4BD4-AA2E-C21FA92A6AB6}" sibTransId="{E1088ED6-EFE1-402F-8758-6F2FE0A4CB07}"/>
    <dgm:cxn modelId="{307E21C1-A490-4353-B7B6-839CF9ED4638}" type="presParOf" srcId="{0C418D4E-9331-4D40-BB44-257F8005360F}" destId="{6955A14C-580B-4DBD-A105-4CAF54521C17}" srcOrd="0" destOrd="0" presId="urn:microsoft.com/office/officeart/2005/8/layout/hierarchy3"/>
    <dgm:cxn modelId="{314E5FB2-F0F5-4C17-A34C-1D1F8CD6F66F}" type="presParOf" srcId="{6955A14C-580B-4DBD-A105-4CAF54521C17}" destId="{7D09A338-4630-4F06-8DD3-509AB5FDB7AA}" srcOrd="0" destOrd="0" presId="urn:microsoft.com/office/officeart/2005/8/layout/hierarchy3"/>
    <dgm:cxn modelId="{55A0EF2D-738A-4E81-8810-F2A974995114}" type="presParOf" srcId="{7D09A338-4630-4F06-8DD3-509AB5FDB7AA}" destId="{D9556202-7F3F-4E4F-9C0D-C7074D0FD991}" srcOrd="0" destOrd="0" presId="urn:microsoft.com/office/officeart/2005/8/layout/hierarchy3"/>
    <dgm:cxn modelId="{8282AB1C-4DB5-4B29-B5D3-14E2EA56F369}" type="presParOf" srcId="{7D09A338-4630-4F06-8DD3-509AB5FDB7AA}" destId="{825666A5-29FF-4D59-BF7E-63B1CB1FB14B}" srcOrd="1" destOrd="0" presId="urn:microsoft.com/office/officeart/2005/8/layout/hierarchy3"/>
    <dgm:cxn modelId="{4D521554-E23F-4E3C-8CFD-56D912D58FA2}" type="presParOf" srcId="{6955A14C-580B-4DBD-A105-4CAF54521C17}" destId="{71651E08-B219-47F5-9F61-EFB704BCB8FB}" srcOrd="1" destOrd="0" presId="urn:microsoft.com/office/officeart/2005/8/layout/hierarchy3"/>
    <dgm:cxn modelId="{1B29D4DC-3040-42E1-A232-9A37B5ADD516}" type="presParOf" srcId="{71651E08-B219-47F5-9F61-EFB704BCB8FB}" destId="{9AF68FF4-5E75-4249-9022-EAEE75526020}" srcOrd="0" destOrd="0" presId="urn:microsoft.com/office/officeart/2005/8/layout/hierarchy3"/>
    <dgm:cxn modelId="{46794A75-5EC6-4C64-AC50-138956A002C5}" type="presParOf" srcId="{71651E08-B219-47F5-9F61-EFB704BCB8FB}" destId="{67698BCF-5A24-4A3F-95CD-414921C4D31E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52" minVer="http://schemas.openxmlformats.org/drawingml/2006/diagram"/>
    </a:ext>
  </dgm:extLst>
</dgm:dataModel>
</file>

<file path=word/diagrams/data41.xml><?xml version="1.0" encoding="utf-8"?>
<dgm:dataModel xmlns:dgm="http://schemas.openxmlformats.org/drawingml/2006/diagram" xmlns:a="http://schemas.openxmlformats.org/drawingml/2006/main">
  <dgm:ptLst>
    <dgm:pt modelId="{73A90757-2CCB-43D2-B41B-A61155310B7C}" type="doc">
      <dgm:prSet loTypeId="urn:microsoft.com/office/officeart/2005/8/layout/hierarchy3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DA6D9F42-0366-4D29-81AC-A0B8F6D71490}">
      <dgm:prSet phldrT="[Tekst]" custT="1"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pPr algn="just"/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4. Realizacja 35 spotkań edukacyjno-informacyjnych dla pracodawców </a:t>
          </a:r>
          <a:b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z województwa wielkopolskiego pod hasłem </a:t>
          </a:r>
          <a:r>
            <a:rPr lang="pl-PL" sz="1100" i="1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Rola pracodawcy w procesie uczenia się</a:t>
          </a:r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. </a:t>
          </a:r>
        </a:p>
      </dgm:t>
    </dgm:pt>
    <dgm:pt modelId="{3871A23B-7EC5-4BD4-AA2E-C21FA92A6AB6}" type="parTrans" cxnId="{6CB25BBC-7EFE-4ACA-A361-B8C8030DA27B}">
      <dgm:prSet/>
      <dgm:spPr/>
      <dgm:t>
        <a:bodyPr/>
        <a:lstStyle/>
        <a:p>
          <a:endParaRPr lang="pl-PL" sz="1100"/>
        </a:p>
      </dgm:t>
    </dgm:pt>
    <dgm:pt modelId="{E1088ED6-EFE1-402F-8758-6F2FE0A4CB07}" type="sibTrans" cxnId="{6CB25BBC-7EFE-4ACA-A361-B8C8030DA27B}">
      <dgm:prSet/>
      <dgm:spPr/>
      <dgm:t>
        <a:bodyPr/>
        <a:lstStyle/>
        <a:p>
          <a:endParaRPr lang="pl-PL" sz="1100"/>
        </a:p>
      </dgm:t>
    </dgm:pt>
    <dgm:pt modelId="{83D0E080-3B3F-4966-8231-8585426CC0E7}">
      <dgm:prSet custT="1"/>
      <dgm:spPr/>
      <dgm:t>
        <a:bodyPr/>
        <a:lstStyle/>
        <a:p>
          <a:pPr algn="just"/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Ich celem jest podkreślenie potrzeby rozwoju umiejętności </a:t>
          </a:r>
          <a:b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i kompetencji pracodawców oraz ich pracowników oraz roli pracodawców w przygotowaniu przyszłych kadr, a także wskazanie możliwych rozwiązań. </a:t>
          </a:r>
        </a:p>
      </dgm:t>
    </dgm:pt>
    <dgm:pt modelId="{A5CD6D93-A1D1-4A55-A6C2-6106B52EB75E}" type="parTrans" cxnId="{76595B1B-812A-456B-943F-4C1E3C8F7250}">
      <dgm:prSet/>
      <dgm:spPr/>
      <dgm:t>
        <a:bodyPr/>
        <a:lstStyle/>
        <a:p>
          <a:endParaRPr lang="pl-PL" sz="1100"/>
        </a:p>
      </dgm:t>
    </dgm:pt>
    <dgm:pt modelId="{5D6666BA-862F-46DF-B2F3-910D9673B23D}" type="sibTrans" cxnId="{76595B1B-812A-456B-943F-4C1E3C8F7250}">
      <dgm:prSet/>
      <dgm:spPr/>
      <dgm:t>
        <a:bodyPr/>
        <a:lstStyle/>
        <a:p>
          <a:endParaRPr lang="pl-PL" sz="1100"/>
        </a:p>
      </dgm:t>
    </dgm:pt>
    <dgm:pt modelId="{0C418D4E-9331-4D40-BB44-257F8005360F}" type="pres">
      <dgm:prSet presAssocID="{73A90757-2CCB-43D2-B41B-A61155310B7C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6955A14C-580B-4DBD-A105-4CAF54521C17}" type="pres">
      <dgm:prSet presAssocID="{DA6D9F42-0366-4D29-81AC-A0B8F6D71490}" presName="root" presStyleCnt="0"/>
      <dgm:spPr/>
    </dgm:pt>
    <dgm:pt modelId="{7D09A338-4630-4F06-8DD3-509AB5FDB7AA}" type="pres">
      <dgm:prSet presAssocID="{DA6D9F42-0366-4D29-81AC-A0B8F6D71490}" presName="rootComposite" presStyleCnt="0"/>
      <dgm:spPr/>
    </dgm:pt>
    <dgm:pt modelId="{D9556202-7F3F-4E4F-9C0D-C7074D0FD991}" type="pres">
      <dgm:prSet presAssocID="{DA6D9F42-0366-4D29-81AC-A0B8F6D71490}" presName="rootText" presStyleLbl="node1" presStyleIdx="0" presStyleCnt="1" custScaleX="421833" custScaleY="83732" custLinFactNeighborX="10966" custLinFactNeighborY="2437"/>
      <dgm:spPr/>
    </dgm:pt>
    <dgm:pt modelId="{825666A5-29FF-4D59-BF7E-63B1CB1FB14B}" type="pres">
      <dgm:prSet presAssocID="{DA6D9F42-0366-4D29-81AC-A0B8F6D71490}" presName="rootConnector" presStyleLbl="node1" presStyleIdx="0" presStyleCnt="1"/>
      <dgm:spPr/>
    </dgm:pt>
    <dgm:pt modelId="{71651E08-B219-47F5-9F61-EFB704BCB8FB}" type="pres">
      <dgm:prSet presAssocID="{DA6D9F42-0366-4D29-81AC-A0B8F6D71490}" presName="childShape" presStyleCnt="0"/>
      <dgm:spPr/>
    </dgm:pt>
    <dgm:pt modelId="{9AF68FF4-5E75-4249-9022-EAEE75526020}" type="pres">
      <dgm:prSet presAssocID="{A5CD6D93-A1D1-4A55-A6C2-6106B52EB75E}" presName="Name13" presStyleLbl="parChTrans1D2" presStyleIdx="0" presStyleCnt="1"/>
      <dgm:spPr/>
    </dgm:pt>
    <dgm:pt modelId="{67698BCF-5A24-4A3F-95CD-414921C4D31E}" type="pres">
      <dgm:prSet presAssocID="{83D0E080-3B3F-4966-8231-8585426CC0E7}" presName="childText" presStyleLbl="bgAcc1" presStyleIdx="0" presStyleCnt="1" custScaleX="427042" custScaleY="119129" custLinFactNeighborX="-16512">
        <dgm:presLayoutVars>
          <dgm:bulletEnabled val="1"/>
        </dgm:presLayoutVars>
      </dgm:prSet>
      <dgm:spPr/>
    </dgm:pt>
  </dgm:ptLst>
  <dgm:cxnLst>
    <dgm:cxn modelId="{D02EC013-6FAE-49C6-AED3-C5FB6985282C}" type="presOf" srcId="{A5CD6D93-A1D1-4A55-A6C2-6106B52EB75E}" destId="{9AF68FF4-5E75-4249-9022-EAEE75526020}" srcOrd="0" destOrd="0" presId="urn:microsoft.com/office/officeart/2005/8/layout/hierarchy3"/>
    <dgm:cxn modelId="{76595B1B-812A-456B-943F-4C1E3C8F7250}" srcId="{DA6D9F42-0366-4D29-81AC-A0B8F6D71490}" destId="{83D0E080-3B3F-4966-8231-8585426CC0E7}" srcOrd="0" destOrd="0" parTransId="{A5CD6D93-A1D1-4A55-A6C2-6106B52EB75E}" sibTransId="{5D6666BA-862F-46DF-B2F3-910D9673B23D}"/>
    <dgm:cxn modelId="{C4087E2E-D86F-469A-A9DC-7B495108C0CD}" type="presOf" srcId="{73A90757-2CCB-43D2-B41B-A61155310B7C}" destId="{0C418D4E-9331-4D40-BB44-257F8005360F}" srcOrd="0" destOrd="0" presId="urn:microsoft.com/office/officeart/2005/8/layout/hierarchy3"/>
    <dgm:cxn modelId="{AA4A8238-C6D4-43CA-B36D-FB6FF9F93716}" type="presOf" srcId="{83D0E080-3B3F-4966-8231-8585426CC0E7}" destId="{67698BCF-5A24-4A3F-95CD-414921C4D31E}" srcOrd="0" destOrd="0" presId="urn:microsoft.com/office/officeart/2005/8/layout/hierarchy3"/>
    <dgm:cxn modelId="{297E1554-33D5-4985-88EB-2EB1312C96B2}" type="presOf" srcId="{DA6D9F42-0366-4D29-81AC-A0B8F6D71490}" destId="{825666A5-29FF-4D59-BF7E-63B1CB1FB14B}" srcOrd="1" destOrd="0" presId="urn:microsoft.com/office/officeart/2005/8/layout/hierarchy3"/>
    <dgm:cxn modelId="{6A9EF0B2-084C-4562-BC8D-E8E8B99A3404}" type="presOf" srcId="{DA6D9F42-0366-4D29-81AC-A0B8F6D71490}" destId="{D9556202-7F3F-4E4F-9C0D-C7074D0FD991}" srcOrd="0" destOrd="0" presId="urn:microsoft.com/office/officeart/2005/8/layout/hierarchy3"/>
    <dgm:cxn modelId="{6CB25BBC-7EFE-4ACA-A361-B8C8030DA27B}" srcId="{73A90757-2CCB-43D2-B41B-A61155310B7C}" destId="{DA6D9F42-0366-4D29-81AC-A0B8F6D71490}" srcOrd="0" destOrd="0" parTransId="{3871A23B-7EC5-4BD4-AA2E-C21FA92A6AB6}" sibTransId="{E1088ED6-EFE1-402F-8758-6F2FE0A4CB07}"/>
    <dgm:cxn modelId="{307E21C1-A490-4353-B7B6-839CF9ED4638}" type="presParOf" srcId="{0C418D4E-9331-4D40-BB44-257F8005360F}" destId="{6955A14C-580B-4DBD-A105-4CAF54521C17}" srcOrd="0" destOrd="0" presId="urn:microsoft.com/office/officeart/2005/8/layout/hierarchy3"/>
    <dgm:cxn modelId="{314E5FB2-F0F5-4C17-A34C-1D1F8CD6F66F}" type="presParOf" srcId="{6955A14C-580B-4DBD-A105-4CAF54521C17}" destId="{7D09A338-4630-4F06-8DD3-509AB5FDB7AA}" srcOrd="0" destOrd="0" presId="urn:microsoft.com/office/officeart/2005/8/layout/hierarchy3"/>
    <dgm:cxn modelId="{55A0EF2D-738A-4E81-8810-F2A974995114}" type="presParOf" srcId="{7D09A338-4630-4F06-8DD3-509AB5FDB7AA}" destId="{D9556202-7F3F-4E4F-9C0D-C7074D0FD991}" srcOrd="0" destOrd="0" presId="urn:microsoft.com/office/officeart/2005/8/layout/hierarchy3"/>
    <dgm:cxn modelId="{8282AB1C-4DB5-4B29-B5D3-14E2EA56F369}" type="presParOf" srcId="{7D09A338-4630-4F06-8DD3-509AB5FDB7AA}" destId="{825666A5-29FF-4D59-BF7E-63B1CB1FB14B}" srcOrd="1" destOrd="0" presId="urn:microsoft.com/office/officeart/2005/8/layout/hierarchy3"/>
    <dgm:cxn modelId="{4D521554-E23F-4E3C-8CFD-56D912D58FA2}" type="presParOf" srcId="{6955A14C-580B-4DBD-A105-4CAF54521C17}" destId="{71651E08-B219-47F5-9F61-EFB704BCB8FB}" srcOrd="1" destOrd="0" presId="urn:microsoft.com/office/officeart/2005/8/layout/hierarchy3"/>
    <dgm:cxn modelId="{1B29D4DC-3040-42E1-A232-9A37B5ADD516}" type="presParOf" srcId="{71651E08-B219-47F5-9F61-EFB704BCB8FB}" destId="{9AF68FF4-5E75-4249-9022-EAEE75526020}" srcOrd="0" destOrd="0" presId="urn:microsoft.com/office/officeart/2005/8/layout/hierarchy3"/>
    <dgm:cxn modelId="{46794A75-5EC6-4C64-AC50-138956A002C5}" type="presParOf" srcId="{71651E08-B219-47F5-9F61-EFB704BCB8FB}" destId="{67698BCF-5A24-4A3F-95CD-414921C4D31E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57" minVer="http://schemas.openxmlformats.org/drawingml/2006/diagram"/>
    </a:ext>
  </dgm:extLst>
</dgm:dataModel>
</file>

<file path=word/diagrams/data42.xml><?xml version="1.0" encoding="utf-8"?>
<dgm:dataModel xmlns:dgm="http://schemas.openxmlformats.org/drawingml/2006/diagram" xmlns:a="http://schemas.openxmlformats.org/drawingml/2006/main">
  <dgm:ptLst>
    <dgm:pt modelId="{73A90757-2CCB-43D2-B41B-A61155310B7C}" type="doc">
      <dgm:prSet loTypeId="urn:microsoft.com/office/officeart/2005/8/layout/hierarchy3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DA6D9F42-0366-4D29-81AC-A0B8F6D71490}">
      <dgm:prSet phldrT="[Tekst]" custT="1"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pPr algn="just"/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7. Uruchomienie regionalnej platformy internetowej dotyczącej szeroko pojętego kształcenia ustawicznego. </a:t>
          </a:r>
        </a:p>
      </dgm:t>
    </dgm:pt>
    <dgm:pt modelId="{3871A23B-7EC5-4BD4-AA2E-C21FA92A6AB6}" type="parTrans" cxnId="{6CB25BBC-7EFE-4ACA-A361-B8C8030DA27B}">
      <dgm:prSet/>
      <dgm:spPr/>
      <dgm:t>
        <a:bodyPr/>
        <a:lstStyle/>
        <a:p>
          <a:endParaRPr lang="pl-PL" sz="1100"/>
        </a:p>
      </dgm:t>
    </dgm:pt>
    <dgm:pt modelId="{E1088ED6-EFE1-402F-8758-6F2FE0A4CB07}" type="sibTrans" cxnId="{6CB25BBC-7EFE-4ACA-A361-B8C8030DA27B}">
      <dgm:prSet/>
      <dgm:spPr/>
      <dgm:t>
        <a:bodyPr/>
        <a:lstStyle/>
        <a:p>
          <a:endParaRPr lang="pl-PL" sz="1100"/>
        </a:p>
      </dgm:t>
    </dgm:pt>
    <dgm:pt modelId="{83D0E080-3B3F-4966-8231-8585426CC0E7}">
      <dgm:prSet custT="1"/>
      <dgm:spPr/>
      <dgm:t>
        <a:bodyPr/>
        <a:lstStyle/>
        <a:p>
          <a:pPr algn="just"/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Celem platformy jest włączenie różnych uczestników w regionalne mechanizmy koordynacji oraz monitorowanie tych działań </a:t>
          </a:r>
          <a:b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w regionie, upowszechnianie idei LLL w regionie oraz umożliwienie dostępu do podmiotów, które ją realizują, wsparcie doradców zawodowych i kariery w realizowanych działaniach.</a:t>
          </a:r>
        </a:p>
      </dgm:t>
    </dgm:pt>
    <dgm:pt modelId="{A5CD6D93-A1D1-4A55-A6C2-6106B52EB75E}" type="parTrans" cxnId="{76595B1B-812A-456B-943F-4C1E3C8F7250}">
      <dgm:prSet/>
      <dgm:spPr/>
      <dgm:t>
        <a:bodyPr/>
        <a:lstStyle/>
        <a:p>
          <a:endParaRPr lang="pl-PL" sz="1100"/>
        </a:p>
      </dgm:t>
    </dgm:pt>
    <dgm:pt modelId="{5D6666BA-862F-46DF-B2F3-910D9673B23D}" type="sibTrans" cxnId="{76595B1B-812A-456B-943F-4C1E3C8F7250}">
      <dgm:prSet/>
      <dgm:spPr/>
      <dgm:t>
        <a:bodyPr/>
        <a:lstStyle/>
        <a:p>
          <a:endParaRPr lang="pl-PL" sz="1100"/>
        </a:p>
      </dgm:t>
    </dgm:pt>
    <dgm:pt modelId="{0C418D4E-9331-4D40-BB44-257F8005360F}" type="pres">
      <dgm:prSet presAssocID="{73A90757-2CCB-43D2-B41B-A61155310B7C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6955A14C-580B-4DBD-A105-4CAF54521C17}" type="pres">
      <dgm:prSet presAssocID="{DA6D9F42-0366-4D29-81AC-A0B8F6D71490}" presName="root" presStyleCnt="0"/>
      <dgm:spPr/>
    </dgm:pt>
    <dgm:pt modelId="{7D09A338-4630-4F06-8DD3-509AB5FDB7AA}" type="pres">
      <dgm:prSet presAssocID="{DA6D9F42-0366-4D29-81AC-A0B8F6D71490}" presName="rootComposite" presStyleCnt="0"/>
      <dgm:spPr/>
    </dgm:pt>
    <dgm:pt modelId="{D9556202-7F3F-4E4F-9C0D-C7074D0FD991}" type="pres">
      <dgm:prSet presAssocID="{DA6D9F42-0366-4D29-81AC-A0B8F6D71490}" presName="rootText" presStyleLbl="node1" presStyleIdx="0" presStyleCnt="1" custScaleX="421833" custScaleY="79082"/>
      <dgm:spPr/>
    </dgm:pt>
    <dgm:pt modelId="{825666A5-29FF-4D59-BF7E-63B1CB1FB14B}" type="pres">
      <dgm:prSet presAssocID="{DA6D9F42-0366-4D29-81AC-A0B8F6D71490}" presName="rootConnector" presStyleLbl="node1" presStyleIdx="0" presStyleCnt="1"/>
      <dgm:spPr/>
    </dgm:pt>
    <dgm:pt modelId="{71651E08-B219-47F5-9F61-EFB704BCB8FB}" type="pres">
      <dgm:prSet presAssocID="{DA6D9F42-0366-4D29-81AC-A0B8F6D71490}" presName="childShape" presStyleCnt="0"/>
      <dgm:spPr/>
    </dgm:pt>
    <dgm:pt modelId="{9AF68FF4-5E75-4249-9022-EAEE75526020}" type="pres">
      <dgm:prSet presAssocID="{A5CD6D93-A1D1-4A55-A6C2-6106B52EB75E}" presName="Name13" presStyleLbl="parChTrans1D2" presStyleIdx="0" presStyleCnt="1"/>
      <dgm:spPr/>
    </dgm:pt>
    <dgm:pt modelId="{67698BCF-5A24-4A3F-95CD-414921C4D31E}" type="pres">
      <dgm:prSet presAssocID="{83D0E080-3B3F-4966-8231-8585426CC0E7}" presName="childText" presStyleLbl="bgAcc1" presStyleIdx="0" presStyleCnt="1" custScaleX="424023" custScaleY="145058" custLinFactNeighborX="-16512">
        <dgm:presLayoutVars>
          <dgm:bulletEnabled val="1"/>
        </dgm:presLayoutVars>
      </dgm:prSet>
      <dgm:spPr/>
    </dgm:pt>
  </dgm:ptLst>
  <dgm:cxnLst>
    <dgm:cxn modelId="{D02EC013-6FAE-49C6-AED3-C5FB6985282C}" type="presOf" srcId="{A5CD6D93-A1D1-4A55-A6C2-6106B52EB75E}" destId="{9AF68FF4-5E75-4249-9022-EAEE75526020}" srcOrd="0" destOrd="0" presId="urn:microsoft.com/office/officeart/2005/8/layout/hierarchy3"/>
    <dgm:cxn modelId="{76595B1B-812A-456B-943F-4C1E3C8F7250}" srcId="{DA6D9F42-0366-4D29-81AC-A0B8F6D71490}" destId="{83D0E080-3B3F-4966-8231-8585426CC0E7}" srcOrd="0" destOrd="0" parTransId="{A5CD6D93-A1D1-4A55-A6C2-6106B52EB75E}" sibTransId="{5D6666BA-862F-46DF-B2F3-910D9673B23D}"/>
    <dgm:cxn modelId="{C4087E2E-D86F-469A-A9DC-7B495108C0CD}" type="presOf" srcId="{73A90757-2CCB-43D2-B41B-A61155310B7C}" destId="{0C418D4E-9331-4D40-BB44-257F8005360F}" srcOrd="0" destOrd="0" presId="urn:microsoft.com/office/officeart/2005/8/layout/hierarchy3"/>
    <dgm:cxn modelId="{AA4A8238-C6D4-43CA-B36D-FB6FF9F93716}" type="presOf" srcId="{83D0E080-3B3F-4966-8231-8585426CC0E7}" destId="{67698BCF-5A24-4A3F-95CD-414921C4D31E}" srcOrd="0" destOrd="0" presId="urn:microsoft.com/office/officeart/2005/8/layout/hierarchy3"/>
    <dgm:cxn modelId="{297E1554-33D5-4985-88EB-2EB1312C96B2}" type="presOf" srcId="{DA6D9F42-0366-4D29-81AC-A0B8F6D71490}" destId="{825666A5-29FF-4D59-BF7E-63B1CB1FB14B}" srcOrd="1" destOrd="0" presId="urn:microsoft.com/office/officeart/2005/8/layout/hierarchy3"/>
    <dgm:cxn modelId="{6A9EF0B2-084C-4562-BC8D-E8E8B99A3404}" type="presOf" srcId="{DA6D9F42-0366-4D29-81AC-A0B8F6D71490}" destId="{D9556202-7F3F-4E4F-9C0D-C7074D0FD991}" srcOrd="0" destOrd="0" presId="urn:microsoft.com/office/officeart/2005/8/layout/hierarchy3"/>
    <dgm:cxn modelId="{6CB25BBC-7EFE-4ACA-A361-B8C8030DA27B}" srcId="{73A90757-2CCB-43D2-B41B-A61155310B7C}" destId="{DA6D9F42-0366-4D29-81AC-A0B8F6D71490}" srcOrd="0" destOrd="0" parTransId="{3871A23B-7EC5-4BD4-AA2E-C21FA92A6AB6}" sibTransId="{E1088ED6-EFE1-402F-8758-6F2FE0A4CB07}"/>
    <dgm:cxn modelId="{307E21C1-A490-4353-B7B6-839CF9ED4638}" type="presParOf" srcId="{0C418D4E-9331-4D40-BB44-257F8005360F}" destId="{6955A14C-580B-4DBD-A105-4CAF54521C17}" srcOrd="0" destOrd="0" presId="urn:microsoft.com/office/officeart/2005/8/layout/hierarchy3"/>
    <dgm:cxn modelId="{314E5FB2-F0F5-4C17-A34C-1D1F8CD6F66F}" type="presParOf" srcId="{6955A14C-580B-4DBD-A105-4CAF54521C17}" destId="{7D09A338-4630-4F06-8DD3-509AB5FDB7AA}" srcOrd="0" destOrd="0" presId="urn:microsoft.com/office/officeart/2005/8/layout/hierarchy3"/>
    <dgm:cxn modelId="{55A0EF2D-738A-4E81-8810-F2A974995114}" type="presParOf" srcId="{7D09A338-4630-4F06-8DD3-509AB5FDB7AA}" destId="{D9556202-7F3F-4E4F-9C0D-C7074D0FD991}" srcOrd="0" destOrd="0" presId="urn:microsoft.com/office/officeart/2005/8/layout/hierarchy3"/>
    <dgm:cxn modelId="{8282AB1C-4DB5-4B29-B5D3-14E2EA56F369}" type="presParOf" srcId="{7D09A338-4630-4F06-8DD3-509AB5FDB7AA}" destId="{825666A5-29FF-4D59-BF7E-63B1CB1FB14B}" srcOrd="1" destOrd="0" presId="urn:microsoft.com/office/officeart/2005/8/layout/hierarchy3"/>
    <dgm:cxn modelId="{4D521554-E23F-4E3C-8CFD-56D912D58FA2}" type="presParOf" srcId="{6955A14C-580B-4DBD-A105-4CAF54521C17}" destId="{71651E08-B219-47F5-9F61-EFB704BCB8FB}" srcOrd="1" destOrd="0" presId="urn:microsoft.com/office/officeart/2005/8/layout/hierarchy3"/>
    <dgm:cxn modelId="{1B29D4DC-3040-42E1-A232-9A37B5ADD516}" type="presParOf" srcId="{71651E08-B219-47F5-9F61-EFB704BCB8FB}" destId="{9AF68FF4-5E75-4249-9022-EAEE75526020}" srcOrd="0" destOrd="0" presId="urn:microsoft.com/office/officeart/2005/8/layout/hierarchy3"/>
    <dgm:cxn modelId="{46794A75-5EC6-4C64-AC50-138956A002C5}" type="presParOf" srcId="{71651E08-B219-47F5-9F61-EFB704BCB8FB}" destId="{67698BCF-5A24-4A3F-95CD-414921C4D31E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62" minVer="http://schemas.openxmlformats.org/drawingml/2006/diagram"/>
    </a:ext>
  </dgm:extLst>
</dgm:dataModel>
</file>

<file path=word/diagrams/data43.xml><?xml version="1.0" encoding="utf-8"?>
<dgm:dataModel xmlns:dgm="http://schemas.openxmlformats.org/drawingml/2006/diagram" xmlns:a="http://schemas.openxmlformats.org/drawingml/2006/main">
  <dgm:ptLst>
    <dgm:pt modelId="{73A90757-2CCB-43D2-B41B-A61155310B7C}" type="doc">
      <dgm:prSet loTypeId="urn:microsoft.com/office/officeart/2005/8/layout/hierarchy3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DA6D9F42-0366-4D29-81AC-A0B8F6D71490}">
      <dgm:prSet phldrT="[Tekst]" custT="1"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pPr algn="just"/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6. Opracowanie kolejnej edycji poradnika dla doradców zawodowych wraz z narzędziami </a:t>
          </a:r>
          <a:b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do wykorzystania.</a:t>
          </a:r>
        </a:p>
      </dgm:t>
    </dgm:pt>
    <dgm:pt modelId="{3871A23B-7EC5-4BD4-AA2E-C21FA92A6AB6}" type="parTrans" cxnId="{6CB25BBC-7EFE-4ACA-A361-B8C8030DA27B}">
      <dgm:prSet/>
      <dgm:spPr/>
      <dgm:t>
        <a:bodyPr/>
        <a:lstStyle/>
        <a:p>
          <a:endParaRPr lang="pl-PL" sz="1100"/>
        </a:p>
      </dgm:t>
    </dgm:pt>
    <dgm:pt modelId="{E1088ED6-EFE1-402F-8758-6F2FE0A4CB07}" type="sibTrans" cxnId="{6CB25BBC-7EFE-4ACA-A361-B8C8030DA27B}">
      <dgm:prSet/>
      <dgm:spPr/>
      <dgm:t>
        <a:bodyPr/>
        <a:lstStyle/>
        <a:p>
          <a:endParaRPr lang="pl-PL" sz="1100"/>
        </a:p>
      </dgm:t>
    </dgm:pt>
    <dgm:pt modelId="{0C418D4E-9331-4D40-BB44-257F8005360F}" type="pres">
      <dgm:prSet presAssocID="{73A90757-2CCB-43D2-B41B-A61155310B7C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6955A14C-580B-4DBD-A105-4CAF54521C17}" type="pres">
      <dgm:prSet presAssocID="{DA6D9F42-0366-4D29-81AC-A0B8F6D71490}" presName="root" presStyleCnt="0"/>
      <dgm:spPr/>
    </dgm:pt>
    <dgm:pt modelId="{7D09A338-4630-4F06-8DD3-509AB5FDB7AA}" type="pres">
      <dgm:prSet presAssocID="{DA6D9F42-0366-4D29-81AC-A0B8F6D71490}" presName="rootComposite" presStyleCnt="0"/>
      <dgm:spPr/>
    </dgm:pt>
    <dgm:pt modelId="{D9556202-7F3F-4E4F-9C0D-C7074D0FD991}" type="pres">
      <dgm:prSet presAssocID="{DA6D9F42-0366-4D29-81AC-A0B8F6D71490}" presName="rootText" presStyleLbl="node1" presStyleIdx="0" presStyleCnt="1" custScaleX="574474" custScaleY="102873" custLinFactNeighborX="4404" custLinFactNeighborY="-83733"/>
      <dgm:spPr/>
    </dgm:pt>
    <dgm:pt modelId="{825666A5-29FF-4D59-BF7E-63B1CB1FB14B}" type="pres">
      <dgm:prSet presAssocID="{DA6D9F42-0366-4D29-81AC-A0B8F6D71490}" presName="rootConnector" presStyleLbl="node1" presStyleIdx="0" presStyleCnt="1"/>
      <dgm:spPr/>
    </dgm:pt>
    <dgm:pt modelId="{71651E08-B219-47F5-9F61-EFB704BCB8FB}" type="pres">
      <dgm:prSet presAssocID="{DA6D9F42-0366-4D29-81AC-A0B8F6D71490}" presName="childShape" presStyleCnt="0"/>
      <dgm:spPr/>
    </dgm:pt>
  </dgm:ptLst>
  <dgm:cxnLst>
    <dgm:cxn modelId="{C4087E2E-D86F-469A-A9DC-7B495108C0CD}" type="presOf" srcId="{73A90757-2CCB-43D2-B41B-A61155310B7C}" destId="{0C418D4E-9331-4D40-BB44-257F8005360F}" srcOrd="0" destOrd="0" presId="urn:microsoft.com/office/officeart/2005/8/layout/hierarchy3"/>
    <dgm:cxn modelId="{297E1554-33D5-4985-88EB-2EB1312C96B2}" type="presOf" srcId="{DA6D9F42-0366-4D29-81AC-A0B8F6D71490}" destId="{825666A5-29FF-4D59-BF7E-63B1CB1FB14B}" srcOrd="1" destOrd="0" presId="urn:microsoft.com/office/officeart/2005/8/layout/hierarchy3"/>
    <dgm:cxn modelId="{6A9EF0B2-084C-4562-BC8D-E8E8B99A3404}" type="presOf" srcId="{DA6D9F42-0366-4D29-81AC-A0B8F6D71490}" destId="{D9556202-7F3F-4E4F-9C0D-C7074D0FD991}" srcOrd="0" destOrd="0" presId="urn:microsoft.com/office/officeart/2005/8/layout/hierarchy3"/>
    <dgm:cxn modelId="{6CB25BBC-7EFE-4ACA-A361-B8C8030DA27B}" srcId="{73A90757-2CCB-43D2-B41B-A61155310B7C}" destId="{DA6D9F42-0366-4D29-81AC-A0B8F6D71490}" srcOrd="0" destOrd="0" parTransId="{3871A23B-7EC5-4BD4-AA2E-C21FA92A6AB6}" sibTransId="{E1088ED6-EFE1-402F-8758-6F2FE0A4CB07}"/>
    <dgm:cxn modelId="{307E21C1-A490-4353-B7B6-839CF9ED4638}" type="presParOf" srcId="{0C418D4E-9331-4D40-BB44-257F8005360F}" destId="{6955A14C-580B-4DBD-A105-4CAF54521C17}" srcOrd="0" destOrd="0" presId="urn:microsoft.com/office/officeart/2005/8/layout/hierarchy3"/>
    <dgm:cxn modelId="{314E5FB2-F0F5-4C17-A34C-1D1F8CD6F66F}" type="presParOf" srcId="{6955A14C-580B-4DBD-A105-4CAF54521C17}" destId="{7D09A338-4630-4F06-8DD3-509AB5FDB7AA}" srcOrd="0" destOrd="0" presId="urn:microsoft.com/office/officeart/2005/8/layout/hierarchy3"/>
    <dgm:cxn modelId="{55A0EF2D-738A-4E81-8810-F2A974995114}" type="presParOf" srcId="{7D09A338-4630-4F06-8DD3-509AB5FDB7AA}" destId="{D9556202-7F3F-4E4F-9C0D-C7074D0FD991}" srcOrd="0" destOrd="0" presId="urn:microsoft.com/office/officeart/2005/8/layout/hierarchy3"/>
    <dgm:cxn modelId="{8282AB1C-4DB5-4B29-B5D3-14E2EA56F369}" type="presParOf" srcId="{7D09A338-4630-4F06-8DD3-509AB5FDB7AA}" destId="{825666A5-29FF-4D59-BF7E-63B1CB1FB14B}" srcOrd="1" destOrd="0" presId="urn:microsoft.com/office/officeart/2005/8/layout/hierarchy3"/>
    <dgm:cxn modelId="{4D521554-E23F-4E3C-8CFD-56D912D58FA2}" type="presParOf" srcId="{6955A14C-580B-4DBD-A105-4CAF54521C17}" destId="{71651E08-B219-47F5-9F61-EFB704BCB8FB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67" minVer="http://schemas.openxmlformats.org/drawingml/2006/diagram"/>
    </a:ext>
  </dgm:extLst>
</dgm:dataModel>
</file>

<file path=word/diagrams/data44.xml><?xml version="1.0" encoding="utf-8"?>
<dgm:dataModel xmlns:dgm="http://schemas.openxmlformats.org/drawingml/2006/diagram" xmlns:a="http://schemas.openxmlformats.org/drawingml/2006/main">
  <dgm:ptLst>
    <dgm:pt modelId="{73A90757-2CCB-43D2-B41B-A61155310B7C}" type="doc">
      <dgm:prSet loTypeId="urn:microsoft.com/office/officeart/2005/8/layout/hierarchy3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DA6D9F42-0366-4D29-81AC-A0B8F6D71490}">
      <dgm:prSet phldrT="[Tekst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pPr algn="just"/>
          <a:r>
            <a:rPr lang="pl-PL" sz="11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5. Organizacja konferencji metodycznej skierowanej do osób zaangażowanych w realizację edukacji    karierowej na różnych etapach życia, w tym w szczególności do doradców zawodowych.</a:t>
          </a:r>
        </a:p>
      </dgm:t>
    </dgm:pt>
    <dgm:pt modelId="{3871A23B-7EC5-4BD4-AA2E-C21FA92A6AB6}" type="parTrans" cxnId="{6CB25BBC-7EFE-4ACA-A361-B8C8030DA27B}">
      <dgm:prSet/>
      <dgm:spPr/>
      <dgm:t>
        <a:bodyPr/>
        <a:lstStyle/>
        <a:p>
          <a:endParaRPr lang="pl-PL" sz="1100"/>
        </a:p>
      </dgm:t>
    </dgm:pt>
    <dgm:pt modelId="{E1088ED6-EFE1-402F-8758-6F2FE0A4CB07}" type="sibTrans" cxnId="{6CB25BBC-7EFE-4ACA-A361-B8C8030DA27B}">
      <dgm:prSet/>
      <dgm:spPr/>
      <dgm:t>
        <a:bodyPr/>
        <a:lstStyle/>
        <a:p>
          <a:endParaRPr lang="pl-PL" sz="1100"/>
        </a:p>
      </dgm:t>
    </dgm:pt>
    <dgm:pt modelId="{0C418D4E-9331-4D40-BB44-257F8005360F}" type="pres">
      <dgm:prSet presAssocID="{73A90757-2CCB-43D2-B41B-A61155310B7C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6955A14C-580B-4DBD-A105-4CAF54521C17}" type="pres">
      <dgm:prSet presAssocID="{DA6D9F42-0366-4D29-81AC-A0B8F6D71490}" presName="root" presStyleCnt="0"/>
      <dgm:spPr/>
    </dgm:pt>
    <dgm:pt modelId="{7D09A338-4630-4F06-8DD3-509AB5FDB7AA}" type="pres">
      <dgm:prSet presAssocID="{DA6D9F42-0366-4D29-81AC-A0B8F6D71490}" presName="rootComposite" presStyleCnt="0"/>
      <dgm:spPr/>
    </dgm:pt>
    <dgm:pt modelId="{D9556202-7F3F-4E4F-9C0D-C7074D0FD991}" type="pres">
      <dgm:prSet presAssocID="{DA6D9F42-0366-4D29-81AC-A0B8F6D71490}" presName="rootText" presStyleLbl="node1" presStyleIdx="0" presStyleCnt="1" custScaleX="584308" custScaleY="102873" custLinFactNeighborY="-1942"/>
      <dgm:spPr/>
    </dgm:pt>
    <dgm:pt modelId="{825666A5-29FF-4D59-BF7E-63B1CB1FB14B}" type="pres">
      <dgm:prSet presAssocID="{DA6D9F42-0366-4D29-81AC-A0B8F6D71490}" presName="rootConnector" presStyleLbl="node1" presStyleIdx="0" presStyleCnt="1"/>
      <dgm:spPr/>
    </dgm:pt>
    <dgm:pt modelId="{71651E08-B219-47F5-9F61-EFB704BCB8FB}" type="pres">
      <dgm:prSet presAssocID="{DA6D9F42-0366-4D29-81AC-A0B8F6D71490}" presName="childShape" presStyleCnt="0"/>
      <dgm:spPr/>
    </dgm:pt>
  </dgm:ptLst>
  <dgm:cxnLst>
    <dgm:cxn modelId="{C4087E2E-D86F-469A-A9DC-7B495108C0CD}" type="presOf" srcId="{73A90757-2CCB-43D2-B41B-A61155310B7C}" destId="{0C418D4E-9331-4D40-BB44-257F8005360F}" srcOrd="0" destOrd="0" presId="urn:microsoft.com/office/officeart/2005/8/layout/hierarchy3"/>
    <dgm:cxn modelId="{297E1554-33D5-4985-88EB-2EB1312C96B2}" type="presOf" srcId="{DA6D9F42-0366-4D29-81AC-A0B8F6D71490}" destId="{825666A5-29FF-4D59-BF7E-63B1CB1FB14B}" srcOrd="1" destOrd="0" presId="urn:microsoft.com/office/officeart/2005/8/layout/hierarchy3"/>
    <dgm:cxn modelId="{6A9EF0B2-084C-4562-BC8D-E8E8B99A3404}" type="presOf" srcId="{DA6D9F42-0366-4D29-81AC-A0B8F6D71490}" destId="{D9556202-7F3F-4E4F-9C0D-C7074D0FD991}" srcOrd="0" destOrd="0" presId="urn:microsoft.com/office/officeart/2005/8/layout/hierarchy3"/>
    <dgm:cxn modelId="{6CB25BBC-7EFE-4ACA-A361-B8C8030DA27B}" srcId="{73A90757-2CCB-43D2-B41B-A61155310B7C}" destId="{DA6D9F42-0366-4D29-81AC-A0B8F6D71490}" srcOrd="0" destOrd="0" parTransId="{3871A23B-7EC5-4BD4-AA2E-C21FA92A6AB6}" sibTransId="{E1088ED6-EFE1-402F-8758-6F2FE0A4CB07}"/>
    <dgm:cxn modelId="{307E21C1-A490-4353-B7B6-839CF9ED4638}" type="presParOf" srcId="{0C418D4E-9331-4D40-BB44-257F8005360F}" destId="{6955A14C-580B-4DBD-A105-4CAF54521C17}" srcOrd="0" destOrd="0" presId="urn:microsoft.com/office/officeart/2005/8/layout/hierarchy3"/>
    <dgm:cxn modelId="{314E5FB2-F0F5-4C17-A34C-1D1F8CD6F66F}" type="presParOf" srcId="{6955A14C-580B-4DBD-A105-4CAF54521C17}" destId="{7D09A338-4630-4F06-8DD3-509AB5FDB7AA}" srcOrd="0" destOrd="0" presId="urn:microsoft.com/office/officeart/2005/8/layout/hierarchy3"/>
    <dgm:cxn modelId="{55A0EF2D-738A-4E81-8810-F2A974995114}" type="presParOf" srcId="{7D09A338-4630-4F06-8DD3-509AB5FDB7AA}" destId="{D9556202-7F3F-4E4F-9C0D-C7074D0FD991}" srcOrd="0" destOrd="0" presId="urn:microsoft.com/office/officeart/2005/8/layout/hierarchy3"/>
    <dgm:cxn modelId="{8282AB1C-4DB5-4B29-B5D3-14E2EA56F369}" type="presParOf" srcId="{7D09A338-4630-4F06-8DD3-509AB5FDB7AA}" destId="{825666A5-29FF-4D59-BF7E-63B1CB1FB14B}" srcOrd="1" destOrd="0" presId="urn:microsoft.com/office/officeart/2005/8/layout/hierarchy3"/>
    <dgm:cxn modelId="{4D521554-E23F-4E3C-8CFD-56D912D58FA2}" type="presParOf" srcId="{6955A14C-580B-4DBD-A105-4CAF54521C17}" destId="{71651E08-B219-47F5-9F61-EFB704BCB8FB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72" minVer="http://schemas.openxmlformats.org/drawingml/2006/diagram"/>
    </a:ext>
  </dgm:extLst>
</dgm:dataModel>
</file>

<file path=word/diagrams/data45.xml><?xml version="1.0" encoding="utf-8"?>
<dgm:dataModel xmlns:dgm="http://schemas.openxmlformats.org/drawingml/2006/diagram" xmlns:a="http://schemas.openxmlformats.org/drawingml/2006/main">
  <dgm:ptLst>
    <dgm:pt modelId="{0499AB6D-4E25-45B2-8514-C9D43E7C54E0}" type="doc">
      <dgm:prSet loTypeId="urn:microsoft.com/office/officeart/2008/layout/HalfCircleOrganizationChart" loCatId="hierarchy" qsTypeId="urn:microsoft.com/office/officeart/2005/8/quickstyle/simple4" qsCatId="simple" csTypeId="urn:microsoft.com/office/officeart/2005/8/colors/colorful1" csCatId="colorful" phldr="1"/>
      <dgm:spPr/>
      <dgm:t>
        <a:bodyPr/>
        <a:lstStyle/>
        <a:p>
          <a:endParaRPr lang="pl-PL"/>
        </a:p>
      </dgm:t>
    </dgm:pt>
    <dgm:pt modelId="{5DAF3B4C-7499-4519-8F48-AD654B941493}">
      <dgm:prSet phldrT="[Tekst]" custT="1"/>
      <dgm:spPr>
        <a:xfrm>
          <a:off x="140109" y="281245"/>
          <a:ext cx="2439384" cy="85455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pl-PL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Priorytetu FEWP.10 Sprawiedliwa Transformacja Wielkopolski Wschodniej:</a:t>
          </a:r>
        </a:p>
      </dgm:t>
    </dgm:pt>
    <dgm:pt modelId="{F603AE89-BFFE-4845-BAF9-B522B53EF904}" type="parTrans" cxnId="{C3FF3CBB-2070-4F08-81A8-D177102E17C2}">
      <dgm:prSet/>
      <dgm:spPr/>
      <dgm:t>
        <a:bodyPr/>
        <a:lstStyle/>
        <a:p>
          <a:endParaRPr lang="pl-PL"/>
        </a:p>
      </dgm:t>
    </dgm:pt>
    <dgm:pt modelId="{2B026C2B-0D3B-4450-9A31-B28FEC8FDF79}" type="sibTrans" cxnId="{C3FF3CBB-2070-4F08-81A8-D177102E17C2}">
      <dgm:prSet/>
      <dgm:spPr/>
      <dgm:t>
        <a:bodyPr/>
        <a:lstStyle/>
        <a:p>
          <a:endParaRPr lang="pl-PL"/>
        </a:p>
      </dgm:t>
    </dgm:pt>
    <dgm:pt modelId="{F50CC66D-CEDC-419C-8F90-FDB74A3B7D40}">
      <dgm:prSet phldrT="[Tekst]" custT="1"/>
      <dgm:spPr>
        <a:xfrm>
          <a:off x="166304" y="1444327"/>
          <a:ext cx="2407719" cy="85455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pl-PL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1. Działanie FEWP.10.1. </a:t>
          </a:r>
          <a:r>
            <a:rPr lang="pl-PL" sz="105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Rynek pracy, kształcenie i aktywne społeczeństwo wspierające transformację gospodarki.</a:t>
          </a:r>
        </a:p>
      </dgm:t>
    </dgm:pt>
    <dgm:pt modelId="{C355ED7D-65A3-4343-91D3-9FE7FDC77077}" type="parTrans" cxnId="{C8EB735C-2B91-49A0-A4E3-EBF41D7C1BA7}">
      <dgm:prSet/>
      <dgm:spPr>
        <a:xfrm>
          <a:off x="1164553" y="993744"/>
          <a:ext cx="91440" cy="308531"/>
        </a:xfrm>
        <a:noFill/>
        <a:ln w="635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pl-PL"/>
        </a:p>
      </dgm:t>
    </dgm:pt>
    <dgm:pt modelId="{6A809DF3-F769-4FEC-A730-725D6F6D7BD0}" type="sibTrans" cxnId="{C8EB735C-2B91-49A0-A4E3-EBF41D7C1BA7}">
      <dgm:prSet/>
      <dgm:spPr/>
      <dgm:t>
        <a:bodyPr/>
        <a:lstStyle/>
        <a:p>
          <a:endParaRPr lang="pl-PL"/>
        </a:p>
      </dgm:t>
    </dgm:pt>
    <dgm:pt modelId="{F0FB0DD3-D945-4B71-B004-F04553035BD5}" type="pres">
      <dgm:prSet presAssocID="{0499AB6D-4E25-45B2-8514-C9D43E7C54E0}" presName="Name0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46B95BD4-2D47-4148-A797-69A424274B4C}" type="pres">
      <dgm:prSet presAssocID="{5DAF3B4C-7499-4519-8F48-AD654B941493}" presName="hierRoot1" presStyleCnt="0">
        <dgm:presLayoutVars>
          <dgm:hierBranch val="init"/>
        </dgm:presLayoutVars>
      </dgm:prSet>
      <dgm:spPr/>
    </dgm:pt>
    <dgm:pt modelId="{0BD999DE-D9D5-4A19-B4F0-F5335295FCDA}" type="pres">
      <dgm:prSet presAssocID="{5DAF3B4C-7499-4519-8F48-AD654B941493}" presName="rootComposite1" presStyleCnt="0"/>
      <dgm:spPr/>
    </dgm:pt>
    <dgm:pt modelId="{B59E1553-946D-4341-8450-E387F77C96E3}" type="pres">
      <dgm:prSet presAssocID="{5DAF3B4C-7499-4519-8F48-AD654B941493}" presName="rootText1" presStyleLbl="alignAcc1" presStyleIdx="0" presStyleCnt="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07DFCE45-5EFC-42AF-A501-3FE38EDCEBC9}" type="pres">
      <dgm:prSet presAssocID="{5DAF3B4C-7499-4519-8F48-AD654B941493}" presName="topArc1" presStyleLbl="parChTrans1D1" presStyleIdx="0" presStyleCnt="4"/>
      <dgm:spPr/>
    </dgm:pt>
    <dgm:pt modelId="{A739FF19-B73B-4D55-BA39-8D9616B5DA61}" type="pres">
      <dgm:prSet presAssocID="{5DAF3B4C-7499-4519-8F48-AD654B941493}" presName="bottomArc1" presStyleLbl="parChTrans1D1" presStyleIdx="1" presStyleCnt="4"/>
      <dgm:spPr/>
    </dgm:pt>
    <dgm:pt modelId="{CC5DB99E-CA44-4304-9C7C-AFEAC7B8FED1}" type="pres">
      <dgm:prSet presAssocID="{5DAF3B4C-7499-4519-8F48-AD654B941493}" presName="topConnNode1" presStyleLbl="node1" presStyleIdx="0" presStyleCnt="0"/>
      <dgm:spPr/>
    </dgm:pt>
    <dgm:pt modelId="{A5123ED7-C5D8-4F57-8433-97A0A47A54C0}" type="pres">
      <dgm:prSet presAssocID="{5DAF3B4C-7499-4519-8F48-AD654B941493}" presName="hierChild2" presStyleCnt="0"/>
      <dgm:spPr/>
    </dgm:pt>
    <dgm:pt modelId="{C53DB4FA-EB47-4BBA-A97B-C19503B91773}" type="pres">
      <dgm:prSet presAssocID="{C355ED7D-65A3-4343-91D3-9FE7FDC77077}" presName="Name28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1095655" y="0"/>
              </a:moveTo>
              <a:lnTo>
                <a:pt x="1095655" y="225545"/>
              </a:lnTo>
              <a:lnTo>
                <a:pt x="0" y="225545"/>
              </a:lnTo>
              <a:lnTo>
                <a:pt x="0" y="330968"/>
              </a:lnTo>
            </a:path>
          </a:pathLst>
        </a:custGeom>
      </dgm:spPr>
    </dgm:pt>
    <dgm:pt modelId="{DB4DB091-8AE0-443D-B174-B66456A893B9}" type="pres">
      <dgm:prSet presAssocID="{F50CC66D-CEDC-419C-8F90-FDB74A3B7D40}" presName="hierRoot2" presStyleCnt="0">
        <dgm:presLayoutVars>
          <dgm:hierBranch val="init"/>
        </dgm:presLayoutVars>
      </dgm:prSet>
      <dgm:spPr/>
    </dgm:pt>
    <dgm:pt modelId="{30A23834-2034-4AB2-B7D7-6B6AF8D95687}" type="pres">
      <dgm:prSet presAssocID="{F50CC66D-CEDC-419C-8F90-FDB74A3B7D40}" presName="rootComposite2" presStyleCnt="0"/>
      <dgm:spPr/>
    </dgm:pt>
    <dgm:pt modelId="{2727B80C-02DB-439C-99BB-32ACC8C752A1}" type="pres">
      <dgm:prSet presAssocID="{F50CC66D-CEDC-419C-8F90-FDB74A3B7D40}" presName="rootText2" presStyleLbl="alignAcc1" presStyleIdx="0" presStyleCnt="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7B71BD6C-442F-4FA9-9F15-B75927AB3D4B}" type="pres">
      <dgm:prSet presAssocID="{F50CC66D-CEDC-419C-8F90-FDB74A3B7D40}" presName="topArc2" presStyleLbl="parChTrans1D1" presStyleIdx="2" presStyleCnt="4"/>
      <dgm:spPr/>
    </dgm:pt>
    <dgm:pt modelId="{8222DB81-97DF-45E1-AC3D-548D778C1F6A}" type="pres">
      <dgm:prSet presAssocID="{F50CC66D-CEDC-419C-8F90-FDB74A3B7D40}" presName="bottomArc2" presStyleLbl="parChTrans1D1" presStyleIdx="3" presStyleCnt="4"/>
      <dgm:spPr/>
    </dgm:pt>
    <dgm:pt modelId="{76F6841D-659B-4CFF-B42C-182D0CE99D6D}" type="pres">
      <dgm:prSet presAssocID="{F50CC66D-CEDC-419C-8F90-FDB74A3B7D40}" presName="topConnNode2" presStyleLbl="node2" presStyleIdx="0" presStyleCnt="0"/>
      <dgm:spPr/>
    </dgm:pt>
    <dgm:pt modelId="{CAF3AE47-849B-4833-AA13-73AF4A01DF18}" type="pres">
      <dgm:prSet presAssocID="{F50CC66D-CEDC-419C-8F90-FDB74A3B7D40}" presName="hierChild4" presStyleCnt="0"/>
      <dgm:spPr/>
    </dgm:pt>
    <dgm:pt modelId="{6578CC6F-924C-41CA-BBD2-693F7D3519FB}" type="pres">
      <dgm:prSet presAssocID="{F50CC66D-CEDC-419C-8F90-FDB74A3B7D40}" presName="hierChild5" presStyleCnt="0"/>
      <dgm:spPr/>
    </dgm:pt>
    <dgm:pt modelId="{CBDE156A-2D64-4F48-829E-1F2DF635453C}" type="pres">
      <dgm:prSet presAssocID="{5DAF3B4C-7499-4519-8F48-AD654B941493}" presName="hierChild3" presStyleCnt="0"/>
      <dgm:spPr/>
    </dgm:pt>
  </dgm:ptLst>
  <dgm:cxnLst>
    <dgm:cxn modelId="{EF089808-41F0-4A2E-84BB-02B7FF0B2FBB}" type="presOf" srcId="{F50CC66D-CEDC-419C-8F90-FDB74A3B7D40}" destId="{2727B80C-02DB-439C-99BB-32ACC8C752A1}" srcOrd="0" destOrd="0" presId="urn:microsoft.com/office/officeart/2008/layout/HalfCircleOrganizationChart"/>
    <dgm:cxn modelId="{C8EB735C-2B91-49A0-A4E3-EBF41D7C1BA7}" srcId="{5DAF3B4C-7499-4519-8F48-AD654B941493}" destId="{F50CC66D-CEDC-419C-8F90-FDB74A3B7D40}" srcOrd="0" destOrd="0" parTransId="{C355ED7D-65A3-4343-91D3-9FE7FDC77077}" sibTransId="{6A809DF3-F769-4FEC-A730-725D6F6D7BD0}"/>
    <dgm:cxn modelId="{6A7F5763-3603-4518-8ED5-2352AB2B87E3}" type="presOf" srcId="{5DAF3B4C-7499-4519-8F48-AD654B941493}" destId="{B59E1553-946D-4341-8450-E387F77C96E3}" srcOrd="0" destOrd="0" presId="urn:microsoft.com/office/officeart/2008/layout/HalfCircleOrganizationChart"/>
    <dgm:cxn modelId="{4DC57568-DE02-4F2E-A62F-2AF1D2F4F2AD}" type="presOf" srcId="{C355ED7D-65A3-4343-91D3-9FE7FDC77077}" destId="{C53DB4FA-EB47-4BBA-A97B-C19503B91773}" srcOrd="0" destOrd="0" presId="urn:microsoft.com/office/officeart/2008/layout/HalfCircleOrganizationChart"/>
    <dgm:cxn modelId="{F71DD253-D494-40BA-9114-F154D0F76694}" type="presOf" srcId="{0499AB6D-4E25-45B2-8514-C9D43E7C54E0}" destId="{F0FB0DD3-D945-4B71-B004-F04553035BD5}" srcOrd="0" destOrd="0" presId="urn:microsoft.com/office/officeart/2008/layout/HalfCircleOrganizationChart"/>
    <dgm:cxn modelId="{E165DFA9-C167-43A1-90FF-4F23B52681DD}" type="presOf" srcId="{5DAF3B4C-7499-4519-8F48-AD654B941493}" destId="{CC5DB99E-CA44-4304-9C7C-AFEAC7B8FED1}" srcOrd="1" destOrd="0" presId="urn:microsoft.com/office/officeart/2008/layout/HalfCircleOrganizationChart"/>
    <dgm:cxn modelId="{C3FF3CBB-2070-4F08-81A8-D177102E17C2}" srcId="{0499AB6D-4E25-45B2-8514-C9D43E7C54E0}" destId="{5DAF3B4C-7499-4519-8F48-AD654B941493}" srcOrd="0" destOrd="0" parTransId="{F603AE89-BFFE-4845-BAF9-B522B53EF904}" sibTransId="{2B026C2B-0D3B-4450-9A31-B28FEC8FDF79}"/>
    <dgm:cxn modelId="{466681BD-3523-44C2-BECC-7F620951071E}" type="presOf" srcId="{F50CC66D-CEDC-419C-8F90-FDB74A3B7D40}" destId="{76F6841D-659B-4CFF-B42C-182D0CE99D6D}" srcOrd="1" destOrd="0" presId="urn:microsoft.com/office/officeart/2008/layout/HalfCircleOrganizationChart"/>
    <dgm:cxn modelId="{E4D77D5A-6019-4DE1-89F0-DC7FAE5E6237}" type="presParOf" srcId="{F0FB0DD3-D945-4B71-B004-F04553035BD5}" destId="{46B95BD4-2D47-4148-A797-69A424274B4C}" srcOrd="0" destOrd="0" presId="urn:microsoft.com/office/officeart/2008/layout/HalfCircleOrganizationChart"/>
    <dgm:cxn modelId="{036DC416-D92F-4377-B7D6-18F276EBC22F}" type="presParOf" srcId="{46B95BD4-2D47-4148-A797-69A424274B4C}" destId="{0BD999DE-D9D5-4A19-B4F0-F5335295FCDA}" srcOrd="0" destOrd="0" presId="urn:microsoft.com/office/officeart/2008/layout/HalfCircleOrganizationChart"/>
    <dgm:cxn modelId="{AF1CFD44-E114-489E-BF11-2B7325E5800F}" type="presParOf" srcId="{0BD999DE-D9D5-4A19-B4F0-F5335295FCDA}" destId="{B59E1553-946D-4341-8450-E387F77C96E3}" srcOrd="0" destOrd="0" presId="urn:microsoft.com/office/officeart/2008/layout/HalfCircleOrganizationChart"/>
    <dgm:cxn modelId="{E2C1482A-74AB-4F87-AFC4-80ED4706A7D0}" type="presParOf" srcId="{0BD999DE-D9D5-4A19-B4F0-F5335295FCDA}" destId="{07DFCE45-5EFC-42AF-A501-3FE38EDCEBC9}" srcOrd="1" destOrd="0" presId="urn:microsoft.com/office/officeart/2008/layout/HalfCircleOrganizationChart"/>
    <dgm:cxn modelId="{D5882F34-A972-4A23-B6B8-803212D605C1}" type="presParOf" srcId="{0BD999DE-D9D5-4A19-B4F0-F5335295FCDA}" destId="{A739FF19-B73B-4D55-BA39-8D9616B5DA61}" srcOrd="2" destOrd="0" presId="urn:microsoft.com/office/officeart/2008/layout/HalfCircleOrganizationChart"/>
    <dgm:cxn modelId="{924673A1-F1D0-496F-895A-E57B41EA1E05}" type="presParOf" srcId="{0BD999DE-D9D5-4A19-B4F0-F5335295FCDA}" destId="{CC5DB99E-CA44-4304-9C7C-AFEAC7B8FED1}" srcOrd="3" destOrd="0" presId="urn:microsoft.com/office/officeart/2008/layout/HalfCircleOrganizationChart"/>
    <dgm:cxn modelId="{A2B44E3E-BEA4-4273-88B9-F8E75B5B5935}" type="presParOf" srcId="{46B95BD4-2D47-4148-A797-69A424274B4C}" destId="{A5123ED7-C5D8-4F57-8433-97A0A47A54C0}" srcOrd="1" destOrd="0" presId="urn:microsoft.com/office/officeart/2008/layout/HalfCircleOrganizationChart"/>
    <dgm:cxn modelId="{62980F77-8319-4598-9BA1-C88C06B7DC53}" type="presParOf" srcId="{A5123ED7-C5D8-4F57-8433-97A0A47A54C0}" destId="{C53DB4FA-EB47-4BBA-A97B-C19503B91773}" srcOrd="0" destOrd="0" presId="urn:microsoft.com/office/officeart/2008/layout/HalfCircleOrganizationChart"/>
    <dgm:cxn modelId="{41BEA77D-20AC-4563-B858-C2416C2A560F}" type="presParOf" srcId="{A5123ED7-C5D8-4F57-8433-97A0A47A54C0}" destId="{DB4DB091-8AE0-443D-B174-B66456A893B9}" srcOrd="1" destOrd="0" presId="urn:microsoft.com/office/officeart/2008/layout/HalfCircleOrganizationChart"/>
    <dgm:cxn modelId="{A56B10B7-9EC8-45FB-9A15-49FC73769B5D}" type="presParOf" srcId="{DB4DB091-8AE0-443D-B174-B66456A893B9}" destId="{30A23834-2034-4AB2-B7D7-6B6AF8D95687}" srcOrd="0" destOrd="0" presId="urn:microsoft.com/office/officeart/2008/layout/HalfCircleOrganizationChart"/>
    <dgm:cxn modelId="{746B7B6C-AA69-4316-920D-346EDB58B5F3}" type="presParOf" srcId="{30A23834-2034-4AB2-B7D7-6B6AF8D95687}" destId="{2727B80C-02DB-439C-99BB-32ACC8C752A1}" srcOrd="0" destOrd="0" presId="urn:microsoft.com/office/officeart/2008/layout/HalfCircleOrganizationChart"/>
    <dgm:cxn modelId="{A06AE7C7-0C30-400A-9698-E7A79471BFB2}" type="presParOf" srcId="{30A23834-2034-4AB2-B7D7-6B6AF8D95687}" destId="{7B71BD6C-442F-4FA9-9F15-B75927AB3D4B}" srcOrd="1" destOrd="0" presId="urn:microsoft.com/office/officeart/2008/layout/HalfCircleOrganizationChart"/>
    <dgm:cxn modelId="{DC64BDC9-E71D-49CE-9CB3-8C0E9B0E7333}" type="presParOf" srcId="{30A23834-2034-4AB2-B7D7-6B6AF8D95687}" destId="{8222DB81-97DF-45E1-AC3D-548D778C1F6A}" srcOrd="2" destOrd="0" presId="urn:microsoft.com/office/officeart/2008/layout/HalfCircleOrganizationChart"/>
    <dgm:cxn modelId="{F3B19270-80FE-4807-B0C5-A506F0F23FDB}" type="presParOf" srcId="{30A23834-2034-4AB2-B7D7-6B6AF8D95687}" destId="{76F6841D-659B-4CFF-B42C-182D0CE99D6D}" srcOrd="3" destOrd="0" presId="urn:microsoft.com/office/officeart/2008/layout/HalfCircleOrganizationChart"/>
    <dgm:cxn modelId="{2ADB79E7-E1F8-41C1-86C4-24BC3D05F6A3}" type="presParOf" srcId="{DB4DB091-8AE0-443D-B174-B66456A893B9}" destId="{CAF3AE47-849B-4833-AA13-73AF4A01DF18}" srcOrd="1" destOrd="0" presId="urn:microsoft.com/office/officeart/2008/layout/HalfCircleOrganizationChart"/>
    <dgm:cxn modelId="{CD54B9D6-D6DD-40EB-BEFE-2DF4C13E1364}" type="presParOf" srcId="{DB4DB091-8AE0-443D-B174-B66456A893B9}" destId="{6578CC6F-924C-41CA-BBD2-693F7D3519FB}" srcOrd="2" destOrd="0" presId="urn:microsoft.com/office/officeart/2008/layout/HalfCircleOrganizationChart"/>
    <dgm:cxn modelId="{262DDCFB-29CC-4DC0-B94D-FCD615BE184B}" type="presParOf" srcId="{46B95BD4-2D47-4148-A797-69A424274B4C}" destId="{CBDE156A-2D64-4F48-829E-1F2DF635453C}" srcOrd="2" destOrd="0" presId="urn:microsoft.com/office/officeart/2008/layout/HalfCircleOrganizationChart"/>
  </dgm:cxnLst>
  <dgm:bg/>
  <dgm:whole/>
  <dgm:extLst>
    <a:ext uri="http://schemas.microsoft.com/office/drawing/2008/diagram">
      <dsp:dataModelExt xmlns:dsp="http://schemas.microsoft.com/office/drawing/2008/diagram" relId="rId278" minVer="http://schemas.openxmlformats.org/drawingml/2006/diagram"/>
    </a:ext>
  </dgm:extLst>
</dgm:dataModel>
</file>

<file path=word/diagrams/data46.xml><?xml version="1.0" encoding="utf-8"?>
<dgm:dataModel xmlns:dgm="http://schemas.openxmlformats.org/drawingml/2006/diagram" xmlns:a="http://schemas.openxmlformats.org/drawingml/2006/main">
  <dgm:ptLst>
    <dgm:pt modelId="{ABCC6935-68DB-4727-808B-09AA1521D196}" type="doc">
      <dgm:prSet loTypeId="urn:microsoft.com/office/officeart/2005/8/layout/process4" loCatId="list" qsTypeId="urn:microsoft.com/office/officeart/2005/8/quickstyle/simple3" qsCatId="simple" csTypeId="urn:microsoft.com/office/officeart/2005/8/colors/colorful1" csCatId="colorful" phldr="1"/>
      <dgm:spPr/>
    </dgm:pt>
    <dgm:pt modelId="{EA49134D-F905-4E54-9BBC-6E483259616B}">
      <dgm:prSet phldrT="[Tekst]" custT="1"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pPr algn="ctr"/>
          <a:r>
            <a:rPr lang="pl-PL" sz="110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Sprawozdanie z realizacji Planu Działań na Rzecz Zatrudnienia w Województwie Wielkopolskim</a:t>
          </a:r>
        </a:p>
      </dgm:t>
    </dgm:pt>
    <dgm:pt modelId="{5F05BED9-0513-4376-9B8F-248293DAF12A}" type="sibTrans" cxnId="{19197609-FB46-4D17-B471-9E6D6D4E8331}">
      <dgm:prSet/>
      <dgm:spPr/>
      <dgm:t>
        <a:bodyPr/>
        <a:lstStyle/>
        <a:p>
          <a:pPr algn="ctr"/>
          <a:endParaRPr lang="pl-PL" sz="110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4381230B-034E-4E97-BA74-F9900037CF48}" type="parTrans" cxnId="{19197609-FB46-4D17-B471-9E6D6D4E8331}">
      <dgm:prSet/>
      <dgm:spPr/>
      <dgm:t>
        <a:bodyPr/>
        <a:lstStyle/>
        <a:p>
          <a:pPr algn="ctr"/>
          <a:endParaRPr lang="pl-PL" sz="110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C11AF463-744B-4A13-8D60-66404F1C590F}">
      <dgm:prSet phldrT="[Tekst]" custT="1"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pPr algn="ctr"/>
          <a:r>
            <a:rPr lang="pl-PL" sz="110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Regionalny Plan Działań na Rzecz Zatrudnienia w Województwie Wielkopolskim</a:t>
          </a:r>
        </a:p>
      </dgm:t>
    </dgm:pt>
    <dgm:pt modelId="{D8504BC4-F53A-41A6-A1A2-1CF1F2EC5863}" type="sibTrans" cxnId="{B97B7276-9CD6-40CF-AAA9-F827C5D61BEA}">
      <dgm:prSet/>
      <dgm:spPr/>
      <dgm:t>
        <a:bodyPr/>
        <a:lstStyle/>
        <a:p>
          <a:pPr algn="ctr"/>
          <a:endParaRPr lang="pl-PL" sz="110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46293CC5-9A0C-4A10-A4D5-C0A38F525E7A}" type="parTrans" cxnId="{B97B7276-9CD6-40CF-AAA9-F827C5D61BEA}">
      <dgm:prSet/>
      <dgm:spPr/>
      <dgm:t>
        <a:bodyPr/>
        <a:lstStyle/>
        <a:p>
          <a:pPr algn="ctr"/>
          <a:endParaRPr lang="pl-PL" sz="110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2BB4409E-7864-4708-8D54-9E2BE04BC404}">
      <dgm:prSet phldrT="[Tekst]"/>
      <dgm:spPr>
        <a:solidFill>
          <a:schemeClr val="accent3">
            <a:lumMod val="20000"/>
            <a:lumOff val="80000"/>
          </a:schemeClr>
        </a:solidFill>
      </dgm:spPr>
      <dgm:t>
        <a:bodyPr/>
        <a:lstStyle/>
        <a:p>
          <a:pPr algn="ctr"/>
          <a:r>
            <a:rPr lang="pl-PL" sz="110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art. 3 ust. 4 i art. 8 ust. 1 pkt 1 ustawy z dnia 20 kwietnia 2004 r. o promocji zatrudnienia </a:t>
          </a:r>
          <a:br>
            <a:rPr lang="pl-PL" sz="110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10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i instytucjach rynku pracy (t.j. Dz. U. 2025 r. poz. 214)</a:t>
          </a:r>
        </a:p>
      </dgm:t>
    </dgm:pt>
    <dgm:pt modelId="{6B3151D8-C5CF-4ED3-A926-371CC201AD8E}" type="sibTrans" cxnId="{C9D59B70-D123-4CCB-87C9-3CBA8ECFBB64}">
      <dgm:prSet/>
      <dgm:spPr/>
      <dgm:t>
        <a:bodyPr/>
        <a:lstStyle/>
        <a:p>
          <a:pPr algn="ctr"/>
          <a:endParaRPr lang="pl-PL" sz="110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7202C296-7B18-4207-B778-F813BCA5D37D}" type="parTrans" cxnId="{C9D59B70-D123-4CCB-87C9-3CBA8ECFBB64}">
      <dgm:prSet/>
      <dgm:spPr/>
      <dgm:t>
        <a:bodyPr/>
        <a:lstStyle/>
        <a:p>
          <a:pPr algn="ctr"/>
          <a:endParaRPr lang="pl-PL" sz="110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4772EE2C-20C8-49C3-A532-A5B2686EB4CE}" type="pres">
      <dgm:prSet presAssocID="{ABCC6935-68DB-4727-808B-09AA1521D196}" presName="Name0" presStyleCnt="0">
        <dgm:presLayoutVars>
          <dgm:dir/>
          <dgm:animLvl val="lvl"/>
          <dgm:resizeHandles val="exact"/>
        </dgm:presLayoutVars>
      </dgm:prSet>
      <dgm:spPr/>
    </dgm:pt>
    <dgm:pt modelId="{7319ACC0-1D78-470C-8B89-F61CEFF6678B}" type="pres">
      <dgm:prSet presAssocID="{EA49134D-F905-4E54-9BBC-6E483259616B}" presName="boxAndChildren" presStyleCnt="0"/>
      <dgm:spPr/>
    </dgm:pt>
    <dgm:pt modelId="{96219455-6528-4D3F-9BFF-A15EFB9CCA48}" type="pres">
      <dgm:prSet presAssocID="{EA49134D-F905-4E54-9BBC-6E483259616B}" presName="parentTextBox" presStyleLbl="node1" presStyleIdx="0" presStyleCnt="3"/>
      <dgm:spPr/>
    </dgm:pt>
    <dgm:pt modelId="{CCAF5932-6DFE-4553-97B4-E923AF63B47E}" type="pres">
      <dgm:prSet presAssocID="{D8504BC4-F53A-41A6-A1A2-1CF1F2EC5863}" presName="sp" presStyleCnt="0"/>
      <dgm:spPr/>
    </dgm:pt>
    <dgm:pt modelId="{6424C68E-0B18-4910-9902-25CC4829A2D9}" type="pres">
      <dgm:prSet presAssocID="{C11AF463-744B-4A13-8D60-66404F1C590F}" presName="arrowAndChildren" presStyleCnt="0"/>
      <dgm:spPr/>
    </dgm:pt>
    <dgm:pt modelId="{C748C81C-AE1C-4486-8359-101A907EB367}" type="pres">
      <dgm:prSet presAssocID="{C11AF463-744B-4A13-8D60-66404F1C590F}" presName="parentTextArrow" presStyleLbl="node1" presStyleIdx="1" presStyleCnt="3"/>
      <dgm:spPr/>
    </dgm:pt>
    <dgm:pt modelId="{711232E3-2146-4BB8-9C52-9AF8C7F7CBD4}" type="pres">
      <dgm:prSet presAssocID="{6B3151D8-C5CF-4ED3-A926-371CC201AD8E}" presName="sp" presStyleCnt="0"/>
      <dgm:spPr/>
    </dgm:pt>
    <dgm:pt modelId="{1C9B4725-0E1F-4F37-9782-1D9698B8745A}" type="pres">
      <dgm:prSet presAssocID="{2BB4409E-7864-4708-8D54-9E2BE04BC404}" presName="arrowAndChildren" presStyleCnt="0"/>
      <dgm:spPr/>
    </dgm:pt>
    <dgm:pt modelId="{0BEFEF24-79C3-4098-B771-FE8248ADA159}" type="pres">
      <dgm:prSet presAssocID="{2BB4409E-7864-4708-8D54-9E2BE04BC404}" presName="parentTextArrow" presStyleLbl="node1" presStyleIdx="2" presStyleCnt="3"/>
      <dgm:spPr/>
    </dgm:pt>
  </dgm:ptLst>
  <dgm:cxnLst>
    <dgm:cxn modelId="{19197609-FB46-4D17-B471-9E6D6D4E8331}" srcId="{ABCC6935-68DB-4727-808B-09AA1521D196}" destId="{EA49134D-F905-4E54-9BBC-6E483259616B}" srcOrd="2" destOrd="0" parTransId="{4381230B-034E-4E97-BA74-F9900037CF48}" sibTransId="{5F05BED9-0513-4376-9B8F-248293DAF12A}"/>
    <dgm:cxn modelId="{9ED7021D-8DC5-4448-92E9-CCB2CE964FCA}" type="presOf" srcId="{ABCC6935-68DB-4727-808B-09AA1521D196}" destId="{4772EE2C-20C8-49C3-A532-A5B2686EB4CE}" srcOrd="0" destOrd="0" presId="urn:microsoft.com/office/officeart/2005/8/layout/process4"/>
    <dgm:cxn modelId="{C9D59B70-D123-4CCB-87C9-3CBA8ECFBB64}" srcId="{ABCC6935-68DB-4727-808B-09AA1521D196}" destId="{2BB4409E-7864-4708-8D54-9E2BE04BC404}" srcOrd="0" destOrd="0" parTransId="{7202C296-7B18-4207-B778-F813BCA5D37D}" sibTransId="{6B3151D8-C5CF-4ED3-A926-371CC201AD8E}"/>
    <dgm:cxn modelId="{46B49755-12AB-41D8-A1A3-C9A2FBEFE205}" type="presOf" srcId="{2BB4409E-7864-4708-8D54-9E2BE04BC404}" destId="{0BEFEF24-79C3-4098-B771-FE8248ADA159}" srcOrd="0" destOrd="0" presId="urn:microsoft.com/office/officeart/2005/8/layout/process4"/>
    <dgm:cxn modelId="{B97B7276-9CD6-40CF-AAA9-F827C5D61BEA}" srcId="{ABCC6935-68DB-4727-808B-09AA1521D196}" destId="{C11AF463-744B-4A13-8D60-66404F1C590F}" srcOrd="1" destOrd="0" parTransId="{46293CC5-9A0C-4A10-A4D5-C0A38F525E7A}" sibTransId="{D8504BC4-F53A-41A6-A1A2-1CF1F2EC5863}"/>
    <dgm:cxn modelId="{A6A114BC-FE0F-476C-BD57-E9C4B1E7276D}" type="presOf" srcId="{EA49134D-F905-4E54-9BBC-6E483259616B}" destId="{96219455-6528-4D3F-9BFF-A15EFB9CCA48}" srcOrd="0" destOrd="0" presId="urn:microsoft.com/office/officeart/2005/8/layout/process4"/>
    <dgm:cxn modelId="{E328AFFB-0755-468A-A127-8D952018C75E}" type="presOf" srcId="{C11AF463-744B-4A13-8D60-66404F1C590F}" destId="{C748C81C-AE1C-4486-8359-101A907EB367}" srcOrd="0" destOrd="0" presId="urn:microsoft.com/office/officeart/2005/8/layout/process4"/>
    <dgm:cxn modelId="{7B894769-ADC6-447F-8748-3B4EF4FFB6F7}" type="presParOf" srcId="{4772EE2C-20C8-49C3-A532-A5B2686EB4CE}" destId="{7319ACC0-1D78-470C-8B89-F61CEFF6678B}" srcOrd="0" destOrd="0" presId="urn:microsoft.com/office/officeart/2005/8/layout/process4"/>
    <dgm:cxn modelId="{285F8A7D-0416-42B3-9F5C-129579E11DB6}" type="presParOf" srcId="{7319ACC0-1D78-470C-8B89-F61CEFF6678B}" destId="{96219455-6528-4D3F-9BFF-A15EFB9CCA48}" srcOrd="0" destOrd="0" presId="urn:microsoft.com/office/officeart/2005/8/layout/process4"/>
    <dgm:cxn modelId="{2AACCA26-63D3-4AC4-BC08-801316105986}" type="presParOf" srcId="{4772EE2C-20C8-49C3-A532-A5B2686EB4CE}" destId="{CCAF5932-6DFE-4553-97B4-E923AF63B47E}" srcOrd="1" destOrd="0" presId="urn:microsoft.com/office/officeart/2005/8/layout/process4"/>
    <dgm:cxn modelId="{625A75CC-2DEF-4BFA-BBE1-6773BC1ADCE0}" type="presParOf" srcId="{4772EE2C-20C8-49C3-A532-A5B2686EB4CE}" destId="{6424C68E-0B18-4910-9902-25CC4829A2D9}" srcOrd="2" destOrd="0" presId="urn:microsoft.com/office/officeart/2005/8/layout/process4"/>
    <dgm:cxn modelId="{8FF114A7-5A0A-4517-8E2A-240450C08542}" type="presParOf" srcId="{6424C68E-0B18-4910-9902-25CC4829A2D9}" destId="{C748C81C-AE1C-4486-8359-101A907EB367}" srcOrd="0" destOrd="0" presId="urn:microsoft.com/office/officeart/2005/8/layout/process4"/>
    <dgm:cxn modelId="{9A86ACB2-3657-46BE-B05F-E68ECFAE60C5}" type="presParOf" srcId="{4772EE2C-20C8-49C3-A532-A5B2686EB4CE}" destId="{711232E3-2146-4BB8-9C52-9AF8C7F7CBD4}" srcOrd="3" destOrd="0" presId="urn:microsoft.com/office/officeart/2005/8/layout/process4"/>
    <dgm:cxn modelId="{03563F55-9AAC-49C4-9961-79CC4C6CC501}" type="presParOf" srcId="{4772EE2C-20C8-49C3-A532-A5B2686EB4CE}" destId="{1C9B4725-0E1F-4F37-9782-1D9698B8745A}" srcOrd="4" destOrd="0" presId="urn:microsoft.com/office/officeart/2005/8/layout/process4"/>
    <dgm:cxn modelId="{D09918E3-6858-4B8D-B685-6189B8541052}" type="presParOf" srcId="{1C9B4725-0E1F-4F37-9782-1D9698B8745A}" destId="{0BEFEF24-79C3-4098-B771-FE8248ADA159}" srcOrd="0" destOrd="0" presId="urn:microsoft.com/office/officeart/2005/8/layout/process4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83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64FAFAB2-859A-40AF-B18B-60F9B05E6DE1}" type="doc">
      <dgm:prSet loTypeId="urn:microsoft.com/office/officeart/2005/8/layout/hierarchy3" loCatId="list" qsTypeId="urn:microsoft.com/office/officeart/2005/8/quickstyle/simple3" qsCatId="simple" csTypeId="urn:microsoft.com/office/officeart/2005/8/colors/accent3_2" csCatId="accent3" phldr="1"/>
      <dgm:spPr/>
      <dgm:t>
        <a:bodyPr/>
        <a:lstStyle/>
        <a:p>
          <a:endParaRPr lang="pl-PL"/>
        </a:p>
      </dgm:t>
    </dgm:pt>
    <dgm:pt modelId="{EF553457-AF97-4A4C-B943-7C1BD7688E72}">
      <dgm:prSet phldrT="[Tekst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ln w="3175"/>
      </dgm:spPr>
      <dgm:t>
        <a:bodyPr/>
        <a:lstStyle/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Natężenie bezrobocia w województwie jest zróźnicowane terytorialnie:</a:t>
          </a:r>
        </a:p>
      </dgm:t>
    </dgm:pt>
    <dgm:pt modelId="{FAD80EFE-03F1-47F7-96BB-6A4AA63107D7}" type="parTrans" cxnId="{6702CD10-09C2-46B0-B820-42D9D68CC19C}">
      <dgm:prSet/>
      <dgm:spPr/>
      <dgm:t>
        <a:bodyPr/>
        <a:lstStyle/>
        <a:p>
          <a:endParaRPr lang="pl-PL"/>
        </a:p>
      </dgm:t>
    </dgm:pt>
    <dgm:pt modelId="{B376C3EE-5B0D-4F28-A82D-C88D6E4ACBE1}" type="sibTrans" cxnId="{6702CD10-09C2-46B0-B820-42D9D68CC19C}">
      <dgm:prSet/>
      <dgm:spPr/>
      <dgm:t>
        <a:bodyPr/>
        <a:lstStyle/>
        <a:p>
          <a:endParaRPr lang="pl-PL"/>
        </a:p>
      </dgm:t>
    </dgm:pt>
    <dgm:pt modelId="{143DB330-44A3-43FD-B926-A768CB786DC3}">
      <dgm:prSet phldrT="[Tekst]" custT="1"/>
      <dgm:spPr>
        <a:solidFill>
          <a:schemeClr val="accent2">
            <a:lumMod val="40000"/>
            <a:lumOff val="60000"/>
            <a:alpha val="90000"/>
          </a:schemeClr>
        </a:solidFill>
        <a:ln>
          <a:noFill/>
        </a:ln>
      </dgm:spPr>
      <dgm:t>
        <a:bodyPr/>
        <a:lstStyle/>
        <a:p>
          <a:pPr algn="l"/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Najwyższą stopę bezrobocia odnotowano w powiatach:</a:t>
          </a:r>
        </a:p>
        <a:p>
          <a:pPr algn="l"/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* chodzieskim - 7,5%,</a:t>
          </a:r>
        </a:p>
        <a:p>
          <a:pPr algn="l"/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* słupeckim i konińskim - 7,4% </a:t>
          </a:r>
        </a:p>
        <a:p>
          <a:pPr algn="l"/>
          <a:endParaRPr lang="pl-PL" sz="50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503AD80F-8F7C-42B9-9DC4-6EC9746B4224}" type="parTrans" cxnId="{1A03097A-8C8F-45BE-812B-F07422542DBC}">
      <dgm:prSet>
        <dgm:style>
          <a:lnRef idx="1">
            <a:schemeClr val="accent2"/>
          </a:lnRef>
          <a:fillRef idx="0">
            <a:schemeClr val="accent2"/>
          </a:fillRef>
          <a:effectRef idx="0">
            <a:schemeClr val="accent2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pl-PL"/>
        </a:p>
      </dgm:t>
    </dgm:pt>
    <dgm:pt modelId="{60055B44-8764-4A49-9A96-F3DC80756E76}" type="sibTrans" cxnId="{1A03097A-8C8F-45BE-812B-F07422542DBC}">
      <dgm:prSet/>
      <dgm:spPr/>
      <dgm:t>
        <a:bodyPr/>
        <a:lstStyle/>
        <a:p>
          <a:endParaRPr lang="pl-PL"/>
        </a:p>
      </dgm:t>
    </dgm:pt>
    <dgm:pt modelId="{5DC25E23-7B2A-410B-9AA7-666FEE92A0E8}">
      <dgm:prSet phldrT="[Tekst]" custT="1"/>
      <dgm:spPr>
        <a:solidFill>
          <a:schemeClr val="accent3">
            <a:lumMod val="40000"/>
            <a:lumOff val="60000"/>
            <a:alpha val="90000"/>
          </a:schemeClr>
        </a:solidFill>
        <a:ln>
          <a:noFill/>
        </a:ln>
      </dgm:spPr>
      <dgm:t>
        <a:bodyPr/>
        <a:lstStyle/>
        <a:p>
          <a:pPr algn="l"/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Najniższą stopę bezrobocia odnotowano w powiatach:</a:t>
          </a:r>
        </a:p>
        <a:p>
          <a:pPr algn="l"/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* poznańskim - 1,0%,</a:t>
          </a:r>
        </a:p>
        <a:p>
          <a:pPr algn="l"/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* kępińskim - 1,5%</a:t>
          </a:r>
        </a:p>
      </dgm:t>
    </dgm:pt>
    <dgm:pt modelId="{CD3085A4-E721-4B87-9818-F7DB48132731}" type="parTrans" cxnId="{7B327CB4-AE56-48B8-BFC9-1B940384D544}">
      <dgm:prSet>
        <dgm:style>
          <a:lnRef idx="1">
            <a:schemeClr val="accent2"/>
          </a:lnRef>
          <a:fillRef idx="0">
            <a:schemeClr val="accent2"/>
          </a:fillRef>
          <a:effectRef idx="0">
            <a:schemeClr val="accent2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pl-PL"/>
        </a:p>
      </dgm:t>
    </dgm:pt>
    <dgm:pt modelId="{7E7E5AEB-79A2-42F6-A957-6782117D638A}" type="sibTrans" cxnId="{7B327CB4-AE56-48B8-BFC9-1B940384D544}">
      <dgm:prSet/>
      <dgm:spPr/>
      <dgm:t>
        <a:bodyPr/>
        <a:lstStyle/>
        <a:p>
          <a:endParaRPr lang="pl-PL"/>
        </a:p>
      </dgm:t>
    </dgm:pt>
    <dgm:pt modelId="{292A4771-5477-4213-AE19-58A76EEBA996}" type="pres">
      <dgm:prSet presAssocID="{64FAFAB2-859A-40AF-B18B-60F9B05E6DE1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0383DC8B-46A9-450F-930C-901D4C1FB976}" type="pres">
      <dgm:prSet presAssocID="{EF553457-AF97-4A4C-B943-7C1BD7688E72}" presName="root" presStyleCnt="0"/>
      <dgm:spPr/>
    </dgm:pt>
    <dgm:pt modelId="{88A59438-3729-4729-AF01-145280EB75AE}" type="pres">
      <dgm:prSet presAssocID="{EF553457-AF97-4A4C-B943-7C1BD7688E72}" presName="rootComposite" presStyleCnt="0"/>
      <dgm:spPr/>
    </dgm:pt>
    <dgm:pt modelId="{A3C17E6B-4DDD-493B-B53B-4AF14AD242B3}" type="pres">
      <dgm:prSet presAssocID="{EF553457-AF97-4A4C-B943-7C1BD7688E72}" presName="rootText" presStyleLbl="node1" presStyleIdx="0" presStyleCnt="1" custScaleX="274725" custScaleY="110619" custLinFactY="-62585" custLinFactNeighborX="-62" custLinFactNeighborY="-100000"/>
      <dgm:spPr/>
    </dgm:pt>
    <dgm:pt modelId="{C1770444-6C45-43A4-A56A-9194966FCF33}" type="pres">
      <dgm:prSet presAssocID="{EF553457-AF97-4A4C-B943-7C1BD7688E72}" presName="rootConnector" presStyleLbl="node1" presStyleIdx="0" presStyleCnt="1"/>
      <dgm:spPr/>
    </dgm:pt>
    <dgm:pt modelId="{1D0467CD-6E3C-4192-9B30-1FE9955E0F9A}" type="pres">
      <dgm:prSet presAssocID="{EF553457-AF97-4A4C-B943-7C1BD7688E72}" presName="childShape" presStyleCnt="0"/>
      <dgm:spPr/>
    </dgm:pt>
    <dgm:pt modelId="{F976710B-27DA-4D3F-BF3C-FD8E68748525}" type="pres">
      <dgm:prSet presAssocID="{503AD80F-8F7C-42B9-9DC4-6EC9746B4224}" presName="Name13" presStyleLbl="parChTrans1D2" presStyleIdx="0" presStyleCnt="2"/>
      <dgm:spPr/>
    </dgm:pt>
    <dgm:pt modelId="{30532BCE-F2D8-4EB5-8F8D-5CDB66E69694}" type="pres">
      <dgm:prSet presAssocID="{143DB330-44A3-43FD-B926-A768CB786DC3}" presName="childText" presStyleLbl="bgAcc1" presStyleIdx="0" presStyleCnt="2" custScaleX="243770" custScaleY="207255" custLinFactY="100000" custLinFactNeighborX="22113" custLinFactNeighborY="149063">
        <dgm:presLayoutVars>
          <dgm:bulletEnabled val="1"/>
        </dgm:presLayoutVars>
      </dgm:prSet>
      <dgm:spPr/>
    </dgm:pt>
    <dgm:pt modelId="{68EA638C-225B-4BBA-A799-0BE70287BCEB}" type="pres">
      <dgm:prSet presAssocID="{CD3085A4-E721-4B87-9818-F7DB48132731}" presName="Name13" presStyleLbl="parChTrans1D2" presStyleIdx="1" presStyleCnt="2"/>
      <dgm:spPr/>
    </dgm:pt>
    <dgm:pt modelId="{A9454386-3DB9-423F-AAF1-F70EA1EAF9F5}" type="pres">
      <dgm:prSet presAssocID="{5DC25E23-7B2A-410B-9AA7-666FEE92A0E8}" presName="childText" presStyleLbl="bgAcc1" presStyleIdx="1" presStyleCnt="2" custScaleX="246241" custScaleY="188955" custLinFactY="-100000" custLinFactNeighborX="-8233" custLinFactNeighborY="-128034">
        <dgm:presLayoutVars>
          <dgm:bulletEnabled val="1"/>
        </dgm:presLayoutVars>
      </dgm:prSet>
      <dgm:spPr/>
    </dgm:pt>
  </dgm:ptLst>
  <dgm:cxnLst>
    <dgm:cxn modelId="{6702CD10-09C2-46B0-B820-42D9D68CC19C}" srcId="{64FAFAB2-859A-40AF-B18B-60F9B05E6DE1}" destId="{EF553457-AF97-4A4C-B943-7C1BD7688E72}" srcOrd="0" destOrd="0" parTransId="{FAD80EFE-03F1-47F7-96BB-6A4AA63107D7}" sibTransId="{B376C3EE-5B0D-4F28-A82D-C88D6E4ACBE1}"/>
    <dgm:cxn modelId="{7678CF23-6612-447F-81CC-865D0BDDF151}" type="presOf" srcId="{EF553457-AF97-4A4C-B943-7C1BD7688E72}" destId="{C1770444-6C45-43A4-A56A-9194966FCF33}" srcOrd="1" destOrd="0" presId="urn:microsoft.com/office/officeart/2005/8/layout/hierarchy3"/>
    <dgm:cxn modelId="{1A03097A-8C8F-45BE-812B-F07422542DBC}" srcId="{EF553457-AF97-4A4C-B943-7C1BD7688E72}" destId="{143DB330-44A3-43FD-B926-A768CB786DC3}" srcOrd="0" destOrd="0" parTransId="{503AD80F-8F7C-42B9-9DC4-6EC9746B4224}" sibTransId="{60055B44-8764-4A49-9A96-F3DC80756E76}"/>
    <dgm:cxn modelId="{6928C27C-2B06-4257-B405-A3B19E4A71B2}" type="presOf" srcId="{503AD80F-8F7C-42B9-9DC4-6EC9746B4224}" destId="{F976710B-27DA-4D3F-BF3C-FD8E68748525}" srcOrd="0" destOrd="0" presId="urn:microsoft.com/office/officeart/2005/8/layout/hierarchy3"/>
    <dgm:cxn modelId="{71F09A8D-77AA-488A-A77A-5BF4875ADECC}" type="presOf" srcId="{CD3085A4-E721-4B87-9818-F7DB48132731}" destId="{68EA638C-225B-4BBA-A799-0BE70287BCEB}" srcOrd="0" destOrd="0" presId="urn:microsoft.com/office/officeart/2005/8/layout/hierarchy3"/>
    <dgm:cxn modelId="{7B327CB4-AE56-48B8-BFC9-1B940384D544}" srcId="{EF553457-AF97-4A4C-B943-7C1BD7688E72}" destId="{5DC25E23-7B2A-410B-9AA7-666FEE92A0E8}" srcOrd="1" destOrd="0" parTransId="{CD3085A4-E721-4B87-9818-F7DB48132731}" sibTransId="{7E7E5AEB-79A2-42F6-A957-6782117D638A}"/>
    <dgm:cxn modelId="{49697CB6-D58B-4E0A-BF3A-E2E7D3A3F12E}" type="presOf" srcId="{64FAFAB2-859A-40AF-B18B-60F9B05E6DE1}" destId="{292A4771-5477-4213-AE19-58A76EEBA996}" srcOrd="0" destOrd="0" presId="urn:microsoft.com/office/officeart/2005/8/layout/hierarchy3"/>
    <dgm:cxn modelId="{25344BCD-9AA9-4911-B7D4-861CE74D055C}" type="presOf" srcId="{5DC25E23-7B2A-410B-9AA7-666FEE92A0E8}" destId="{A9454386-3DB9-423F-AAF1-F70EA1EAF9F5}" srcOrd="0" destOrd="0" presId="urn:microsoft.com/office/officeart/2005/8/layout/hierarchy3"/>
    <dgm:cxn modelId="{FB0719D3-4ABA-4D3F-AC86-F04E362187EF}" type="presOf" srcId="{EF553457-AF97-4A4C-B943-7C1BD7688E72}" destId="{A3C17E6B-4DDD-493B-B53B-4AF14AD242B3}" srcOrd="0" destOrd="0" presId="urn:microsoft.com/office/officeart/2005/8/layout/hierarchy3"/>
    <dgm:cxn modelId="{2E19A4D5-036D-4212-B341-98DF6F4F6583}" type="presOf" srcId="{143DB330-44A3-43FD-B926-A768CB786DC3}" destId="{30532BCE-F2D8-4EB5-8F8D-5CDB66E69694}" srcOrd="0" destOrd="0" presId="urn:microsoft.com/office/officeart/2005/8/layout/hierarchy3"/>
    <dgm:cxn modelId="{A96881B3-1C65-4370-84EC-E9C35F7D6E07}" type="presParOf" srcId="{292A4771-5477-4213-AE19-58A76EEBA996}" destId="{0383DC8B-46A9-450F-930C-901D4C1FB976}" srcOrd="0" destOrd="0" presId="urn:microsoft.com/office/officeart/2005/8/layout/hierarchy3"/>
    <dgm:cxn modelId="{0F418C04-49E9-4C79-A5EC-ECC9480694F5}" type="presParOf" srcId="{0383DC8B-46A9-450F-930C-901D4C1FB976}" destId="{88A59438-3729-4729-AF01-145280EB75AE}" srcOrd="0" destOrd="0" presId="urn:microsoft.com/office/officeart/2005/8/layout/hierarchy3"/>
    <dgm:cxn modelId="{8D8425B7-8042-49CE-9804-87748D17E537}" type="presParOf" srcId="{88A59438-3729-4729-AF01-145280EB75AE}" destId="{A3C17E6B-4DDD-493B-B53B-4AF14AD242B3}" srcOrd="0" destOrd="0" presId="urn:microsoft.com/office/officeart/2005/8/layout/hierarchy3"/>
    <dgm:cxn modelId="{18A80C45-258B-43E5-8C08-0E2AAAC0A066}" type="presParOf" srcId="{88A59438-3729-4729-AF01-145280EB75AE}" destId="{C1770444-6C45-43A4-A56A-9194966FCF33}" srcOrd="1" destOrd="0" presId="urn:microsoft.com/office/officeart/2005/8/layout/hierarchy3"/>
    <dgm:cxn modelId="{DE1BCDB3-BD16-42CD-A58E-DB606AA4225A}" type="presParOf" srcId="{0383DC8B-46A9-450F-930C-901D4C1FB976}" destId="{1D0467CD-6E3C-4192-9B30-1FE9955E0F9A}" srcOrd="1" destOrd="0" presId="urn:microsoft.com/office/officeart/2005/8/layout/hierarchy3"/>
    <dgm:cxn modelId="{7777C869-ABCE-4D44-9A60-32670786DE18}" type="presParOf" srcId="{1D0467CD-6E3C-4192-9B30-1FE9955E0F9A}" destId="{F976710B-27DA-4D3F-BF3C-FD8E68748525}" srcOrd="0" destOrd="0" presId="urn:microsoft.com/office/officeart/2005/8/layout/hierarchy3"/>
    <dgm:cxn modelId="{12A9A068-1A9F-4797-8486-8AF4EAD7541B}" type="presParOf" srcId="{1D0467CD-6E3C-4192-9B30-1FE9955E0F9A}" destId="{30532BCE-F2D8-4EB5-8F8D-5CDB66E69694}" srcOrd="1" destOrd="0" presId="urn:microsoft.com/office/officeart/2005/8/layout/hierarchy3"/>
    <dgm:cxn modelId="{BA57F873-A983-4568-BE54-B2A57C7F7B2B}" type="presParOf" srcId="{1D0467CD-6E3C-4192-9B30-1FE9955E0F9A}" destId="{68EA638C-225B-4BBA-A799-0BE70287BCEB}" srcOrd="2" destOrd="0" presId="urn:microsoft.com/office/officeart/2005/8/layout/hierarchy3"/>
    <dgm:cxn modelId="{D7E22C9C-B39B-48EE-92A8-1F66D21B8D0A}" type="presParOf" srcId="{1D0467CD-6E3C-4192-9B30-1FE9955E0F9A}" destId="{A9454386-3DB9-423F-AAF1-F70EA1EAF9F5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565E0071-F27C-4AC5-933E-E03925D8FAE5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74CA9082-BC7F-4193-B4E7-2C5D6699314E}">
      <dgm:prSet phldrT="[Tekst]" custT="1"/>
      <dgm:spPr/>
      <dgm:t>
        <a:bodyPr/>
        <a:lstStyle/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od początku 2022 do 2024 obserwujemy niewielki wzrost liczby bezrobotnych osób.</a:t>
          </a:r>
        </a:p>
      </dgm:t>
    </dgm:pt>
    <dgm:pt modelId="{C3E38854-965C-43EB-83DE-14AD609A75B2}" type="parTrans" cxnId="{D456CD31-AC42-482B-B057-94BDCF255333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22D38674-6DEC-4DD7-94E9-9E909F2A0657}" type="sibTrans" cxnId="{D456CD31-AC42-482B-B057-94BDCF255333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23607CE4-1FD8-4F3D-B813-BD3DE60E2B7C}">
      <dgm:prSet phldrT="[Tekst]" custT="1"/>
      <dgm:spPr/>
      <dgm:t>
        <a:bodyPr/>
        <a:lstStyle/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stopa bezrobocia rejestrowanego wyniosła 3,0%, utrzymując się na takim poziomie, jak rok wcześniej.</a:t>
          </a:r>
        </a:p>
      </dgm:t>
    </dgm:pt>
    <dgm:pt modelId="{536500A9-462B-4729-834F-2468E487B2D8}" type="parTrans" cxnId="{C70D0154-97E5-4901-B35F-AFEDDD8B76B9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9B78E7D7-006E-49AC-83CE-F9CD94CE8C46}" type="sibTrans" cxnId="{C70D0154-97E5-4901-B35F-AFEDDD8B76B9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F4A8513E-6A5A-4551-8C6E-DCDB723E0B8D}">
      <dgm:prSet phldrT="[Tekst]" custT="1"/>
      <dgm:spPr/>
      <dgm:t>
        <a:bodyPr/>
        <a:lstStyle/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*                                                  </a:t>
          </a:r>
        </a:p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*</a:t>
          </a:r>
        </a:p>
      </dgm:t>
    </dgm:pt>
    <dgm:pt modelId="{E835A47F-0B2A-40F9-B76A-005B0C504E1F}" type="sibTrans" cxnId="{38C1480E-BDA2-4AF7-B79A-45FAD11E8BB3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EBE3C1A9-00FF-48EA-A630-20998261F5D5}" type="parTrans" cxnId="{38C1480E-BDA2-4AF7-B79A-45FAD11E8BB3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C6846E43-EDE9-44D4-8550-1871C62E4F11}" type="pres">
      <dgm:prSet presAssocID="{565E0071-F27C-4AC5-933E-E03925D8FAE5}" presName="vert0" presStyleCnt="0">
        <dgm:presLayoutVars>
          <dgm:dir/>
          <dgm:animOne val="branch"/>
          <dgm:animLvl val="lvl"/>
        </dgm:presLayoutVars>
      </dgm:prSet>
      <dgm:spPr/>
    </dgm:pt>
    <dgm:pt modelId="{05507065-4C3C-4B87-8785-383A989FF49B}" type="pres">
      <dgm:prSet presAssocID="{F4A8513E-6A5A-4551-8C6E-DCDB723E0B8D}" presName="thickLine" presStyleLbl="alignNode1" presStyleIdx="0" presStyleCnt="1"/>
      <dgm:spPr/>
    </dgm:pt>
    <dgm:pt modelId="{1802E2B8-BB5A-40AC-B569-10F12677F1CF}" type="pres">
      <dgm:prSet presAssocID="{F4A8513E-6A5A-4551-8C6E-DCDB723E0B8D}" presName="horz1" presStyleCnt="0"/>
      <dgm:spPr/>
    </dgm:pt>
    <dgm:pt modelId="{858A5A09-CE1A-4E9F-9B3D-E99C6890306F}" type="pres">
      <dgm:prSet presAssocID="{F4A8513E-6A5A-4551-8C6E-DCDB723E0B8D}" presName="tx1" presStyleLbl="revTx" presStyleIdx="0" presStyleCnt="3" custScaleX="18467" custLinFactNeighborY="-3759"/>
      <dgm:spPr/>
    </dgm:pt>
    <dgm:pt modelId="{D4AF6C12-F24B-4AD5-9937-F7D1342683FA}" type="pres">
      <dgm:prSet presAssocID="{F4A8513E-6A5A-4551-8C6E-DCDB723E0B8D}" presName="vert1" presStyleCnt="0"/>
      <dgm:spPr/>
    </dgm:pt>
    <dgm:pt modelId="{70866FCF-4567-438F-9711-D3CFB3BC2278}" type="pres">
      <dgm:prSet presAssocID="{74CA9082-BC7F-4193-B4E7-2C5D6699314E}" presName="vertSpace2a" presStyleCnt="0"/>
      <dgm:spPr/>
    </dgm:pt>
    <dgm:pt modelId="{92DB9D88-06C5-40A1-8B39-77240C633966}" type="pres">
      <dgm:prSet presAssocID="{74CA9082-BC7F-4193-B4E7-2C5D6699314E}" presName="horz2" presStyleCnt="0"/>
      <dgm:spPr/>
    </dgm:pt>
    <dgm:pt modelId="{0F6CCB34-F9FF-4E59-AA0D-6A0F6014F4E0}" type="pres">
      <dgm:prSet presAssocID="{74CA9082-BC7F-4193-B4E7-2C5D6699314E}" presName="horzSpace2" presStyleCnt="0"/>
      <dgm:spPr/>
    </dgm:pt>
    <dgm:pt modelId="{28747599-B0B3-4D12-B8EE-394B23E8A946}" type="pres">
      <dgm:prSet presAssocID="{74CA9082-BC7F-4193-B4E7-2C5D6699314E}" presName="tx2" presStyleLbl="revTx" presStyleIdx="1" presStyleCnt="3" custScaleX="118102" custLinFactNeighborX="-790" custLinFactNeighborY="-5105"/>
      <dgm:spPr/>
    </dgm:pt>
    <dgm:pt modelId="{7512D466-D709-4ADA-8AE7-112B891EF75A}" type="pres">
      <dgm:prSet presAssocID="{74CA9082-BC7F-4193-B4E7-2C5D6699314E}" presName="vert2" presStyleCnt="0"/>
      <dgm:spPr/>
    </dgm:pt>
    <dgm:pt modelId="{26B63E14-73F2-450C-B528-12BA0862B204}" type="pres">
      <dgm:prSet presAssocID="{74CA9082-BC7F-4193-B4E7-2C5D6699314E}" presName="thinLine2b" presStyleLbl="callout" presStyleIdx="0" presStyleCnt="2" custLinFactY="-200000" custLinFactNeighborX="1894" custLinFactNeighborY="-213997"/>
      <dgm:spPr/>
    </dgm:pt>
    <dgm:pt modelId="{E669EC6E-799A-4379-88D6-4531BCBFB56F}" type="pres">
      <dgm:prSet presAssocID="{74CA9082-BC7F-4193-B4E7-2C5D6699314E}" presName="vertSpace2b" presStyleCnt="0"/>
      <dgm:spPr/>
    </dgm:pt>
    <dgm:pt modelId="{4CBA94E1-5379-4F0D-A4DC-123B197EA1C8}" type="pres">
      <dgm:prSet presAssocID="{23607CE4-1FD8-4F3D-B813-BD3DE60E2B7C}" presName="horz2" presStyleCnt="0"/>
      <dgm:spPr/>
    </dgm:pt>
    <dgm:pt modelId="{C2A1E052-5CDD-420C-96C4-8778B7ACAFC4}" type="pres">
      <dgm:prSet presAssocID="{23607CE4-1FD8-4F3D-B813-BD3DE60E2B7C}" presName="horzSpace2" presStyleCnt="0"/>
      <dgm:spPr/>
    </dgm:pt>
    <dgm:pt modelId="{50E77E0E-A492-4AA6-8AD8-199589C059B5}" type="pres">
      <dgm:prSet presAssocID="{23607CE4-1FD8-4F3D-B813-BD3DE60E2B7C}" presName="tx2" presStyleLbl="revTx" presStyleIdx="2" presStyleCnt="3" custScaleX="121825" custLinFactNeighborX="77" custLinFactNeighborY="-15867"/>
      <dgm:spPr/>
    </dgm:pt>
    <dgm:pt modelId="{7366B744-9677-4CCD-B243-7945A12D69A9}" type="pres">
      <dgm:prSet presAssocID="{23607CE4-1FD8-4F3D-B813-BD3DE60E2B7C}" presName="vert2" presStyleCnt="0"/>
      <dgm:spPr/>
    </dgm:pt>
    <dgm:pt modelId="{EF7EEF01-2487-49D1-9449-C147E141F3CB}" type="pres">
      <dgm:prSet presAssocID="{23607CE4-1FD8-4F3D-B813-BD3DE60E2B7C}" presName="thinLine2b" presStyleLbl="callout" presStyleIdx="1" presStyleCnt="2" custLinFactY="-94939" custLinFactNeighborY="-100000"/>
      <dgm:spPr/>
    </dgm:pt>
    <dgm:pt modelId="{2CB12440-AEB2-46D9-9F85-DC864597AC25}" type="pres">
      <dgm:prSet presAssocID="{23607CE4-1FD8-4F3D-B813-BD3DE60E2B7C}" presName="vertSpace2b" presStyleCnt="0"/>
      <dgm:spPr/>
    </dgm:pt>
  </dgm:ptLst>
  <dgm:cxnLst>
    <dgm:cxn modelId="{BCBCE405-66C0-4FD8-B5D6-8A3E0A8B2FFD}" type="presOf" srcId="{F4A8513E-6A5A-4551-8C6E-DCDB723E0B8D}" destId="{858A5A09-CE1A-4E9F-9B3D-E99C6890306F}" srcOrd="0" destOrd="0" presId="urn:microsoft.com/office/officeart/2008/layout/LinedList"/>
    <dgm:cxn modelId="{38C1480E-BDA2-4AF7-B79A-45FAD11E8BB3}" srcId="{565E0071-F27C-4AC5-933E-E03925D8FAE5}" destId="{F4A8513E-6A5A-4551-8C6E-DCDB723E0B8D}" srcOrd="0" destOrd="0" parTransId="{EBE3C1A9-00FF-48EA-A630-20998261F5D5}" sibTransId="{E835A47F-0B2A-40F9-B76A-005B0C504E1F}"/>
    <dgm:cxn modelId="{7E304A11-EC55-43FE-B767-D758F060FE36}" type="presOf" srcId="{565E0071-F27C-4AC5-933E-E03925D8FAE5}" destId="{C6846E43-EDE9-44D4-8550-1871C62E4F11}" srcOrd="0" destOrd="0" presId="urn:microsoft.com/office/officeart/2008/layout/LinedList"/>
    <dgm:cxn modelId="{D456CD31-AC42-482B-B057-94BDCF255333}" srcId="{F4A8513E-6A5A-4551-8C6E-DCDB723E0B8D}" destId="{74CA9082-BC7F-4193-B4E7-2C5D6699314E}" srcOrd="0" destOrd="0" parTransId="{C3E38854-965C-43EB-83DE-14AD609A75B2}" sibTransId="{22D38674-6DEC-4DD7-94E9-9E909F2A0657}"/>
    <dgm:cxn modelId="{2086DE35-093F-435B-A38E-EEF4EFCEE65D}" type="presOf" srcId="{23607CE4-1FD8-4F3D-B813-BD3DE60E2B7C}" destId="{50E77E0E-A492-4AA6-8AD8-199589C059B5}" srcOrd="0" destOrd="0" presId="urn:microsoft.com/office/officeart/2008/layout/LinedList"/>
    <dgm:cxn modelId="{C70D0154-97E5-4901-B35F-AFEDDD8B76B9}" srcId="{F4A8513E-6A5A-4551-8C6E-DCDB723E0B8D}" destId="{23607CE4-1FD8-4F3D-B813-BD3DE60E2B7C}" srcOrd="1" destOrd="0" parTransId="{536500A9-462B-4729-834F-2468E487B2D8}" sibTransId="{9B78E7D7-006E-49AC-83CE-F9CD94CE8C46}"/>
    <dgm:cxn modelId="{7D8CA2EF-54A9-49DF-8013-B0FACB639A6A}" type="presOf" srcId="{74CA9082-BC7F-4193-B4E7-2C5D6699314E}" destId="{28747599-B0B3-4D12-B8EE-394B23E8A946}" srcOrd="0" destOrd="0" presId="urn:microsoft.com/office/officeart/2008/layout/LinedList"/>
    <dgm:cxn modelId="{E5B25905-1062-4F05-806B-6B1B58E43F82}" type="presParOf" srcId="{C6846E43-EDE9-44D4-8550-1871C62E4F11}" destId="{05507065-4C3C-4B87-8785-383A989FF49B}" srcOrd="0" destOrd="0" presId="urn:microsoft.com/office/officeart/2008/layout/LinedList"/>
    <dgm:cxn modelId="{878E7B53-5C23-4E8B-B017-EC3987BA4DFA}" type="presParOf" srcId="{C6846E43-EDE9-44D4-8550-1871C62E4F11}" destId="{1802E2B8-BB5A-40AC-B569-10F12677F1CF}" srcOrd="1" destOrd="0" presId="urn:microsoft.com/office/officeart/2008/layout/LinedList"/>
    <dgm:cxn modelId="{D6D1C644-B32F-4FCB-A74D-9EB9519F4633}" type="presParOf" srcId="{1802E2B8-BB5A-40AC-B569-10F12677F1CF}" destId="{858A5A09-CE1A-4E9F-9B3D-E99C6890306F}" srcOrd="0" destOrd="0" presId="urn:microsoft.com/office/officeart/2008/layout/LinedList"/>
    <dgm:cxn modelId="{4CE249CD-EA24-4A3D-BE06-202435E8D9EB}" type="presParOf" srcId="{1802E2B8-BB5A-40AC-B569-10F12677F1CF}" destId="{D4AF6C12-F24B-4AD5-9937-F7D1342683FA}" srcOrd="1" destOrd="0" presId="urn:microsoft.com/office/officeart/2008/layout/LinedList"/>
    <dgm:cxn modelId="{E7977D85-27EA-4C3B-A3E4-60674AC0D184}" type="presParOf" srcId="{D4AF6C12-F24B-4AD5-9937-F7D1342683FA}" destId="{70866FCF-4567-438F-9711-D3CFB3BC2278}" srcOrd="0" destOrd="0" presId="urn:microsoft.com/office/officeart/2008/layout/LinedList"/>
    <dgm:cxn modelId="{E88E423D-85F5-465A-93F0-55661F76165A}" type="presParOf" srcId="{D4AF6C12-F24B-4AD5-9937-F7D1342683FA}" destId="{92DB9D88-06C5-40A1-8B39-77240C633966}" srcOrd="1" destOrd="0" presId="urn:microsoft.com/office/officeart/2008/layout/LinedList"/>
    <dgm:cxn modelId="{A72115C7-EBA0-4C4D-B485-4E5F5DE4E027}" type="presParOf" srcId="{92DB9D88-06C5-40A1-8B39-77240C633966}" destId="{0F6CCB34-F9FF-4E59-AA0D-6A0F6014F4E0}" srcOrd="0" destOrd="0" presId="urn:microsoft.com/office/officeart/2008/layout/LinedList"/>
    <dgm:cxn modelId="{0863E7C2-984B-4A06-B6CF-BDEC82C8FB68}" type="presParOf" srcId="{92DB9D88-06C5-40A1-8B39-77240C633966}" destId="{28747599-B0B3-4D12-B8EE-394B23E8A946}" srcOrd="1" destOrd="0" presId="urn:microsoft.com/office/officeart/2008/layout/LinedList"/>
    <dgm:cxn modelId="{347DA7C7-C21E-4B0B-872B-E8AAA49765AA}" type="presParOf" srcId="{92DB9D88-06C5-40A1-8B39-77240C633966}" destId="{7512D466-D709-4ADA-8AE7-112B891EF75A}" srcOrd="2" destOrd="0" presId="urn:microsoft.com/office/officeart/2008/layout/LinedList"/>
    <dgm:cxn modelId="{AAA5F17E-0A93-484F-A818-A2BA5C592164}" type="presParOf" srcId="{D4AF6C12-F24B-4AD5-9937-F7D1342683FA}" destId="{26B63E14-73F2-450C-B528-12BA0862B204}" srcOrd="2" destOrd="0" presId="urn:microsoft.com/office/officeart/2008/layout/LinedList"/>
    <dgm:cxn modelId="{D2978302-0275-41E4-81AA-398EA0573196}" type="presParOf" srcId="{D4AF6C12-F24B-4AD5-9937-F7D1342683FA}" destId="{E669EC6E-799A-4379-88D6-4531BCBFB56F}" srcOrd="3" destOrd="0" presId="urn:microsoft.com/office/officeart/2008/layout/LinedList"/>
    <dgm:cxn modelId="{19E2A2F6-0F8E-4A3B-A4A0-2082E64D0250}" type="presParOf" srcId="{D4AF6C12-F24B-4AD5-9937-F7D1342683FA}" destId="{4CBA94E1-5379-4F0D-A4DC-123B197EA1C8}" srcOrd="4" destOrd="0" presId="urn:microsoft.com/office/officeart/2008/layout/LinedList"/>
    <dgm:cxn modelId="{F9C594FF-872B-4477-8C5C-7E72630083E5}" type="presParOf" srcId="{4CBA94E1-5379-4F0D-A4DC-123B197EA1C8}" destId="{C2A1E052-5CDD-420C-96C4-8778B7ACAFC4}" srcOrd="0" destOrd="0" presId="urn:microsoft.com/office/officeart/2008/layout/LinedList"/>
    <dgm:cxn modelId="{5AC97C85-E7CD-4424-B47B-8672AAF03163}" type="presParOf" srcId="{4CBA94E1-5379-4F0D-A4DC-123B197EA1C8}" destId="{50E77E0E-A492-4AA6-8AD8-199589C059B5}" srcOrd="1" destOrd="0" presId="urn:microsoft.com/office/officeart/2008/layout/LinedList"/>
    <dgm:cxn modelId="{24A05CA8-CDDB-4E21-BAE7-41F4179B1380}" type="presParOf" srcId="{4CBA94E1-5379-4F0D-A4DC-123B197EA1C8}" destId="{7366B744-9677-4CCD-B243-7945A12D69A9}" srcOrd="2" destOrd="0" presId="urn:microsoft.com/office/officeart/2008/layout/LinedList"/>
    <dgm:cxn modelId="{13ADFC07-7416-4B12-BEF6-CE01A851AD33}" type="presParOf" srcId="{D4AF6C12-F24B-4AD5-9937-F7D1342683FA}" destId="{EF7EEF01-2487-49D1-9449-C147E141F3CB}" srcOrd="5" destOrd="0" presId="urn:microsoft.com/office/officeart/2008/layout/LinedList"/>
    <dgm:cxn modelId="{5C8AE9A6-21EC-4825-84D5-1E92566ED32F}" type="presParOf" srcId="{D4AF6C12-F24B-4AD5-9937-F7D1342683FA}" destId="{2CB12440-AEB2-46D9-9F85-DC864597AC25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FF005519-0F04-42AB-9907-BB753E2B3ABE}" type="doc">
      <dgm:prSet loTypeId="urn:microsoft.com/office/officeart/2008/layout/SquareAccent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04F464EE-5738-4D31-A1AF-D32DDCB9196F}">
      <dgm:prSet phldrT="[Tekst]" custT="1"/>
      <dgm:spPr/>
      <dgm:t>
        <a:bodyPr/>
        <a:lstStyle/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        w 2024 roku: </a:t>
          </a:r>
        </a:p>
      </dgm:t>
    </dgm:pt>
    <dgm:pt modelId="{6CEE4796-6D65-41C0-BC31-547BC6746F6E}" type="parTrans" cxnId="{32238A6E-C9D9-4D16-B726-062A11D045FA}">
      <dgm:prSet/>
      <dgm:spPr/>
      <dgm:t>
        <a:bodyPr/>
        <a:lstStyle/>
        <a:p>
          <a:endParaRPr lang="pl-PL"/>
        </a:p>
      </dgm:t>
    </dgm:pt>
    <dgm:pt modelId="{A45CD26C-B357-4FD7-A547-A6D2AD3160E8}" type="sibTrans" cxnId="{32238A6E-C9D9-4D16-B726-062A11D045FA}">
      <dgm:prSet/>
      <dgm:spPr/>
      <dgm:t>
        <a:bodyPr/>
        <a:lstStyle/>
        <a:p>
          <a:endParaRPr lang="pl-PL"/>
        </a:p>
      </dgm:t>
    </dgm:pt>
    <dgm:pt modelId="{4F401F29-08B1-48B0-909D-396B3BCB346E}">
      <dgm:prSet phldrT="[Tekst]" custT="1"/>
      <dgm:spPr/>
      <dgm:t>
        <a:bodyPr/>
        <a:lstStyle/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pod względem wielkości współczynnika aktywności zawodowej i wskaźnika zatrudnienia, wielkopolska zajęła 2 lokatę wśród województw,</a:t>
          </a:r>
        </a:p>
      </dgm:t>
    </dgm:pt>
    <dgm:pt modelId="{BB3FC15E-2040-4C50-ACFC-B67CE3D95494}" type="parTrans" cxnId="{8E06B8CB-8AFF-4AF7-BD12-C4CC722A673C}">
      <dgm:prSet/>
      <dgm:spPr/>
      <dgm:t>
        <a:bodyPr/>
        <a:lstStyle/>
        <a:p>
          <a:endParaRPr lang="pl-PL"/>
        </a:p>
      </dgm:t>
    </dgm:pt>
    <dgm:pt modelId="{7745FAA6-7D33-4F94-97A7-D5F9DA9014F7}" type="sibTrans" cxnId="{8E06B8CB-8AFF-4AF7-BD12-C4CC722A673C}">
      <dgm:prSet/>
      <dgm:spPr/>
      <dgm:t>
        <a:bodyPr/>
        <a:lstStyle/>
        <a:p>
          <a:endParaRPr lang="pl-PL"/>
        </a:p>
      </dgm:t>
    </dgm:pt>
    <dgm:pt modelId="{6564B4B1-4928-4678-A2B1-758338417BA9}">
      <dgm:prSet phldrT="[Tekst]" custT="1"/>
      <dgm:spPr/>
      <dgm:t>
        <a:bodyPr/>
        <a:lstStyle/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w Wielkopolsce zanotowano wzrost wpółczynnika aktywności zawodowej oraz wskaźnika zatrudnienia, odpowiednio: o 0,9 pkt. proc </a:t>
          </a:r>
          <a:b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i 0,5 pkt. proc. w porównaniu do roku 2023,</a:t>
          </a:r>
        </a:p>
      </dgm:t>
    </dgm:pt>
    <dgm:pt modelId="{50F886A8-D915-4A56-AA49-1FD48A6DB92B}" type="parTrans" cxnId="{531AC14C-C694-4926-8BC8-031389A7199B}">
      <dgm:prSet/>
      <dgm:spPr/>
      <dgm:t>
        <a:bodyPr/>
        <a:lstStyle/>
        <a:p>
          <a:endParaRPr lang="pl-PL"/>
        </a:p>
      </dgm:t>
    </dgm:pt>
    <dgm:pt modelId="{12243A6D-037E-4C0C-BB3D-0404DB8CC304}" type="sibTrans" cxnId="{531AC14C-C694-4926-8BC8-031389A7199B}">
      <dgm:prSet/>
      <dgm:spPr/>
      <dgm:t>
        <a:bodyPr/>
        <a:lstStyle/>
        <a:p>
          <a:endParaRPr lang="pl-PL"/>
        </a:p>
      </dgm:t>
    </dgm:pt>
    <dgm:pt modelId="{626A70CD-B96A-45E9-973E-B37F172CDE01}">
      <dgm:prSet phldrT="[Tekst]" custT="1"/>
      <dgm:spPr/>
      <dgm:t>
        <a:bodyPr/>
        <a:lstStyle/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zarówno współczynnik aktywności zawodowej </a:t>
          </a:r>
          <a:b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i wskaźnik zatrudnienia był wyraźnie wyższy w grupie wiekowej 25-34 lata.</a:t>
          </a:r>
        </a:p>
      </dgm:t>
    </dgm:pt>
    <dgm:pt modelId="{7D72CFB1-200B-4C27-9B52-C0BBC66EA854}" type="parTrans" cxnId="{CA9FED42-D128-4F70-86AD-CA498D2ACECB}">
      <dgm:prSet/>
      <dgm:spPr/>
      <dgm:t>
        <a:bodyPr/>
        <a:lstStyle/>
        <a:p>
          <a:endParaRPr lang="pl-PL"/>
        </a:p>
      </dgm:t>
    </dgm:pt>
    <dgm:pt modelId="{A3EC68A2-A8A9-4EAA-8E2A-DD721EA39B79}" type="sibTrans" cxnId="{CA9FED42-D128-4F70-86AD-CA498D2ACECB}">
      <dgm:prSet/>
      <dgm:spPr/>
      <dgm:t>
        <a:bodyPr/>
        <a:lstStyle/>
        <a:p>
          <a:endParaRPr lang="pl-PL"/>
        </a:p>
      </dgm:t>
    </dgm:pt>
    <dgm:pt modelId="{536A42DF-288B-42D2-8BE0-AF9675906E6B}" type="pres">
      <dgm:prSet presAssocID="{FF005519-0F04-42AB-9907-BB753E2B3ABE}" presName="layout" presStyleCnt="0">
        <dgm:presLayoutVars>
          <dgm:chMax/>
          <dgm:chPref/>
          <dgm:dir/>
          <dgm:resizeHandles/>
        </dgm:presLayoutVars>
      </dgm:prSet>
      <dgm:spPr/>
    </dgm:pt>
    <dgm:pt modelId="{866626BA-85A0-4BA6-9169-3424DAAE7504}" type="pres">
      <dgm:prSet presAssocID="{04F464EE-5738-4D31-A1AF-D32DDCB9196F}" presName="root" presStyleCnt="0">
        <dgm:presLayoutVars>
          <dgm:chMax/>
          <dgm:chPref/>
        </dgm:presLayoutVars>
      </dgm:prSet>
      <dgm:spPr/>
    </dgm:pt>
    <dgm:pt modelId="{4E5F9708-C281-4F72-827B-131DF0A638E3}" type="pres">
      <dgm:prSet presAssocID="{04F464EE-5738-4D31-A1AF-D32DDCB9196F}" presName="rootComposite" presStyleCnt="0">
        <dgm:presLayoutVars/>
      </dgm:prSet>
      <dgm:spPr/>
    </dgm:pt>
    <dgm:pt modelId="{5DCA8F3E-AB47-4C35-81B3-A09E84440DBF}" type="pres">
      <dgm:prSet presAssocID="{04F464EE-5738-4D31-A1AF-D32DDCB9196F}" presName="ParentAccent" presStyleLbl="alignNode1" presStyleIdx="0" presStyleCnt="1" custLinFactY="-38237" custLinFactNeighborX="64" custLinFactNeighborY="-100000"/>
      <dgm:spPr/>
    </dgm:pt>
    <dgm:pt modelId="{BF994962-9B98-457D-A8D2-5D73952CB99A}" type="pres">
      <dgm:prSet presAssocID="{04F464EE-5738-4D31-A1AF-D32DDCB9196F}" presName="ParentSmallAccent" presStyleLbl="fgAcc1" presStyleIdx="0" presStyleCnt="1" custLinFactY="-100000" custLinFactNeighborX="36837" custLinFactNeighborY="-135757"/>
      <dgm:spPr/>
    </dgm:pt>
    <dgm:pt modelId="{B90D6A76-204E-4D4F-B911-26FD7AA19E15}" type="pres">
      <dgm:prSet presAssocID="{04F464EE-5738-4D31-A1AF-D32DDCB9196F}" presName="Parent" presStyleLbl="revTx" presStyleIdx="0" presStyleCnt="4">
        <dgm:presLayoutVars>
          <dgm:chMax/>
          <dgm:chPref val="4"/>
          <dgm:bulletEnabled val="1"/>
        </dgm:presLayoutVars>
      </dgm:prSet>
      <dgm:spPr/>
    </dgm:pt>
    <dgm:pt modelId="{D2BF6035-4C8B-4A45-A441-B3A7FF380400}" type="pres">
      <dgm:prSet presAssocID="{04F464EE-5738-4D31-A1AF-D32DDCB9196F}" presName="childShape" presStyleCnt="0">
        <dgm:presLayoutVars>
          <dgm:chMax val="0"/>
          <dgm:chPref val="0"/>
        </dgm:presLayoutVars>
      </dgm:prSet>
      <dgm:spPr/>
    </dgm:pt>
    <dgm:pt modelId="{52570C38-9CB5-44B1-AEE0-588787355F7E}" type="pres">
      <dgm:prSet presAssocID="{4F401F29-08B1-48B0-909D-396B3BCB346E}" presName="childComposite" presStyleCnt="0">
        <dgm:presLayoutVars>
          <dgm:chMax val="0"/>
          <dgm:chPref val="0"/>
        </dgm:presLayoutVars>
      </dgm:prSet>
      <dgm:spPr/>
    </dgm:pt>
    <dgm:pt modelId="{CFF8A336-F31B-41BF-914C-3600B01D6E97}" type="pres">
      <dgm:prSet presAssocID="{4F401F29-08B1-48B0-909D-396B3BCB346E}" presName="ChildAccent" presStyleLbl="solidFgAcc1" presStyleIdx="0" presStyleCnt="3" custLinFactX="-37148" custLinFactY="-210991" custLinFactNeighborX="-100000" custLinFactNeighborY="-300000"/>
      <dgm:spPr/>
    </dgm:pt>
    <dgm:pt modelId="{457C8E23-1DB2-4BB0-AE00-1FA280D83E1C}" type="pres">
      <dgm:prSet presAssocID="{4F401F29-08B1-48B0-909D-396B3BCB346E}" presName="Child" presStyleLbl="revTx" presStyleIdx="1" presStyleCnt="4" custScaleX="122396" custScaleY="403774" custLinFactNeighborX="5224" custLinFactNeighborY="-93793">
        <dgm:presLayoutVars>
          <dgm:chMax val="0"/>
          <dgm:chPref val="0"/>
          <dgm:bulletEnabled val="1"/>
        </dgm:presLayoutVars>
      </dgm:prSet>
      <dgm:spPr/>
    </dgm:pt>
    <dgm:pt modelId="{639FBB1C-20B4-4594-80A9-33DBDA00EF0D}" type="pres">
      <dgm:prSet presAssocID="{6564B4B1-4928-4678-A2B1-758338417BA9}" presName="childComposite" presStyleCnt="0">
        <dgm:presLayoutVars>
          <dgm:chMax val="0"/>
          <dgm:chPref val="0"/>
        </dgm:presLayoutVars>
      </dgm:prSet>
      <dgm:spPr/>
    </dgm:pt>
    <dgm:pt modelId="{9D2E2E7C-0E1D-4496-A95F-D61B81B50202}" type="pres">
      <dgm:prSet presAssocID="{6564B4B1-4928-4678-A2B1-758338417BA9}" presName="ChildAccent" presStyleLbl="solidFgAcc1" presStyleIdx="1" presStyleCnt="3" custLinFactX="-45657" custLinFactY="-257505" custLinFactNeighborX="-100000" custLinFactNeighborY="-300000"/>
      <dgm:spPr/>
    </dgm:pt>
    <dgm:pt modelId="{128464C9-4F0B-4362-A2E5-ED3903945EFF}" type="pres">
      <dgm:prSet presAssocID="{6564B4B1-4928-4678-A2B1-758338417BA9}" presName="Child" presStyleLbl="revTx" presStyleIdx="2" presStyleCnt="4" custScaleX="121949" custScaleY="386386" custLinFactNeighborX="999" custLinFactNeighborY="-78483">
        <dgm:presLayoutVars>
          <dgm:chMax val="0"/>
          <dgm:chPref val="0"/>
          <dgm:bulletEnabled val="1"/>
        </dgm:presLayoutVars>
      </dgm:prSet>
      <dgm:spPr/>
    </dgm:pt>
    <dgm:pt modelId="{D029EEB2-FFF4-4734-95D7-E03301029863}" type="pres">
      <dgm:prSet presAssocID="{626A70CD-B96A-45E9-973E-B37F172CDE01}" presName="childComposite" presStyleCnt="0">
        <dgm:presLayoutVars>
          <dgm:chMax val="0"/>
          <dgm:chPref val="0"/>
        </dgm:presLayoutVars>
      </dgm:prSet>
      <dgm:spPr/>
    </dgm:pt>
    <dgm:pt modelId="{72030ADE-5B77-42F1-9759-C3A52F3CC459}" type="pres">
      <dgm:prSet presAssocID="{626A70CD-B96A-45E9-973E-B37F172CDE01}" presName="ChildAccent" presStyleLbl="solidFgAcc1" presStyleIdx="2" presStyleCnt="3" custLinFactX="-32735" custLinFactY="-126999" custLinFactNeighborX="-100000" custLinFactNeighborY="-200000"/>
      <dgm:spPr/>
    </dgm:pt>
    <dgm:pt modelId="{DD178FAD-ED1E-4BBE-8245-A5A18BF1C03F}" type="pres">
      <dgm:prSet presAssocID="{626A70CD-B96A-45E9-973E-B37F172CDE01}" presName="Child" presStyleLbl="revTx" presStyleIdx="3" presStyleCnt="4" custScaleX="123925" custScaleY="349837" custLinFactNeighborX="3806" custLinFactNeighborY="-37294">
        <dgm:presLayoutVars>
          <dgm:chMax val="0"/>
          <dgm:chPref val="0"/>
          <dgm:bulletEnabled val="1"/>
        </dgm:presLayoutVars>
      </dgm:prSet>
      <dgm:spPr/>
    </dgm:pt>
  </dgm:ptLst>
  <dgm:cxnLst>
    <dgm:cxn modelId="{CA9FED42-D128-4F70-86AD-CA498D2ACECB}" srcId="{04F464EE-5738-4D31-A1AF-D32DDCB9196F}" destId="{626A70CD-B96A-45E9-973E-B37F172CDE01}" srcOrd="2" destOrd="0" parTransId="{7D72CFB1-200B-4C27-9B52-C0BBC66EA854}" sibTransId="{A3EC68A2-A8A9-4EAA-8E2A-DD721EA39B79}"/>
    <dgm:cxn modelId="{531AC14C-C694-4926-8BC8-031389A7199B}" srcId="{04F464EE-5738-4D31-A1AF-D32DDCB9196F}" destId="{6564B4B1-4928-4678-A2B1-758338417BA9}" srcOrd="1" destOrd="0" parTransId="{50F886A8-D915-4A56-AA49-1FD48A6DB92B}" sibTransId="{12243A6D-037E-4C0C-BB3D-0404DB8CC304}"/>
    <dgm:cxn modelId="{32238A6E-C9D9-4D16-B726-062A11D045FA}" srcId="{FF005519-0F04-42AB-9907-BB753E2B3ABE}" destId="{04F464EE-5738-4D31-A1AF-D32DDCB9196F}" srcOrd="0" destOrd="0" parTransId="{6CEE4796-6D65-41C0-BC31-547BC6746F6E}" sibTransId="{A45CD26C-B357-4FD7-A547-A6D2AD3160E8}"/>
    <dgm:cxn modelId="{D2ED499B-9FED-4C4F-8C43-2F8BEA55FEB8}" type="presOf" srcId="{FF005519-0F04-42AB-9907-BB753E2B3ABE}" destId="{536A42DF-288B-42D2-8BE0-AF9675906E6B}" srcOrd="0" destOrd="0" presId="urn:microsoft.com/office/officeart/2008/layout/SquareAccentList"/>
    <dgm:cxn modelId="{ACDCEEC3-A144-46D4-BB26-2D799A14FFE2}" type="presOf" srcId="{626A70CD-B96A-45E9-973E-B37F172CDE01}" destId="{DD178FAD-ED1E-4BBE-8245-A5A18BF1C03F}" srcOrd="0" destOrd="0" presId="urn:microsoft.com/office/officeart/2008/layout/SquareAccentList"/>
    <dgm:cxn modelId="{8E06B8CB-8AFF-4AF7-BD12-C4CC722A673C}" srcId="{04F464EE-5738-4D31-A1AF-D32DDCB9196F}" destId="{4F401F29-08B1-48B0-909D-396B3BCB346E}" srcOrd="0" destOrd="0" parTransId="{BB3FC15E-2040-4C50-ACFC-B67CE3D95494}" sibTransId="{7745FAA6-7D33-4F94-97A7-D5F9DA9014F7}"/>
    <dgm:cxn modelId="{2E370ED0-DFA6-45B3-8341-8563F45D5EB3}" type="presOf" srcId="{4F401F29-08B1-48B0-909D-396B3BCB346E}" destId="{457C8E23-1DB2-4BB0-AE00-1FA280D83E1C}" srcOrd="0" destOrd="0" presId="urn:microsoft.com/office/officeart/2008/layout/SquareAccentList"/>
    <dgm:cxn modelId="{A5C19CD7-3ECE-4FD7-BF8D-744712860558}" type="presOf" srcId="{04F464EE-5738-4D31-A1AF-D32DDCB9196F}" destId="{B90D6A76-204E-4D4F-B911-26FD7AA19E15}" srcOrd="0" destOrd="0" presId="urn:microsoft.com/office/officeart/2008/layout/SquareAccentList"/>
    <dgm:cxn modelId="{9AA418F7-C03F-4AF4-8E28-BE9D0518F90B}" type="presOf" srcId="{6564B4B1-4928-4678-A2B1-758338417BA9}" destId="{128464C9-4F0B-4362-A2E5-ED3903945EFF}" srcOrd="0" destOrd="0" presId="urn:microsoft.com/office/officeart/2008/layout/SquareAccentList"/>
    <dgm:cxn modelId="{6EF6D303-A772-40FB-AC58-2DABA6524B0E}" type="presParOf" srcId="{536A42DF-288B-42D2-8BE0-AF9675906E6B}" destId="{866626BA-85A0-4BA6-9169-3424DAAE7504}" srcOrd="0" destOrd="0" presId="urn:microsoft.com/office/officeart/2008/layout/SquareAccentList"/>
    <dgm:cxn modelId="{B78E1CC8-30D8-47BA-BA3C-5B3CCAF40FCB}" type="presParOf" srcId="{866626BA-85A0-4BA6-9169-3424DAAE7504}" destId="{4E5F9708-C281-4F72-827B-131DF0A638E3}" srcOrd="0" destOrd="0" presId="urn:microsoft.com/office/officeart/2008/layout/SquareAccentList"/>
    <dgm:cxn modelId="{34FF2DF0-393F-4790-B677-048AC6333417}" type="presParOf" srcId="{4E5F9708-C281-4F72-827B-131DF0A638E3}" destId="{5DCA8F3E-AB47-4C35-81B3-A09E84440DBF}" srcOrd="0" destOrd="0" presId="urn:microsoft.com/office/officeart/2008/layout/SquareAccentList"/>
    <dgm:cxn modelId="{0A1E4D67-AEDE-4A7C-B70A-AA89F543F68A}" type="presParOf" srcId="{4E5F9708-C281-4F72-827B-131DF0A638E3}" destId="{BF994962-9B98-457D-A8D2-5D73952CB99A}" srcOrd="1" destOrd="0" presId="urn:microsoft.com/office/officeart/2008/layout/SquareAccentList"/>
    <dgm:cxn modelId="{D68BBC0C-AB79-43B2-B33D-6DF6F0EAA371}" type="presParOf" srcId="{4E5F9708-C281-4F72-827B-131DF0A638E3}" destId="{B90D6A76-204E-4D4F-B911-26FD7AA19E15}" srcOrd="2" destOrd="0" presId="urn:microsoft.com/office/officeart/2008/layout/SquareAccentList"/>
    <dgm:cxn modelId="{6FC6CB89-5F16-4EC6-872A-10D5DE620471}" type="presParOf" srcId="{866626BA-85A0-4BA6-9169-3424DAAE7504}" destId="{D2BF6035-4C8B-4A45-A441-B3A7FF380400}" srcOrd="1" destOrd="0" presId="urn:microsoft.com/office/officeart/2008/layout/SquareAccentList"/>
    <dgm:cxn modelId="{A996BFE2-60D8-4CA9-918F-7A2254A84B58}" type="presParOf" srcId="{D2BF6035-4C8B-4A45-A441-B3A7FF380400}" destId="{52570C38-9CB5-44B1-AEE0-588787355F7E}" srcOrd="0" destOrd="0" presId="urn:microsoft.com/office/officeart/2008/layout/SquareAccentList"/>
    <dgm:cxn modelId="{C6A3267E-043E-4DFB-A946-23C563A0438A}" type="presParOf" srcId="{52570C38-9CB5-44B1-AEE0-588787355F7E}" destId="{CFF8A336-F31B-41BF-914C-3600B01D6E97}" srcOrd="0" destOrd="0" presId="urn:microsoft.com/office/officeart/2008/layout/SquareAccentList"/>
    <dgm:cxn modelId="{83B09D36-EB16-4E7A-A7D9-AE510DE49A44}" type="presParOf" srcId="{52570C38-9CB5-44B1-AEE0-588787355F7E}" destId="{457C8E23-1DB2-4BB0-AE00-1FA280D83E1C}" srcOrd="1" destOrd="0" presId="urn:microsoft.com/office/officeart/2008/layout/SquareAccentList"/>
    <dgm:cxn modelId="{CDCA2115-C6EF-46E4-839C-7CE2AAD01495}" type="presParOf" srcId="{D2BF6035-4C8B-4A45-A441-B3A7FF380400}" destId="{639FBB1C-20B4-4594-80A9-33DBDA00EF0D}" srcOrd="1" destOrd="0" presId="urn:microsoft.com/office/officeart/2008/layout/SquareAccentList"/>
    <dgm:cxn modelId="{58EB7DE4-79E6-4DDB-9438-0E2E44287FFB}" type="presParOf" srcId="{639FBB1C-20B4-4594-80A9-33DBDA00EF0D}" destId="{9D2E2E7C-0E1D-4496-A95F-D61B81B50202}" srcOrd="0" destOrd="0" presId="urn:microsoft.com/office/officeart/2008/layout/SquareAccentList"/>
    <dgm:cxn modelId="{E5C585F6-09C2-489A-95FF-D3D31B617EF5}" type="presParOf" srcId="{639FBB1C-20B4-4594-80A9-33DBDA00EF0D}" destId="{128464C9-4F0B-4362-A2E5-ED3903945EFF}" srcOrd="1" destOrd="0" presId="urn:microsoft.com/office/officeart/2008/layout/SquareAccentList"/>
    <dgm:cxn modelId="{1087B889-040F-41E0-8D64-8D18F72871B7}" type="presParOf" srcId="{D2BF6035-4C8B-4A45-A441-B3A7FF380400}" destId="{D029EEB2-FFF4-4734-95D7-E03301029863}" srcOrd="2" destOrd="0" presId="urn:microsoft.com/office/officeart/2008/layout/SquareAccentList"/>
    <dgm:cxn modelId="{AEDD446E-A7A5-4F8C-AD6E-372BD5081301}" type="presParOf" srcId="{D029EEB2-FFF4-4734-95D7-E03301029863}" destId="{72030ADE-5B77-42F1-9759-C3A52F3CC459}" srcOrd="0" destOrd="0" presId="urn:microsoft.com/office/officeart/2008/layout/SquareAccentList"/>
    <dgm:cxn modelId="{550844FF-E181-4690-AA33-92B5A2D4FCBE}" type="presParOf" srcId="{D029EEB2-FFF4-4734-95D7-E03301029863}" destId="{DD178FAD-ED1E-4BBE-8245-A5A18BF1C03F}" srcOrd="1" destOrd="0" presId="urn:microsoft.com/office/officeart/2008/layout/SquareAccentList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4957BA38-AA01-4EBC-B6AE-15A8FB61E4AC}" type="doc">
      <dgm:prSet loTypeId="urn:microsoft.com/office/officeart/2009/3/layout/IncreasingArrowsProcess" loCatId="process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pl-PL"/>
        </a:p>
      </dgm:t>
    </dgm:pt>
    <dgm:pt modelId="{B650BA27-0250-4D5C-B5A0-3434DC6B0FEA}">
      <dgm:prSet phldrT="[Tekst]" custT="1"/>
      <dgm:spPr/>
      <dgm:t>
        <a:bodyPr/>
        <a:lstStyle/>
        <a:p>
          <a:r>
            <a:rPr lang="pl-PL" sz="105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Ogółem - 1 127 tys. osób</a:t>
          </a:r>
        </a:p>
      </dgm:t>
    </dgm:pt>
    <dgm:pt modelId="{23D36AB8-0314-4455-B882-959CA28E4536}" type="parTrans" cxnId="{A787A7ED-9AF6-48EC-A94A-2458549761E7}">
      <dgm:prSet/>
      <dgm:spPr/>
      <dgm:t>
        <a:bodyPr/>
        <a:lstStyle/>
        <a:p>
          <a:endParaRPr lang="pl-PL" sz="1050">
            <a:solidFill>
              <a:schemeClr val="tx1"/>
            </a:solidFill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E48611D3-3C27-4179-A3E1-12911C30B5D5}" type="sibTrans" cxnId="{A787A7ED-9AF6-48EC-A94A-2458549761E7}">
      <dgm:prSet/>
      <dgm:spPr/>
      <dgm:t>
        <a:bodyPr/>
        <a:lstStyle/>
        <a:p>
          <a:endParaRPr lang="pl-PL" sz="1050">
            <a:solidFill>
              <a:schemeClr val="tx1"/>
            </a:solidFill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01D5B820-FF05-4E5B-A7E1-DC3D8D5FEC4B}">
      <dgm:prSet phldrT="[Tekst]" custT="1"/>
      <dgm:spPr/>
      <dgm:t>
        <a:bodyPr/>
        <a:lstStyle/>
        <a:p>
          <a:r>
            <a:rPr lang="pl-PL" sz="105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odnotowano wzrost </a:t>
          </a:r>
          <a:br>
            <a:rPr lang="pl-PL" sz="105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o 29 tys. osób w porównaniu do roku 2023.</a:t>
          </a:r>
        </a:p>
      </dgm:t>
    </dgm:pt>
    <dgm:pt modelId="{4C26F686-DB1E-4CC6-A923-B015DB52EF62}" type="parTrans" cxnId="{259D4235-F126-4AE3-927A-800F4C3F65A4}">
      <dgm:prSet/>
      <dgm:spPr/>
      <dgm:t>
        <a:bodyPr/>
        <a:lstStyle/>
        <a:p>
          <a:endParaRPr lang="pl-PL" sz="1050">
            <a:solidFill>
              <a:schemeClr val="tx1"/>
            </a:solidFill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9792D45E-45C3-4C13-82E6-2C7F5EBF4383}" type="sibTrans" cxnId="{259D4235-F126-4AE3-927A-800F4C3F65A4}">
      <dgm:prSet/>
      <dgm:spPr/>
      <dgm:t>
        <a:bodyPr/>
        <a:lstStyle/>
        <a:p>
          <a:endParaRPr lang="pl-PL" sz="1050">
            <a:solidFill>
              <a:schemeClr val="tx1"/>
            </a:solidFill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CA6C99AF-D694-4341-9F8B-F82A5B1DA70D}">
      <dgm:prSet phldrT="[Tekst]" custT="1"/>
      <dgm:spPr/>
      <dgm:t>
        <a:bodyPr/>
        <a:lstStyle/>
        <a:p>
          <a:r>
            <a:rPr lang="pl-PL" sz="105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15-24 lata - 219 tys. osób</a:t>
          </a:r>
        </a:p>
      </dgm:t>
    </dgm:pt>
    <dgm:pt modelId="{17F5D12D-CCF9-44AE-8AAF-E10B42572981}" type="parTrans" cxnId="{5220B539-45C9-4083-88D9-0926B9DC9D4D}">
      <dgm:prSet/>
      <dgm:spPr/>
      <dgm:t>
        <a:bodyPr/>
        <a:lstStyle/>
        <a:p>
          <a:endParaRPr lang="pl-PL" sz="1050">
            <a:solidFill>
              <a:schemeClr val="tx1"/>
            </a:solidFill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A1E786EB-37DA-4C87-8541-75329DF42463}" type="sibTrans" cxnId="{5220B539-45C9-4083-88D9-0926B9DC9D4D}">
      <dgm:prSet/>
      <dgm:spPr/>
      <dgm:t>
        <a:bodyPr/>
        <a:lstStyle/>
        <a:p>
          <a:endParaRPr lang="pl-PL" sz="1050">
            <a:solidFill>
              <a:schemeClr val="tx1"/>
            </a:solidFill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E999B9FB-2EFA-45DD-BAEC-0404EBAE3A56}">
      <dgm:prSet phldrT="[Tekst]" custT="1"/>
      <dgm:spPr/>
      <dgm:t>
        <a:bodyPr/>
        <a:lstStyle/>
        <a:p>
          <a:r>
            <a:rPr lang="pl-PL" sz="105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odnotowano wzrost o 13 tys. osób w porównaniu do roku 2023.</a:t>
          </a:r>
        </a:p>
      </dgm:t>
    </dgm:pt>
    <dgm:pt modelId="{D5BBD94D-C262-40BA-BCA4-DDB9347C56D5}" type="parTrans" cxnId="{DEBD38A7-DD6E-432E-9B2A-DA6FA76B2E41}">
      <dgm:prSet/>
      <dgm:spPr/>
      <dgm:t>
        <a:bodyPr/>
        <a:lstStyle/>
        <a:p>
          <a:endParaRPr lang="pl-PL" sz="1050">
            <a:solidFill>
              <a:schemeClr val="tx1"/>
            </a:solidFill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DC521A6F-FDF1-48B3-A862-CAE9FF84C44E}" type="sibTrans" cxnId="{DEBD38A7-DD6E-432E-9B2A-DA6FA76B2E41}">
      <dgm:prSet/>
      <dgm:spPr/>
      <dgm:t>
        <a:bodyPr/>
        <a:lstStyle/>
        <a:p>
          <a:endParaRPr lang="pl-PL" sz="1050">
            <a:solidFill>
              <a:schemeClr val="tx1"/>
            </a:solidFill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370FEE36-D3AD-4570-8472-F1433A615B52}">
      <dgm:prSet phldrT="[Tekst]" custT="1"/>
      <dgm:spPr/>
      <dgm:t>
        <a:bodyPr/>
        <a:lstStyle/>
        <a:p>
          <a:r>
            <a:rPr lang="pl-PL" sz="105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55-89 lat - 749 tys. osób</a:t>
          </a:r>
        </a:p>
      </dgm:t>
    </dgm:pt>
    <dgm:pt modelId="{5E67CFDA-B4ED-410D-AC95-70EE154EB821}" type="parTrans" cxnId="{060EE133-24F1-4226-A4CB-95B0F8CD29D4}">
      <dgm:prSet/>
      <dgm:spPr/>
      <dgm:t>
        <a:bodyPr/>
        <a:lstStyle/>
        <a:p>
          <a:endParaRPr lang="pl-PL" sz="1050">
            <a:solidFill>
              <a:schemeClr val="tx1"/>
            </a:solidFill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146156EB-8B94-4AF5-A6FD-5D5B2C022A90}" type="sibTrans" cxnId="{060EE133-24F1-4226-A4CB-95B0F8CD29D4}">
      <dgm:prSet/>
      <dgm:spPr/>
      <dgm:t>
        <a:bodyPr/>
        <a:lstStyle/>
        <a:p>
          <a:endParaRPr lang="pl-PL" sz="1050">
            <a:solidFill>
              <a:schemeClr val="tx1"/>
            </a:solidFill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17EA0544-3DC0-410B-8C8E-BDE624D45A8B}">
      <dgm:prSet phldrT="[Tekst]" custT="1"/>
      <dgm:spPr/>
      <dgm:t>
        <a:bodyPr/>
        <a:lstStyle/>
        <a:p>
          <a:r>
            <a:rPr lang="pl-PL" sz="105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odnotowano wzrost o 9 tys. osób w porównaniu do roku 2023.</a:t>
          </a:r>
        </a:p>
      </dgm:t>
    </dgm:pt>
    <dgm:pt modelId="{9E3873D4-01BD-4D7D-849B-93F4631D4075}" type="parTrans" cxnId="{A8CF470A-806F-4875-862F-6BCC8A721FF8}">
      <dgm:prSet/>
      <dgm:spPr/>
      <dgm:t>
        <a:bodyPr/>
        <a:lstStyle/>
        <a:p>
          <a:endParaRPr lang="pl-PL" sz="1050">
            <a:solidFill>
              <a:schemeClr val="tx1"/>
            </a:solidFill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A3C10C45-AC7D-4A7D-ABB2-6D52CDADB201}" type="sibTrans" cxnId="{A8CF470A-806F-4875-862F-6BCC8A721FF8}">
      <dgm:prSet/>
      <dgm:spPr/>
      <dgm:t>
        <a:bodyPr/>
        <a:lstStyle/>
        <a:p>
          <a:endParaRPr lang="pl-PL" sz="1050">
            <a:solidFill>
              <a:schemeClr val="tx1"/>
            </a:solidFill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DE8EDE5C-FF92-4A66-BECD-C66B953FE3DB}">
      <dgm:prSet custT="1"/>
      <dgm:spPr/>
      <dgm:t>
        <a:bodyPr/>
        <a:lstStyle/>
        <a:p>
          <a:endParaRPr lang="pl-PL" sz="1050">
            <a:solidFill>
              <a:schemeClr val="tx1"/>
            </a:solidFill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054F40EE-5474-48A0-9A7C-5B4B9AAD7A06}" type="parTrans" cxnId="{1A2F0FCC-B0A0-448B-872F-323BD3DE5C8D}">
      <dgm:prSet/>
      <dgm:spPr/>
      <dgm:t>
        <a:bodyPr/>
        <a:lstStyle/>
        <a:p>
          <a:endParaRPr lang="pl-PL">
            <a:solidFill>
              <a:schemeClr val="tx1"/>
            </a:solidFill>
          </a:endParaRPr>
        </a:p>
      </dgm:t>
    </dgm:pt>
    <dgm:pt modelId="{49D9BBFE-E460-4C9B-8CBF-CAE8530D55AC}" type="sibTrans" cxnId="{1A2F0FCC-B0A0-448B-872F-323BD3DE5C8D}">
      <dgm:prSet/>
      <dgm:spPr/>
      <dgm:t>
        <a:bodyPr/>
        <a:lstStyle/>
        <a:p>
          <a:endParaRPr lang="pl-PL">
            <a:solidFill>
              <a:schemeClr val="tx1"/>
            </a:solidFill>
          </a:endParaRPr>
        </a:p>
      </dgm:t>
    </dgm:pt>
    <dgm:pt modelId="{1D81F19F-66DA-4930-8833-EB605D82CE56}">
      <dgm:prSet custT="1"/>
      <dgm:spPr/>
      <dgm:t>
        <a:bodyPr/>
        <a:lstStyle/>
        <a:p>
          <a:endParaRPr lang="pl-PL" sz="1050">
            <a:solidFill>
              <a:schemeClr val="tx1"/>
            </a:solidFill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2B4285D4-B7C6-4194-800B-8ECE178A6C1C}" type="parTrans" cxnId="{4C410E42-9BD8-42AC-BBF8-3AAA0CC099DE}">
      <dgm:prSet/>
      <dgm:spPr/>
      <dgm:t>
        <a:bodyPr/>
        <a:lstStyle/>
        <a:p>
          <a:endParaRPr lang="pl-PL">
            <a:solidFill>
              <a:schemeClr val="tx1"/>
            </a:solidFill>
          </a:endParaRPr>
        </a:p>
      </dgm:t>
    </dgm:pt>
    <dgm:pt modelId="{DD530406-D455-415F-A850-B7045DF52927}" type="sibTrans" cxnId="{4C410E42-9BD8-42AC-BBF8-3AAA0CC099DE}">
      <dgm:prSet/>
      <dgm:spPr/>
      <dgm:t>
        <a:bodyPr/>
        <a:lstStyle/>
        <a:p>
          <a:endParaRPr lang="pl-PL">
            <a:solidFill>
              <a:schemeClr val="tx1"/>
            </a:solidFill>
          </a:endParaRPr>
        </a:p>
      </dgm:t>
    </dgm:pt>
    <dgm:pt modelId="{AB4B75E2-54AB-4D20-A114-0F80618B9190}" type="pres">
      <dgm:prSet presAssocID="{4957BA38-AA01-4EBC-B6AE-15A8FB61E4AC}" presName="Name0" presStyleCnt="0">
        <dgm:presLayoutVars>
          <dgm:chMax val="5"/>
          <dgm:chPref val="5"/>
          <dgm:dir/>
          <dgm:animLvl val="lvl"/>
        </dgm:presLayoutVars>
      </dgm:prSet>
      <dgm:spPr/>
    </dgm:pt>
    <dgm:pt modelId="{C46AA87E-43AC-4B03-8A3B-3F9B44221982}" type="pres">
      <dgm:prSet presAssocID="{B650BA27-0250-4D5C-B5A0-3434DC6B0FEA}" presName="parentText1" presStyleLbl="node1" presStyleIdx="0" presStyleCnt="3" custScaleX="190360" custLinFactNeighborX="-8019" custLinFactNeighborY="-2394">
        <dgm:presLayoutVars>
          <dgm:chMax/>
          <dgm:chPref val="3"/>
          <dgm:bulletEnabled val="1"/>
        </dgm:presLayoutVars>
      </dgm:prSet>
      <dgm:spPr/>
    </dgm:pt>
    <dgm:pt modelId="{54D1697D-CBAD-4021-8BBE-B84463825D39}" type="pres">
      <dgm:prSet presAssocID="{B650BA27-0250-4D5C-B5A0-3434DC6B0FEA}" presName="childText1" presStyleLbl="solidAlignAcc1" presStyleIdx="0" presStyleCnt="3" custScaleX="165989" custScaleY="88518" custLinFactX="-35921" custLinFactNeighborX="-100000" custLinFactNeighborY="-7170">
        <dgm:presLayoutVars>
          <dgm:chMax val="0"/>
          <dgm:chPref val="0"/>
          <dgm:bulletEnabled val="1"/>
        </dgm:presLayoutVars>
      </dgm:prSet>
      <dgm:spPr/>
    </dgm:pt>
    <dgm:pt modelId="{00897822-1219-4202-9958-97255E4BF1D2}" type="pres">
      <dgm:prSet presAssocID="{CA6C99AF-D694-4341-9F8B-F82A5B1DA70D}" presName="parentText2" presStyleLbl="node1" presStyleIdx="1" presStyleCnt="3" custScaleX="201896" custLinFactNeighborX="5776" custLinFactNeighborY="-4235">
        <dgm:presLayoutVars>
          <dgm:chMax/>
          <dgm:chPref val="3"/>
          <dgm:bulletEnabled val="1"/>
        </dgm:presLayoutVars>
      </dgm:prSet>
      <dgm:spPr/>
    </dgm:pt>
    <dgm:pt modelId="{04C296B8-457B-4F23-8C5D-B9C2DE86CEE1}" type="pres">
      <dgm:prSet presAssocID="{CA6C99AF-D694-4341-9F8B-F82A5B1DA70D}" presName="childText2" presStyleLbl="solidAlignAcc1" presStyleIdx="1" presStyleCnt="3" custScaleX="176010" custScaleY="84494" custLinFactNeighborX="-62084" custLinFactNeighborY="-8791">
        <dgm:presLayoutVars>
          <dgm:chMax val="0"/>
          <dgm:chPref val="0"/>
          <dgm:bulletEnabled val="1"/>
        </dgm:presLayoutVars>
      </dgm:prSet>
      <dgm:spPr/>
    </dgm:pt>
    <dgm:pt modelId="{7C9B78F8-3069-4304-9933-D697A4EB0753}" type="pres">
      <dgm:prSet presAssocID="{370FEE36-D3AD-4570-8472-F1433A615B52}" presName="parentText3" presStyleLbl="node1" presStyleIdx="2" presStyleCnt="3" custScaleX="227466" custLinFactNeighborX="46657">
        <dgm:presLayoutVars>
          <dgm:chMax/>
          <dgm:chPref val="3"/>
          <dgm:bulletEnabled val="1"/>
        </dgm:presLayoutVars>
      </dgm:prSet>
      <dgm:spPr/>
    </dgm:pt>
    <dgm:pt modelId="{2AFEB577-DE05-45E9-B135-E6CA55079905}" type="pres">
      <dgm:prSet presAssocID="{370FEE36-D3AD-4570-8472-F1433A615B52}" presName="childText3" presStyleLbl="solidAlignAcc1" presStyleIdx="2" presStyleCnt="3" custScaleX="187937" custScaleY="72837" custLinFactNeighborX="24383" custLinFactNeighborY="-15406">
        <dgm:presLayoutVars>
          <dgm:chMax val="0"/>
          <dgm:chPref val="0"/>
          <dgm:bulletEnabled val="1"/>
        </dgm:presLayoutVars>
      </dgm:prSet>
      <dgm:spPr/>
    </dgm:pt>
  </dgm:ptLst>
  <dgm:cxnLst>
    <dgm:cxn modelId="{A8CF470A-806F-4875-862F-6BCC8A721FF8}" srcId="{370FEE36-D3AD-4570-8472-F1433A615B52}" destId="{17EA0544-3DC0-410B-8C8E-BDE624D45A8B}" srcOrd="0" destOrd="0" parTransId="{9E3873D4-01BD-4D7D-849B-93F4631D4075}" sibTransId="{A3C10C45-AC7D-4A7D-ABB2-6D52CDADB201}"/>
    <dgm:cxn modelId="{DDA4DC2A-6FA2-41D9-8026-12C05F1DF08D}" type="presOf" srcId="{17EA0544-3DC0-410B-8C8E-BDE624D45A8B}" destId="{2AFEB577-DE05-45E9-B135-E6CA55079905}" srcOrd="0" destOrd="0" presId="urn:microsoft.com/office/officeart/2009/3/layout/IncreasingArrowsProcess"/>
    <dgm:cxn modelId="{4398512C-C704-462B-BD19-0ED3BE3EA154}" type="presOf" srcId="{CA6C99AF-D694-4341-9F8B-F82A5B1DA70D}" destId="{00897822-1219-4202-9958-97255E4BF1D2}" srcOrd="0" destOrd="0" presId="urn:microsoft.com/office/officeart/2009/3/layout/IncreasingArrowsProcess"/>
    <dgm:cxn modelId="{060EE133-24F1-4226-A4CB-95B0F8CD29D4}" srcId="{4957BA38-AA01-4EBC-B6AE-15A8FB61E4AC}" destId="{370FEE36-D3AD-4570-8472-F1433A615B52}" srcOrd="2" destOrd="0" parTransId="{5E67CFDA-B4ED-410D-AC95-70EE154EB821}" sibTransId="{146156EB-8B94-4AF5-A6FD-5D5B2C022A90}"/>
    <dgm:cxn modelId="{259D4235-F126-4AE3-927A-800F4C3F65A4}" srcId="{B650BA27-0250-4D5C-B5A0-3434DC6B0FEA}" destId="{01D5B820-FF05-4E5B-A7E1-DC3D8D5FEC4B}" srcOrd="0" destOrd="0" parTransId="{4C26F686-DB1E-4CC6-A923-B015DB52EF62}" sibTransId="{9792D45E-45C3-4C13-82E6-2C7F5EBF4383}"/>
    <dgm:cxn modelId="{5220B539-45C9-4083-88D9-0926B9DC9D4D}" srcId="{4957BA38-AA01-4EBC-B6AE-15A8FB61E4AC}" destId="{CA6C99AF-D694-4341-9F8B-F82A5B1DA70D}" srcOrd="1" destOrd="0" parTransId="{17F5D12D-CCF9-44AE-8AAF-E10B42572981}" sibTransId="{A1E786EB-37DA-4C87-8541-75329DF42463}"/>
    <dgm:cxn modelId="{4C410E42-9BD8-42AC-BBF8-3AAA0CC099DE}" srcId="{370FEE36-D3AD-4570-8472-F1433A615B52}" destId="{1D81F19F-66DA-4930-8833-EB605D82CE56}" srcOrd="1" destOrd="0" parTransId="{2B4285D4-B7C6-4194-800B-8ECE178A6C1C}" sibTransId="{DD530406-D455-415F-A850-B7045DF52927}"/>
    <dgm:cxn modelId="{D06CA792-FF57-450E-B324-68BACC4AC53B}" type="presOf" srcId="{370FEE36-D3AD-4570-8472-F1433A615B52}" destId="{7C9B78F8-3069-4304-9933-D697A4EB0753}" srcOrd="0" destOrd="0" presId="urn:microsoft.com/office/officeart/2009/3/layout/IncreasingArrowsProcess"/>
    <dgm:cxn modelId="{DEBD38A7-DD6E-432E-9B2A-DA6FA76B2E41}" srcId="{CA6C99AF-D694-4341-9F8B-F82A5B1DA70D}" destId="{E999B9FB-2EFA-45DD-BAEC-0404EBAE3A56}" srcOrd="0" destOrd="0" parTransId="{D5BBD94D-C262-40BA-BCA4-DDB9347C56D5}" sibTransId="{DC521A6F-FDF1-48B3-A862-CAE9FF84C44E}"/>
    <dgm:cxn modelId="{71AD41B0-C6D2-4875-96C0-BF3B78EDAAAB}" type="presOf" srcId="{4957BA38-AA01-4EBC-B6AE-15A8FB61E4AC}" destId="{AB4B75E2-54AB-4D20-A114-0F80618B9190}" srcOrd="0" destOrd="0" presId="urn:microsoft.com/office/officeart/2009/3/layout/IncreasingArrowsProcess"/>
    <dgm:cxn modelId="{8ECDACBA-DFD1-46FB-8A23-028F0FB17D86}" type="presOf" srcId="{1D81F19F-66DA-4930-8833-EB605D82CE56}" destId="{2AFEB577-DE05-45E9-B135-E6CA55079905}" srcOrd="0" destOrd="1" presId="urn:microsoft.com/office/officeart/2009/3/layout/IncreasingArrowsProcess"/>
    <dgm:cxn modelId="{1A2F0FCC-B0A0-448B-872F-323BD3DE5C8D}" srcId="{CA6C99AF-D694-4341-9F8B-F82A5B1DA70D}" destId="{DE8EDE5C-FF92-4A66-BECD-C66B953FE3DB}" srcOrd="1" destOrd="0" parTransId="{054F40EE-5474-48A0-9A7C-5B4B9AAD7A06}" sibTransId="{49D9BBFE-E460-4C9B-8CBF-CAE8530D55AC}"/>
    <dgm:cxn modelId="{8F9EE5EB-7097-4450-881C-09E16963FF8B}" type="presOf" srcId="{E999B9FB-2EFA-45DD-BAEC-0404EBAE3A56}" destId="{04C296B8-457B-4F23-8C5D-B9C2DE86CEE1}" srcOrd="0" destOrd="0" presId="urn:microsoft.com/office/officeart/2009/3/layout/IncreasingArrowsProcess"/>
    <dgm:cxn modelId="{A787A7ED-9AF6-48EC-A94A-2458549761E7}" srcId="{4957BA38-AA01-4EBC-B6AE-15A8FB61E4AC}" destId="{B650BA27-0250-4D5C-B5A0-3434DC6B0FEA}" srcOrd="0" destOrd="0" parTransId="{23D36AB8-0314-4455-B882-959CA28E4536}" sibTransId="{E48611D3-3C27-4179-A3E1-12911C30B5D5}"/>
    <dgm:cxn modelId="{7F8DC0F0-F266-49E0-8435-25C3449FF329}" type="presOf" srcId="{01D5B820-FF05-4E5B-A7E1-DC3D8D5FEC4B}" destId="{54D1697D-CBAD-4021-8BBE-B84463825D39}" srcOrd="0" destOrd="0" presId="urn:microsoft.com/office/officeart/2009/3/layout/IncreasingArrowsProcess"/>
    <dgm:cxn modelId="{2B8D20F3-4E34-416B-B74C-BC4F291EA10A}" type="presOf" srcId="{B650BA27-0250-4D5C-B5A0-3434DC6B0FEA}" destId="{C46AA87E-43AC-4B03-8A3B-3F9B44221982}" srcOrd="0" destOrd="0" presId="urn:microsoft.com/office/officeart/2009/3/layout/IncreasingArrowsProcess"/>
    <dgm:cxn modelId="{ABC8FFF4-0E15-49F3-B357-3E7176CFDED8}" type="presOf" srcId="{DE8EDE5C-FF92-4A66-BECD-C66B953FE3DB}" destId="{04C296B8-457B-4F23-8C5D-B9C2DE86CEE1}" srcOrd="0" destOrd="1" presId="urn:microsoft.com/office/officeart/2009/3/layout/IncreasingArrowsProcess"/>
    <dgm:cxn modelId="{9847554C-DB2B-4CFA-AF66-A79AC7A53B37}" type="presParOf" srcId="{AB4B75E2-54AB-4D20-A114-0F80618B9190}" destId="{C46AA87E-43AC-4B03-8A3B-3F9B44221982}" srcOrd="0" destOrd="0" presId="urn:microsoft.com/office/officeart/2009/3/layout/IncreasingArrowsProcess"/>
    <dgm:cxn modelId="{85B4C5A6-9096-4DDF-AA6B-196A5C0EEFDD}" type="presParOf" srcId="{AB4B75E2-54AB-4D20-A114-0F80618B9190}" destId="{54D1697D-CBAD-4021-8BBE-B84463825D39}" srcOrd="1" destOrd="0" presId="urn:microsoft.com/office/officeart/2009/3/layout/IncreasingArrowsProcess"/>
    <dgm:cxn modelId="{B4BE1A96-74E3-4E0A-9264-8CC895E0CE97}" type="presParOf" srcId="{AB4B75E2-54AB-4D20-A114-0F80618B9190}" destId="{00897822-1219-4202-9958-97255E4BF1D2}" srcOrd="2" destOrd="0" presId="urn:microsoft.com/office/officeart/2009/3/layout/IncreasingArrowsProcess"/>
    <dgm:cxn modelId="{C2D6ADF9-BBF9-4B72-86AA-21BB36865349}" type="presParOf" srcId="{AB4B75E2-54AB-4D20-A114-0F80618B9190}" destId="{04C296B8-457B-4F23-8C5D-B9C2DE86CEE1}" srcOrd="3" destOrd="0" presId="urn:microsoft.com/office/officeart/2009/3/layout/IncreasingArrowsProcess"/>
    <dgm:cxn modelId="{C4DCE98E-3D54-4395-90A1-C0B355710B2A}" type="presParOf" srcId="{AB4B75E2-54AB-4D20-A114-0F80618B9190}" destId="{7C9B78F8-3069-4304-9933-D697A4EB0753}" srcOrd="4" destOrd="0" presId="urn:microsoft.com/office/officeart/2009/3/layout/IncreasingArrowsProcess"/>
    <dgm:cxn modelId="{FDE39B4F-FF36-4410-9554-E77701311470}" type="presParOf" srcId="{AB4B75E2-54AB-4D20-A114-0F80618B9190}" destId="{2AFEB577-DE05-45E9-B135-E6CA55079905}" srcOrd="5" destOrd="0" presId="urn:microsoft.com/office/officeart/2009/3/layout/IncreasingArrowsProcess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91DBD64E-CFE7-4ABC-96A2-50CD051573E8}" type="doc">
      <dgm:prSet loTypeId="urn:microsoft.com/office/officeart/2005/8/layout/hierarchy1" loCatId="hierarchy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pl-PL"/>
        </a:p>
      </dgm:t>
    </dgm:pt>
    <dgm:pt modelId="{AAAEA6B2-84E2-49C8-850C-01BD8A09CE12}">
      <dgm:prSet phldrT="[Tekst]" custT="1"/>
      <dgm:spPr/>
      <dgm:t>
        <a:bodyPr/>
        <a:lstStyle/>
        <a:p>
          <a:r>
            <a:rPr lang="pl-PL" sz="1100" b="1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65 698</a:t>
          </a:r>
          <a:br>
            <a:rPr lang="pl-PL" sz="1100" b="1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ofert pracy</a:t>
          </a:r>
        </a:p>
      </dgm:t>
    </dgm:pt>
    <dgm:pt modelId="{4C34358D-8F6F-4FBF-B67F-3DA6130F0E93}" type="parTrans" cxnId="{3EAA34C5-BD17-4A25-B564-5B88E66459D0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4A42930E-48EA-46D9-A3E5-978A188D3516}" type="sibTrans" cxnId="{3EAA34C5-BD17-4A25-B564-5B88E66459D0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1405D775-7B83-45DA-81F9-D10F9ED5F588}">
      <dgm:prSet phldrT="[Tekst]" custT="1"/>
      <dgm:spPr/>
      <dgm:t>
        <a:bodyPr/>
        <a:lstStyle/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z czego najwięcej z branży przemysłowej </a:t>
          </a:r>
        </a:p>
      </dgm:t>
    </dgm:pt>
    <dgm:pt modelId="{DF2D780E-0DB6-4736-A63E-0A2D22C9A3FC}" type="parTrans" cxnId="{FD48EF7E-1A4E-4537-802C-8962719637EC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722C3D4E-2BE7-445D-9C1F-701DAB9869A8}" type="sibTrans" cxnId="{FD48EF7E-1A4E-4537-802C-8962719637EC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EEF57FBF-87C8-45CA-B650-592F45961886}">
      <dgm:prSet phldrT="[Tekst]" custT="1"/>
      <dgm:spPr/>
      <dgm:t>
        <a:bodyPr/>
        <a:lstStyle/>
        <a:p>
          <a:r>
            <a:rPr lang="pl-PL" sz="1050" b="1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15 089</a:t>
          </a:r>
          <a:br>
            <a:rPr lang="pl-PL" sz="1050" b="1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 b="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ofert pracy</a:t>
          </a:r>
        </a:p>
      </dgm:t>
    </dgm:pt>
    <dgm:pt modelId="{909211F1-83E4-43A1-A1A2-BE6AC32C2E47}" type="parTrans" cxnId="{5A72B8F9-1F37-4A3A-B30D-BD78134F2282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A3E687DE-514E-4EFF-98A2-0A81FFEE4EF3}" type="sibTrans" cxnId="{5A72B8F9-1F37-4A3A-B30D-BD78134F2282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729D9FD9-CD92-47C7-BE18-422E0E702B78}">
      <dgm:prSet phldrT="[Tekst]" custT="1"/>
      <dgm:spPr/>
      <dgm:t>
        <a:bodyPr/>
        <a:lstStyle/>
        <a:p>
          <a:r>
            <a:rPr lang="pl-PL" sz="105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oraz z działalności usług administrowania </a:t>
          </a:r>
        </a:p>
      </dgm:t>
    </dgm:pt>
    <dgm:pt modelId="{BFBB51DC-FA51-4037-B5E9-5B7875AB9523}" type="parTrans" cxnId="{5BE0C8B2-89C9-423B-A8CF-4C500CDD599C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3E1C6A84-C435-41AA-A418-8BEA462009D2}" type="sibTrans" cxnId="{5BE0C8B2-89C9-423B-A8CF-4C500CDD599C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6502AEC4-9D38-42F9-9929-37CC5D65C333}">
      <dgm:prSet phldrT="[Tekst]" custT="1"/>
      <dgm:spPr/>
      <dgm:t>
        <a:bodyPr/>
        <a:lstStyle/>
        <a:p>
          <a:r>
            <a:rPr lang="pl-PL" sz="1050" b="1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12 165</a:t>
          </a:r>
          <a:br>
            <a:rPr lang="pl-PL" sz="1050" b="1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 b="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ofert pracy</a:t>
          </a:r>
        </a:p>
      </dgm:t>
    </dgm:pt>
    <dgm:pt modelId="{6579DF39-DF8A-4FC2-BB4C-AD9717F5B87E}" type="parTrans" cxnId="{8FD266FC-7AE5-4EAF-A3D9-8AC4DEE9FC14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27394FEF-B582-42B2-81E3-68E8B94BA0CE}" type="sibTrans" cxnId="{8FD266FC-7AE5-4EAF-A3D9-8AC4DEE9FC14}">
      <dgm:prSet/>
      <dgm:spPr/>
      <dgm:t>
        <a:bodyPr/>
        <a:lstStyle/>
        <a:p>
          <a:endParaRPr lang="pl-PL" sz="105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gm:t>
    </dgm:pt>
    <dgm:pt modelId="{8A1FDA36-F179-4F76-A252-B511D7D577C2}" type="pres">
      <dgm:prSet presAssocID="{91DBD64E-CFE7-4ABC-96A2-50CD051573E8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E24BDA39-C7DB-41C5-96B4-21C508AD9623}" type="pres">
      <dgm:prSet presAssocID="{AAAEA6B2-84E2-49C8-850C-01BD8A09CE12}" presName="hierRoot1" presStyleCnt="0"/>
      <dgm:spPr/>
    </dgm:pt>
    <dgm:pt modelId="{B33B9701-CF0D-4E91-BFE1-9A6A71153967}" type="pres">
      <dgm:prSet presAssocID="{AAAEA6B2-84E2-49C8-850C-01BD8A09CE12}" presName="composite" presStyleCnt="0"/>
      <dgm:spPr/>
    </dgm:pt>
    <dgm:pt modelId="{CAD8BC90-CD65-4687-928F-6162C8C8129C}" type="pres">
      <dgm:prSet presAssocID="{AAAEA6B2-84E2-49C8-850C-01BD8A09CE12}" presName="background" presStyleLbl="node0" presStyleIdx="0" presStyleCnt="1"/>
      <dgm:spPr/>
    </dgm:pt>
    <dgm:pt modelId="{4E95CC2F-0BFC-466C-9F48-2D0766052972}" type="pres">
      <dgm:prSet presAssocID="{AAAEA6B2-84E2-49C8-850C-01BD8A09CE12}" presName="text" presStyleLbl="fgAcc0" presStyleIdx="0" presStyleCnt="1" custScaleX="125619" custScaleY="81320">
        <dgm:presLayoutVars>
          <dgm:chPref val="3"/>
        </dgm:presLayoutVars>
      </dgm:prSet>
      <dgm:spPr/>
    </dgm:pt>
    <dgm:pt modelId="{91326F82-A777-4F01-BB64-7CD71F4E9A29}" type="pres">
      <dgm:prSet presAssocID="{AAAEA6B2-84E2-49C8-850C-01BD8A09CE12}" presName="hierChild2" presStyleCnt="0"/>
      <dgm:spPr/>
    </dgm:pt>
    <dgm:pt modelId="{AEDECB41-E998-46F0-9B68-7224FB7ED033}" type="pres">
      <dgm:prSet presAssocID="{DF2D780E-0DB6-4736-A63E-0A2D22C9A3FC}" presName="Name10" presStyleLbl="parChTrans1D2" presStyleIdx="0" presStyleCnt="2"/>
      <dgm:spPr/>
    </dgm:pt>
    <dgm:pt modelId="{33F2EF83-9F72-4E0F-85BF-09A2F6149F7C}" type="pres">
      <dgm:prSet presAssocID="{1405D775-7B83-45DA-81F9-D10F9ED5F588}" presName="hierRoot2" presStyleCnt="0"/>
      <dgm:spPr/>
    </dgm:pt>
    <dgm:pt modelId="{050229BC-8B23-45A6-8598-DCDA85079F32}" type="pres">
      <dgm:prSet presAssocID="{1405D775-7B83-45DA-81F9-D10F9ED5F588}" presName="composite2" presStyleCnt="0"/>
      <dgm:spPr/>
    </dgm:pt>
    <dgm:pt modelId="{FE3BA610-CBC1-4AC7-AA67-75477B5973C8}" type="pres">
      <dgm:prSet presAssocID="{1405D775-7B83-45DA-81F9-D10F9ED5F588}" presName="background2" presStyleLbl="node2" presStyleIdx="0" presStyleCnt="2"/>
      <dgm:spPr/>
    </dgm:pt>
    <dgm:pt modelId="{EE8A2110-669A-4747-9319-E4FF256383E7}" type="pres">
      <dgm:prSet presAssocID="{1405D775-7B83-45DA-81F9-D10F9ED5F588}" presName="text2" presStyleLbl="fgAcc2" presStyleIdx="0" presStyleCnt="2" custScaleX="246366" custScaleY="72435">
        <dgm:presLayoutVars>
          <dgm:chPref val="3"/>
        </dgm:presLayoutVars>
      </dgm:prSet>
      <dgm:spPr/>
    </dgm:pt>
    <dgm:pt modelId="{4070989E-C1CA-4135-BE4B-F13617AE04DB}" type="pres">
      <dgm:prSet presAssocID="{1405D775-7B83-45DA-81F9-D10F9ED5F588}" presName="hierChild3" presStyleCnt="0"/>
      <dgm:spPr/>
    </dgm:pt>
    <dgm:pt modelId="{5CA32509-5AB1-4800-A3FE-6F0C19D1D22A}" type="pres">
      <dgm:prSet presAssocID="{909211F1-83E4-43A1-A1A2-BE6AC32C2E47}" presName="Name17" presStyleLbl="parChTrans1D3" presStyleIdx="0" presStyleCnt="2"/>
      <dgm:spPr/>
    </dgm:pt>
    <dgm:pt modelId="{C0DB8F31-8936-4555-90D6-FCAEA7EBC1CC}" type="pres">
      <dgm:prSet presAssocID="{EEF57FBF-87C8-45CA-B650-592F45961886}" presName="hierRoot3" presStyleCnt="0"/>
      <dgm:spPr/>
    </dgm:pt>
    <dgm:pt modelId="{676936DE-584C-4E51-95AD-8466E45E8A27}" type="pres">
      <dgm:prSet presAssocID="{EEF57FBF-87C8-45CA-B650-592F45961886}" presName="composite3" presStyleCnt="0"/>
      <dgm:spPr/>
    </dgm:pt>
    <dgm:pt modelId="{9753659A-E91A-4D4B-8C8D-BDE48A6FC459}" type="pres">
      <dgm:prSet presAssocID="{EEF57FBF-87C8-45CA-B650-592F45961886}" presName="background3" presStyleLbl="node3" presStyleIdx="0" presStyleCnt="2"/>
      <dgm:spPr/>
    </dgm:pt>
    <dgm:pt modelId="{6768E820-EB87-4B55-BF32-F49D4B4A2305}" type="pres">
      <dgm:prSet presAssocID="{EEF57FBF-87C8-45CA-B650-592F45961886}" presName="text3" presStyleLbl="fgAcc3" presStyleIdx="0" presStyleCnt="2" custScaleX="179950" custScaleY="95103">
        <dgm:presLayoutVars>
          <dgm:chPref val="3"/>
        </dgm:presLayoutVars>
      </dgm:prSet>
      <dgm:spPr/>
    </dgm:pt>
    <dgm:pt modelId="{8F63971E-86B8-408D-8CFA-44DC90E566DD}" type="pres">
      <dgm:prSet presAssocID="{EEF57FBF-87C8-45CA-B650-592F45961886}" presName="hierChild4" presStyleCnt="0"/>
      <dgm:spPr/>
    </dgm:pt>
    <dgm:pt modelId="{353B0E3C-DCE8-4748-92AF-3ACE03988918}" type="pres">
      <dgm:prSet presAssocID="{BFBB51DC-FA51-4037-B5E9-5B7875AB9523}" presName="Name10" presStyleLbl="parChTrans1D2" presStyleIdx="1" presStyleCnt="2"/>
      <dgm:spPr/>
    </dgm:pt>
    <dgm:pt modelId="{5C066544-C847-4D75-9A0F-AB7CC136A107}" type="pres">
      <dgm:prSet presAssocID="{729D9FD9-CD92-47C7-BE18-422E0E702B78}" presName="hierRoot2" presStyleCnt="0"/>
      <dgm:spPr/>
    </dgm:pt>
    <dgm:pt modelId="{AFAC2AA1-3283-4106-9A89-5608EE0FDA2A}" type="pres">
      <dgm:prSet presAssocID="{729D9FD9-CD92-47C7-BE18-422E0E702B78}" presName="composite2" presStyleCnt="0"/>
      <dgm:spPr/>
    </dgm:pt>
    <dgm:pt modelId="{1DE7C859-2941-4BA9-840E-47C3A08C6420}" type="pres">
      <dgm:prSet presAssocID="{729D9FD9-CD92-47C7-BE18-422E0E702B78}" presName="background2" presStyleLbl="node2" presStyleIdx="1" presStyleCnt="2"/>
      <dgm:spPr/>
    </dgm:pt>
    <dgm:pt modelId="{6085901D-3931-4FA0-99E5-7C8111922876}" type="pres">
      <dgm:prSet presAssocID="{729D9FD9-CD92-47C7-BE18-422E0E702B78}" presName="text2" presStyleLbl="fgAcc2" presStyleIdx="1" presStyleCnt="2" custScaleX="238480" custScaleY="78310">
        <dgm:presLayoutVars>
          <dgm:chPref val="3"/>
        </dgm:presLayoutVars>
      </dgm:prSet>
      <dgm:spPr/>
    </dgm:pt>
    <dgm:pt modelId="{07829690-2A8E-42B2-BB11-64358FC1630D}" type="pres">
      <dgm:prSet presAssocID="{729D9FD9-CD92-47C7-BE18-422E0E702B78}" presName="hierChild3" presStyleCnt="0"/>
      <dgm:spPr/>
    </dgm:pt>
    <dgm:pt modelId="{E738153A-38AE-49F4-9F0C-EF83D03FCD74}" type="pres">
      <dgm:prSet presAssocID="{6579DF39-DF8A-4FC2-BB4C-AD9717F5B87E}" presName="Name17" presStyleLbl="parChTrans1D3" presStyleIdx="1" presStyleCnt="2"/>
      <dgm:spPr/>
    </dgm:pt>
    <dgm:pt modelId="{F5A6BB4B-ABF7-4510-97F8-C207B449F192}" type="pres">
      <dgm:prSet presAssocID="{6502AEC4-9D38-42F9-9929-37CC5D65C333}" presName="hierRoot3" presStyleCnt="0"/>
      <dgm:spPr/>
    </dgm:pt>
    <dgm:pt modelId="{472FD79B-85BC-4EB6-9BA3-E4ABC28B9C0D}" type="pres">
      <dgm:prSet presAssocID="{6502AEC4-9D38-42F9-9929-37CC5D65C333}" presName="composite3" presStyleCnt="0"/>
      <dgm:spPr/>
    </dgm:pt>
    <dgm:pt modelId="{15661FE3-F7AB-4EB8-8C8A-BEF5742BA763}" type="pres">
      <dgm:prSet presAssocID="{6502AEC4-9D38-42F9-9929-37CC5D65C333}" presName="background3" presStyleLbl="node3" presStyleIdx="1" presStyleCnt="2"/>
      <dgm:spPr/>
    </dgm:pt>
    <dgm:pt modelId="{E241C590-C991-45A6-807C-83AEE2A4E284}" type="pres">
      <dgm:prSet presAssocID="{6502AEC4-9D38-42F9-9929-37CC5D65C333}" presName="text3" presStyleLbl="fgAcc3" presStyleIdx="1" presStyleCnt="2" custScaleX="168133" custScaleY="112489">
        <dgm:presLayoutVars>
          <dgm:chPref val="3"/>
        </dgm:presLayoutVars>
      </dgm:prSet>
      <dgm:spPr/>
    </dgm:pt>
    <dgm:pt modelId="{71A9EFD7-87C4-44E7-8195-5267E2F33173}" type="pres">
      <dgm:prSet presAssocID="{6502AEC4-9D38-42F9-9929-37CC5D65C333}" presName="hierChild4" presStyleCnt="0"/>
      <dgm:spPr/>
    </dgm:pt>
  </dgm:ptLst>
  <dgm:cxnLst>
    <dgm:cxn modelId="{C6B20E1F-D6DF-4495-A858-361A797DFC78}" type="presOf" srcId="{91DBD64E-CFE7-4ABC-96A2-50CD051573E8}" destId="{8A1FDA36-F179-4F76-A252-B511D7D577C2}" srcOrd="0" destOrd="0" presId="urn:microsoft.com/office/officeart/2005/8/layout/hierarchy1"/>
    <dgm:cxn modelId="{4C9EEE50-34CA-4557-A763-8F88C66EF8E5}" type="presOf" srcId="{909211F1-83E4-43A1-A1A2-BE6AC32C2E47}" destId="{5CA32509-5AB1-4800-A3FE-6F0C19D1D22A}" srcOrd="0" destOrd="0" presId="urn:microsoft.com/office/officeart/2005/8/layout/hierarchy1"/>
    <dgm:cxn modelId="{D6851771-CEB9-4EAF-AD7D-0217FE7216F3}" type="presOf" srcId="{6579DF39-DF8A-4FC2-BB4C-AD9717F5B87E}" destId="{E738153A-38AE-49F4-9F0C-EF83D03FCD74}" srcOrd="0" destOrd="0" presId="urn:microsoft.com/office/officeart/2005/8/layout/hierarchy1"/>
    <dgm:cxn modelId="{FD48EF7E-1A4E-4537-802C-8962719637EC}" srcId="{AAAEA6B2-84E2-49C8-850C-01BD8A09CE12}" destId="{1405D775-7B83-45DA-81F9-D10F9ED5F588}" srcOrd="0" destOrd="0" parTransId="{DF2D780E-0DB6-4736-A63E-0A2D22C9A3FC}" sibTransId="{722C3D4E-2BE7-445D-9C1F-701DAB9869A8}"/>
    <dgm:cxn modelId="{71865F8C-A385-4E61-8D4E-289F0928AFA2}" type="presOf" srcId="{6502AEC4-9D38-42F9-9929-37CC5D65C333}" destId="{E241C590-C991-45A6-807C-83AEE2A4E284}" srcOrd="0" destOrd="0" presId="urn:microsoft.com/office/officeart/2005/8/layout/hierarchy1"/>
    <dgm:cxn modelId="{B569E59E-1F01-4F3A-ACE1-28FFB4E0F660}" type="presOf" srcId="{DF2D780E-0DB6-4736-A63E-0A2D22C9A3FC}" destId="{AEDECB41-E998-46F0-9B68-7224FB7ED033}" srcOrd="0" destOrd="0" presId="urn:microsoft.com/office/officeart/2005/8/layout/hierarchy1"/>
    <dgm:cxn modelId="{5BE0C8B2-89C9-423B-A8CF-4C500CDD599C}" srcId="{AAAEA6B2-84E2-49C8-850C-01BD8A09CE12}" destId="{729D9FD9-CD92-47C7-BE18-422E0E702B78}" srcOrd="1" destOrd="0" parTransId="{BFBB51DC-FA51-4037-B5E9-5B7875AB9523}" sibTransId="{3E1C6A84-C435-41AA-A418-8BEA462009D2}"/>
    <dgm:cxn modelId="{3EAA34C5-BD17-4A25-B564-5B88E66459D0}" srcId="{91DBD64E-CFE7-4ABC-96A2-50CD051573E8}" destId="{AAAEA6B2-84E2-49C8-850C-01BD8A09CE12}" srcOrd="0" destOrd="0" parTransId="{4C34358D-8F6F-4FBF-B67F-3DA6130F0E93}" sibTransId="{4A42930E-48EA-46D9-A3E5-978A188D3516}"/>
    <dgm:cxn modelId="{FA1666CE-5250-4A52-A8A6-538C86DDECB2}" type="presOf" srcId="{AAAEA6B2-84E2-49C8-850C-01BD8A09CE12}" destId="{4E95CC2F-0BFC-466C-9F48-2D0766052972}" srcOrd="0" destOrd="0" presId="urn:microsoft.com/office/officeart/2005/8/layout/hierarchy1"/>
    <dgm:cxn modelId="{C601D8D3-EE6B-432A-B3B5-DCA0BE1F8D27}" type="presOf" srcId="{EEF57FBF-87C8-45CA-B650-592F45961886}" destId="{6768E820-EB87-4B55-BF32-F49D4B4A2305}" srcOrd="0" destOrd="0" presId="urn:microsoft.com/office/officeart/2005/8/layout/hierarchy1"/>
    <dgm:cxn modelId="{AC5EE1DF-E62F-47A5-8124-3B6D6B4C02C1}" type="presOf" srcId="{BFBB51DC-FA51-4037-B5E9-5B7875AB9523}" destId="{353B0E3C-DCE8-4748-92AF-3ACE03988918}" srcOrd="0" destOrd="0" presId="urn:microsoft.com/office/officeart/2005/8/layout/hierarchy1"/>
    <dgm:cxn modelId="{DC03BCE5-875D-4788-A184-A62912F230E5}" type="presOf" srcId="{1405D775-7B83-45DA-81F9-D10F9ED5F588}" destId="{EE8A2110-669A-4747-9319-E4FF256383E7}" srcOrd="0" destOrd="0" presId="urn:microsoft.com/office/officeart/2005/8/layout/hierarchy1"/>
    <dgm:cxn modelId="{01E6A7E8-B036-4BBE-BF53-784A79305B2E}" type="presOf" srcId="{729D9FD9-CD92-47C7-BE18-422E0E702B78}" destId="{6085901D-3931-4FA0-99E5-7C8111922876}" srcOrd="0" destOrd="0" presId="urn:microsoft.com/office/officeart/2005/8/layout/hierarchy1"/>
    <dgm:cxn modelId="{5A72B8F9-1F37-4A3A-B30D-BD78134F2282}" srcId="{1405D775-7B83-45DA-81F9-D10F9ED5F588}" destId="{EEF57FBF-87C8-45CA-B650-592F45961886}" srcOrd="0" destOrd="0" parTransId="{909211F1-83E4-43A1-A1A2-BE6AC32C2E47}" sibTransId="{A3E687DE-514E-4EFF-98A2-0A81FFEE4EF3}"/>
    <dgm:cxn modelId="{8FD266FC-7AE5-4EAF-A3D9-8AC4DEE9FC14}" srcId="{729D9FD9-CD92-47C7-BE18-422E0E702B78}" destId="{6502AEC4-9D38-42F9-9929-37CC5D65C333}" srcOrd="0" destOrd="0" parTransId="{6579DF39-DF8A-4FC2-BB4C-AD9717F5B87E}" sibTransId="{27394FEF-B582-42B2-81E3-68E8B94BA0CE}"/>
    <dgm:cxn modelId="{0AE504E1-76D8-493F-990C-C2302DBBF6FB}" type="presParOf" srcId="{8A1FDA36-F179-4F76-A252-B511D7D577C2}" destId="{E24BDA39-C7DB-41C5-96B4-21C508AD9623}" srcOrd="0" destOrd="0" presId="urn:microsoft.com/office/officeart/2005/8/layout/hierarchy1"/>
    <dgm:cxn modelId="{1805240E-1E92-4494-B174-D2CAE4E2E89D}" type="presParOf" srcId="{E24BDA39-C7DB-41C5-96B4-21C508AD9623}" destId="{B33B9701-CF0D-4E91-BFE1-9A6A71153967}" srcOrd="0" destOrd="0" presId="urn:microsoft.com/office/officeart/2005/8/layout/hierarchy1"/>
    <dgm:cxn modelId="{65AD95FD-9555-442D-98A6-A790E8E54C9E}" type="presParOf" srcId="{B33B9701-CF0D-4E91-BFE1-9A6A71153967}" destId="{CAD8BC90-CD65-4687-928F-6162C8C8129C}" srcOrd="0" destOrd="0" presId="urn:microsoft.com/office/officeart/2005/8/layout/hierarchy1"/>
    <dgm:cxn modelId="{F800F276-269C-4899-942B-65EDA56AA38E}" type="presParOf" srcId="{B33B9701-CF0D-4E91-BFE1-9A6A71153967}" destId="{4E95CC2F-0BFC-466C-9F48-2D0766052972}" srcOrd="1" destOrd="0" presId="urn:microsoft.com/office/officeart/2005/8/layout/hierarchy1"/>
    <dgm:cxn modelId="{19F9753F-C421-4528-B252-6152F30A8834}" type="presParOf" srcId="{E24BDA39-C7DB-41C5-96B4-21C508AD9623}" destId="{91326F82-A777-4F01-BB64-7CD71F4E9A29}" srcOrd="1" destOrd="0" presId="urn:microsoft.com/office/officeart/2005/8/layout/hierarchy1"/>
    <dgm:cxn modelId="{23EF96B1-9FD4-456B-9ED6-367D9C4E0F5B}" type="presParOf" srcId="{91326F82-A777-4F01-BB64-7CD71F4E9A29}" destId="{AEDECB41-E998-46F0-9B68-7224FB7ED033}" srcOrd="0" destOrd="0" presId="urn:microsoft.com/office/officeart/2005/8/layout/hierarchy1"/>
    <dgm:cxn modelId="{ED6870BF-A787-4FC3-8BF3-565453AE4117}" type="presParOf" srcId="{91326F82-A777-4F01-BB64-7CD71F4E9A29}" destId="{33F2EF83-9F72-4E0F-85BF-09A2F6149F7C}" srcOrd="1" destOrd="0" presId="urn:microsoft.com/office/officeart/2005/8/layout/hierarchy1"/>
    <dgm:cxn modelId="{017C9460-9EFF-421E-96BC-906C698C8B32}" type="presParOf" srcId="{33F2EF83-9F72-4E0F-85BF-09A2F6149F7C}" destId="{050229BC-8B23-45A6-8598-DCDA85079F32}" srcOrd="0" destOrd="0" presId="urn:microsoft.com/office/officeart/2005/8/layout/hierarchy1"/>
    <dgm:cxn modelId="{511B0F21-4695-4C78-89CA-1D58DC7F8883}" type="presParOf" srcId="{050229BC-8B23-45A6-8598-DCDA85079F32}" destId="{FE3BA610-CBC1-4AC7-AA67-75477B5973C8}" srcOrd="0" destOrd="0" presId="urn:microsoft.com/office/officeart/2005/8/layout/hierarchy1"/>
    <dgm:cxn modelId="{1A2B1567-F77A-49C9-9B0C-A9843BD5EBCB}" type="presParOf" srcId="{050229BC-8B23-45A6-8598-DCDA85079F32}" destId="{EE8A2110-669A-4747-9319-E4FF256383E7}" srcOrd="1" destOrd="0" presId="urn:microsoft.com/office/officeart/2005/8/layout/hierarchy1"/>
    <dgm:cxn modelId="{2E108E4F-4138-4E03-A339-F23E2C16FF5F}" type="presParOf" srcId="{33F2EF83-9F72-4E0F-85BF-09A2F6149F7C}" destId="{4070989E-C1CA-4135-BE4B-F13617AE04DB}" srcOrd="1" destOrd="0" presId="urn:microsoft.com/office/officeart/2005/8/layout/hierarchy1"/>
    <dgm:cxn modelId="{63FEA859-AB6E-4286-9696-DA94D796D8FE}" type="presParOf" srcId="{4070989E-C1CA-4135-BE4B-F13617AE04DB}" destId="{5CA32509-5AB1-4800-A3FE-6F0C19D1D22A}" srcOrd="0" destOrd="0" presId="urn:microsoft.com/office/officeart/2005/8/layout/hierarchy1"/>
    <dgm:cxn modelId="{907C3930-6582-472D-8452-DBAFCB76B6FC}" type="presParOf" srcId="{4070989E-C1CA-4135-BE4B-F13617AE04DB}" destId="{C0DB8F31-8936-4555-90D6-FCAEA7EBC1CC}" srcOrd="1" destOrd="0" presId="urn:microsoft.com/office/officeart/2005/8/layout/hierarchy1"/>
    <dgm:cxn modelId="{D6E466BD-F848-4FB3-B8E6-ACF06DDF3436}" type="presParOf" srcId="{C0DB8F31-8936-4555-90D6-FCAEA7EBC1CC}" destId="{676936DE-584C-4E51-95AD-8466E45E8A27}" srcOrd="0" destOrd="0" presId="urn:microsoft.com/office/officeart/2005/8/layout/hierarchy1"/>
    <dgm:cxn modelId="{1C4A3BF4-3B40-4153-8A48-7D3B0700B19B}" type="presParOf" srcId="{676936DE-584C-4E51-95AD-8466E45E8A27}" destId="{9753659A-E91A-4D4B-8C8D-BDE48A6FC459}" srcOrd="0" destOrd="0" presId="urn:microsoft.com/office/officeart/2005/8/layout/hierarchy1"/>
    <dgm:cxn modelId="{243D1AB8-52C5-4CE5-B7D8-E34DBF53CE60}" type="presParOf" srcId="{676936DE-584C-4E51-95AD-8466E45E8A27}" destId="{6768E820-EB87-4B55-BF32-F49D4B4A2305}" srcOrd="1" destOrd="0" presId="urn:microsoft.com/office/officeart/2005/8/layout/hierarchy1"/>
    <dgm:cxn modelId="{D63FDC9A-0F4D-4DB1-A5DC-75C03CA7783A}" type="presParOf" srcId="{C0DB8F31-8936-4555-90D6-FCAEA7EBC1CC}" destId="{8F63971E-86B8-408D-8CFA-44DC90E566DD}" srcOrd="1" destOrd="0" presId="urn:microsoft.com/office/officeart/2005/8/layout/hierarchy1"/>
    <dgm:cxn modelId="{B2F9D88A-63FA-479E-BCB3-B6BF10655A6B}" type="presParOf" srcId="{91326F82-A777-4F01-BB64-7CD71F4E9A29}" destId="{353B0E3C-DCE8-4748-92AF-3ACE03988918}" srcOrd="2" destOrd="0" presId="urn:microsoft.com/office/officeart/2005/8/layout/hierarchy1"/>
    <dgm:cxn modelId="{3C6484E6-7F38-4ACF-9703-B38EA289EACE}" type="presParOf" srcId="{91326F82-A777-4F01-BB64-7CD71F4E9A29}" destId="{5C066544-C847-4D75-9A0F-AB7CC136A107}" srcOrd="3" destOrd="0" presId="urn:microsoft.com/office/officeart/2005/8/layout/hierarchy1"/>
    <dgm:cxn modelId="{23376656-08C1-4DA5-9DB0-B0F00689BBCA}" type="presParOf" srcId="{5C066544-C847-4D75-9A0F-AB7CC136A107}" destId="{AFAC2AA1-3283-4106-9A89-5608EE0FDA2A}" srcOrd="0" destOrd="0" presId="urn:microsoft.com/office/officeart/2005/8/layout/hierarchy1"/>
    <dgm:cxn modelId="{C939B3CE-B53B-422A-9F01-9B775065E8B2}" type="presParOf" srcId="{AFAC2AA1-3283-4106-9A89-5608EE0FDA2A}" destId="{1DE7C859-2941-4BA9-840E-47C3A08C6420}" srcOrd="0" destOrd="0" presId="urn:microsoft.com/office/officeart/2005/8/layout/hierarchy1"/>
    <dgm:cxn modelId="{F3EEF07F-989A-4368-ABB1-4594F05E728D}" type="presParOf" srcId="{AFAC2AA1-3283-4106-9A89-5608EE0FDA2A}" destId="{6085901D-3931-4FA0-99E5-7C8111922876}" srcOrd="1" destOrd="0" presId="urn:microsoft.com/office/officeart/2005/8/layout/hierarchy1"/>
    <dgm:cxn modelId="{260B0EA5-37C2-4B6A-851F-B1A8805490E6}" type="presParOf" srcId="{5C066544-C847-4D75-9A0F-AB7CC136A107}" destId="{07829690-2A8E-42B2-BB11-64358FC1630D}" srcOrd="1" destOrd="0" presId="urn:microsoft.com/office/officeart/2005/8/layout/hierarchy1"/>
    <dgm:cxn modelId="{638396A7-1DF7-4098-98E9-568628BF336C}" type="presParOf" srcId="{07829690-2A8E-42B2-BB11-64358FC1630D}" destId="{E738153A-38AE-49F4-9F0C-EF83D03FCD74}" srcOrd="0" destOrd="0" presId="urn:microsoft.com/office/officeart/2005/8/layout/hierarchy1"/>
    <dgm:cxn modelId="{FC5A86CC-6F65-4E62-B2BF-4C792CCC490B}" type="presParOf" srcId="{07829690-2A8E-42B2-BB11-64358FC1630D}" destId="{F5A6BB4B-ABF7-4510-97F8-C207B449F192}" srcOrd="1" destOrd="0" presId="urn:microsoft.com/office/officeart/2005/8/layout/hierarchy1"/>
    <dgm:cxn modelId="{9A37FAAC-9743-4216-A38D-ABC0FEB0A42A}" type="presParOf" srcId="{F5A6BB4B-ABF7-4510-97F8-C207B449F192}" destId="{472FD79B-85BC-4EB6-9BA3-E4ABC28B9C0D}" srcOrd="0" destOrd="0" presId="urn:microsoft.com/office/officeart/2005/8/layout/hierarchy1"/>
    <dgm:cxn modelId="{B4265AF6-EF46-4E68-BDF4-12B04FB26C2B}" type="presParOf" srcId="{472FD79B-85BC-4EB6-9BA3-E4ABC28B9C0D}" destId="{15661FE3-F7AB-4EB8-8C8A-BEF5742BA763}" srcOrd="0" destOrd="0" presId="urn:microsoft.com/office/officeart/2005/8/layout/hierarchy1"/>
    <dgm:cxn modelId="{8A47211C-7D77-41F5-BDED-338FEB00F21D}" type="presParOf" srcId="{472FD79B-85BC-4EB6-9BA3-E4ABC28B9C0D}" destId="{E241C590-C991-45A6-807C-83AEE2A4E284}" srcOrd="1" destOrd="0" presId="urn:microsoft.com/office/officeart/2005/8/layout/hierarchy1"/>
    <dgm:cxn modelId="{A0F21A1B-875F-4DD5-9254-C9900E3F29EC}" type="presParOf" srcId="{F5A6BB4B-ABF7-4510-97F8-C207B449F192}" destId="{71A9EFD7-87C4-44E7-8195-5267E2F33173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99DBD2-317B-4BFA-8F5A-9F8A0CC04045}">
      <dsp:nvSpPr>
        <dsp:cNvPr id="0" name=""/>
        <dsp:cNvSpPr/>
      </dsp:nvSpPr>
      <dsp:spPr>
        <a:xfrm>
          <a:off x="707474" y="264859"/>
          <a:ext cx="3081742" cy="2193002"/>
        </a:xfrm>
        <a:prstGeom prst="frame">
          <a:avLst>
            <a:gd name="adj1" fmla="val 5450"/>
          </a:avLst>
        </a:prstGeom>
        <a:solidFill>
          <a:schemeClr val="accent6">
            <a:lumMod val="75000"/>
            <a:alpha val="4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818B3D2-ABD1-41CA-BA25-A1BC8C78FA51}">
      <dsp:nvSpPr>
        <dsp:cNvPr id="0" name=""/>
        <dsp:cNvSpPr/>
      </dsp:nvSpPr>
      <dsp:spPr>
        <a:xfrm>
          <a:off x="0" y="847"/>
          <a:ext cx="2963252" cy="2074388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69A5A6E-713A-4DCB-BBA1-C27F53E1BC2D}">
      <dsp:nvSpPr>
        <dsp:cNvPr id="0" name=""/>
        <dsp:cNvSpPr/>
      </dsp:nvSpPr>
      <dsp:spPr>
        <a:xfrm>
          <a:off x="2726572" y="373762"/>
          <a:ext cx="3393557" cy="284697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4320" tIns="102870" rIns="274320" bIns="102870" numCol="1" spcCol="1270" anchor="ctr" anchorCtr="0">
          <a:noAutofit/>
        </a:bodyPr>
        <a:lstStyle/>
        <a:p>
          <a:pPr marL="0" lvl="0" indent="0" algn="l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2700" kern="1200"/>
            <a:t>Plan Działań </a:t>
          </a:r>
          <a:br>
            <a:rPr lang="pl-PL" sz="2700" kern="1200"/>
          </a:br>
          <a:r>
            <a:rPr lang="pl-PL" sz="2700" kern="1200"/>
            <a:t>na Rzecz Zatrudnienia</a:t>
          </a:r>
          <a:br>
            <a:rPr lang="pl-PL" sz="2700" kern="1200"/>
          </a:br>
          <a:r>
            <a:rPr lang="pl-PL" sz="2700" kern="1200"/>
            <a:t>w Województwie </a:t>
          </a:r>
          <a:br>
            <a:rPr lang="pl-PL" sz="2700" kern="1200"/>
          </a:br>
          <a:r>
            <a:rPr lang="pl-PL" sz="2700" kern="1200"/>
            <a:t>Wielkopolskim </a:t>
          </a:r>
          <a:br>
            <a:rPr lang="pl-PL" sz="2700" kern="1200"/>
          </a:br>
          <a:r>
            <a:rPr lang="pl-PL" sz="2700" kern="1200"/>
            <a:t>na 2025 rok</a:t>
          </a:r>
        </a:p>
      </dsp:txBody>
      <dsp:txXfrm>
        <a:off x="2726572" y="373762"/>
        <a:ext cx="3393557" cy="2846976"/>
      </dsp:txXfrm>
    </dsp:sp>
    <dsp:sp modelId="{956AB9B5-B057-4003-9429-514F067926CF}">
      <dsp:nvSpPr>
        <dsp:cNvPr id="0" name=""/>
        <dsp:cNvSpPr/>
      </dsp:nvSpPr>
      <dsp:spPr>
        <a:xfrm>
          <a:off x="3914677" y="264859"/>
          <a:ext cx="1408938" cy="21930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75E77F5-B200-4AB3-A4A9-893961C1E780}">
      <dsp:nvSpPr>
        <dsp:cNvPr id="0" name=""/>
        <dsp:cNvSpPr/>
      </dsp:nvSpPr>
      <dsp:spPr>
        <a:xfrm>
          <a:off x="348651" y="131894"/>
          <a:ext cx="1587734" cy="596526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4047" tIns="41910" rIns="41910" bIns="4191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Białorusi </a:t>
          </a: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- 16 903 oświadczeń</a:t>
          </a:r>
        </a:p>
      </dsp:txBody>
      <dsp:txXfrm>
        <a:off x="348651" y="131894"/>
        <a:ext cx="1587734" cy="596526"/>
      </dsp:txXfrm>
    </dsp:sp>
    <dsp:sp modelId="{A67E7E1B-394A-45CF-87D1-54FAC8399D89}">
      <dsp:nvSpPr>
        <dsp:cNvPr id="0" name=""/>
        <dsp:cNvSpPr/>
      </dsp:nvSpPr>
      <dsp:spPr>
        <a:xfrm>
          <a:off x="112070" y="0"/>
          <a:ext cx="483122" cy="646477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5000" r="-15000"/>
          </a:stretch>
        </a:blip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FC13BF1-B42F-41B6-BBE1-986F1D92CEFB}">
      <dsp:nvSpPr>
        <dsp:cNvPr id="0" name=""/>
        <dsp:cNvSpPr/>
      </dsp:nvSpPr>
      <dsp:spPr>
        <a:xfrm>
          <a:off x="2286800" y="148853"/>
          <a:ext cx="1726093" cy="596138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3785" tIns="41910" rIns="41910" bIns="4191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Ukrainy </a:t>
          </a: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- 12 187 oświadczeń </a:t>
          </a:r>
        </a:p>
      </dsp:txBody>
      <dsp:txXfrm>
        <a:off x="2286800" y="148853"/>
        <a:ext cx="1726093" cy="596138"/>
      </dsp:txXfrm>
    </dsp:sp>
    <dsp:sp modelId="{8C3404D4-997A-4632-9E17-157375032BCE}">
      <dsp:nvSpPr>
        <dsp:cNvPr id="0" name=""/>
        <dsp:cNvSpPr/>
      </dsp:nvSpPr>
      <dsp:spPr>
        <a:xfrm>
          <a:off x="2027191" y="0"/>
          <a:ext cx="504533" cy="700934"/>
        </a:xfrm>
        <a:prstGeom prst="rect">
          <a:avLst/>
        </a:prstGeom>
        <a:blipFill>
          <a:blip xmlns:r="http://schemas.openxmlformats.org/officeDocument/2006/relationships" r:embed="rId2"/>
          <a:srcRect/>
          <a:stretch>
            <a:fillRect l="-13000" r="-13000"/>
          </a:stretch>
        </a:blip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F1C89F-9E67-4DC1-8205-D1FF2FF33A67}">
      <dsp:nvSpPr>
        <dsp:cNvPr id="0" name=""/>
        <dsp:cNvSpPr/>
      </dsp:nvSpPr>
      <dsp:spPr>
        <a:xfrm>
          <a:off x="4386773" y="160897"/>
          <a:ext cx="1723235" cy="593891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2262" tIns="41910" rIns="41910" bIns="4191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Gruzji </a:t>
          </a: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- 8 064 oświadczenia</a:t>
          </a:r>
        </a:p>
      </dsp:txBody>
      <dsp:txXfrm>
        <a:off x="4386773" y="160897"/>
        <a:ext cx="1723235" cy="593891"/>
      </dsp:txXfrm>
    </dsp:sp>
    <dsp:sp modelId="{65A36BDE-41BC-4425-950A-1D7018E314A2}">
      <dsp:nvSpPr>
        <dsp:cNvPr id="0" name=""/>
        <dsp:cNvSpPr/>
      </dsp:nvSpPr>
      <dsp:spPr>
        <a:xfrm>
          <a:off x="4094246" y="0"/>
          <a:ext cx="572244" cy="706816"/>
        </a:xfrm>
        <a:prstGeom prst="rect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1000" r="-11000"/>
          </a:stretch>
        </a:blip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769F60F-B585-42FB-86B1-21E1CBED18CE}">
      <dsp:nvSpPr>
        <dsp:cNvPr id="0" name=""/>
        <dsp:cNvSpPr/>
      </dsp:nvSpPr>
      <dsp:spPr>
        <a:xfrm>
          <a:off x="1074677" y="866924"/>
          <a:ext cx="1687587" cy="66055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7419" tIns="41910" rIns="41910" bIns="4191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Mołdawii </a:t>
          </a: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- 4 305 oświadczeń </a:t>
          </a:r>
        </a:p>
      </dsp:txBody>
      <dsp:txXfrm>
        <a:off x="1074677" y="866924"/>
        <a:ext cx="1687587" cy="660559"/>
      </dsp:txXfrm>
    </dsp:sp>
    <dsp:sp modelId="{076ED9B9-16A1-40EC-9BB3-2B9F6F735ACF}">
      <dsp:nvSpPr>
        <dsp:cNvPr id="0" name=""/>
        <dsp:cNvSpPr/>
      </dsp:nvSpPr>
      <dsp:spPr>
        <a:xfrm>
          <a:off x="724677" y="801004"/>
          <a:ext cx="545192" cy="669957"/>
        </a:xfrm>
        <a:prstGeom prst="rect">
          <a:avLst/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000" r="-9000"/>
          </a:stretch>
        </a:blip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4E54522-2CD6-4DB3-9001-B863BEA49324}">
      <dsp:nvSpPr>
        <dsp:cNvPr id="0" name=""/>
        <dsp:cNvSpPr/>
      </dsp:nvSpPr>
      <dsp:spPr>
        <a:xfrm>
          <a:off x="3072112" y="864561"/>
          <a:ext cx="1998060" cy="66055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7419" tIns="41910" rIns="41910" bIns="4191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Armienii </a:t>
          </a: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- 443 oświadczenia</a:t>
          </a:r>
        </a:p>
      </dsp:txBody>
      <dsp:txXfrm>
        <a:off x="3072112" y="864561"/>
        <a:ext cx="1998060" cy="660559"/>
      </dsp:txXfrm>
    </dsp:sp>
    <dsp:sp modelId="{0A7FA6AF-6CE0-4F25-A670-8B638667ED79}">
      <dsp:nvSpPr>
        <dsp:cNvPr id="0" name=""/>
        <dsp:cNvSpPr/>
      </dsp:nvSpPr>
      <dsp:spPr>
        <a:xfrm>
          <a:off x="2855408" y="810680"/>
          <a:ext cx="467755" cy="625123"/>
        </a:xfrm>
        <a:prstGeom prst="rect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000" r="-6000"/>
          </a:stretch>
        </a:blip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C499E6-0518-4EEE-90DB-AFB3117D2900}">
      <dsp:nvSpPr>
        <dsp:cNvPr id="0" name=""/>
        <dsp:cNvSpPr/>
      </dsp:nvSpPr>
      <dsp:spPr>
        <a:xfrm>
          <a:off x="0" y="28476"/>
          <a:ext cx="3747770" cy="326031"/>
        </a:xfrm>
        <a:prstGeom prst="roundRect">
          <a:avLst/>
        </a:prstGeom>
        <a:solidFill>
          <a:schemeClr val="accent3">
            <a:lumMod val="40000"/>
            <a:lumOff val="60000"/>
          </a:schemeClr>
        </a:solid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solidFill>
                <a:schemeClr val="tx1"/>
              </a:solidFill>
            </a:rPr>
            <a:t>CEL 1.</a:t>
          </a:r>
        </a:p>
      </dsp:txBody>
      <dsp:txXfrm>
        <a:off x="15916" y="44392"/>
        <a:ext cx="3715938" cy="294199"/>
      </dsp:txXfrm>
    </dsp:sp>
    <dsp:sp modelId="{CEE2263B-79F3-46DB-A96B-B8397786CC24}">
      <dsp:nvSpPr>
        <dsp:cNvPr id="0" name=""/>
        <dsp:cNvSpPr/>
      </dsp:nvSpPr>
      <dsp:spPr>
        <a:xfrm>
          <a:off x="0" y="354507"/>
          <a:ext cx="3747770" cy="4968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8992" tIns="13970" rIns="78232" bIns="1397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Wspieranie aktywizacji zawodowej osób pozostających  bez  pracy, w tym promowanie aktywności zawodowej osób starszych.</a:t>
          </a:r>
        </a:p>
      </dsp:txBody>
      <dsp:txXfrm>
        <a:off x="0" y="354507"/>
        <a:ext cx="3747770" cy="496800"/>
      </dsp:txXfrm>
    </dsp:sp>
    <dsp:sp modelId="{45BE5D2E-A3C0-48BD-888D-4A7C7278F2BF}">
      <dsp:nvSpPr>
        <dsp:cNvPr id="0" name=""/>
        <dsp:cNvSpPr/>
      </dsp:nvSpPr>
      <dsp:spPr>
        <a:xfrm>
          <a:off x="0" y="845857"/>
          <a:ext cx="3747770" cy="326160"/>
        </a:xfrm>
        <a:prstGeom prst="roundRect">
          <a:avLst/>
        </a:prstGeom>
        <a:solidFill>
          <a:schemeClr val="accent4">
            <a:lumMod val="60000"/>
            <a:lumOff val="40000"/>
          </a:schemeClr>
        </a:solid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solidFill>
                <a:schemeClr val="tx1"/>
              </a:solidFill>
            </a:rPr>
            <a:t>CEL 2.</a:t>
          </a:r>
        </a:p>
      </dsp:txBody>
      <dsp:txXfrm>
        <a:off x="15922" y="861779"/>
        <a:ext cx="3715926" cy="294316"/>
      </dsp:txXfrm>
    </dsp:sp>
    <dsp:sp modelId="{BEBA2D4E-C3B7-4E47-8599-8DEC9D0FFA15}">
      <dsp:nvSpPr>
        <dsp:cNvPr id="0" name=""/>
        <dsp:cNvSpPr/>
      </dsp:nvSpPr>
      <dsp:spPr>
        <a:xfrm>
          <a:off x="0" y="1205943"/>
          <a:ext cx="3747770" cy="57967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8992" tIns="13970" rIns="78232" bIns="1397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Podnoszenie kompetencji i kwalifikacji przedsiębiorców </a:t>
          </a:r>
          <a:b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i pracowników w celu dostosowania do potrzeb specjalizacji regionalnego rynku pracy.</a:t>
          </a:r>
        </a:p>
      </dsp:txBody>
      <dsp:txXfrm>
        <a:off x="0" y="1205943"/>
        <a:ext cx="3747770" cy="579676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C499E6-0518-4EEE-90DB-AFB3117D2900}">
      <dsp:nvSpPr>
        <dsp:cNvPr id="0" name=""/>
        <dsp:cNvSpPr/>
      </dsp:nvSpPr>
      <dsp:spPr>
        <a:xfrm>
          <a:off x="0" y="0"/>
          <a:ext cx="5143500" cy="294755"/>
        </a:xfrm>
        <a:prstGeom prst="roundRect">
          <a:avLst/>
        </a:prstGeom>
        <a:solidFill>
          <a:srgbClr val="E7BC29">
            <a:lumMod val="40000"/>
            <a:lumOff val="60000"/>
          </a:srgbClr>
        </a:solidFill>
        <a:ln w="15875" cap="rnd" cmpd="sng" algn="ctr">
          <a:solidFill>
            <a:schemeClr val="accent3">
              <a:lumMod val="20000"/>
              <a:lumOff val="8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CEL 1.</a:t>
          </a:r>
        </a:p>
      </dsp:txBody>
      <dsp:txXfrm>
        <a:off x="14389" y="14389"/>
        <a:ext cx="5114722" cy="265977"/>
      </dsp:txXfrm>
    </dsp:sp>
    <dsp:sp modelId="{CEE2263B-79F3-46DB-A96B-B8397786CC24}">
      <dsp:nvSpPr>
        <dsp:cNvPr id="0" name=""/>
        <dsp:cNvSpPr/>
      </dsp:nvSpPr>
      <dsp:spPr>
        <a:xfrm>
          <a:off x="0" y="304148"/>
          <a:ext cx="5143500" cy="402606"/>
        </a:xfrm>
        <a:prstGeom prst="rect">
          <a:avLst/>
        </a:prstGeom>
        <a:noFill/>
        <a:ln>
          <a:solidFill>
            <a:schemeClr val="accent3">
              <a:lumMod val="20000"/>
              <a:lumOff val="80000"/>
            </a:schemeClr>
          </a:solidFill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3306" tIns="12700" rIns="71120" bIns="12700" numCol="1" spcCol="1270" anchor="t" anchorCtr="0">
          <a:noAutofit/>
        </a:bodyPr>
        <a:lstStyle/>
        <a:p>
          <a:pPr marL="57150" lvl="1" indent="-57150" algn="ctr" defTabSz="4445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pl-PL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</a:t>
          </a:r>
          <a:r>
            <a:rPr lang="pl-PL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Wspieranie aktywizacji zawodowej osób pozostających  bez pracy, w tym promowanie aktywności zawodowej osób starszych.</a:t>
          </a:r>
          <a:endParaRPr lang="pl-PL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sp:txBody>
      <dsp:txXfrm>
        <a:off x="0" y="304148"/>
        <a:ext cx="5143500" cy="402606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B3335D-358A-4BA9-A724-30A4F4D5E368}">
      <dsp:nvSpPr>
        <dsp:cNvPr id="0" name=""/>
        <dsp:cNvSpPr/>
      </dsp:nvSpPr>
      <dsp:spPr>
        <a:xfrm rot="5400000">
          <a:off x="1100654" y="791368"/>
          <a:ext cx="655115" cy="682889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222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608C99F9-FF16-4FCF-A917-24D17379E43A}">
      <dsp:nvSpPr>
        <dsp:cNvPr id="0" name=""/>
        <dsp:cNvSpPr/>
      </dsp:nvSpPr>
      <dsp:spPr>
        <a:xfrm>
          <a:off x="619300" y="89426"/>
          <a:ext cx="1732568" cy="662560"/>
        </a:xfrm>
        <a:prstGeom prst="roundRect">
          <a:avLst>
            <a:gd name="adj" fmla="val 16670"/>
          </a:avLst>
        </a:prstGeom>
        <a:solidFill>
          <a:schemeClr val="accent3">
            <a:lumMod val="40000"/>
            <a:lumOff val="60000"/>
          </a:schemeClr>
        </a:solidFill>
        <a:ln w="2222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220 106 482,53 zł</a:t>
          </a:r>
        </a:p>
      </dsp:txBody>
      <dsp:txXfrm>
        <a:off x="651649" y="121775"/>
        <a:ext cx="1667870" cy="597862"/>
      </dsp:txXfrm>
    </dsp:sp>
    <dsp:sp modelId="{D32BAC1E-1E0E-4FEF-94E0-2B482184B008}">
      <dsp:nvSpPr>
        <dsp:cNvPr id="0" name=""/>
        <dsp:cNvSpPr/>
      </dsp:nvSpPr>
      <dsp:spPr>
        <a:xfrm>
          <a:off x="733626" y="882089"/>
          <a:ext cx="915036" cy="7117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050" kern="120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w ramach tego limitu kwotę </a:t>
          </a:r>
        </a:p>
      </dsp:txBody>
      <dsp:txXfrm>
        <a:off x="733626" y="882089"/>
        <a:ext cx="915036" cy="711774"/>
      </dsp:txXfrm>
    </dsp:sp>
    <dsp:sp modelId="{048FF1FF-C6A7-4C5D-A5FF-1F12C2F3A918}">
      <dsp:nvSpPr>
        <dsp:cNvPr id="0" name=""/>
        <dsp:cNvSpPr/>
      </dsp:nvSpPr>
      <dsp:spPr>
        <a:xfrm>
          <a:off x="1776282" y="1028721"/>
          <a:ext cx="1440282" cy="583760"/>
        </a:xfrm>
        <a:prstGeom prst="roundRect">
          <a:avLst>
            <a:gd name="adj" fmla="val 16670"/>
          </a:avLst>
        </a:prstGeom>
        <a:solidFill>
          <a:schemeClr val="accent6">
            <a:lumMod val="40000"/>
            <a:lumOff val="60000"/>
          </a:schemeClr>
        </a:solidFill>
        <a:ln w="2222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69 433 855,00 zł </a:t>
          </a:r>
        </a:p>
      </dsp:txBody>
      <dsp:txXfrm>
        <a:off x="1804784" y="1057223"/>
        <a:ext cx="1383278" cy="526756"/>
      </dsp:txXfrm>
    </dsp:sp>
    <dsp:sp modelId="{83066A94-F200-4E20-A940-144248800B76}">
      <dsp:nvSpPr>
        <dsp:cNvPr id="0" name=""/>
        <dsp:cNvSpPr/>
      </dsp:nvSpPr>
      <dsp:spPr>
        <a:xfrm>
          <a:off x="3165854" y="863881"/>
          <a:ext cx="2072895" cy="79328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050" kern="120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przeznaczono na realizację projektów realizowanych w ramach programu Fundusze Europejskie dla Wielkopolski 2021-2027 współfinansowane z EFS +</a:t>
          </a:r>
        </a:p>
      </dsp:txBody>
      <dsp:txXfrm>
        <a:off x="3165854" y="863881"/>
        <a:ext cx="2072895" cy="793286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9CBCB8-FE73-4734-A8A2-EDF998D26D72}">
      <dsp:nvSpPr>
        <dsp:cNvPr id="0" name=""/>
        <dsp:cNvSpPr/>
      </dsp:nvSpPr>
      <dsp:spPr>
        <a:xfrm>
          <a:off x="2228850" y="831606"/>
          <a:ext cx="1005744" cy="3491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4550"/>
              </a:lnTo>
              <a:lnTo>
                <a:pt x="1005744" y="174550"/>
              </a:lnTo>
              <a:lnTo>
                <a:pt x="1005744" y="349101"/>
              </a:lnTo>
            </a:path>
          </a:pathLst>
        </a:custGeom>
        <a:noFill/>
        <a:ln w="635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718D07-ED61-412C-9DFB-0ACB77038B63}">
      <dsp:nvSpPr>
        <dsp:cNvPr id="0" name=""/>
        <dsp:cNvSpPr/>
      </dsp:nvSpPr>
      <dsp:spPr>
        <a:xfrm>
          <a:off x="1223105" y="831606"/>
          <a:ext cx="1005744" cy="349101"/>
        </a:xfrm>
        <a:custGeom>
          <a:avLst/>
          <a:gdLst/>
          <a:ahLst/>
          <a:cxnLst/>
          <a:rect l="0" t="0" r="0" b="0"/>
          <a:pathLst>
            <a:path>
              <a:moveTo>
                <a:pt x="1005744" y="0"/>
              </a:moveTo>
              <a:lnTo>
                <a:pt x="1005744" y="174550"/>
              </a:lnTo>
              <a:lnTo>
                <a:pt x="0" y="174550"/>
              </a:lnTo>
              <a:lnTo>
                <a:pt x="0" y="349101"/>
              </a:lnTo>
            </a:path>
          </a:pathLst>
        </a:custGeom>
        <a:noFill/>
        <a:ln w="635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5CA266-B488-41A3-8221-D59B27E3531D}">
      <dsp:nvSpPr>
        <dsp:cNvPr id="0" name=""/>
        <dsp:cNvSpPr/>
      </dsp:nvSpPr>
      <dsp:spPr>
        <a:xfrm>
          <a:off x="1813253" y="413"/>
          <a:ext cx="831193" cy="831193"/>
        </a:xfrm>
        <a:prstGeom prst="arc">
          <a:avLst>
            <a:gd name="adj1" fmla="val 13200000"/>
            <a:gd name="adj2" fmla="val 19200000"/>
          </a:avLst>
        </a:prstGeom>
        <a:noFill/>
        <a:ln w="9525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D4A8E5-6BD9-4B16-AEC8-22D75F56B178}">
      <dsp:nvSpPr>
        <dsp:cNvPr id="0" name=""/>
        <dsp:cNvSpPr/>
      </dsp:nvSpPr>
      <dsp:spPr>
        <a:xfrm>
          <a:off x="1813253" y="413"/>
          <a:ext cx="831193" cy="831193"/>
        </a:xfrm>
        <a:prstGeom prst="arc">
          <a:avLst>
            <a:gd name="adj1" fmla="val 2400000"/>
            <a:gd name="adj2" fmla="val 8400000"/>
          </a:avLst>
        </a:prstGeom>
        <a:noFill/>
        <a:ln w="9525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F67566-9454-4844-8019-7F8F29CFA0EB}">
      <dsp:nvSpPr>
        <dsp:cNvPr id="0" name=""/>
        <dsp:cNvSpPr/>
      </dsp:nvSpPr>
      <dsp:spPr>
        <a:xfrm>
          <a:off x="1397656" y="150028"/>
          <a:ext cx="1662386" cy="531963"/>
        </a:xfrm>
        <a:prstGeom prst="rect">
          <a:avLst/>
        </a:prstGeom>
        <a:noFill/>
        <a:ln w="9525" cap="rnd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Priorytet FEWP.06. Fundusze Europejskie dla Wielkopolski </a:t>
          </a:r>
          <a:br>
            <a:rPr lang="pl-PL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</a:br>
          <a:r>
            <a:rPr lang="pl-PL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 silniejszym wymiarze społecznym:</a:t>
          </a:r>
        </a:p>
      </dsp:txBody>
      <dsp:txXfrm>
        <a:off x="1397656" y="150028"/>
        <a:ext cx="1662386" cy="531963"/>
      </dsp:txXfrm>
    </dsp:sp>
    <dsp:sp modelId="{0EB305D0-ABB9-4D52-B817-9110B556366E}">
      <dsp:nvSpPr>
        <dsp:cNvPr id="0" name=""/>
        <dsp:cNvSpPr/>
      </dsp:nvSpPr>
      <dsp:spPr>
        <a:xfrm>
          <a:off x="807509" y="1180708"/>
          <a:ext cx="831193" cy="831193"/>
        </a:xfrm>
        <a:prstGeom prst="arc">
          <a:avLst>
            <a:gd name="adj1" fmla="val 13200000"/>
            <a:gd name="adj2" fmla="val 19200000"/>
          </a:avLst>
        </a:prstGeom>
        <a:noFill/>
        <a:ln w="9525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62BD75-A8BA-4F0C-A65E-CB9C34335877}">
      <dsp:nvSpPr>
        <dsp:cNvPr id="0" name=""/>
        <dsp:cNvSpPr/>
      </dsp:nvSpPr>
      <dsp:spPr>
        <a:xfrm>
          <a:off x="807509" y="1180708"/>
          <a:ext cx="831193" cy="831193"/>
        </a:xfrm>
        <a:prstGeom prst="arc">
          <a:avLst>
            <a:gd name="adj1" fmla="val 2400000"/>
            <a:gd name="adj2" fmla="val 8400000"/>
          </a:avLst>
        </a:prstGeom>
        <a:noFill/>
        <a:ln w="9525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179683-43AF-4A79-938E-43D955F3E9A7}">
      <dsp:nvSpPr>
        <dsp:cNvPr id="0" name=""/>
        <dsp:cNvSpPr/>
      </dsp:nvSpPr>
      <dsp:spPr>
        <a:xfrm>
          <a:off x="391912" y="1330322"/>
          <a:ext cx="1662386" cy="531963"/>
        </a:xfrm>
        <a:prstGeom prst="rect">
          <a:avLst/>
        </a:prstGeom>
        <a:noFill/>
        <a:ln w="9525" cap="rnd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1. Działanie FEWP.06.01 </a:t>
          </a:r>
          <a:r>
            <a:rPr lang="pl-PL" sz="105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Aktywizacja zawodowa osób bezrobotnych </a:t>
          </a:r>
          <a:br>
            <a:rPr lang="pl-PL" sz="105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</a:br>
          <a:r>
            <a:rPr lang="pl-PL" sz="105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i poszukujących pracy - projekty PUP</a:t>
          </a:r>
        </a:p>
      </dsp:txBody>
      <dsp:txXfrm>
        <a:off x="391912" y="1330322"/>
        <a:ext cx="1662386" cy="531963"/>
      </dsp:txXfrm>
    </dsp:sp>
    <dsp:sp modelId="{51F427A9-CE8A-47F9-9DEC-1EB30C02699C}">
      <dsp:nvSpPr>
        <dsp:cNvPr id="0" name=""/>
        <dsp:cNvSpPr/>
      </dsp:nvSpPr>
      <dsp:spPr>
        <a:xfrm>
          <a:off x="2818997" y="1180708"/>
          <a:ext cx="831193" cy="831193"/>
        </a:xfrm>
        <a:prstGeom prst="arc">
          <a:avLst>
            <a:gd name="adj1" fmla="val 13200000"/>
            <a:gd name="adj2" fmla="val 19200000"/>
          </a:avLst>
        </a:prstGeom>
        <a:noFill/>
        <a:ln w="9525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D5EEB9-A850-4ABE-A336-44576F7BC921}">
      <dsp:nvSpPr>
        <dsp:cNvPr id="0" name=""/>
        <dsp:cNvSpPr/>
      </dsp:nvSpPr>
      <dsp:spPr>
        <a:xfrm>
          <a:off x="2818997" y="1180708"/>
          <a:ext cx="831193" cy="831193"/>
        </a:xfrm>
        <a:prstGeom prst="arc">
          <a:avLst>
            <a:gd name="adj1" fmla="val 2400000"/>
            <a:gd name="adj2" fmla="val 8400000"/>
          </a:avLst>
        </a:prstGeom>
        <a:noFill/>
        <a:ln w="9525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559D0C-9CEB-4420-8EA9-59424C1482BD}">
      <dsp:nvSpPr>
        <dsp:cNvPr id="0" name=""/>
        <dsp:cNvSpPr/>
      </dsp:nvSpPr>
      <dsp:spPr>
        <a:xfrm>
          <a:off x="2403400" y="1330322"/>
          <a:ext cx="1662386" cy="531963"/>
        </a:xfrm>
        <a:prstGeom prst="rect">
          <a:avLst/>
        </a:prstGeom>
        <a:noFill/>
        <a:ln w="9525" cap="rnd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2. Działanie FEWP.06.02 </a:t>
          </a:r>
          <a:r>
            <a:rPr lang="pl-PL" sz="105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Wsparcie w ramach OHP </a:t>
          </a:r>
          <a:br>
            <a:rPr lang="pl-PL" sz="105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</a:br>
          <a:r>
            <a:rPr lang="pl-PL" sz="105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i mobilność w ramach sieci EURES</a:t>
          </a:r>
        </a:p>
      </dsp:txBody>
      <dsp:txXfrm>
        <a:off x="2403400" y="1330322"/>
        <a:ext cx="1662386" cy="531963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6E8348A-4C56-4905-81DA-CC28A0A2D4D7}">
      <dsp:nvSpPr>
        <dsp:cNvPr id="0" name=""/>
        <dsp:cNvSpPr/>
      </dsp:nvSpPr>
      <dsp:spPr>
        <a:xfrm>
          <a:off x="515103" y="118"/>
          <a:ext cx="1027193" cy="1027193"/>
        </a:xfrm>
        <a:prstGeom prst="arc">
          <a:avLst>
            <a:gd name="adj1" fmla="val 13200000"/>
            <a:gd name="adj2" fmla="val 19200000"/>
          </a:avLst>
        </a:prstGeom>
        <a:noFill/>
        <a:ln w="15875" cap="rnd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90DBFD-1F67-4577-9C22-0E6E377EBD1C}">
      <dsp:nvSpPr>
        <dsp:cNvPr id="0" name=""/>
        <dsp:cNvSpPr/>
      </dsp:nvSpPr>
      <dsp:spPr>
        <a:xfrm>
          <a:off x="515103" y="118"/>
          <a:ext cx="1027193" cy="1027193"/>
        </a:xfrm>
        <a:prstGeom prst="arc">
          <a:avLst>
            <a:gd name="adj1" fmla="val 2400000"/>
            <a:gd name="adj2" fmla="val 8400000"/>
          </a:avLst>
        </a:prstGeom>
        <a:noFill/>
        <a:ln w="15875" cap="rnd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C17FC0-090C-40A8-AF1A-02EA0EA453D6}">
      <dsp:nvSpPr>
        <dsp:cNvPr id="0" name=""/>
        <dsp:cNvSpPr/>
      </dsp:nvSpPr>
      <dsp:spPr>
        <a:xfrm>
          <a:off x="1506" y="185013"/>
          <a:ext cx="2054386" cy="657403"/>
        </a:xfrm>
        <a:prstGeom prst="roundRect">
          <a:avLst>
            <a:gd name="adj" fmla="val 10000"/>
          </a:avLst>
        </a:prstGeom>
        <a:noFill/>
        <a:ln w="15875" cap="rnd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3. Działanie FEWP.06.03 </a:t>
          </a:r>
          <a:r>
            <a:rPr lang="pl-PL" sz="105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Wyrównanie szans kobiet </a:t>
          </a:r>
          <a:br>
            <a:rPr lang="pl-PL" sz="105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</a:br>
          <a:r>
            <a:rPr lang="pl-PL" sz="105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i mężczyzn na rynku pracy</a:t>
          </a:r>
        </a:p>
      </dsp:txBody>
      <dsp:txXfrm>
        <a:off x="20761" y="204268"/>
        <a:ext cx="2015876" cy="618893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960EAF-68C9-4829-A686-FB15FEC66754}">
      <dsp:nvSpPr>
        <dsp:cNvPr id="0" name=""/>
        <dsp:cNvSpPr/>
      </dsp:nvSpPr>
      <dsp:spPr>
        <a:xfrm>
          <a:off x="666317" y="202"/>
          <a:ext cx="912725" cy="912725"/>
        </a:xfrm>
        <a:prstGeom prst="arc">
          <a:avLst>
            <a:gd name="adj1" fmla="val 13200000"/>
            <a:gd name="adj2" fmla="val 19200000"/>
          </a:avLst>
        </a:prstGeom>
        <a:noFill/>
        <a:ln w="15875" cap="rnd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1B6B7D-D8F1-43D5-8BD0-BEC58C62A737}">
      <dsp:nvSpPr>
        <dsp:cNvPr id="0" name=""/>
        <dsp:cNvSpPr/>
      </dsp:nvSpPr>
      <dsp:spPr>
        <a:xfrm>
          <a:off x="666317" y="202"/>
          <a:ext cx="912725" cy="912725"/>
        </a:xfrm>
        <a:prstGeom prst="arc">
          <a:avLst>
            <a:gd name="adj1" fmla="val 2400000"/>
            <a:gd name="adj2" fmla="val 8400000"/>
          </a:avLst>
        </a:prstGeom>
        <a:noFill/>
        <a:ln w="15875" cap="rnd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00A17C-1AEB-4E42-A128-EF1AAED3D7B6}">
      <dsp:nvSpPr>
        <dsp:cNvPr id="0" name=""/>
        <dsp:cNvSpPr/>
      </dsp:nvSpPr>
      <dsp:spPr>
        <a:xfrm>
          <a:off x="209954" y="164492"/>
          <a:ext cx="1825451" cy="584144"/>
        </a:xfrm>
        <a:prstGeom prst="roundRect">
          <a:avLst>
            <a:gd name="adj" fmla="val 10000"/>
          </a:avLst>
        </a:prstGeom>
        <a:noFill/>
        <a:ln w="15875" cap="rnd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4. Działanie FEWP.06.10. </a:t>
          </a:r>
          <a:r>
            <a:rPr lang="pl-PL" sz="105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Aktywna Integracja </a:t>
          </a:r>
        </a:p>
      </dsp:txBody>
      <dsp:txXfrm>
        <a:off x="227063" y="181601"/>
        <a:ext cx="1791233" cy="549926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B4C9CD-6773-4CDE-BF95-D9D9196C0A61}">
      <dsp:nvSpPr>
        <dsp:cNvPr id="0" name=""/>
        <dsp:cNvSpPr/>
      </dsp:nvSpPr>
      <dsp:spPr>
        <a:xfrm>
          <a:off x="476935" y="111587"/>
          <a:ext cx="951128" cy="1015074"/>
        </a:xfrm>
        <a:prstGeom prst="arc">
          <a:avLst>
            <a:gd name="adj1" fmla="val 13200000"/>
            <a:gd name="adj2" fmla="val 19200000"/>
          </a:avLst>
        </a:prstGeom>
        <a:noFill/>
        <a:ln w="15875" cap="rnd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A67740-8FE7-4BAD-A5C8-53C1E82D23E3}">
      <dsp:nvSpPr>
        <dsp:cNvPr id="0" name=""/>
        <dsp:cNvSpPr/>
      </dsp:nvSpPr>
      <dsp:spPr>
        <a:xfrm>
          <a:off x="476935" y="111587"/>
          <a:ext cx="951128" cy="1015074"/>
        </a:xfrm>
        <a:prstGeom prst="arc">
          <a:avLst>
            <a:gd name="adj1" fmla="val 2400000"/>
            <a:gd name="adj2" fmla="val 8400000"/>
          </a:avLst>
        </a:prstGeom>
        <a:noFill/>
        <a:ln w="15875" cap="rnd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8EE1DF-1175-4258-9AAE-9B2932239284}">
      <dsp:nvSpPr>
        <dsp:cNvPr id="0" name=""/>
        <dsp:cNvSpPr/>
      </dsp:nvSpPr>
      <dsp:spPr>
        <a:xfrm>
          <a:off x="1371" y="294301"/>
          <a:ext cx="1902257" cy="649647"/>
        </a:xfrm>
        <a:prstGeom prst="roundRect">
          <a:avLst>
            <a:gd name="adj" fmla="val 10000"/>
          </a:avLst>
        </a:prstGeom>
        <a:noFill/>
        <a:ln w="15875" cap="rnd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5. Działanie FEWP.06.12 </a:t>
          </a:r>
          <a:r>
            <a:rPr lang="pl-PL" sz="105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Integracja społeczno-gospodarcza obywateli państw trzecich, w tym migrantów </a:t>
          </a:r>
        </a:p>
      </dsp:txBody>
      <dsp:txXfrm>
        <a:off x="20399" y="313329"/>
        <a:ext cx="1864201" cy="611591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6D9034-342C-4315-8F94-0122B4E780B2}">
      <dsp:nvSpPr>
        <dsp:cNvPr id="0" name=""/>
        <dsp:cNvSpPr/>
      </dsp:nvSpPr>
      <dsp:spPr>
        <a:xfrm>
          <a:off x="272122" y="61261"/>
          <a:ext cx="2970416" cy="638506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rnd" cmpd="sng" algn="ctr">
          <a:noFill/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2482" tIns="41910" rIns="41910" bIns="4191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1. Osób poszukujących zatrudnienia, nieposiadających statusu osoby bezrobotnej </a:t>
          </a:r>
          <a:b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bądź poszukującej pracy</a:t>
          </a:r>
        </a:p>
      </dsp:txBody>
      <dsp:txXfrm>
        <a:off x="272122" y="61261"/>
        <a:ext cx="2970416" cy="638506"/>
      </dsp:txXfrm>
    </dsp:sp>
    <dsp:sp modelId="{1D181910-97AA-4774-8B77-370B1E12DDEC}">
      <dsp:nvSpPr>
        <dsp:cNvPr id="0" name=""/>
        <dsp:cNvSpPr/>
      </dsp:nvSpPr>
      <dsp:spPr>
        <a:xfrm>
          <a:off x="94067" y="120855"/>
          <a:ext cx="472833" cy="498003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t="-11000" b="-11000"/>
          </a:stretch>
        </a:blipFill>
        <a:ln>
          <a:noFill/>
        </a:ln>
        <a:effectLst>
          <a:outerShdw blurRad="50800" dist="38100" dir="5400000" rotWithShape="0">
            <a:srgbClr val="000000">
              <a:alpha val="60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257190AF-4DB5-40E0-8A1F-2665BE90AD3C}">
      <dsp:nvSpPr>
        <dsp:cNvPr id="0" name=""/>
        <dsp:cNvSpPr/>
      </dsp:nvSpPr>
      <dsp:spPr>
        <a:xfrm>
          <a:off x="3378674" y="83006"/>
          <a:ext cx="1557892" cy="626930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rnd" cmpd="sng" algn="ctr">
          <a:noFill/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2209" tIns="41910" rIns="41910" bIns="4191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2. Osób zarejestrowanych </a:t>
          </a:r>
          <a:b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w PUP</a:t>
          </a:r>
        </a:p>
      </dsp:txBody>
      <dsp:txXfrm>
        <a:off x="3378674" y="83006"/>
        <a:ext cx="1557892" cy="626930"/>
      </dsp:txXfrm>
    </dsp:sp>
    <dsp:sp modelId="{99799A1D-6E63-4399-ADF4-5FE2B7F58496}">
      <dsp:nvSpPr>
        <dsp:cNvPr id="0" name=""/>
        <dsp:cNvSpPr/>
      </dsp:nvSpPr>
      <dsp:spPr>
        <a:xfrm>
          <a:off x="3242990" y="71564"/>
          <a:ext cx="472861" cy="530137"/>
        </a:xfrm>
        <a:prstGeom prst="rect">
          <a:avLst/>
        </a:prstGeom>
        <a:blipFill>
          <a:blip xmlns:r="http://schemas.openxmlformats.org/officeDocument/2006/relationships" r:embed="rId3">
            <a:extLs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l="-6000" r="-6000"/>
          </a:stretch>
        </a:blipFill>
        <a:ln>
          <a:noFill/>
        </a:ln>
        <a:effectLst>
          <a:outerShdw blurRad="50800" dist="38100" dir="5400000" rotWithShape="0">
            <a:srgbClr val="000000">
              <a:alpha val="60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95C43B7-9AC4-451B-AE5B-B1D76FA12808}">
      <dsp:nvSpPr>
        <dsp:cNvPr id="0" name=""/>
        <dsp:cNvSpPr/>
      </dsp:nvSpPr>
      <dsp:spPr>
        <a:xfrm>
          <a:off x="371202" y="2"/>
          <a:ext cx="2203863" cy="1382610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rnd" cmpd="sng" algn="ctr">
          <a:noFill/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0201" tIns="41910" rIns="41910" bIns="4191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1. Specjalistycznych konsultacji zawodowych będących znaczącym wsparciem w czasie przeżywania trudności i ułatwiających powrót do aktywności zawodowej.</a:t>
          </a:r>
        </a:p>
      </dsp:txBody>
      <dsp:txXfrm>
        <a:off x="371202" y="2"/>
        <a:ext cx="2203863" cy="1382610"/>
      </dsp:txXfrm>
    </dsp:sp>
    <dsp:sp modelId="{2DE2DEE9-F017-4E19-AAD3-46C92C62BADF}">
      <dsp:nvSpPr>
        <dsp:cNvPr id="0" name=""/>
        <dsp:cNvSpPr/>
      </dsp:nvSpPr>
      <dsp:spPr>
        <a:xfrm>
          <a:off x="185338" y="345422"/>
          <a:ext cx="423927" cy="635891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25000" r="-25000"/>
          </a:stretch>
        </a:blip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62899F5-0806-4538-9904-367F418D55DA}">
      <dsp:nvSpPr>
        <dsp:cNvPr id="0" name=""/>
        <dsp:cNvSpPr/>
      </dsp:nvSpPr>
      <dsp:spPr>
        <a:xfrm>
          <a:off x="2783942" y="72991"/>
          <a:ext cx="1192388" cy="1231229"/>
        </a:xfrm>
        <a:prstGeom prst="rect">
          <a:avLst/>
        </a:prstGeom>
        <a:solidFill>
          <a:schemeClr val="lt1"/>
        </a:solidFill>
        <a:ln w="3175" cap="rnd" cmpd="sng" algn="ctr">
          <a:noFill/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409942" tIns="41910" rIns="41910" bIns="4191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2. Aktualnej wiedzy </a:t>
          </a:r>
          <a:b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o szeroko rozumianym rynku pracy.</a:t>
          </a:r>
          <a:endParaRPr lang="pl-PL" sz="900" kern="120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sp:txBody>
      <dsp:txXfrm>
        <a:off x="2783942" y="72991"/>
        <a:ext cx="1192388" cy="1231229"/>
      </dsp:txXfrm>
    </dsp:sp>
    <dsp:sp modelId="{B6577842-3A38-4FB9-A8F7-82F8A08B0880}">
      <dsp:nvSpPr>
        <dsp:cNvPr id="0" name=""/>
        <dsp:cNvSpPr/>
      </dsp:nvSpPr>
      <dsp:spPr>
        <a:xfrm>
          <a:off x="2742477" y="456281"/>
          <a:ext cx="338356" cy="479324"/>
        </a:xfrm>
        <a:prstGeom prst="rect">
          <a:avLst/>
        </a:prstGeom>
        <a:blipFill>
          <a:blip xmlns:r="http://schemas.openxmlformats.org/officeDocument/2006/relationships" r:embed="rId3">
            <a:extLs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l="-21000" r="-21000"/>
          </a:stretch>
        </a:blipFill>
        <a:ln w="3175" cap="rnd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E178953-24D8-4339-99FA-7EACBDB08E21}">
      <dsp:nvSpPr>
        <dsp:cNvPr id="0" name=""/>
        <dsp:cNvSpPr/>
      </dsp:nvSpPr>
      <dsp:spPr>
        <a:xfrm>
          <a:off x="4391262" y="219780"/>
          <a:ext cx="1531457" cy="1031098"/>
        </a:xfrm>
        <a:prstGeom prst="rect">
          <a:avLst/>
        </a:prstGeom>
        <a:solidFill>
          <a:schemeClr val="lt1"/>
        </a:solidFill>
        <a:ln w="3175" cap="rnd" cmpd="sng" algn="ctr">
          <a:noFill/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408389" tIns="41910" rIns="41910" bIns="4191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3. Usług doradczych dostosowanych do wymogów rozwijającego się świata cyfrowego.</a:t>
          </a:r>
          <a:endParaRPr lang="pl-PL" sz="900" kern="120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sp:txBody>
      <dsp:txXfrm>
        <a:off x="4391262" y="219780"/>
        <a:ext cx="1531457" cy="1031098"/>
      </dsp:txXfrm>
    </dsp:sp>
    <dsp:sp modelId="{E1F1E707-A191-4BE6-B900-611681577E6B}">
      <dsp:nvSpPr>
        <dsp:cNvPr id="0" name=""/>
        <dsp:cNvSpPr/>
      </dsp:nvSpPr>
      <dsp:spPr>
        <a:xfrm>
          <a:off x="4280214" y="399133"/>
          <a:ext cx="422055" cy="633082"/>
        </a:xfrm>
        <a:prstGeom prst="rect">
          <a:avLst/>
        </a:prstGeom>
        <a:blipFill>
          <a:blip xmlns:r="http://schemas.openxmlformats.org/officeDocument/2006/relationships" r:embed="rId5">
            <a:extLs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 l="-25000" r="-25000"/>
          </a:stretch>
        </a:blip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549FA3-7A9D-4077-B37A-A1E6FE704BF2}">
      <dsp:nvSpPr>
        <dsp:cNvPr id="0" name=""/>
        <dsp:cNvSpPr/>
      </dsp:nvSpPr>
      <dsp:spPr>
        <a:xfrm>
          <a:off x="355808" y="220832"/>
          <a:ext cx="477929" cy="440066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4000" r="-4000"/>
          </a:stretch>
        </a:blipFill>
        <a:ln w="9525" cap="rnd" cmpd="sng" algn="ctr">
          <a:noFill/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015BE65B-382F-42AF-8449-2FD4E202F7E9}">
      <dsp:nvSpPr>
        <dsp:cNvPr id="0" name=""/>
        <dsp:cNvSpPr/>
      </dsp:nvSpPr>
      <dsp:spPr>
        <a:xfrm>
          <a:off x="57797" y="727138"/>
          <a:ext cx="91" cy="1821656"/>
        </a:xfrm>
        <a:prstGeom prst="line">
          <a:avLst/>
        </a:prstGeom>
        <a:noFill/>
        <a:ln w="15875" cap="rnd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08A0E9-CACA-49AD-94D7-908796D003ED}">
      <dsp:nvSpPr>
        <dsp:cNvPr id="0" name=""/>
        <dsp:cNvSpPr/>
      </dsp:nvSpPr>
      <dsp:spPr>
        <a:xfrm>
          <a:off x="88576" y="747869"/>
          <a:ext cx="1114571" cy="16773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/>
              <a:ea typeface="+mn-ea"/>
              <a:cs typeface="+mn-cs"/>
            </a:rPr>
            <a:t>Cel 1</a:t>
          </a: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/>
              <a:ea typeface="+mn-ea"/>
              <a:cs typeface="+mn-cs"/>
            </a:rPr>
            <a:t>Zwiększenie dostępności zasobów kadrowych, w tym wykorzystanie niewykorzystanych dotychczas zasobów rynku pracy.</a:t>
          </a:r>
        </a:p>
      </dsp:txBody>
      <dsp:txXfrm>
        <a:off x="88576" y="747869"/>
        <a:ext cx="1114571" cy="1677362"/>
      </dsp:txXfrm>
    </dsp:sp>
    <dsp:sp modelId="{48FC2098-C8F3-42E7-BE8B-E8819C9D52A3}">
      <dsp:nvSpPr>
        <dsp:cNvPr id="0" name=""/>
        <dsp:cNvSpPr/>
      </dsp:nvSpPr>
      <dsp:spPr>
        <a:xfrm>
          <a:off x="3443365" y="221381"/>
          <a:ext cx="388777" cy="401319"/>
        </a:xfrm>
        <a:prstGeom prst="rect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l="-1000" r="-1000"/>
          </a:stretch>
        </a:blipFill>
        <a:ln w="9525" cap="rnd" cmpd="sng" algn="ctr">
          <a:noFill/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ACD1DE6-828E-4365-9CD2-A15A01CB2A89}">
      <dsp:nvSpPr>
        <dsp:cNvPr id="0" name=""/>
        <dsp:cNvSpPr/>
      </dsp:nvSpPr>
      <dsp:spPr>
        <a:xfrm>
          <a:off x="1177572" y="732906"/>
          <a:ext cx="91" cy="1821656"/>
        </a:xfrm>
        <a:prstGeom prst="line">
          <a:avLst/>
        </a:prstGeom>
        <a:noFill/>
        <a:ln w="15875" cap="rnd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D71EB3-C920-4D39-8E27-A85B1D1E4605}">
      <dsp:nvSpPr>
        <dsp:cNvPr id="0" name=""/>
        <dsp:cNvSpPr/>
      </dsp:nvSpPr>
      <dsp:spPr>
        <a:xfrm>
          <a:off x="3344144" y="732419"/>
          <a:ext cx="911256" cy="13896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/>
              <a:ea typeface="+mn-ea"/>
              <a:cs typeface="+mn-cs"/>
            </a:rPr>
            <a:t>  Cel 4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pl-PL" sz="1050" kern="1200">
              <a:latin typeface="Calibri" panose="020F0502020204030204"/>
              <a:ea typeface="+mn-ea"/>
              <a:cs typeface="+mn-cs"/>
            </a:rPr>
            <a:t>  Modernizacja publicznych służb zatrudnienia oraz Ochotnuczych Hufców Pracy.</a:t>
          </a:r>
        </a:p>
      </dsp:txBody>
      <dsp:txXfrm>
        <a:off x="3344144" y="732419"/>
        <a:ext cx="911256" cy="1389641"/>
      </dsp:txXfrm>
    </dsp:sp>
    <dsp:sp modelId="{103962FA-118C-41BD-982F-C8080D10189A}">
      <dsp:nvSpPr>
        <dsp:cNvPr id="0" name=""/>
        <dsp:cNvSpPr/>
      </dsp:nvSpPr>
      <dsp:spPr>
        <a:xfrm>
          <a:off x="1553195" y="0"/>
          <a:ext cx="567127" cy="537279"/>
        </a:xfrm>
        <a:prstGeom prst="rect">
          <a:avLst/>
        </a:prstGeom>
        <a:blipFill>
          <a:blip xmlns:r="http://schemas.openxmlformats.org/officeDocument/2006/relationships" r:embed="rId5">
            <a:extLs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 l="-5000" r="-5000"/>
          </a:stretch>
        </a:blipFill>
        <a:ln w="9525" cap="rnd" cmpd="sng" algn="ctr">
          <a:noFill/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B5D559E-D7CE-4F23-AB4D-A9BE69736E3F}">
      <dsp:nvSpPr>
        <dsp:cNvPr id="0" name=""/>
        <dsp:cNvSpPr/>
      </dsp:nvSpPr>
      <dsp:spPr>
        <a:xfrm>
          <a:off x="2326212" y="709575"/>
          <a:ext cx="91" cy="1821656"/>
        </a:xfrm>
        <a:prstGeom prst="line">
          <a:avLst/>
        </a:prstGeom>
        <a:noFill/>
        <a:ln w="15875" cap="rnd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980A1F-C63F-4E2E-BA14-03147B99F71E}">
      <dsp:nvSpPr>
        <dsp:cNvPr id="0" name=""/>
        <dsp:cNvSpPr/>
      </dsp:nvSpPr>
      <dsp:spPr>
        <a:xfrm>
          <a:off x="1138514" y="719408"/>
          <a:ext cx="1167290" cy="1686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/>
              <a:ea typeface="+mn-ea"/>
              <a:cs typeface="+mn-cs"/>
            </a:rPr>
            <a:t>  Cel 2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pl-PL" sz="1050" kern="1200">
              <a:latin typeface="Calibri" panose="020F0502020204030204"/>
              <a:ea typeface="+mn-ea"/>
              <a:cs typeface="+mn-cs"/>
            </a:rPr>
            <a:t>  Wspieranie przedsiębiorczości oraz przedsiębiorców w zakresie tworzenia nowych miejsc pracy i wsparcie dotychczasowych miejsc pracy.</a:t>
          </a:r>
        </a:p>
      </dsp:txBody>
      <dsp:txXfrm>
        <a:off x="1138514" y="719408"/>
        <a:ext cx="1167290" cy="1686625"/>
      </dsp:txXfrm>
    </dsp:sp>
    <dsp:sp modelId="{4FAF6E8D-DF62-4692-89D0-3996A6CBF6B4}">
      <dsp:nvSpPr>
        <dsp:cNvPr id="0" name=""/>
        <dsp:cNvSpPr/>
      </dsp:nvSpPr>
      <dsp:spPr>
        <a:xfrm>
          <a:off x="4383165" y="164866"/>
          <a:ext cx="468885" cy="515446"/>
        </a:xfrm>
        <a:prstGeom prst="rect">
          <a:avLst/>
        </a:prstGeom>
        <a:blipFill>
          <a:blip xmlns:r="http://schemas.openxmlformats.org/officeDocument/2006/relationships" r:embed="rId7">
            <a:extLst>
              <a:ext uri="{96DAC541-7B7A-43D3-8B79-37D633B846F1}">
                <asvg:svgBlip xmlns:asvg="http://schemas.microsoft.com/office/drawing/2016/SVG/main" r:embed="rId8"/>
              </a:ext>
            </a:extLst>
          </a:blip>
          <a:srcRect/>
          <a:stretch>
            <a:fillRect/>
          </a:stretch>
        </a:blipFill>
        <a:ln w="9525" cap="rnd" cmpd="sng" algn="ctr">
          <a:noFill/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EA0E9BB-DA97-4F69-A79D-1ACDBB4CB73B}">
      <dsp:nvSpPr>
        <dsp:cNvPr id="0" name=""/>
        <dsp:cNvSpPr/>
      </dsp:nvSpPr>
      <dsp:spPr>
        <a:xfrm>
          <a:off x="3405675" y="725066"/>
          <a:ext cx="91" cy="1821656"/>
        </a:xfrm>
        <a:prstGeom prst="line">
          <a:avLst/>
        </a:prstGeom>
        <a:noFill/>
        <a:ln w="15875" cap="rnd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ACADA2-97E2-4DEB-B7FD-E5572696D6C0}">
      <dsp:nvSpPr>
        <dsp:cNvPr id="0" name=""/>
        <dsp:cNvSpPr/>
      </dsp:nvSpPr>
      <dsp:spPr>
        <a:xfrm>
          <a:off x="4249997" y="755379"/>
          <a:ext cx="850695" cy="12604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/>
              <a:ea typeface="+mn-ea"/>
              <a:cs typeface="+mn-cs"/>
            </a:rPr>
            <a:t>  Cel 5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pl-PL" sz="1050" kern="1200">
              <a:latin typeface="Calibri" panose="020F0502020204030204"/>
              <a:ea typeface="+mn-ea"/>
              <a:cs typeface="+mn-cs"/>
            </a:rPr>
            <a:t> Doskonalenie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pl-PL" sz="1050" kern="1200">
              <a:latin typeface="Calibri" panose="020F0502020204030204"/>
              <a:ea typeface="+mn-ea"/>
              <a:cs typeface="+mn-cs"/>
            </a:rPr>
            <a:t> regulacji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pl-PL" sz="1050" kern="1200">
              <a:latin typeface="Calibri" panose="020F0502020204030204"/>
              <a:ea typeface="+mn-ea"/>
              <a:cs typeface="+mn-cs"/>
            </a:rPr>
            <a:t> dotyczących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pl-PL" sz="1050" kern="1200">
              <a:latin typeface="Calibri" panose="020F0502020204030204"/>
              <a:ea typeface="+mn-ea"/>
              <a:cs typeface="+mn-cs"/>
            </a:rPr>
            <a:t> prawa pracy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pl-PL" sz="1050" kern="1200">
              <a:latin typeface="Calibri" panose="020F0502020204030204"/>
              <a:ea typeface="+mn-ea"/>
              <a:cs typeface="+mn-cs"/>
            </a:rPr>
            <a:t>  i dialogu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pl-PL" sz="1050" kern="1200">
              <a:latin typeface="Calibri" panose="020F0502020204030204"/>
              <a:ea typeface="+mn-ea"/>
              <a:cs typeface="+mn-cs"/>
            </a:rPr>
            <a:t> społecznego.</a:t>
          </a:r>
        </a:p>
      </dsp:txBody>
      <dsp:txXfrm>
        <a:off x="4249997" y="755379"/>
        <a:ext cx="850695" cy="1260403"/>
      </dsp:txXfrm>
    </dsp:sp>
    <dsp:sp modelId="{81B6068B-45C5-4EFD-B35A-EAF8EBE5BA0D}">
      <dsp:nvSpPr>
        <dsp:cNvPr id="0" name=""/>
        <dsp:cNvSpPr/>
      </dsp:nvSpPr>
      <dsp:spPr>
        <a:xfrm>
          <a:off x="2750364" y="181807"/>
          <a:ext cx="532078" cy="481008"/>
        </a:xfrm>
        <a:prstGeom prst="rect">
          <a:avLst/>
        </a:prstGeom>
        <a:blipFill>
          <a:blip xmlns:r="http://schemas.openxmlformats.org/officeDocument/2006/relationships" r:embed="rId9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10"/>
              </a:ext>
            </a:extLst>
          </a:blip>
          <a:srcRect/>
          <a:stretch>
            <a:fillRect l="-1000" r="-1000"/>
          </a:stretch>
        </a:blipFill>
        <a:ln w="9525" cap="rnd" cmpd="sng" algn="ctr">
          <a:noFill/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3B87C99-898C-4154-BD1F-49DB67229C0F}">
      <dsp:nvSpPr>
        <dsp:cNvPr id="0" name=""/>
        <dsp:cNvSpPr/>
      </dsp:nvSpPr>
      <dsp:spPr>
        <a:xfrm>
          <a:off x="4251840" y="733787"/>
          <a:ext cx="91" cy="1821656"/>
        </a:xfrm>
        <a:prstGeom prst="line">
          <a:avLst/>
        </a:prstGeom>
        <a:noFill/>
        <a:ln w="15875" cap="rnd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EE3B56-DF24-4754-BABE-D634CE93DEA8}">
      <dsp:nvSpPr>
        <dsp:cNvPr id="0" name=""/>
        <dsp:cNvSpPr/>
      </dsp:nvSpPr>
      <dsp:spPr>
        <a:xfrm>
          <a:off x="2356408" y="721027"/>
          <a:ext cx="1043918" cy="16948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Cel 3</a:t>
          </a: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Dostosowanie kwalifikacji i umiejętności osób do potrzeb gospodarki, </a:t>
          </a:r>
          <a:b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w związku ze zmianami technologicznym, ekonomicznymi </a:t>
          </a:r>
          <a:b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i społecznymi.</a:t>
          </a:r>
        </a:p>
      </dsp:txBody>
      <dsp:txXfrm>
        <a:off x="2356408" y="721027"/>
        <a:ext cx="1043918" cy="1694850"/>
      </dsp:txXfrm>
    </dsp:sp>
    <dsp:sp modelId="{8F0F568C-D12A-4368-9A6B-088730A9316E}">
      <dsp:nvSpPr>
        <dsp:cNvPr id="0" name=""/>
        <dsp:cNvSpPr/>
      </dsp:nvSpPr>
      <dsp:spPr>
        <a:xfrm>
          <a:off x="5397025" y="262584"/>
          <a:ext cx="456543" cy="393514"/>
        </a:xfrm>
        <a:prstGeom prst="rect">
          <a:avLst/>
        </a:prstGeom>
        <a:blipFill>
          <a:blip xmlns:r="http://schemas.openxmlformats.org/officeDocument/2006/relationships" r:embed="rId1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12"/>
              </a:ext>
            </a:extLst>
          </a:blip>
          <a:srcRect/>
          <a:stretch>
            <a:fillRect l="-3000" r="-3000"/>
          </a:stretch>
        </a:blipFill>
        <a:ln w="9525" cap="rnd" cmpd="sng" algn="ctr">
          <a:noFill/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BA0608A9-61ED-4C61-86A8-4CCB0CB2501F}">
      <dsp:nvSpPr>
        <dsp:cNvPr id="0" name=""/>
        <dsp:cNvSpPr/>
      </dsp:nvSpPr>
      <dsp:spPr>
        <a:xfrm>
          <a:off x="5125279" y="741671"/>
          <a:ext cx="91" cy="1821656"/>
        </a:xfrm>
        <a:prstGeom prst="line">
          <a:avLst/>
        </a:prstGeom>
        <a:noFill/>
        <a:ln w="15875" cap="rnd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B02183-9230-42F6-871F-91F606DB6956}">
      <dsp:nvSpPr>
        <dsp:cNvPr id="0" name=""/>
        <dsp:cNvSpPr/>
      </dsp:nvSpPr>
      <dsp:spPr>
        <a:xfrm>
          <a:off x="5096893" y="747964"/>
          <a:ext cx="1021266" cy="121679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/>
              <a:ea typeface="+mn-ea"/>
              <a:cs typeface="+mn-cs"/>
            </a:rPr>
            <a:t>  Cel 6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pl-PL" sz="1050" kern="1200">
              <a:latin typeface="Calibri" panose="020F0502020204030204"/>
              <a:ea typeface="+mn-ea"/>
              <a:cs typeface="+mn-cs"/>
            </a:rPr>
            <a:t>  Bezpieczna i odpowiedzialna polityka migracji zarobkowych.</a:t>
          </a:r>
        </a:p>
      </dsp:txBody>
      <dsp:txXfrm>
        <a:off x="5096893" y="747964"/>
        <a:ext cx="1021266" cy="1216793"/>
      </dsp:txXfrm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1C0F3C5-BBCF-48A3-90EB-0D2DFC3F60CD}">
      <dsp:nvSpPr>
        <dsp:cNvPr id="0" name=""/>
        <dsp:cNvSpPr/>
      </dsp:nvSpPr>
      <dsp:spPr>
        <a:xfrm>
          <a:off x="0" y="3637"/>
          <a:ext cx="5972175" cy="316800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PUP w Ostrowie Wielkopolskim</a:t>
          </a:r>
        </a:p>
      </dsp:txBody>
      <dsp:txXfrm>
        <a:off x="0" y="3637"/>
        <a:ext cx="5972175" cy="316800"/>
      </dsp:txXfrm>
    </dsp:sp>
    <dsp:sp modelId="{22B60118-A654-4306-8CE7-FA19A9928B92}">
      <dsp:nvSpPr>
        <dsp:cNvPr id="0" name=""/>
        <dsp:cNvSpPr/>
      </dsp:nvSpPr>
      <dsp:spPr>
        <a:xfrm>
          <a:off x="0" y="261067"/>
          <a:ext cx="5972175" cy="1226910"/>
        </a:xfrm>
        <a:prstGeom prst="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organizację wiosennych Targów Pracy, spotkań informacyjnych dla pracodawców i przedsiębiorców w ramach Dni Pracodawców, pozyskiwanie nowych kontrahentów wśród pracodawców, organizowanie giełd pracy,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promocję oferty usług poradnictwa zawodowego w ramach Ogólnopolskiego Tygodnia Kariery (także współpraca ze szkołami podstawowymi, ponadgimnazjalnymi z terenu powiatu), tj. pomoc związaną </a:t>
          </a:r>
          <a:b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z projektowaniem przyszłości zawodowej, diagnozowaniem sytuacji zawodowej klientów oraz stymulowaniem do aktywnych postaw na rynku pracy.</a:t>
          </a:r>
        </a:p>
      </dsp:txBody>
      <dsp:txXfrm>
        <a:off x="0" y="261067"/>
        <a:ext cx="5972175" cy="1226910"/>
      </dsp:txXfrm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1C0F3C5-BBCF-48A3-90EB-0D2DFC3F60CD}">
      <dsp:nvSpPr>
        <dsp:cNvPr id="0" name=""/>
        <dsp:cNvSpPr/>
      </dsp:nvSpPr>
      <dsp:spPr>
        <a:xfrm>
          <a:off x="0" y="17962"/>
          <a:ext cx="5972175" cy="288000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PUP w Ostrzeszowie </a:t>
          </a:r>
        </a:p>
      </dsp:txBody>
      <dsp:txXfrm>
        <a:off x="0" y="17962"/>
        <a:ext cx="5972175" cy="288000"/>
      </dsp:txXfrm>
    </dsp:sp>
    <dsp:sp modelId="{22B60118-A654-4306-8CE7-FA19A9928B92}">
      <dsp:nvSpPr>
        <dsp:cNvPr id="0" name=""/>
        <dsp:cNvSpPr/>
      </dsp:nvSpPr>
      <dsp:spPr>
        <a:xfrm>
          <a:off x="0" y="305962"/>
          <a:ext cx="5972175" cy="466649"/>
        </a:xfrm>
        <a:prstGeom prst="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przeprowadzenie warsztatów z zakresu "Aktywny na rynku pracy - metody i techniki szukania pracy" oraz "Wzmacnianie poczucia własnej wartości".</a:t>
          </a:r>
        </a:p>
      </dsp:txBody>
      <dsp:txXfrm>
        <a:off x="0" y="305962"/>
        <a:ext cx="5972175" cy="466649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1C0F3C5-BBCF-48A3-90EB-0D2DFC3F60CD}">
      <dsp:nvSpPr>
        <dsp:cNvPr id="0" name=""/>
        <dsp:cNvSpPr/>
      </dsp:nvSpPr>
      <dsp:spPr>
        <a:xfrm>
          <a:off x="0" y="38961"/>
          <a:ext cx="5972175" cy="339280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PUP w Koninie</a:t>
          </a:r>
        </a:p>
      </dsp:txBody>
      <dsp:txXfrm>
        <a:off x="0" y="38961"/>
        <a:ext cx="5972175" cy="339280"/>
      </dsp:txXfrm>
    </dsp:sp>
    <dsp:sp modelId="{22B60118-A654-4306-8CE7-FA19A9928B92}">
      <dsp:nvSpPr>
        <dsp:cNvPr id="0" name=""/>
        <dsp:cNvSpPr/>
      </dsp:nvSpPr>
      <dsp:spPr>
        <a:xfrm>
          <a:off x="0" y="346283"/>
          <a:ext cx="5972175" cy="614879"/>
        </a:xfrm>
        <a:prstGeom prst="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aktywne włączanie się do wszelkich inicjatyw i wydarzeń dot. rynku pracy, takich jak: Branżowe Targi Pracy w ANS Konin, Ogólnopolski Dzień Przedsiębiorczości, Tydzień Ekonomisty, Noc Zawodowców, Targi Energii, Ogólnopolski Tydzień Kariery.</a:t>
          </a:r>
        </a:p>
      </dsp:txBody>
      <dsp:txXfrm>
        <a:off x="0" y="346283"/>
        <a:ext cx="5972175" cy="614879"/>
      </dsp:txXfrm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1C0F3C5-BBCF-48A3-90EB-0D2DFC3F60CD}">
      <dsp:nvSpPr>
        <dsp:cNvPr id="0" name=""/>
        <dsp:cNvSpPr/>
      </dsp:nvSpPr>
      <dsp:spPr>
        <a:xfrm>
          <a:off x="5832" y="-123813"/>
          <a:ext cx="5966342" cy="338952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PUP w Pleszewie</a:t>
          </a:r>
        </a:p>
      </dsp:txBody>
      <dsp:txXfrm>
        <a:off x="5832" y="-123813"/>
        <a:ext cx="5966342" cy="338952"/>
      </dsp:txXfrm>
    </dsp:sp>
    <dsp:sp modelId="{22B60118-A654-4306-8CE7-FA19A9928B92}">
      <dsp:nvSpPr>
        <dsp:cNvPr id="0" name=""/>
        <dsp:cNvSpPr/>
      </dsp:nvSpPr>
      <dsp:spPr>
        <a:xfrm>
          <a:off x="5832" y="220352"/>
          <a:ext cx="5966342" cy="2555855"/>
        </a:xfrm>
        <a:prstGeom prst="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zorganizowanie II Targów Pracy i Kariery Powiatu Pleszewskiego we współpracy z partnerami takimi, jak pracodawcy, przedsiębiorcy, instytucje otoczenia biznesu, szkoły, organizacje pozarządowe,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przeprowadzenie I edycji spotkań z cyklu „Z Punktu widzenia Eksperta”, tj. debaty z udziałem zaproszonych ekspertów z różnych dziedzin wspierających zatrudnienie, przedsiębiorczość, rozwój pasji i talentów (panele skierowane do wszystkich osób zainteresowanych tematyką rynku pracy, tj. osób bezrobotnych, pracodawców, osób biernych zawodowo, uczniów, osób dopiero wkraczających na rynek pracy),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współorganizowanie Tygodnia Aktywności Zawodowej i Społecznej – spotkania warsztatowe</a:t>
          </a:r>
          <a:b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w szkołach, panele dyskusyjne, ćwiczenia mające na celu wzrost świadomości uczniów w zakresie właściwych wyborów edukacyjno-zawodowych, zorganizowanie Kawiarni Obywatelskiej – otwartej dla każdej osoby zainteresowanej o tematyce społeczno-kulturalno-zawodowej,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przeprowadzenie III edycji konkursu autorskiego pn. „Top in job 3.0. Wykręć swój sukces” skierowanego do uczniów szkół podstawowych i ponadpodstawowych mający na celu przygotowanie nagrania audiowizualnego w tematyce dotyczącej pojęcia sukcesu zawodowego (droga do sukcesu, zawód gwarantujący sukces, biznes gwarantujący sukces zawodowy)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pl-PL" sz="1100" kern="120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sp:txBody>
      <dsp:txXfrm>
        <a:off x="5832" y="220352"/>
        <a:ext cx="5966342" cy="2555855"/>
      </dsp:txXfrm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F7CE39-58C0-4E1F-8EF2-7F86FC376C55}">
      <dsp:nvSpPr>
        <dsp:cNvPr id="0" name=""/>
        <dsp:cNvSpPr/>
      </dsp:nvSpPr>
      <dsp:spPr>
        <a:xfrm>
          <a:off x="2494" y="0"/>
          <a:ext cx="1796355" cy="1123950"/>
        </a:xfrm>
        <a:prstGeom prst="roundRect">
          <a:avLst>
            <a:gd name="adj" fmla="val 10000"/>
          </a:avLst>
        </a:prstGeom>
        <a:solidFill>
          <a:schemeClr val="accent4">
            <a:lumMod val="60000"/>
            <a:lumOff val="40000"/>
            <a:alpha val="54000"/>
          </a:schemeClr>
        </a:solidFill>
        <a:ln w="9525" cap="rnd" cmpd="sng" algn="ctr">
          <a:noFill/>
          <a:prstDash val="solid"/>
        </a:ln>
        <a:effectLst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50" kern="120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  <a:sym typeface="Wingdings" panose="05000000000000000000" pitchFamily="2" charset="2"/>
          </a:endParaRP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50" kern="120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  <a:sym typeface="Wingdings" panose="05000000000000000000" pitchFamily="2" charset="2"/>
          </a:endParaRP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50" kern="120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  <a:sym typeface="Wingdings" panose="05000000000000000000" pitchFamily="2" charset="2"/>
          </a:endParaRP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50" kern="120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a) wydawaniu certyfikatów uprawniających do prowadzenia legalnej działalności,</a:t>
          </a:r>
        </a:p>
      </dsp:txBody>
      <dsp:txXfrm>
        <a:off x="2494" y="0"/>
        <a:ext cx="1796355" cy="337185"/>
      </dsp:txXfrm>
    </dsp:sp>
    <dsp:sp modelId="{1FAAA186-9BC3-4695-9AFF-3230A31DCD47}">
      <dsp:nvSpPr>
        <dsp:cNvPr id="0" name=""/>
        <dsp:cNvSpPr/>
      </dsp:nvSpPr>
      <dsp:spPr>
        <a:xfrm>
          <a:off x="1933576" y="0"/>
          <a:ext cx="1314447" cy="1123950"/>
        </a:xfrm>
        <a:prstGeom prst="roundRect">
          <a:avLst>
            <a:gd name="adj" fmla="val 10000"/>
          </a:avLst>
        </a:prstGeom>
        <a:solidFill>
          <a:schemeClr val="accent2">
            <a:lumMod val="60000"/>
            <a:lumOff val="40000"/>
            <a:alpha val="54000"/>
          </a:schemeClr>
        </a:solidFill>
        <a:ln w="9525" cap="rnd" cmpd="sng" algn="ctr">
          <a:noFill/>
          <a:prstDash val="solid"/>
        </a:ln>
        <a:effectLst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50" kern="120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  <a:sym typeface="Wingdings" panose="05000000000000000000" pitchFamily="2" charset="2"/>
          </a:endParaRP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50" kern="120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  <a:sym typeface="Wingdings" panose="05000000000000000000" pitchFamily="2" charset="2"/>
          </a:endParaRP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50" kern="120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  <a:sym typeface="Wingdings" panose="05000000000000000000" pitchFamily="2" charset="2"/>
          </a:endParaRP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b) wykreślaniu nieuprawnionych podmiotów,</a:t>
          </a:r>
        </a:p>
      </dsp:txBody>
      <dsp:txXfrm>
        <a:off x="1933576" y="0"/>
        <a:ext cx="1314447" cy="337185"/>
      </dsp:txXfrm>
    </dsp:sp>
    <dsp:sp modelId="{66851108-B9D4-40F7-9A35-C81E20E583A9}">
      <dsp:nvSpPr>
        <dsp:cNvPr id="0" name=""/>
        <dsp:cNvSpPr/>
      </dsp:nvSpPr>
      <dsp:spPr>
        <a:xfrm>
          <a:off x="3382750" y="0"/>
          <a:ext cx="1796355" cy="1123950"/>
        </a:xfrm>
        <a:prstGeom prst="roundRect">
          <a:avLst>
            <a:gd name="adj" fmla="val 10000"/>
          </a:avLst>
        </a:prstGeom>
        <a:solidFill>
          <a:schemeClr val="accent1">
            <a:lumMod val="60000"/>
            <a:lumOff val="40000"/>
            <a:alpha val="55000"/>
          </a:schemeClr>
        </a:solidFill>
        <a:ln w="9525" cap="rnd" cmpd="sng" algn="ctr">
          <a:noFill/>
          <a:prstDash val="solid"/>
        </a:ln>
        <a:effectLst/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50" kern="120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  <a:sym typeface="Wingdings" panose="05000000000000000000" pitchFamily="2" charset="2"/>
          </a:endParaRP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50" kern="120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  <a:sym typeface="Wingdings" panose="05000000000000000000" pitchFamily="2" charset="2"/>
          </a:endParaRP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50" kern="120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  <a:sym typeface="Wingdings" panose="05000000000000000000" pitchFamily="2" charset="2"/>
          </a:endParaRP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50" kern="120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c) realizowaniu działań kontrolnych (planowanych oraz doraźnych) w zakresie przestrzegania warunków prowadzenia agencji zatrudnienia.</a:t>
          </a:r>
        </a:p>
      </dsp:txBody>
      <dsp:txXfrm>
        <a:off x="3382750" y="0"/>
        <a:ext cx="1796355" cy="337185"/>
      </dsp:txXfrm>
    </dsp:sp>
  </dsp:spTree>
</dsp:drawing>
</file>

<file path=word/diagrams/drawing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4CF0956-6644-4766-AC5A-C59681C06C12}">
      <dsp:nvSpPr>
        <dsp:cNvPr id="0" name=""/>
        <dsp:cNvSpPr/>
      </dsp:nvSpPr>
      <dsp:spPr>
        <a:xfrm>
          <a:off x="0" y="0"/>
          <a:ext cx="307848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EE4C9D4-3088-4EC9-A590-10FFF90EE7BE}">
      <dsp:nvSpPr>
        <dsp:cNvPr id="0" name=""/>
        <dsp:cNvSpPr/>
      </dsp:nvSpPr>
      <dsp:spPr>
        <a:xfrm>
          <a:off x="0" y="0"/>
          <a:ext cx="1368496" cy="10668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a) osób bezrobotnych </a:t>
          </a:r>
          <a:b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i poszukujących pracy lub zainteresowanych zmianą zatrudnienia</a:t>
          </a:r>
        </a:p>
      </dsp:txBody>
      <dsp:txXfrm>
        <a:off x="0" y="0"/>
        <a:ext cx="1368496" cy="1066800"/>
      </dsp:txXfrm>
    </dsp:sp>
    <dsp:sp modelId="{DAD141D9-F047-4A3F-9A2E-642831D7A8BD}">
      <dsp:nvSpPr>
        <dsp:cNvPr id="0" name=""/>
        <dsp:cNvSpPr/>
      </dsp:nvSpPr>
      <dsp:spPr>
        <a:xfrm>
          <a:off x="1556452" y="0"/>
          <a:ext cx="1522027" cy="96887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b) pracodawców krajowych zainteresowanych pozyskaniem pracowników </a:t>
          </a:r>
          <a:b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z zagranicy.</a:t>
          </a:r>
        </a:p>
      </dsp:txBody>
      <dsp:txXfrm>
        <a:off x="1556452" y="0"/>
        <a:ext cx="1522027" cy="968871"/>
      </dsp:txXfrm>
    </dsp:sp>
    <dsp:sp modelId="{DD9BAE36-423A-4BC8-9C99-139DB7AAA6C4}">
      <dsp:nvSpPr>
        <dsp:cNvPr id="0" name=""/>
        <dsp:cNvSpPr/>
      </dsp:nvSpPr>
      <dsp:spPr>
        <a:xfrm>
          <a:off x="1368496" y="1017314"/>
          <a:ext cx="170759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093D71-9CC4-4D04-BBB3-AF766DDEE794}">
      <dsp:nvSpPr>
        <dsp:cNvPr id="0" name=""/>
        <dsp:cNvSpPr/>
      </dsp:nvSpPr>
      <dsp:spPr>
        <a:xfrm>
          <a:off x="0" y="218457"/>
          <a:ext cx="5457824" cy="778547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3588" tIns="229108" rIns="423588" bIns="78232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	Materiał, który zawierać będzie informację na temat zgłoszeń oraz faktycznie dokonanych zwolnień grupowych w analizowanym roku. Istotą tego materiału jest wykazanie zmian związanych ze zjawiskiem zwolnień.</a:t>
          </a:r>
        </a:p>
      </dsp:txBody>
      <dsp:txXfrm>
        <a:off x="0" y="218457"/>
        <a:ext cx="5457824" cy="778547"/>
      </dsp:txXfrm>
    </dsp:sp>
    <dsp:sp modelId="{766BDCD3-ED87-48B7-AAC6-3F62A6C5F64D}">
      <dsp:nvSpPr>
        <dsp:cNvPr id="0" name=""/>
        <dsp:cNvSpPr/>
      </dsp:nvSpPr>
      <dsp:spPr>
        <a:xfrm>
          <a:off x="234792" y="0"/>
          <a:ext cx="3029753" cy="355505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4405" tIns="0" rIns="144405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1. ZWOLNIENIA GRUPOWE W WIELKOPOLSCE</a:t>
          </a:r>
        </a:p>
      </dsp:txBody>
      <dsp:txXfrm>
        <a:off x="252146" y="17354"/>
        <a:ext cx="2995045" cy="320797"/>
      </dsp:txXfrm>
    </dsp:sp>
  </dsp:spTree>
</dsp:drawing>
</file>

<file path=word/diagrams/drawing2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093D71-9CC4-4D04-BBB3-AF766DDEE794}">
      <dsp:nvSpPr>
        <dsp:cNvPr id="0" name=""/>
        <dsp:cNvSpPr/>
      </dsp:nvSpPr>
      <dsp:spPr>
        <a:xfrm>
          <a:off x="0" y="298214"/>
          <a:ext cx="5591175" cy="188301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3937" tIns="416182" rIns="433937" bIns="78232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 Dokument ten zawierać będzie syntetyczną i kompleksową analizę regionalnego rynku pracy w danym roku kalendarzowym, uwzględniającą warunki demograficzne i ekonomiczne, zmiany w strukturze bezrobocia, sytuację poszczególnych grup społecznych oraz instytucji istotnych dla rynku pracy (pracodawców, cudzoziemców, agencji zatrudnienia), wpływ edukacji na rynek pracy oraz działania podejmowanie na rzecz aktywizacji zawodowej i łagodzenia skutków bezrobocia. Jego celem będzie przedstawienie zmian zachodzących na rynku pracy oraz podsumowanie regionalnej polityki dotyczącej zatrudnienia </a:t>
          </a:r>
          <a:b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i przeciwdziałania bezrobociu.</a:t>
          </a:r>
        </a:p>
      </dsp:txBody>
      <dsp:txXfrm>
        <a:off x="0" y="298214"/>
        <a:ext cx="5591175" cy="1883010"/>
      </dsp:txXfrm>
    </dsp:sp>
    <dsp:sp modelId="{766BDCD3-ED87-48B7-AAC6-3F62A6C5F64D}">
      <dsp:nvSpPr>
        <dsp:cNvPr id="0" name=""/>
        <dsp:cNvSpPr/>
      </dsp:nvSpPr>
      <dsp:spPr>
        <a:xfrm>
          <a:off x="66676" y="183362"/>
          <a:ext cx="5321113" cy="359673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7933" tIns="0" rIns="147933" bIns="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1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2. OCENA SYTUACJI NA WIELKOPOLSKIM RYNKU PRACY I REALIZACJI ZADAŃ W ZAKRESIE POLITYKI RYNKU PRACY W 2024 ROKU.</a:t>
          </a:r>
        </a:p>
      </dsp:txBody>
      <dsp:txXfrm>
        <a:off x="84234" y="200920"/>
        <a:ext cx="5285997" cy="324557"/>
      </dsp:txXfrm>
    </dsp:sp>
  </dsp:spTree>
</dsp:drawing>
</file>

<file path=word/diagrams/drawing2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72BF2D-44FC-4DD0-A78F-7D926F8E767A}">
      <dsp:nvSpPr>
        <dsp:cNvPr id="0" name=""/>
        <dsp:cNvSpPr/>
      </dsp:nvSpPr>
      <dsp:spPr>
        <a:xfrm>
          <a:off x="0" y="321882"/>
          <a:ext cx="5619750" cy="1090682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rnd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6155" tIns="229108" rIns="436155" bIns="78232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 Raport analizujący sytuację osób z niepełnosprawnościami oraz bezrobotnych osób z niepełnosprawnościami na rynku pracy. Przedstawiać będzie m.in. jak stopień niepełnosprawności wpływa na możliwości znalezienia pracy, jakie instrumenty rynku pracy wybierane są przy aktywizacji zawodowej tej szczególnej grupy oraz ich efektywność. </a:t>
          </a:r>
        </a:p>
      </dsp:txBody>
      <dsp:txXfrm>
        <a:off x="0" y="321882"/>
        <a:ext cx="5619750" cy="1090682"/>
      </dsp:txXfrm>
    </dsp:sp>
    <dsp:sp modelId="{2D0A4221-4529-4BFA-8047-4004C913335A}">
      <dsp:nvSpPr>
        <dsp:cNvPr id="0" name=""/>
        <dsp:cNvSpPr/>
      </dsp:nvSpPr>
      <dsp:spPr>
        <a:xfrm>
          <a:off x="275390" y="121089"/>
          <a:ext cx="4988326" cy="362760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8689" tIns="0" rIns="148689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Calibri" panose="020F0502020204030204"/>
              <a:ea typeface="+mn-ea"/>
              <a:cs typeface="+mn-cs"/>
            </a:rPr>
            <a:t>3. OSOBY Z NIEPEŁNOSPRAWNOŚCIAMI NA WIELKOPOLSKIM RYNKU PRACY</a:t>
          </a:r>
        </a:p>
      </dsp:txBody>
      <dsp:txXfrm>
        <a:off x="293098" y="138797"/>
        <a:ext cx="4952910" cy="327344"/>
      </dsp:txXfrm>
    </dsp:sp>
  </dsp:spTree>
</dsp:drawing>
</file>

<file path=word/diagrams/drawing2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72BF2D-44FC-4DD0-A78F-7D926F8E767A}">
      <dsp:nvSpPr>
        <dsp:cNvPr id="0" name=""/>
        <dsp:cNvSpPr/>
      </dsp:nvSpPr>
      <dsp:spPr>
        <a:xfrm>
          <a:off x="0" y="349273"/>
          <a:ext cx="5381625" cy="1093042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rnd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7674" tIns="395732" rIns="417674" bIns="78232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 Opracowanie ukazujące migrację mieszkańców subregionu, w tym jej wpływ na demografię oraz skutki dla gospodarki subregionu, decyzje dot. rodzajów prac podjętych przez migrujących, okresy migracji oraz kraje, które były najczęściej wybierane.</a:t>
          </a:r>
        </a:p>
      </dsp:txBody>
      <dsp:txXfrm>
        <a:off x="0" y="349273"/>
        <a:ext cx="5381625" cy="1093042"/>
      </dsp:txXfrm>
    </dsp:sp>
    <dsp:sp modelId="{2D0A4221-4529-4BFA-8047-4004C913335A}">
      <dsp:nvSpPr>
        <dsp:cNvPr id="0" name=""/>
        <dsp:cNvSpPr/>
      </dsp:nvSpPr>
      <dsp:spPr>
        <a:xfrm>
          <a:off x="114649" y="215786"/>
          <a:ext cx="5124100" cy="424747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2389" tIns="0" rIns="142389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Calibri" panose="020F0502020204030204"/>
              <a:ea typeface="+mn-ea"/>
              <a:cs typeface="+mn-cs"/>
            </a:rPr>
            <a:t>4. ZAGRANICZNA MIGRACJA ZAROBKOWA WŚRÓD OSÓB BEZROBOTNYCH SUBREGIONU KONIŃSKIEGO </a:t>
          </a:r>
        </a:p>
      </dsp:txBody>
      <dsp:txXfrm>
        <a:off x="135383" y="236520"/>
        <a:ext cx="5082632" cy="38327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139300-05E8-438B-B792-63CEBBB89370}">
      <dsp:nvSpPr>
        <dsp:cNvPr id="0" name=""/>
        <dsp:cNvSpPr/>
      </dsp:nvSpPr>
      <dsp:spPr>
        <a:xfrm>
          <a:off x="1661336" y="720148"/>
          <a:ext cx="2434412" cy="527624"/>
        </a:xfrm>
        <a:prstGeom prst="roundRect">
          <a:avLst/>
        </a:prstGeom>
        <a:solidFill>
          <a:schemeClr val="accent1">
            <a:lumMod val="40000"/>
            <a:lumOff val="6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1" kern="1200">
              <a:latin typeface="Calibri" panose="020F0502020204030204"/>
              <a:ea typeface="+mn-ea"/>
              <a:cs typeface="+mn-cs"/>
            </a:rPr>
            <a:t> Cel strategiczny 1: </a:t>
          </a:r>
          <a:br>
            <a:rPr lang="pl-PL" sz="1050" kern="1200">
              <a:latin typeface="Calibri" panose="020F0502020204030204"/>
              <a:ea typeface="+mn-ea"/>
              <a:cs typeface="+mn-cs"/>
            </a:rPr>
          </a:br>
          <a:r>
            <a:rPr lang="pl-PL" sz="1050" kern="1200">
              <a:latin typeface="Calibri" panose="020F0502020204030204"/>
              <a:ea typeface="+mn-ea"/>
              <a:cs typeface="+mn-cs"/>
            </a:rPr>
            <a:t>Wzrost gospodarczy Wielkopolski bazujący na wiedzy swoich mieszkańców</a:t>
          </a:r>
        </a:p>
      </dsp:txBody>
      <dsp:txXfrm>
        <a:off x="1687092" y="745904"/>
        <a:ext cx="2382900" cy="476112"/>
      </dsp:txXfrm>
    </dsp:sp>
    <dsp:sp modelId="{CB23BB2A-E74E-4D3B-89A6-B8A005193F41}">
      <dsp:nvSpPr>
        <dsp:cNvPr id="0" name=""/>
        <dsp:cNvSpPr/>
      </dsp:nvSpPr>
      <dsp:spPr>
        <a:xfrm rot="16075968">
          <a:off x="2713190" y="569841"/>
          <a:ext cx="30080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00809" y="0"/>
              </a:lnTo>
            </a:path>
          </a:pathLst>
        </a:custGeom>
        <a:noFill/>
        <a:ln w="15875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38E21F-7608-48D5-A4AE-C2F23F569312}">
      <dsp:nvSpPr>
        <dsp:cNvPr id="0" name=""/>
        <dsp:cNvSpPr/>
      </dsp:nvSpPr>
      <dsp:spPr>
        <a:xfrm>
          <a:off x="1522627" y="80469"/>
          <a:ext cx="2658847" cy="339065"/>
        </a:xfrm>
        <a:prstGeom prst="roundRect">
          <a:avLst/>
        </a:prstGeom>
        <a:solidFill>
          <a:schemeClr val="accent2">
            <a:lumMod val="40000"/>
            <a:lumOff val="6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1" kern="1200">
              <a:latin typeface="Calibri" panose="020F0502020204030204"/>
              <a:ea typeface="+mn-ea"/>
              <a:cs typeface="+mn-cs"/>
            </a:rPr>
            <a:t>CELE STRATEGII ROZWOJU WOJEWÓDZTWA WIELKOPOLSKIEGO DO 2030 ROKU:</a:t>
          </a:r>
        </a:p>
      </dsp:txBody>
      <dsp:txXfrm>
        <a:off x="1539179" y="97021"/>
        <a:ext cx="2625743" cy="305961"/>
      </dsp:txXfrm>
    </dsp:sp>
    <dsp:sp modelId="{541C94F4-1364-4982-BE17-B89DDB1C4443}">
      <dsp:nvSpPr>
        <dsp:cNvPr id="0" name=""/>
        <dsp:cNvSpPr/>
      </dsp:nvSpPr>
      <dsp:spPr>
        <a:xfrm rot="8010951">
          <a:off x="2002614" y="1516381"/>
          <a:ext cx="74080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40801" y="0"/>
              </a:lnTo>
            </a:path>
          </a:pathLst>
        </a:custGeom>
        <a:noFill/>
        <a:ln w="15875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ADF7F1-F805-44BA-A137-EBC467E51A98}">
      <dsp:nvSpPr>
        <dsp:cNvPr id="0" name=""/>
        <dsp:cNvSpPr/>
      </dsp:nvSpPr>
      <dsp:spPr>
        <a:xfrm>
          <a:off x="306485" y="1784990"/>
          <a:ext cx="1910935" cy="1803115"/>
        </a:xfrm>
        <a:prstGeom prst="roundRect">
          <a:avLst/>
        </a:prstGeom>
        <a:solidFill>
          <a:schemeClr val="accent3">
            <a:lumMod val="40000"/>
            <a:lumOff val="6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1" kern="1200">
              <a:latin typeface="Calibri" panose="020F0502020204030204"/>
              <a:ea typeface="+mn-ea"/>
              <a:cs typeface="+mn-cs"/>
            </a:rPr>
            <a:t>Cel operacyjny 1.2: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0" kern="1200">
              <a:latin typeface="Calibri" panose="020F0502020204030204"/>
              <a:ea typeface="+mn-ea"/>
              <a:cs typeface="+mn-cs"/>
            </a:rPr>
            <a:t>Wzrost aktywności zawodowej i utrzymanie wysokiej jakości zatrudnienia, poprzez: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0" kern="1200">
              <a:latin typeface="Calibri" panose="020F0502020204030204"/>
              <a:ea typeface="+mn-ea"/>
              <a:cs typeface="+mn-cs"/>
            </a:rPr>
            <a:t>- tworzenie miejsc pracy wysokiej jakości,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0" kern="1200">
              <a:latin typeface="Calibri" panose="020F0502020204030204"/>
              <a:ea typeface="+mn-ea"/>
              <a:cs typeface="+mn-cs"/>
            </a:rPr>
            <a:t>- aktywizację niewykorzystanych </a:t>
          </a:r>
          <a:br>
            <a:rPr lang="pl-PL" sz="1050" b="0" kern="1200">
              <a:latin typeface="Calibri" panose="020F0502020204030204"/>
              <a:ea typeface="+mn-ea"/>
              <a:cs typeface="+mn-cs"/>
            </a:rPr>
          </a:br>
          <a:r>
            <a:rPr lang="pl-PL" sz="1050" b="0" kern="1200">
              <a:latin typeface="Calibri" panose="020F0502020204030204"/>
              <a:ea typeface="+mn-ea"/>
              <a:cs typeface="+mn-cs"/>
            </a:rPr>
            <a:t>zasobów pracy.</a:t>
          </a:r>
        </a:p>
      </dsp:txBody>
      <dsp:txXfrm>
        <a:off x="394506" y="1873011"/>
        <a:ext cx="1734893" cy="1627073"/>
      </dsp:txXfrm>
    </dsp:sp>
    <dsp:sp modelId="{EA1DB2BD-4BB0-4D05-8153-F54B50D199F5}">
      <dsp:nvSpPr>
        <dsp:cNvPr id="0" name=""/>
        <dsp:cNvSpPr/>
      </dsp:nvSpPr>
      <dsp:spPr>
        <a:xfrm rot="3275392">
          <a:off x="2948626" y="1475414"/>
          <a:ext cx="55861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58611" y="0"/>
              </a:lnTo>
            </a:path>
          </a:pathLst>
        </a:custGeom>
        <a:noFill/>
        <a:ln w="15875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CB641C-D748-453B-B34B-6B25C7F601FF}">
      <dsp:nvSpPr>
        <dsp:cNvPr id="0" name=""/>
        <dsp:cNvSpPr/>
      </dsp:nvSpPr>
      <dsp:spPr>
        <a:xfrm>
          <a:off x="3131538" y="1703055"/>
          <a:ext cx="2174883" cy="2332752"/>
        </a:xfrm>
        <a:prstGeom prst="roundRect">
          <a:avLst/>
        </a:prstGeom>
        <a:solidFill>
          <a:schemeClr val="accent4">
            <a:lumMod val="40000"/>
            <a:lumOff val="6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50" b="1" kern="1200">
            <a:latin typeface="Calibri" panose="020F0502020204030204"/>
            <a:ea typeface="+mn-ea"/>
            <a:cs typeface="+mn-cs"/>
          </a:endParaRP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1" kern="1200">
              <a:latin typeface="Calibri" panose="020F0502020204030204"/>
              <a:ea typeface="+mn-ea"/>
              <a:cs typeface="+mn-cs"/>
            </a:rPr>
            <a:t>Cel operacyjny 1.3: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/>
              <a:ea typeface="+mn-ea"/>
              <a:cs typeface="+mn-cs"/>
            </a:rPr>
            <a:t>Wzrost i poprawa wykorzystania kapitału ludzkiego na rynku pracy, poprzez: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/>
              <a:ea typeface="+mn-ea"/>
              <a:cs typeface="+mn-cs"/>
            </a:rPr>
            <a:t>- poprawę jakości edukacji i kształcenia, w tym dopasowanie do potrzeb rynku pracy,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/>
              <a:ea typeface="+mn-ea"/>
              <a:cs typeface="+mn-cs"/>
            </a:rPr>
            <a:t>- wzrost kompetencji osób dorosłych i ich udział w kształceniu ustawicznym,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/>
              <a:ea typeface="+mn-ea"/>
              <a:cs typeface="+mn-cs"/>
            </a:rPr>
            <a:t>- nowoczesna infrastruktura dla edukacji, w tym technologie informacyjno-komunikacyjne (TIK)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50" kern="1200">
            <a:latin typeface="Calibri" panose="020F0502020204030204"/>
            <a:ea typeface="+mn-ea"/>
            <a:cs typeface="+mn-cs"/>
          </a:endParaRPr>
        </a:p>
      </dsp:txBody>
      <dsp:txXfrm>
        <a:off x="3237707" y="1809224"/>
        <a:ext cx="1962545" cy="2120414"/>
      </dsp:txXfrm>
    </dsp:sp>
  </dsp:spTree>
</dsp:drawing>
</file>

<file path=word/diagrams/drawing3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093D71-9CC4-4D04-BBB3-AF766DDEE794}">
      <dsp:nvSpPr>
        <dsp:cNvPr id="0" name=""/>
        <dsp:cNvSpPr/>
      </dsp:nvSpPr>
      <dsp:spPr>
        <a:xfrm>
          <a:off x="0" y="74325"/>
          <a:ext cx="5257800" cy="187321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rnd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8064" tIns="249936" rIns="408064" bIns="78232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 Opracowanie przedstawiające sytuację absolwentów szkół ponadpodstawowych i uczelni wyższych danego rocznika na rynku pracy. Wskazuje sytuację wielkopolskich szkół i kierunków kształcenia oraz ich dopasowanie do potrzeb rynku pracy, aktywne formy przeciwdziałania bezrobociu absolwentów oraz liczbę absolwentów pozostających </a:t>
          </a:r>
          <a:b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w rejestrach powiatowych urzędów pracy na koniec roku kalendarzowego, </a:t>
          </a:r>
          <a:b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w którym ukończyli kształcenie. Jego głównym celem jest wspomaganie organów decyzyjnych w procesie korelacji kierunków kształcenia w szkołach z realnymi potrzebami rynku pracy oraz pomoc uczniom i rodzicom </a:t>
          </a:r>
          <a:b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w wyborze szkoły, planów zawodowych.</a:t>
          </a:r>
        </a:p>
      </dsp:txBody>
      <dsp:txXfrm>
        <a:off x="0" y="74325"/>
        <a:ext cx="5257800" cy="1873219"/>
      </dsp:txXfrm>
    </dsp:sp>
    <dsp:sp modelId="{766BDCD3-ED87-48B7-AAC6-3F62A6C5F64D}">
      <dsp:nvSpPr>
        <dsp:cNvPr id="0" name=""/>
        <dsp:cNvSpPr/>
      </dsp:nvSpPr>
      <dsp:spPr>
        <a:xfrm>
          <a:off x="171448" y="0"/>
          <a:ext cx="2447469" cy="281257"/>
        </a:xfrm>
        <a:prstGeom prst="roundRect">
          <a:avLst/>
        </a:prstGeom>
        <a:solidFill>
          <a:schemeClr val="accent6">
            <a:lumMod val="60000"/>
            <a:lumOff val="4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113" tIns="0" rIns="139113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5. Absolwenci Rocznik 2023-2024</a:t>
          </a:r>
        </a:p>
      </dsp:txBody>
      <dsp:txXfrm>
        <a:off x="185178" y="13730"/>
        <a:ext cx="2420009" cy="253797"/>
      </dsp:txXfrm>
    </dsp:sp>
  </dsp:spTree>
</dsp:drawing>
</file>

<file path=word/diagrams/drawing3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093D71-9CC4-4D04-BBB3-AF766DDEE794}">
      <dsp:nvSpPr>
        <dsp:cNvPr id="0" name=""/>
        <dsp:cNvSpPr/>
      </dsp:nvSpPr>
      <dsp:spPr>
        <a:xfrm>
          <a:off x="0" y="287762"/>
          <a:ext cx="5381625" cy="152065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rnd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7674" tIns="156293" rIns="417674" bIns="78232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endParaRPr lang="pl-PL" sz="1100" kern="120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 Jest to ocena wskaźników efektywności zatrudnieniowej i kosztowej podstawowych form aktywizacji zawodowej uzyskanych przez powiatowe urzedy pracy w ramach katalogu ogłaszanego corocznie przez Ministerstwo, do którego zadań należy prowadzenie polityki rynku pracy. Ukazywać będzie nakłady finansowe z Funduszu Pracy na aktywizację zawodową realizowaną </a:t>
          </a:r>
          <a:b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w poszczególnych powiatach oraz pokaże porównianie Wielkopolski na tle innych województw. </a:t>
          </a: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endParaRPr lang="pl-PL" sz="1100" kern="120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sp:txBody>
      <dsp:txXfrm>
        <a:off x="0" y="287762"/>
        <a:ext cx="5381625" cy="1520658"/>
      </dsp:txXfrm>
    </dsp:sp>
    <dsp:sp modelId="{766BDCD3-ED87-48B7-AAC6-3F62A6C5F64D}">
      <dsp:nvSpPr>
        <dsp:cNvPr id="0" name=""/>
        <dsp:cNvSpPr/>
      </dsp:nvSpPr>
      <dsp:spPr>
        <a:xfrm>
          <a:off x="107218" y="142386"/>
          <a:ext cx="4986582" cy="429989"/>
        </a:xfrm>
        <a:prstGeom prst="roundRect">
          <a:avLst/>
        </a:prstGeom>
        <a:solidFill>
          <a:schemeClr val="accent5">
            <a:lumMod val="60000"/>
            <a:lumOff val="4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2389" tIns="0" rIns="142389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6. ANALIZA EFEKTYWNOŚCI PODSTAWOWYCH FORM AKTYWIZACJI ZAWODOWEJ W WIELKOPOLSCE </a:t>
          </a:r>
        </a:p>
      </dsp:txBody>
      <dsp:txXfrm>
        <a:off x="128208" y="163376"/>
        <a:ext cx="4944602" cy="388009"/>
      </dsp:txXfrm>
    </dsp:sp>
  </dsp:spTree>
</dsp:drawing>
</file>

<file path=word/diagrams/drawing3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BE5D2E-A3C0-48BD-888D-4A7C7278F2BF}">
      <dsp:nvSpPr>
        <dsp:cNvPr id="0" name=""/>
        <dsp:cNvSpPr/>
      </dsp:nvSpPr>
      <dsp:spPr>
        <a:xfrm>
          <a:off x="0" y="4741"/>
          <a:ext cx="5214620" cy="308549"/>
        </a:xfrm>
        <a:prstGeom prst="roundRect">
          <a:avLst/>
        </a:prstGeom>
        <a:solidFill>
          <a:srgbClr val="D092A7">
            <a:lumMod val="60000"/>
            <a:lumOff val="4000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CEL 2.</a:t>
          </a:r>
        </a:p>
      </dsp:txBody>
      <dsp:txXfrm>
        <a:off x="15062" y="19803"/>
        <a:ext cx="5184496" cy="278425"/>
      </dsp:txXfrm>
    </dsp:sp>
    <dsp:sp modelId="{BEBA2D4E-C3B7-4E47-8599-8DEC9D0FFA15}">
      <dsp:nvSpPr>
        <dsp:cNvPr id="0" name=""/>
        <dsp:cNvSpPr/>
      </dsp:nvSpPr>
      <dsp:spPr>
        <a:xfrm>
          <a:off x="0" y="309241"/>
          <a:ext cx="5214620" cy="395608"/>
        </a:xfrm>
        <a:prstGeom prst="rect">
          <a:avLst/>
        </a:prstGeom>
        <a:noFill/>
        <a:ln>
          <a:solidFill>
            <a:schemeClr val="accent4">
              <a:lumMod val="20000"/>
              <a:lumOff val="80000"/>
            </a:schemeClr>
          </a:solidFill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5564" tIns="13970" rIns="78232" bIns="13970" numCol="1" spcCol="1270" anchor="t" anchorCtr="0">
          <a:noAutofit/>
        </a:bodyPr>
        <a:lstStyle/>
        <a:p>
          <a:pPr marL="57150" lvl="1" indent="-57150" algn="ctr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pl-PL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Podnoszenie kompetencji i kwalifikacji przedsiębiorców </a:t>
          </a:r>
          <a:br>
            <a:rPr lang="pl-PL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i pracowników w celu dostosowania do potrzeb specjalizacji regionalnego rynku pracy.</a:t>
          </a:r>
        </a:p>
      </dsp:txBody>
      <dsp:txXfrm>
        <a:off x="0" y="309241"/>
        <a:ext cx="5214620" cy="395608"/>
      </dsp:txXfrm>
    </dsp:sp>
  </dsp:spTree>
</dsp:drawing>
</file>

<file path=word/diagrams/drawing3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2F931CF-D243-46E9-AAF8-0B5B96B27FB1}">
      <dsp:nvSpPr>
        <dsp:cNvPr id="0" name=""/>
        <dsp:cNvSpPr/>
      </dsp:nvSpPr>
      <dsp:spPr>
        <a:xfrm>
          <a:off x="685" y="358901"/>
          <a:ext cx="1698187" cy="19978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5875" cap="rnd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DBED49-B0FA-4570-B2B1-929D8D0648FB}">
      <dsp:nvSpPr>
        <dsp:cNvPr id="0" name=""/>
        <dsp:cNvSpPr/>
      </dsp:nvSpPr>
      <dsp:spPr>
        <a:xfrm>
          <a:off x="501" y="54559"/>
          <a:ext cx="124754" cy="124754"/>
        </a:xfrm>
        <a:prstGeom prst="rect">
          <a:avLst/>
        </a:prstGeom>
        <a:solidFill>
          <a:schemeClr val="accent1">
            <a:alpha val="90000"/>
          </a:schemeClr>
        </a:solidFill>
        <a:ln w="15875" cap="rnd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E3B098C-B33C-4766-9337-73110745A8B7}">
      <dsp:nvSpPr>
        <dsp:cNvPr id="0" name=""/>
        <dsp:cNvSpPr/>
      </dsp:nvSpPr>
      <dsp:spPr>
        <a:xfrm>
          <a:off x="162106" y="0"/>
          <a:ext cx="1492078" cy="3589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kursów i studiów podyplomowych</a:t>
          </a:r>
        </a:p>
      </dsp:txBody>
      <dsp:txXfrm>
        <a:off x="162106" y="0"/>
        <a:ext cx="1492078" cy="358901"/>
      </dsp:txXfrm>
    </dsp:sp>
    <dsp:sp modelId="{38899E53-A153-42C1-8435-FD068799ECFB}">
      <dsp:nvSpPr>
        <dsp:cNvPr id="0" name=""/>
        <dsp:cNvSpPr/>
      </dsp:nvSpPr>
      <dsp:spPr>
        <a:xfrm flipV="1">
          <a:off x="1794327" y="667090"/>
          <a:ext cx="1698187" cy="195397"/>
        </a:xfrm>
        <a:prstGeom prst="rect">
          <a:avLst/>
        </a:prstGeom>
        <a:solidFill>
          <a:schemeClr val="accent2">
            <a:lumMod val="40000"/>
            <a:lumOff val="60000"/>
          </a:schemeClr>
        </a:solidFill>
        <a:ln w="15875" cap="rnd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A07382-1775-473E-827F-0F4B90803208}">
      <dsp:nvSpPr>
        <dsp:cNvPr id="0" name=""/>
        <dsp:cNvSpPr/>
      </dsp:nvSpPr>
      <dsp:spPr>
        <a:xfrm>
          <a:off x="1660966" y="139792"/>
          <a:ext cx="124754" cy="124754"/>
        </a:xfrm>
        <a:prstGeom prst="rect">
          <a:avLst/>
        </a:prstGeom>
        <a:solidFill>
          <a:schemeClr val="accent2">
            <a:lumMod val="40000"/>
            <a:lumOff val="60000"/>
            <a:alpha val="90000"/>
          </a:schemeClr>
        </a:solidFill>
        <a:ln w="15875" cap="rnd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077DD91-7F61-400D-A639-184ED8351508}">
      <dsp:nvSpPr>
        <dsp:cNvPr id="0" name=""/>
        <dsp:cNvSpPr/>
      </dsp:nvSpPr>
      <dsp:spPr>
        <a:xfrm>
          <a:off x="1807980" y="56544"/>
          <a:ext cx="1698187" cy="59701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egzaminów potwierdzających nabycie kwalifikacji lub uprawnień zawodowych</a:t>
          </a:r>
        </a:p>
      </dsp:txBody>
      <dsp:txXfrm>
        <a:off x="1807980" y="56544"/>
        <a:ext cx="1698187" cy="597013"/>
      </dsp:txXfrm>
    </dsp:sp>
    <dsp:sp modelId="{022BA3AF-04C4-48FC-8747-902BA2B8B9CE}">
      <dsp:nvSpPr>
        <dsp:cNvPr id="0" name=""/>
        <dsp:cNvSpPr/>
      </dsp:nvSpPr>
      <dsp:spPr>
        <a:xfrm>
          <a:off x="3567563" y="972001"/>
          <a:ext cx="1937886" cy="156393"/>
        </a:xfrm>
        <a:prstGeom prst="rect">
          <a:avLst/>
        </a:prstGeom>
        <a:solidFill>
          <a:schemeClr val="accent6">
            <a:lumMod val="20000"/>
            <a:lumOff val="80000"/>
          </a:schemeClr>
        </a:solidFill>
        <a:ln w="15875" cap="rnd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C79F78-1044-4CFB-BAA4-3B30675128A3}">
      <dsp:nvSpPr>
        <dsp:cNvPr id="0" name=""/>
        <dsp:cNvSpPr/>
      </dsp:nvSpPr>
      <dsp:spPr>
        <a:xfrm>
          <a:off x="3531092" y="258043"/>
          <a:ext cx="124754" cy="124754"/>
        </a:xfrm>
        <a:prstGeom prst="rect">
          <a:avLst/>
        </a:prstGeom>
        <a:solidFill>
          <a:schemeClr val="accent6">
            <a:lumMod val="20000"/>
            <a:lumOff val="80000"/>
            <a:alpha val="90000"/>
          </a:schemeClr>
        </a:solidFill>
        <a:ln w="15875" cap="rnd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F642C3B-91B3-4AEF-AE05-B8CB2663A503}">
      <dsp:nvSpPr>
        <dsp:cNvPr id="0" name=""/>
        <dsp:cNvSpPr/>
      </dsp:nvSpPr>
      <dsp:spPr>
        <a:xfrm>
          <a:off x="3670388" y="237606"/>
          <a:ext cx="1835061" cy="7658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badań lekarskich i psychologicznych wymagających do podjęcia kształcenia lub pracy zawodowej po ukończonym szkoleniu. </a:t>
          </a:r>
        </a:p>
      </dsp:txBody>
      <dsp:txXfrm>
        <a:off x="3670388" y="237606"/>
        <a:ext cx="1835061" cy="765862"/>
      </dsp:txXfrm>
    </dsp:sp>
  </dsp:spTree>
</dsp:drawing>
</file>

<file path=word/diagrams/drawing3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DD3A9C4-AA0B-40FB-8771-A8DDEECBF063}">
      <dsp:nvSpPr>
        <dsp:cNvPr id="0" name=""/>
        <dsp:cNvSpPr/>
      </dsp:nvSpPr>
      <dsp:spPr>
        <a:xfrm>
          <a:off x="0" y="651923"/>
          <a:ext cx="5370195" cy="403200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9525" cap="rnd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D4DECDE-A37A-4E1E-8FFC-2016F5CD9CE0}">
      <dsp:nvSpPr>
        <dsp:cNvPr id="0" name=""/>
        <dsp:cNvSpPr/>
      </dsp:nvSpPr>
      <dsp:spPr>
        <a:xfrm>
          <a:off x="157162" y="71437"/>
          <a:ext cx="5112979" cy="867571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2086" tIns="0" rIns="142086" bIns="0" numCol="1" spcCol="1270" anchor="ctr" anchorCtr="0">
          <a:noAutofit/>
        </a:bodyPr>
        <a:lstStyle/>
        <a:p>
          <a:pPr marL="0" lvl="0" indent="0" algn="just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a) zajęcia grupowe dla osób dorosłych, zainteresowanych wiedzą o regionalnym </a:t>
          </a:r>
          <a:b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i lokalnym rynku, tematyką przedsiębiorczości, predyspozycji osobowościowo – zawodowych, bilansem kompetencji, a także przygotowaniem do spotkań </a:t>
          </a:r>
          <a:b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z pracodawcami podczas rekrutacji, skuteczną komunikacją, radzeniem sobie ze stresem i rozwojem kompetencji społecznych,  </a:t>
          </a:r>
        </a:p>
      </dsp:txBody>
      <dsp:txXfrm>
        <a:off x="199513" y="113788"/>
        <a:ext cx="5028277" cy="782869"/>
      </dsp:txXfrm>
    </dsp:sp>
    <dsp:sp modelId="{B2CE77A9-1970-448C-AB63-5E3BB08B9057}">
      <dsp:nvSpPr>
        <dsp:cNvPr id="0" name=""/>
        <dsp:cNvSpPr/>
      </dsp:nvSpPr>
      <dsp:spPr>
        <a:xfrm>
          <a:off x="0" y="1540978"/>
          <a:ext cx="5370195" cy="403200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9525" cap="rnd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5D04EF1-AB8D-4AD6-9E5B-C8B35EF8D0A5}">
      <dsp:nvSpPr>
        <dsp:cNvPr id="0" name=""/>
        <dsp:cNvSpPr/>
      </dsp:nvSpPr>
      <dsp:spPr>
        <a:xfrm>
          <a:off x="242887" y="1201640"/>
          <a:ext cx="4791485" cy="635615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2086" tIns="0" rIns="142086" bIns="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50" kern="120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  <a:p>
          <a:pPr marL="0" lvl="0" indent="0" algn="just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b) szkolenia na rzecz kadry powiatowych urzędów pracy z terenu Wielkopolski, pozwalające rozwijać warsztat doradczy, tak by był odpowiedzią na aktualne problemy klientów. </a:t>
          </a: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</a:t>
          </a:r>
        </a:p>
      </dsp:txBody>
      <dsp:txXfrm>
        <a:off x="273915" y="1232668"/>
        <a:ext cx="4729429" cy="573559"/>
      </dsp:txXfrm>
    </dsp:sp>
  </dsp:spTree>
</dsp:drawing>
</file>

<file path=word/diagrams/drawing3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736C60-4D6C-420C-8C5E-EF9B80905E41}">
      <dsp:nvSpPr>
        <dsp:cNvPr id="0" name=""/>
        <dsp:cNvSpPr/>
      </dsp:nvSpPr>
      <dsp:spPr>
        <a:xfrm>
          <a:off x="8995" y="0"/>
          <a:ext cx="383931" cy="422028"/>
        </a:xfrm>
        <a:prstGeom prst="ellipse">
          <a:avLst/>
        </a:prstGeom>
        <a:gradFill rotWithShape="0">
          <a:gsLst>
            <a:gs pos="0">
              <a:schemeClr val="accent2">
                <a:alpha val="50000"/>
                <a:hueOff val="0"/>
                <a:satOff val="0"/>
                <a:lumOff val="0"/>
                <a:alphaOff val="0"/>
                <a:tint val="96000"/>
                <a:lumMod val="104000"/>
              </a:schemeClr>
            </a:gs>
            <a:gs pos="100000">
              <a:schemeClr val="accent2">
                <a:alpha val="50000"/>
                <a:hueOff val="0"/>
                <a:satOff val="0"/>
                <a:lumOff val="0"/>
                <a:alphaOff val="0"/>
                <a:shade val="98000"/>
                <a:lumMod val="94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9328F7D2-BD71-4A62-9D78-A3D490D9B474}">
      <dsp:nvSpPr>
        <dsp:cNvPr id="0" name=""/>
        <dsp:cNvSpPr/>
      </dsp:nvSpPr>
      <dsp:spPr>
        <a:xfrm>
          <a:off x="0" y="2"/>
          <a:ext cx="2556928" cy="416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3970" rIns="0" bIns="1397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/>
            <a:t>        </a:t>
          </a: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a) analizę potencjału przedsiębiorczego</a:t>
          </a:r>
          <a:r>
            <a:rPr lang="pl-PL" sz="1050" kern="1200"/>
            <a:t>,</a:t>
          </a:r>
        </a:p>
      </dsp:txBody>
      <dsp:txXfrm>
        <a:off x="0" y="2"/>
        <a:ext cx="2556928" cy="416168"/>
      </dsp:txXfrm>
    </dsp:sp>
    <dsp:sp modelId="{EAF1EB3F-05CC-41F2-9100-D0172680B585}">
      <dsp:nvSpPr>
        <dsp:cNvPr id="0" name=""/>
        <dsp:cNvSpPr/>
      </dsp:nvSpPr>
      <dsp:spPr>
        <a:xfrm>
          <a:off x="59985" y="504372"/>
          <a:ext cx="376395" cy="400504"/>
        </a:xfrm>
        <a:prstGeom prst="ellipse">
          <a:avLst/>
        </a:prstGeom>
        <a:gradFill rotWithShape="0">
          <a:gsLst>
            <a:gs pos="0">
              <a:schemeClr val="accent2">
                <a:alpha val="50000"/>
                <a:hueOff val="419388"/>
                <a:satOff val="-3962"/>
                <a:lumOff val="-4118"/>
                <a:alphaOff val="0"/>
                <a:tint val="96000"/>
                <a:lumMod val="104000"/>
              </a:schemeClr>
            </a:gs>
            <a:gs pos="100000">
              <a:schemeClr val="accent2">
                <a:alpha val="50000"/>
                <a:hueOff val="419388"/>
                <a:satOff val="-3962"/>
                <a:lumOff val="-4118"/>
                <a:alphaOff val="0"/>
                <a:shade val="98000"/>
                <a:lumMod val="94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799543A3-528B-4B88-9982-3B0CE89D9303}">
      <dsp:nvSpPr>
        <dsp:cNvPr id="0" name=""/>
        <dsp:cNvSpPr/>
      </dsp:nvSpPr>
      <dsp:spPr>
        <a:xfrm>
          <a:off x="133574" y="502137"/>
          <a:ext cx="2312572" cy="3455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3970" rIns="0" bIns="1397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   b) bilans kompetencji</a:t>
          </a:r>
          <a:r>
            <a:rPr lang="pl-PL" sz="1050" kern="1200"/>
            <a:t>, </a:t>
          </a:r>
        </a:p>
      </dsp:txBody>
      <dsp:txXfrm>
        <a:off x="133574" y="502137"/>
        <a:ext cx="2312572" cy="345588"/>
      </dsp:txXfrm>
    </dsp:sp>
    <dsp:sp modelId="{F2594EC7-EA69-4D9A-9F93-41E898B0E329}">
      <dsp:nvSpPr>
        <dsp:cNvPr id="0" name=""/>
        <dsp:cNvSpPr/>
      </dsp:nvSpPr>
      <dsp:spPr>
        <a:xfrm>
          <a:off x="65887" y="999241"/>
          <a:ext cx="362735" cy="410459"/>
        </a:xfrm>
        <a:prstGeom prst="ellipse">
          <a:avLst/>
        </a:prstGeom>
        <a:gradFill rotWithShape="0">
          <a:gsLst>
            <a:gs pos="0">
              <a:schemeClr val="accent2">
                <a:alpha val="50000"/>
                <a:hueOff val="838775"/>
                <a:satOff val="-7923"/>
                <a:lumOff val="-8237"/>
                <a:alphaOff val="0"/>
                <a:tint val="96000"/>
                <a:lumMod val="104000"/>
              </a:schemeClr>
            </a:gs>
            <a:gs pos="100000">
              <a:schemeClr val="accent2">
                <a:alpha val="50000"/>
                <a:hueOff val="838775"/>
                <a:satOff val="-7923"/>
                <a:lumOff val="-8237"/>
                <a:alphaOff val="0"/>
                <a:shade val="98000"/>
                <a:lumMod val="94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F8721757-3402-4B2F-9898-0FEF7FD7180B}">
      <dsp:nvSpPr>
        <dsp:cNvPr id="0" name=""/>
        <dsp:cNvSpPr/>
      </dsp:nvSpPr>
      <dsp:spPr>
        <a:xfrm>
          <a:off x="225078" y="962023"/>
          <a:ext cx="4604089" cy="4609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3970" rIns="0" bIns="1397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c) wiedzę o możliwościach uzyskania wsparcia finansowego i merytorycznego </a:t>
          </a:r>
          <a:b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w lokalnych instytucjach.</a:t>
          </a:r>
        </a:p>
      </dsp:txBody>
      <dsp:txXfrm>
        <a:off x="225078" y="962023"/>
        <a:ext cx="4604089" cy="460928"/>
      </dsp:txXfrm>
    </dsp:sp>
  </dsp:spTree>
</dsp:drawing>
</file>

<file path=word/diagrams/drawing3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90B9522-E72A-49DE-A34F-91F5E3A57621}">
      <dsp:nvSpPr>
        <dsp:cNvPr id="0" name=""/>
        <dsp:cNvSpPr/>
      </dsp:nvSpPr>
      <dsp:spPr>
        <a:xfrm>
          <a:off x="0" y="0"/>
          <a:ext cx="6069330" cy="289231"/>
        </a:xfrm>
        <a:prstGeom prst="roundRect">
          <a:avLst/>
        </a:prstGeom>
        <a:solidFill>
          <a:schemeClr val="accent3">
            <a:lumMod val="60000"/>
            <a:lumOff val="40000"/>
          </a:schemeClr>
        </a:solid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1. badania dotyczącego zatrudnienia w sektorze zielonej gospodarki na wielkopolskim rynku pracy. </a:t>
          </a:r>
        </a:p>
      </dsp:txBody>
      <dsp:txXfrm>
        <a:off x="14119" y="14119"/>
        <a:ext cx="6041092" cy="260993"/>
      </dsp:txXfrm>
    </dsp:sp>
    <dsp:sp modelId="{A43B6DF8-D83D-48E9-86F6-DE1C54E5E688}">
      <dsp:nvSpPr>
        <dsp:cNvPr id="0" name=""/>
        <dsp:cNvSpPr/>
      </dsp:nvSpPr>
      <dsp:spPr>
        <a:xfrm>
          <a:off x="0" y="306224"/>
          <a:ext cx="6069330" cy="579600"/>
        </a:xfrm>
        <a:prstGeom prst="rect">
          <a:avLst/>
        </a:prstGeom>
        <a:noFill/>
        <a:ln>
          <a:solidFill>
            <a:schemeClr val="accent3">
              <a:lumMod val="40000"/>
              <a:lumOff val="60000"/>
            </a:schemeClr>
          </a:solidFill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2701" tIns="13970" rIns="78232" bIns="13970" numCol="1" spcCol="1270" anchor="t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Badanie ma koncentrować się na określeniu wpływu sektora na zatrudnienie w regionie, funkcjonowaniu zielonych miejsc pracy oraz miejsc pracy wymagających tzw. zielonych kompetencji, możliwościach zaspokojenia potrzeb gospodarki w tym zakresie. </a:t>
          </a:r>
        </a:p>
      </dsp:txBody>
      <dsp:txXfrm>
        <a:off x="0" y="306224"/>
        <a:ext cx="6069330" cy="579600"/>
      </dsp:txXfrm>
    </dsp:sp>
  </dsp:spTree>
</dsp:drawing>
</file>

<file path=word/diagrams/drawing3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90B9522-E72A-49DE-A34F-91F5E3A57621}">
      <dsp:nvSpPr>
        <dsp:cNvPr id="0" name=""/>
        <dsp:cNvSpPr/>
      </dsp:nvSpPr>
      <dsp:spPr>
        <a:xfrm>
          <a:off x="0" y="0"/>
          <a:ext cx="6156960" cy="4471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2. projektu pt.:„Zbudowanie systemu koordynacji i monitorowania regionalnych działań na rzecz kształcenia zawodowego, szkolnictwa wyższego oraz uczenia się przez całe życie, w tym uczenia się dorosłych </a:t>
          </a:r>
        </a:p>
      </dsp:txBody>
      <dsp:txXfrm>
        <a:off x="21826" y="21826"/>
        <a:ext cx="6113308" cy="403456"/>
      </dsp:txXfrm>
    </dsp:sp>
    <dsp:sp modelId="{A43B6DF8-D83D-48E9-86F6-DE1C54E5E688}">
      <dsp:nvSpPr>
        <dsp:cNvPr id="0" name=""/>
        <dsp:cNvSpPr/>
      </dsp:nvSpPr>
      <dsp:spPr>
        <a:xfrm>
          <a:off x="0" y="475235"/>
          <a:ext cx="6156960" cy="763014"/>
        </a:xfrm>
        <a:prstGeom prst="rect">
          <a:avLst/>
        </a:prstGeom>
        <a:noFill/>
        <a:ln>
          <a:solidFill>
            <a:schemeClr val="accent1"/>
          </a:solidFill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5483" tIns="13970" rIns="78232" bIns="13970" numCol="1" spcCol="1270" anchor="t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w ramach Inwestycji A3.1.1 Wsparcie rozwoju nowoczesnego kształcenia zawodowego, szkolnictwa wyższego oraz uczenia się przez całe życie objętej wsparciem ze środków Krajowego Planu Odbudowy </a:t>
          </a:r>
          <a:b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i Zwiększenia Odporności. Od 2024 r. realizują go Centrum Wsparcia Rzemiosła, Kształcenia Dualnego </a:t>
          </a:r>
          <a:b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i Zawodowego w Kaliszu oraz Wojewódzki Urząd Pracy w Poznaniu.</a:t>
          </a:r>
        </a:p>
      </dsp:txBody>
      <dsp:txXfrm>
        <a:off x="0" y="475235"/>
        <a:ext cx="6156960" cy="763014"/>
      </dsp:txXfrm>
    </dsp:sp>
  </dsp:spTree>
</dsp:drawing>
</file>

<file path=word/diagrams/drawing3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556202-7F3F-4E4F-9C0D-C7074D0FD991}">
      <dsp:nvSpPr>
        <dsp:cNvPr id="0" name=""/>
        <dsp:cNvSpPr/>
      </dsp:nvSpPr>
      <dsp:spPr>
        <a:xfrm>
          <a:off x="180333" y="751"/>
          <a:ext cx="4611383" cy="758356"/>
        </a:xfrm>
        <a:prstGeom prst="roundRect">
          <a:avLst>
            <a:gd name="adj" fmla="val 10000"/>
          </a:avLst>
        </a:prstGeom>
        <a:solidFill>
          <a:schemeClr val="accent3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1. Uczestnictwo w pracach Wojewódzkiego Zespołu Koordynacji podmiotu wspierającego wdrażanie, koordynację i monitorowanie Zintegrowanej Strategii Umiejętności 2030 w województwie wielkopolskim, a także Międzyregionalnego Zespołu Koordynacji oraz krajowych sieci tematycznych. </a:t>
          </a:r>
        </a:p>
      </dsp:txBody>
      <dsp:txXfrm>
        <a:off x="202544" y="22962"/>
        <a:ext cx="4566961" cy="713934"/>
      </dsp:txXfrm>
    </dsp:sp>
    <dsp:sp modelId="{9AF68FF4-5E75-4249-9022-EAEE75526020}">
      <dsp:nvSpPr>
        <dsp:cNvPr id="0" name=""/>
        <dsp:cNvSpPr/>
      </dsp:nvSpPr>
      <dsp:spPr>
        <a:xfrm>
          <a:off x="641471" y="759108"/>
          <a:ext cx="461138" cy="4680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8089"/>
              </a:lnTo>
              <a:lnTo>
                <a:pt x="461138" y="468089"/>
              </a:lnTo>
            </a:path>
          </a:pathLst>
        </a:custGeom>
        <a:noFill/>
        <a:ln w="15875" cap="rnd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698BCF-5A24-4A3F-95CD-414921C4D31E}">
      <dsp:nvSpPr>
        <dsp:cNvPr id="0" name=""/>
        <dsp:cNvSpPr/>
      </dsp:nvSpPr>
      <dsp:spPr>
        <a:xfrm>
          <a:off x="1102609" y="897490"/>
          <a:ext cx="3433288" cy="65941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Efektem tych prac ma być koordynacja działań na poziomie regionalnym, a także stworzenie rozwiązań, które zostaną wprowadzone do krajowej polityki rozwoju umiejętności.</a:t>
          </a:r>
        </a:p>
      </dsp:txBody>
      <dsp:txXfrm>
        <a:off x="1121923" y="916804"/>
        <a:ext cx="3394660" cy="620785"/>
      </dsp:txXfrm>
    </dsp:sp>
  </dsp:spTree>
</dsp:drawing>
</file>

<file path=word/diagrams/drawing3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62A3126-1709-4D5B-A542-FA69775A38EA}">
      <dsp:nvSpPr>
        <dsp:cNvPr id="0" name=""/>
        <dsp:cNvSpPr/>
      </dsp:nvSpPr>
      <dsp:spPr>
        <a:xfrm>
          <a:off x="421526" y="500"/>
          <a:ext cx="3316735" cy="572058"/>
        </a:xfrm>
        <a:prstGeom prst="roundRect">
          <a:avLst>
            <a:gd name="adj" fmla="val 10000"/>
          </a:avLst>
        </a:prstGeom>
        <a:solidFill>
          <a:schemeClr val="accent4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2. Realizacja 5 badań o charakterze społecznym z zakresu edukacji ustawicznej oraz rozpoczęcie 3 kolejnych. </a:t>
          </a:r>
        </a:p>
      </dsp:txBody>
      <dsp:txXfrm>
        <a:off x="438281" y="17255"/>
        <a:ext cx="3283225" cy="538548"/>
      </dsp:txXfrm>
    </dsp:sp>
    <dsp:sp modelId="{553A24DB-2995-4888-B34E-1F7CFD117DD4}">
      <dsp:nvSpPr>
        <dsp:cNvPr id="0" name=""/>
        <dsp:cNvSpPr/>
      </dsp:nvSpPr>
      <dsp:spPr>
        <a:xfrm>
          <a:off x="753200" y="572558"/>
          <a:ext cx="331673" cy="5802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0258"/>
              </a:lnTo>
              <a:lnTo>
                <a:pt x="331673" y="580258"/>
              </a:lnTo>
            </a:path>
          </a:pathLst>
        </a:custGeom>
        <a:noFill/>
        <a:ln w="15875" cap="rnd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D50526-9078-4BAB-8149-D807B23AAFFF}">
      <dsp:nvSpPr>
        <dsp:cNvPr id="0" name=""/>
        <dsp:cNvSpPr/>
      </dsp:nvSpPr>
      <dsp:spPr>
        <a:xfrm>
          <a:off x="1084873" y="715572"/>
          <a:ext cx="4003390" cy="87448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4 badania poświęcone są działaniom podejmowanym w obszarze polityki na rzecz rozwoju umiejętności i współpracy w województwie wielkopolskim: na poziomie szkolnictwa ponadpodstawowego, </a:t>
          </a:r>
          <a:b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w ramach szkolnictwa wyższego, przez instytucje czasu wolnego, kultury, wsparcia rodziny oraz w ramach uczenia się w miejscu pracy,</a:t>
          </a:r>
        </a:p>
      </dsp:txBody>
      <dsp:txXfrm>
        <a:off x="1110486" y="741185"/>
        <a:ext cx="3952164" cy="823262"/>
      </dsp:txXfrm>
    </dsp:sp>
    <dsp:sp modelId="{DBCB8E20-0C2B-4606-A47A-EA767E12A79F}">
      <dsp:nvSpPr>
        <dsp:cNvPr id="0" name=""/>
        <dsp:cNvSpPr/>
      </dsp:nvSpPr>
      <dsp:spPr>
        <a:xfrm>
          <a:off x="753200" y="572558"/>
          <a:ext cx="345961" cy="15604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0417"/>
              </a:lnTo>
              <a:lnTo>
                <a:pt x="345961" y="1560417"/>
              </a:lnTo>
            </a:path>
          </a:pathLst>
        </a:custGeom>
        <a:noFill/>
        <a:ln w="15875" cap="rnd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F5A9E2-B646-4C07-A46E-C23CB8083DBF}">
      <dsp:nvSpPr>
        <dsp:cNvPr id="0" name=""/>
        <dsp:cNvSpPr/>
      </dsp:nvSpPr>
      <dsp:spPr>
        <a:xfrm>
          <a:off x="1099161" y="1733572"/>
          <a:ext cx="4208599" cy="7988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pozostałe badania dotyczyć będą m.in. aktywności edukacyjnej Wielkopolan (uczenie formalne, nieformalne i pozaformalne), srebrnej edukacji w zakresie aktywności i potencjału edukacyjnego seniorów oraz edukacji wielokulturowej w koncepcji </a:t>
          </a:r>
          <a:r>
            <a:rPr lang="pl-PL" sz="1100" i="1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Lifelong Learning (LLL)</a:t>
          </a: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.</a:t>
          </a:r>
        </a:p>
      </dsp:txBody>
      <dsp:txXfrm>
        <a:off x="1122557" y="1756968"/>
        <a:ext cx="4161807" cy="75201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AAB42D0-7998-4B45-A8FA-54E63B69F6FB}">
      <dsp:nvSpPr>
        <dsp:cNvPr id="0" name=""/>
        <dsp:cNvSpPr/>
      </dsp:nvSpPr>
      <dsp:spPr>
        <a:xfrm>
          <a:off x="168061" y="-145628"/>
          <a:ext cx="1555375" cy="1408090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chemeClr val="accent1">
            <a:alpha val="90000"/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4E13AB-44E2-4294-BA3F-8E131D1E880C}">
      <dsp:nvSpPr>
        <dsp:cNvPr id="0" name=""/>
        <dsp:cNvSpPr/>
      </dsp:nvSpPr>
      <dsp:spPr>
        <a:xfrm>
          <a:off x="474272" y="0"/>
          <a:ext cx="902470" cy="10742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Średnia stopa bezrobocia </a:t>
          </a:r>
          <a:b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w Polsce 5,1%</a:t>
          </a:r>
        </a:p>
      </dsp:txBody>
      <dsp:txXfrm>
        <a:off x="474272" y="0"/>
        <a:ext cx="902470" cy="1074256"/>
      </dsp:txXfrm>
    </dsp:sp>
    <dsp:sp modelId="{10EC87F6-584E-42CB-970B-F4CC71521A12}">
      <dsp:nvSpPr>
        <dsp:cNvPr id="0" name=""/>
        <dsp:cNvSpPr/>
      </dsp:nvSpPr>
      <dsp:spPr>
        <a:xfrm>
          <a:off x="-190195" y="899240"/>
          <a:ext cx="1322089" cy="1322433"/>
        </a:xfrm>
        <a:prstGeom prst="blockArc">
          <a:avLst>
            <a:gd name="adj1" fmla="val 0"/>
            <a:gd name="adj2" fmla="val 18900000"/>
            <a:gd name="adj3" fmla="val 12740"/>
          </a:avLst>
        </a:prstGeom>
        <a:solidFill>
          <a:schemeClr val="accent1">
            <a:alpha val="90000"/>
            <a:hueOff val="0"/>
            <a:satOff val="0"/>
            <a:lumOff val="0"/>
            <a:alphaOff val="-40000"/>
          </a:schemeClr>
        </a:solid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C53F564-2EF2-46CD-8127-A7FC8670B93D}">
      <dsp:nvSpPr>
        <dsp:cNvPr id="0" name=""/>
        <dsp:cNvSpPr/>
      </dsp:nvSpPr>
      <dsp:spPr>
        <a:xfrm>
          <a:off x="0" y="1044458"/>
          <a:ext cx="1100991" cy="10464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Najniższa stopa</a:t>
          </a:r>
          <a:b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bezrobocia  </a:t>
          </a:r>
          <a:b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w kraju - 3,0%  </a:t>
          </a:r>
          <a:b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w woj. wielkopolskim </a:t>
          </a:r>
        </a:p>
      </dsp:txBody>
      <dsp:txXfrm>
        <a:off x="0" y="1044458"/>
        <a:ext cx="1100991" cy="1046454"/>
      </dsp:txXfrm>
    </dsp:sp>
  </dsp:spTree>
</dsp:drawing>
</file>

<file path=word/diagrams/drawing4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556202-7F3F-4E4F-9C0D-C7074D0FD991}">
      <dsp:nvSpPr>
        <dsp:cNvPr id="0" name=""/>
        <dsp:cNvSpPr/>
      </dsp:nvSpPr>
      <dsp:spPr>
        <a:xfrm>
          <a:off x="3412" y="174674"/>
          <a:ext cx="3249365" cy="429336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3. Uruchomienie kampanii promocyjno-informacyjnej skierowanej do wszystkich mieszkańców regionu.</a:t>
          </a:r>
        </a:p>
      </dsp:txBody>
      <dsp:txXfrm>
        <a:off x="15987" y="187249"/>
        <a:ext cx="3224215" cy="404186"/>
      </dsp:txXfrm>
    </dsp:sp>
    <dsp:sp modelId="{9AF68FF4-5E75-4249-9022-EAEE75526020}">
      <dsp:nvSpPr>
        <dsp:cNvPr id="0" name=""/>
        <dsp:cNvSpPr/>
      </dsp:nvSpPr>
      <dsp:spPr>
        <a:xfrm>
          <a:off x="328349" y="604010"/>
          <a:ext cx="156891" cy="5378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37891"/>
              </a:lnTo>
              <a:lnTo>
                <a:pt x="156891" y="537891"/>
              </a:lnTo>
            </a:path>
          </a:pathLst>
        </a:custGeom>
        <a:noFill/>
        <a:ln w="15875" cap="rnd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698BCF-5A24-4A3F-95CD-414921C4D31E}">
      <dsp:nvSpPr>
        <dsp:cNvPr id="0" name=""/>
        <dsp:cNvSpPr/>
      </dsp:nvSpPr>
      <dsp:spPr>
        <a:xfrm>
          <a:off x="485240" y="763028"/>
          <a:ext cx="4315351" cy="75774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której głównym celem będzie edukacja i zachęcanie Wielkopolan do ciągłego zdobywania nowych umiejętności zawodowych i społecznych, wskazywanie szans na ich rozwój i efektywne wykorzystywanie, wzmacnianie motywacji  kształtowanie tzw. „kultury uczenia się przez całe życie”</a:t>
          </a:r>
        </a:p>
      </dsp:txBody>
      <dsp:txXfrm>
        <a:off x="507434" y="785222"/>
        <a:ext cx="4270963" cy="713359"/>
      </dsp:txXfrm>
    </dsp:sp>
  </dsp:spTree>
</dsp:drawing>
</file>

<file path=word/diagrams/drawing4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556202-7F3F-4E4F-9C0D-C7074D0FD991}">
      <dsp:nvSpPr>
        <dsp:cNvPr id="0" name=""/>
        <dsp:cNvSpPr/>
      </dsp:nvSpPr>
      <dsp:spPr>
        <a:xfrm>
          <a:off x="51207" y="87880"/>
          <a:ext cx="4920842" cy="488382"/>
        </a:xfrm>
        <a:prstGeom prst="roundRect">
          <a:avLst>
            <a:gd name="adj" fmla="val 10000"/>
          </a:avLst>
        </a:prstGeom>
        <a:solidFill>
          <a:schemeClr val="accent1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4. Realizacja 35 spotkań edukacyjno-informacyjnych dla pracodawców </a:t>
          </a:r>
          <a:b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z województwa wielkopolskiego pod hasłem </a:t>
          </a:r>
          <a:r>
            <a:rPr lang="pl-PL" sz="1100" i="1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Rola pracodawcy w procesie uczenia się</a:t>
          </a: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. </a:t>
          </a:r>
        </a:p>
      </dsp:txBody>
      <dsp:txXfrm>
        <a:off x="65511" y="102184"/>
        <a:ext cx="4892234" cy="459774"/>
      </dsp:txXfrm>
    </dsp:sp>
    <dsp:sp modelId="{9AF68FF4-5E75-4249-9022-EAEE75526020}">
      <dsp:nvSpPr>
        <dsp:cNvPr id="0" name=""/>
        <dsp:cNvSpPr/>
      </dsp:nvSpPr>
      <dsp:spPr>
        <a:xfrm>
          <a:off x="543291" y="576263"/>
          <a:ext cx="288079" cy="4790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79024"/>
              </a:lnTo>
              <a:lnTo>
                <a:pt x="288079" y="479024"/>
              </a:lnTo>
            </a:path>
          </a:pathLst>
        </a:custGeom>
        <a:noFill/>
        <a:ln w="15875" cap="rnd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698BCF-5A24-4A3F-95CD-414921C4D31E}">
      <dsp:nvSpPr>
        <dsp:cNvPr id="0" name=""/>
        <dsp:cNvSpPr/>
      </dsp:nvSpPr>
      <dsp:spPr>
        <a:xfrm>
          <a:off x="831371" y="707866"/>
          <a:ext cx="3985286" cy="69484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Ich celem jest podkreślenie potrzeby rozwoju umiejętności </a:t>
          </a:r>
          <a:b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i kompetencji pracodawców oraz ich pracowników oraz roli pracodawców w przygotowaniu przyszłych kadr, a także wskazanie możliwych rozwiązań. </a:t>
          </a:r>
        </a:p>
      </dsp:txBody>
      <dsp:txXfrm>
        <a:off x="851722" y="728217"/>
        <a:ext cx="3944584" cy="654140"/>
      </dsp:txXfrm>
    </dsp:sp>
  </dsp:spTree>
</dsp:drawing>
</file>

<file path=word/diagrams/drawing4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556202-7F3F-4E4F-9C0D-C7074D0FD991}">
      <dsp:nvSpPr>
        <dsp:cNvPr id="0" name=""/>
        <dsp:cNvSpPr/>
      </dsp:nvSpPr>
      <dsp:spPr>
        <a:xfrm>
          <a:off x="2530" y="117366"/>
          <a:ext cx="4946445" cy="463660"/>
        </a:xfrm>
        <a:prstGeom prst="roundRect">
          <a:avLst>
            <a:gd name="adj" fmla="val 10000"/>
          </a:avLst>
        </a:prstGeom>
        <a:solidFill>
          <a:schemeClr val="accent1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7. Uruchomienie regionalnej platformy internetowej dotyczącej szeroko pojętego kształcenia ustawicznego. </a:t>
          </a:r>
        </a:p>
      </dsp:txBody>
      <dsp:txXfrm>
        <a:off x="16110" y="130946"/>
        <a:ext cx="4919285" cy="436500"/>
      </dsp:txXfrm>
    </dsp:sp>
    <dsp:sp modelId="{9AF68FF4-5E75-4249-9022-EAEE75526020}">
      <dsp:nvSpPr>
        <dsp:cNvPr id="0" name=""/>
        <dsp:cNvSpPr/>
      </dsp:nvSpPr>
      <dsp:spPr>
        <a:xfrm>
          <a:off x="497174" y="581027"/>
          <a:ext cx="339747" cy="5718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1816"/>
              </a:lnTo>
              <a:lnTo>
                <a:pt x="339747" y="571816"/>
              </a:lnTo>
            </a:path>
          </a:pathLst>
        </a:custGeom>
        <a:noFill/>
        <a:ln w="15875" cap="rnd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698BCF-5A24-4A3F-95CD-414921C4D31E}">
      <dsp:nvSpPr>
        <dsp:cNvPr id="0" name=""/>
        <dsp:cNvSpPr/>
      </dsp:nvSpPr>
      <dsp:spPr>
        <a:xfrm>
          <a:off x="836922" y="727603"/>
          <a:ext cx="3977700" cy="85048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Celem platformy jest włączenie różnych uczestników w regionalne mechanizmy koordynacji oraz monitorowanie tych działań </a:t>
          </a:r>
          <a:b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w regionie, upowszechnianie idei LLL w regionie oraz umożliwienie dostępu do podmiotów, które ją realizują, wsparcie doradców zawodowych i kariery w realizowanych działaniach.</a:t>
          </a:r>
        </a:p>
      </dsp:txBody>
      <dsp:txXfrm>
        <a:off x="861832" y="752513"/>
        <a:ext cx="3927880" cy="800660"/>
      </dsp:txXfrm>
    </dsp:sp>
  </dsp:spTree>
</dsp:drawing>
</file>

<file path=word/diagrams/drawing4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556202-7F3F-4E4F-9C0D-C7074D0FD991}">
      <dsp:nvSpPr>
        <dsp:cNvPr id="0" name=""/>
        <dsp:cNvSpPr/>
      </dsp:nvSpPr>
      <dsp:spPr>
        <a:xfrm>
          <a:off x="0" y="0"/>
          <a:ext cx="5591174" cy="500615"/>
        </a:xfrm>
        <a:prstGeom prst="roundRect">
          <a:avLst>
            <a:gd name="adj" fmla="val 10000"/>
          </a:avLst>
        </a:prstGeom>
        <a:solidFill>
          <a:schemeClr val="accent2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6. Opracowanie kolejnej edycji poradnika dla doradców zawodowych wraz z narzędziami </a:t>
          </a:r>
          <a:b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do wykorzystania.</a:t>
          </a:r>
        </a:p>
      </dsp:txBody>
      <dsp:txXfrm>
        <a:off x="14663" y="14663"/>
        <a:ext cx="5561848" cy="471289"/>
      </dsp:txXfrm>
    </dsp:sp>
  </dsp:spTree>
</dsp:drawing>
</file>

<file path=word/diagrams/drawing4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556202-7F3F-4E4F-9C0D-C7074D0FD991}">
      <dsp:nvSpPr>
        <dsp:cNvPr id="0" name=""/>
        <dsp:cNvSpPr/>
      </dsp:nvSpPr>
      <dsp:spPr>
        <a:xfrm>
          <a:off x="0" y="0"/>
          <a:ext cx="5838823" cy="513990"/>
        </a:xfrm>
        <a:prstGeom prst="roundRect">
          <a:avLst>
            <a:gd name="adj" fmla="val 10000"/>
          </a:avLst>
        </a:prstGeom>
        <a:solidFill>
          <a:schemeClr val="accent4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5. Organizacja konferencji metodycznej skierowanej do osób zaangażowanych w realizację edukacji    karierowej na różnych etapach życia, w tym w szczególności do doradców zawodowych.</a:t>
          </a:r>
        </a:p>
      </dsp:txBody>
      <dsp:txXfrm>
        <a:off x="15054" y="15054"/>
        <a:ext cx="5808715" cy="483882"/>
      </dsp:txXfrm>
    </dsp:sp>
  </dsp:spTree>
</dsp:drawing>
</file>

<file path=word/diagrams/drawing4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3DB4FA-EB47-4BBA-A97B-C19503B91773}">
      <dsp:nvSpPr>
        <dsp:cNvPr id="0" name=""/>
        <dsp:cNvSpPr/>
      </dsp:nvSpPr>
      <dsp:spPr>
        <a:xfrm>
          <a:off x="1278255" y="885911"/>
          <a:ext cx="91440" cy="371301"/>
        </a:xfrm>
        <a:custGeom>
          <a:avLst/>
          <a:gdLst/>
          <a:ahLst/>
          <a:cxnLst/>
          <a:rect l="0" t="0" r="0" b="0"/>
          <a:pathLst>
            <a:path>
              <a:moveTo>
                <a:pt x="1095655" y="0"/>
              </a:moveTo>
              <a:lnTo>
                <a:pt x="1095655" y="225545"/>
              </a:lnTo>
              <a:lnTo>
                <a:pt x="0" y="225545"/>
              </a:lnTo>
              <a:lnTo>
                <a:pt x="0" y="330968"/>
              </a:lnTo>
            </a:path>
          </a:pathLst>
        </a:custGeom>
        <a:noFill/>
        <a:ln w="635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DFCE45-5EFC-42AF-A501-3FE38EDCEBC9}">
      <dsp:nvSpPr>
        <dsp:cNvPr id="0" name=""/>
        <dsp:cNvSpPr/>
      </dsp:nvSpPr>
      <dsp:spPr>
        <a:xfrm>
          <a:off x="881949" y="1861"/>
          <a:ext cx="884050" cy="884050"/>
        </a:xfrm>
        <a:prstGeom prst="arc">
          <a:avLst>
            <a:gd name="adj1" fmla="val 13200000"/>
            <a:gd name="adj2" fmla="val 19200000"/>
          </a:avLst>
        </a:prstGeom>
        <a:noFill/>
        <a:ln w="9525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39FF19-B73B-4D55-BA39-8D9616B5DA61}">
      <dsp:nvSpPr>
        <dsp:cNvPr id="0" name=""/>
        <dsp:cNvSpPr/>
      </dsp:nvSpPr>
      <dsp:spPr>
        <a:xfrm>
          <a:off x="881949" y="1861"/>
          <a:ext cx="884050" cy="884050"/>
        </a:xfrm>
        <a:prstGeom prst="arc">
          <a:avLst>
            <a:gd name="adj1" fmla="val 2400000"/>
            <a:gd name="adj2" fmla="val 8400000"/>
          </a:avLst>
        </a:prstGeom>
        <a:noFill/>
        <a:ln w="9525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9E1553-946D-4341-8450-E387F77C96E3}">
      <dsp:nvSpPr>
        <dsp:cNvPr id="0" name=""/>
        <dsp:cNvSpPr/>
      </dsp:nvSpPr>
      <dsp:spPr>
        <a:xfrm>
          <a:off x="439924" y="160990"/>
          <a:ext cx="1768101" cy="56579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rnd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Priorytetu FEWP.10 Sprawiedliwa Transformacja Wielkopolski Wschodniej:</a:t>
          </a:r>
        </a:p>
      </dsp:txBody>
      <dsp:txXfrm>
        <a:off x="456495" y="177561"/>
        <a:ext cx="1734959" cy="532650"/>
      </dsp:txXfrm>
    </dsp:sp>
    <dsp:sp modelId="{7B71BD6C-442F-4FA9-9F15-B75927AB3D4B}">
      <dsp:nvSpPr>
        <dsp:cNvPr id="0" name=""/>
        <dsp:cNvSpPr/>
      </dsp:nvSpPr>
      <dsp:spPr>
        <a:xfrm>
          <a:off x="881949" y="1257213"/>
          <a:ext cx="884050" cy="884050"/>
        </a:xfrm>
        <a:prstGeom prst="arc">
          <a:avLst>
            <a:gd name="adj1" fmla="val 13200000"/>
            <a:gd name="adj2" fmla="val 19200000"/>
          </a:avLst>
        </a:prstGeom>
        <a:noFill/>
        <a:ln w="9525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22DB81-97DF-45E1-AC3D-548D778C1F6A}">
      <dsp:nvSpPr>
        <dsp:cNvPr id="0" name=""/>
        <dsp:cNvSpPr/>
      </dsp:nvSpPr>
      <dsp:spPr>
        <a:xfrm>
          <a:off x="881949" y="1257213"/>
          <a:ext cx="884050" cy="884050"/>
        </a:xfrm>
        <a:prstGeom prst="arc">
          <a:avLst>
            <a:gd name="adj1" fmla="val 2400000"/>
            <a:gd name="adj2" fmla="val 8400000"/>
          </a:avLst>
        </a:prstGeom>
        <a:noFill/>
        <a:ln w="9525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27B80C-02DB-439C-99BB-32ACC8C752A1}">
      <dsp:nvSpPr>
        <dsp:cNvPr id="0" name=""/>
        <dsp:cNvSpPr/>
      </dsp:nvSpPr>
      <dsp:spPr>
        <a:xfrm>
          <a:off x="439924" y="1416342"/>
          <a:ext cx="1768101" cy="56579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rnd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1. Działanie FEWP.10.1. </a:t>
          </a:r>
          <a:r>
            <a:rPr lang="pl-PL" sz="105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Rynek pracy, kształcenie i aktywne społeczeństwo wspierające transformację gospodarki.</a:t>
          </a:r>
        </a:p>
      </dsp:txBody>
      <dsp:txXfrm>
        <a:off x="456495" y="1432913"/>
        <a:ext cx="1734959" cy="532650"/>
      </dsp:txXfrm>
    </dsp:sp>
  </dsp:spTree>
</dsp:drawing>
</file>

<file path=word/diagrams/drawing4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6219455-6528-4D3F-9BFF-A15EFB9CCA48}">
      <dsp:nvSpPr>
        <dsp:cNvPr id="0" name=""/>
        <dsp:cNvSpPr/>
      </dsp:nvSpPr>
      <dsp:spPr>
        <a:xfrm>
          <a:off x="0" y="1438774"/>
          <a:ext cx="5246369" cy="472237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Sprawozdanie z realizacji Planu Działań na Rzecz Zatrudnienia w Województwie Wielkopolskim</a:t>
          </a:r>
        </a:p>
      </dsp:txBody>
      <dsp:txXfrm>
        <a:off x="0" y="1438774"/>
        <a:ext cx="5246369" cy="472237"/>
      </dsp:txXfrm>
    </dsp:sp>
    <dsp:sp modelId="{C748C81C-AE1C-4486-8359-101A907EB367}">
      <dsp:nvSpPr>
        <dsp:cNvPr id="0" name=""/>
        <dsp:cNvSpPr/>
      </dsp:nvSpPr>
      <dsp:spPr>
        <a:xfrm rot="10800000">
          <a:off x="0" y="719556"/>
          <a:ext cx="5246369" cy="726301"/>
        </a:xfrm>
        <a:prstGeom prst="upArrowCallout">
          <a:avLst/>
        </a:prstGeom>
        <a:solidFill>
          <a:schemeClr val="accent2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Regionalny Plan Działań na Rzecz Zatrudnienia w Województwie Wielkopolskim</a:t>
          </a:r>
        </a:p>
      </dsp:txBody>
      <dsp:txXfrm rot="10800000">
        <a:off x="0" y="719556"/>
        <a:ext cx="5246369" cy="471929"/>
      </dsp:txXfrm>
    </dsp:sp>
    <dsp:sp modelId="{0BEFEF24-79C3-4098-B771-FE8248ADA159}">
      <dsp:nvSpPr>
        <dsp:cNvPr id="0" name=""/>
        <dsp:cNvSpPr/>
      </dsp:nvSpPr>
      <dsp:spPr>
        <a:xfrm rot="10800000">
          <a:off x="0" y="337"/>
          <a:ext cx="5246369" cy="726301"/>
        </a:xfrm>
        <a:prstGeom prst="upArrowCallout">
          <a:avLst/>
        </a:prstGeom>
        <a:solidFill>
          <a:schemeClr val="accent3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art. 3 ust. 4 i art. 8 ust. 1 pkt 1 ustawy z dnia 20 kwietnia 2004 r. o promocji zatrudnienia </a:t>
          </a:r>
          <a:br>
            <a:rPr lang="pl-PL" sz="1100" kern="120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100" kern="120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i instytucjach rynku pracy (t.j. Dz. U. 2025 r. poz. 214)</a:t>
          </a:r>
        </a:p>
      </dsp:txBody>
      <dsp:txXfrm rot="10800000">
        <a:off x="0" y="337"/>
        <a:ext cx="5246369" cy="471929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C17E6B-4DDD-493B-B53B-4AF14AD242B3}">
      <dsp:nvSpPr>
        <dsp:cNvPr id="0" name=""/>
        <dsp:cNvSpPr/>
      </dsp:nvSpPr>
      <dsp:spPr>
        <a:xfrm>
          <a:off x="90296" y="0"/>
          <a:ext cx="2799468" cy="563607"/>
        </a:xfrm>
        <a:prstGeom prst="roundRect">
          <a:avLst>
            <a:gd name="adj" fmla="val 10000"/>
          </a:avLst>
        </a:prstGeom>
        <a:solidFill>
          <a:schemeClr val="lt1"/>
        </a:solidFill>
        <a:ln w="3175" cap="rnd" cmpd="sng" algn="ctr">
          <a:solidFill>
            <a:schemeClr val="accent2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Natężenie bezrobocia w województwie jest zróźnicowane terytorialnie:</a:t>
          </a:r>
        </a:p>
      </dsp:txBody>
      <dsp:txXfrm>
        <a:off x="106803" y="16507"/>
        <a:ext cx="2766454" cy="530593"/>
      </dsp:txXfrm>
    </dsp:sp>
    <dsp:sp modelId="{F976710B-27DA-4D3F-BF3C-FD8E68748525}">
      <dsp:nvSpPr>
        <dsp:cNvPr id="0" name=""/>
        <dsp:cNvSpPr/>
      </dsp:nvSpPr>
      <dsp:spPr>
        <a:xfrm>
          <a:off x="370243" y="563607"/>
          <a:ext cx="460845" cy="17468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46855"/>
              </a:lnTo>
              <a:lnTo>
                <a:pt x="460845" y="1746855"/>
              </a:lnTo>
            </a:path>
          </a:pathLst>
        </a:custGeom>
        <a:noFill/>
        <a:ln w="9525" cap="rnd" cmpd="sng" algn="ctr">
          <a:solidFill>
            <a:schemeClr val="accent2">
              <a:shade val="90000"/>
            </a:schemeClr>
          </a:solidFill>
          <a:prstDash val="solid"/>
        </a:ln>
        <a:effectLst/>
      </dsp:spPr>
      <dsp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dsp:style>
    </dsp:sp>
    <dsp:sp modelId="{30532BCE-F2D8-4EB5-8F8D-5CDB66E69694}">
      <dsp:nvSpPr>
        <dsp:cNvPr id="0" name=""/>
        <dsp:cNvSpPr/>
      </dsp:nvSpPr>
      <dsp:spPr>
        <a:xfrm>
          <a:off x="831088" y="1782477"/>
          <a:ext cx="1987227" cy="1055972"/>
        </a:xfrm>
        <a:prstGeom prst="roundRect">
          <a:avLst>
            <a:gd name="adj" fmla="val 10000"/>
          </a:avLst>
        </a:prstGeom>
        <a:solidFill>
          <a:schemeClr val="accent2">
            <a:lumMod val="40000"/>
            <a:lumOff val="60000"/>
            <a:alpha val="90000"/>
          </a:schemeClr>
        </a:solidFill>
        <a:ln w="9525" cap="rnd" cmpd="sng" algn="ctr">
          <a:noFill/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Najwyższą stopę bezrobocia odnotowano w powiatach:</a:t>
          </a: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* chodzieskim - 7,5%,</a:t>
          </a: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* słupeckim i konińskim - 7,4% </a:t>
          </a: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500" kern="120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sp:txBody>
      <dsp:txXfrm>
        <a:off x="862016" y="1813405"/>
        <a:ext cx="1925371" cy="994116"/>
      </dsp:txXfrm>
    </dsp:sp>
    <dsp:sp modelId="{68EA638C-225B-4BBA-A799-0BE70287BCEB}">
      <dsp:nvSpPr>
        <dsp:cNvPr id="0" name=""/>
        <dsp:cNvSpPr/>
      </dsp:nvSpPr>
      <dsp:spPr>
        <a:xfrm>
          <a:off x="370243" y="563607"/>
          <a:ext cx="213462" cy="6309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0941"/>
              </a:lnTo>
              <a:lnTo>
                <a:pt x="213462" y="630941"/>
              </a:lnTo>
            </a:path>
          </a:pathLst>
        </a:custGeom>
        <a:noFill/>
        <a:ln w="9525" cap="rnd" cmpd="sng" algn="ctr">
          <a:solidFill>
            <a:schemeClr val="accent2">
              <a:shade val="90000"/>
            </a:schemeClr>
          </a:solidFill>
          <a:prstDash val="solid"/>
        </a:ln>
        <a:effectLst/>
      </dsp:spPr>
      <dsp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dsp:style>
    </dsp:sp>
    <dsp:sp modelId="{A9454386-3DB9-423F-AAF1-F70EA1EAF9F5}">
      <dsp:nvSpPr>
        <dsp:cNvPr id="0" name=""/>
        <dsp:cNvSpPr/>
      </dsp:nvSpPr>
      <dsp:spPr>
        <a:xfrm>
          <a:off x="583706" y="713182"/>
          <a:ext cx="2007371" cy="962732"/>
        </a:xfrm>
        <a:prstGeom prst="roundRect">
          <a:avLst>
            <a:gd name="adj" fmla="val 10000"/>
          </a:avLst>
        </a:prstGeom>
        <a:solidFill>
          <a:schemeClr val="accent3">
            <a:lumMod val="40000"/>
            <a:lumOff val="60000"/>
            <a:alpha val="90000"/>
          </a:schemeClr>
        </a:solidFill>
        <a:ln w="9525" cap="rnd" cmpd="sng" algn="ctr">
          <a:noFill/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Najniższą stopę bezrobocia odnotowano w powiatach:</a:t>
          </a: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* poznańskim - 1,0%,</a:t>
          </a: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* kępińskim - 1,5%</a:t>
          </a:r>
        </a:p>
      </dsp:txBody>
      <dsp:txXfrm>
        <a:off x="611903" y="741379"/>
        <a:ext cx="1950977" cy="906338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5507065-4C3C-4B87-8785-383A989FF49B}">
      <dsp:nvSpPr>
        <dsp:cNvPr id="0" name=""/>
        <dsp:cNvSpPr/>
      </dsp:nvSpPr>
      <dsp:spPr>
        <a:xfrm>
          <a:off x="0" y="883"/>
          <a:ext cx="16573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8A5A09-CE1A-4E9F-9B3D-E99C6890306F}">
      <dsp:nvSpPr>
        <dsp:cNvPr id="0" name=""/>
        <dsp:cNvSpPr/>
      </dsp:nvSpPr>
      <dsp:spPr>
        <a:xfrm>
          <a:off x="0" y="0"/>
          <a:ext cx="60674" cy="18079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*                                                  </a:t>
          </a: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50" kern="120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50" kern="120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50" kern="1200"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*</a:t>
          </a:r>
        </a:p>
      </dsp:txBody>
      <dsp:txXfrm>
        <a:off x="0" y="0"/>
        <a:ext cx="60674" cy="1807982"/>
      </dsp:txXfrm>
    </dsp:sp>
    <dsp:sp modelId="{28747599-B0B3-4D12-B8EE-394B23E8A946}">
      <dsp:nvSpPr>
        <dsp:cNvPr id="0" name=""/>
        <dsp:cNvSpPr/>
      </dsp:nvSpPr>
      <dsp:spPr>
        <a:xfrm>
          <a:off x="75128" y="1"/>
          <a:ext cx="1523025" cy="840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od początku 2022 do 2024 obserwujemy niewielki wzrost liczby bezrobotnych osób.</a:t>
          </a:r>
        </a:p>
      </dsp:txBody>
      <dsp:txXfrm>
        <a:off x="75128" y="1"/>
        <a:ext cx="1523025" cy="840429"/>
      </dsp:txXfrm>
    </dsp:sp>
    <dsp:sp modelId="{26B63E14-73F2-450C-B528-12BA0862B204}">
      <dsp:nvSpPr>
        <dsp:cNvPr id="0" name=""/>
        <dsp:cNvSpPr/>
      </dsp:nvSpPr>
      <dsp:spPr>
        <a:xfrm>
          <a:off x="85566" y="721409"/>
          <a:ext cx="1314226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0E77E0E-A492-4AA6-8AD8-199589C059B5}">
      <dsp:nvSpPr>
        <dsp:cNvPr id="0" name=""/>
        <dsp:cNvSpPr/>
      </dsp:nvSpPr>
      <dsp:spPr>
        <a:xfrm>
          <a:off x="86309" y="792005"/>
          <a:ext cx="1571036" cy="840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stopa bezrobocia rejestrowanego wyniosła 3,0%, utrzymując się na takim poziomie, jak rok wcześniej.</a:t>
          </a:r>
        </a:p>
      </dsp:txBody>
      <dsp:txXfrm>
        <a:off x="86309" y="792005"/>
        <a:ext cx="1571036" cy="840429"/>
      </dsp:txXfrm>
    </dsp:sp>
    <dsp:sp modelId="{EF7EEF01-2487-49D1-9449-C147E141F3CB}">
      <dsp:nvSpPr>
        <dsp:cNvPr id="0" name=""/>
        <dsp:cNvSpPr/>
      </dsp:nvSpPr>
      <dsp:spPr>
        <a:xfrm>
          <a:off x="60674" y="1689585"/>
          <a:ext cx="1314226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CA8F3E-AB47-4C35-81B3-A09E84440DBF}">
      <dsp:nvSpPr>
        <dsp:cNvPr id="0" name=""/>
        <dsp:cNvSpPr/>
      </dsp:nvSpPr>
      <dsp:spPr>
        <a:xfrm>
          <a:off x="242246" y="75824"/>
          <a:ext cx="1556590" cy="18312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F994962-9B98-457D-A8D2-5D73952CB99A}">
      <dsp:nvSpPr>
        <dsp:cNvPr id="0" name=""/>
        <dsp:cNvSpPr/>
      </dsp:nvSpPr>
      <dsp:spPr>
        <a:xfrm>
          <a:off x="283374" y="128156"/>
          <a:ext cx="114352" cy="114352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90D6A76-204E-4D4F-B911-26FD7AA19E15}">
      <dsp:nvSpPr>
        <dsp:cNvPr id="0" name=""/>
        <dsp:cNvSpPr/>
      </dsp:nvSpPr>
      <dsp:spPr>
        <a:xfrm>
          <a:off x="241250" y="0"/>
          <a:ext cx="1556590" cy="3289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         w 2024 roku: </a:t>
          </a:r>
        </a:p>
      </dsp:txBody>
      <dsp:txXfrm>
        <a:off x="241250" y="0"/>
        <a:ext cx="1556590" cy="328975"/>
      </dsp:txXfrm>
    </dsp:sp>
    <dsp:sp modelId="{CFF8A336-F31B-41BF-914C-3600B01D6E97}">
      <dsp:nvSpPr>
        <dsp:cNvPr id="0" name=""/>
        <dsp:cNvSpPr/>
      </dsp:nvSpPr>
      <dsp:spPr>
        <a:xfrm>
          <a:off x="159700" y="484840"/>
          <a:ext cx="114349" cy="11434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57C8E23-1DB2-4BB0-AE00-1FA280D83E1C}">
      <dsp:nvSpPr>
        <dsp:cNvPr id="0" name=""/>
        <dsp:cNvSpPr/>
      </dsp:nvSpPr>
      <dsp:spPr>
        <a:xfrm>
          <a:off x="339008" y="338198"/>
          <a:ext cx="1771839" cy="10762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pod względem wielkości współczynnika aktywności zawodowej i wskaźnika zatrudnienia, wielkopolska zajęła 2 lokatę wśród województw,</a:t>
          </a:r>
        </a:p>
      </dsp:txBody>
      <dsp:txXfrm>
        <a:off x="339008" y="338198"/>
        <a:ext cx="1771839" cy="1076259"/>
      </dsp:txXfrm>
    </dsp:sp>
    <dsp:sp modelId="{9D2E2E7C-0E1D-4496-A95F-D61B81B50202}">
      <dsp:nvSpPr>
        <dsp:cNvPr id="0" name=""/>
        <dsp:cNvSpPr/>
      </dsp:nvSpPr>
      <dsp:spPr>
        <a:xfrm>
          <a:off x="153205" y="1484737"/>
          <a:ext cx="114349" cy="11434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28464C9-4F0B-4362-A2E5-ED3903945EFF}">
      <dsp:nvSpPr>
        <dsp:cNvPr id="0" name=""/>
        <dsp:cNvSpPr/>
      </dsp:nvSpPr>
      <dsp:spPr>
        <a:xfrm>
          <a:off x="284317" y="1455266"/>
          <a:ext cx="1765368" cy="10299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w Wielkopolsce zanotowano wzrost wpółczynnika aktywności zawodowej oraz wskaźnika zatrudnienia, odpowiednio: o 0,9 pkt. proc </a:t>
          </a:r>
          <a:b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i 0,5 pkt. proc. w porównaniu do roku 2023,</a:t>
          </a:r>
        </a:p>
      </dsp:txBody>
      <dsp:txXfrm>
        <a:off x="284317" y="1455266"/>
        <a:ext cx="1765368" cy="1029911"/>
      </dsp:txXfrm>
    </dsp:sp>
    <dsp:sp modelId="{72030ADE-5B77-42F1-9759-C3A52F3CC459}">
      <dsp:nvSpPr>
        <dsp:cNvPr id="0" name=""/>
        <dsp:cNvSpPr/>
      </dsp:nvSpPr>
      <dsp:spPr>
        <a:xfrm>
          <a:off x="153679" y="2729521"/>
          <a:ext cx="114349" cy="11434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D178FAD-ED1E-4BBE-8245-A5A18BF1C03F}">
      <dsp:nvSpPr>
        <dsp:cNvPr id="0" name=""/>
        <dsp:cNvSpPr/>
      </dsp:nvSpPr>
      <dsp:spPr>
        <a:xfrm>
          <a:off x="296347" y="2594967"/>
          <a:ext cx="1793974" cy="9324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zarówno współczynnik aktywności zawodowej </a:t>
          </a:r>
          <a:b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i wskaźnik zatrudnienia był wyraźnie wyższy w grupie wiekowej 25-34 lata.</a:t>
          </a:r>
        </a:p>
      </dsp:txBody>
      <dsp:txXfrm>
        <a:off x="296347" y="2594967"/>
        <a:ext cx="1793974" cy="932490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6AA87E-43AC-4B03-8A3B-3F9B44221982}">
      <dsp:nvSpPr>
        <dsp:cNvPr id="0" name=""/>
        <dsp:cNvSpPr/>
      </dsp:nvSpPr>
      <dsp:spPr>
        <a:xfrm>
          <a:off x="114258" y="44835"/>
          <a:ext cx="5200717" cy="397889"/>
        </a:xfrm>
        <a:prstGeom prst="rightArrow">
          <a:avLst>
            <a:gd name="adj1" fmla="val 5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63165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Ogółem - 1 127 tys. osób</a:t>
          </a:r>
        </a:p>
      </dsp:txBody>
      <dsp:txXfrm>
        <a:off x="114258" y="144307"/>
        <a:ext cx="5101245" cy="198945"/>
      </dsp:txXfrm>
    </dsp:sp>
    <dsp:sp modelId="{54D1697D-CBAD-4021-8BBE-B84463825D39}">
      <dsp:nvSpPr>
        <dsp:cNvPr id="0" name=""/>
        <dsp:cNvSpPr/>
      </dsp:nvSpPr>
      <dsp:spPr>
        <a:xfrm>
          <a:off x="146306" y="350238"/>
          <a:ext cx="1396746" cy="67847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odnotowano wzrost </a:t>
          </a:r>
          <a:br>
            <a:rPr lang="pl-PL" sz="1050" kern="120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 kern="120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o 29 tys. osób w porównaniu do roku 2023.</a:t>
          </a:r>
        </a:p>
      </dsp:txBody>
      <dsp:txXfrm>
        <a:off x="146306" y="350238"/>
        <a:ext cx="1396746" cy="678474"/>
      </dsp:txXfrm>
    </dsp:sp>
    <dsp:sp modelId="{00897822-1219-4202-9958-97255E4BF1D2}">
      <dsp:nvSpPr>
        <dsp:cNvPr id="0" name=""/>
        <dsp:cNvSpPr/>
      </dsp:nvSpPr>
      <dsp:spPr>
        <a:xfrm>
          <a:off x="1555137" y="170140"/>
          <a:ext cx="3816993" cy="397889"/>
        </a:xfrm>
        <a:prstGeom prst="rightArrow">
          <a:avLst>
            <a:gd name="adj1" fmla="val 50000"/>
            <a:gd name="adj2" fmla="val 50000"/>
          </a:avLst>
        </a:prstGeom>
        <a:solidFill>
          <a:schemeClr val="accent3">
            <a:hueOff val="8797671"/>
            <a:satOff val="-20044"/>
            <a:lumOff val="8040"/>
            <a:alphaOff val="0"/>
          </a:schemeClr>
        </a:solid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63165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15-24 lata - 219 tys. osób</a:t>
          </a:r>
        </a:p>
      </dsp:txBody>
      <dsp:txXfrm>
        <a:off x="1555137" y="269612"/>
        <a:ext cx="3717521" cy="198945"/>
      </dsp:txXfrm>
    </dsp:sp>
    <dsp:sp modelId="{04C296B8-457B-4F23-8C5D-B9C2DE86CEE1}">
      <dsp:nvSpPr>
        <dsp:cNvPr id="0" name=""/>
        <dsp:cNvSpPr/>
      </dsp:nvSpPr>
      <dsp:spPr>
        <a:xfrm>
          <a:off x="1566929" y="485864"/>
          <a:ext cx="1481070" cy="64763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accent3">
              <a:hueOff val="8797671"/>
              <a:satOff val="-20044"/>
              <a:lumOff val="804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odnotowano wzrost o 13 tys. osób w porównaniu do roku 2023.</a:t>
          </a: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50" kern="1200">
            <a:solidFill>
              <a:schemeClr val="tx1"/>
            </a:solidFill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sp:txBody>
      <dsp:txXfrm>
        <a:off x="1566929" y="485864"/>
        <a:ext cx="1481070" cy="647631"/>
      </dsp:txXfrm>
    </dsp:sp>
    <dsp:sp modelId="{7C9B78F8-3069-4304-9933-D697A4EB0753}">
      <dsp:nvSpPr>
        <dsp:cNvPr id="0" name=""/>
        <dsp:cNvSpPr/>
      </dsp:nvSpPr>
      <dsp:spPr>
        <a:xfrm>
          <a:off x="3071471" y="319620"/>
          <a:ext cx="2386356" cy="397889"/>
        </a:xfrm>
        <a:prstGeom prst="rightArrow">
          <a:avLst>
            <a:gd name="adj1" fmla="val 50000"/>
            <a:gd name="adj2" fmla="val 50000"/>
          </a:avLst>
        </a:prstGeom>
        <a:solidFill>
          <a:schemeClr val="accent3">
            <a:hueOff val="17595342"/>
            <a:satOff val="-40088"/>
            <a:lumOff val="16080"/>
            <a:alphaOff val="0"/>
          </a:schemeClr>
        </a:solid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63165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55-89 lat - 749 tys. osób</a:t>
          </a:r>
        </a:p>
      </dsp:txBody>
      <dsp:txXfrm>
        <a:off x="3071471" y="419092"/>
        <a:ext cx="2286884" cy="198945"/>
      </dsp:txXfrm>
    </dsp:sp>
    <dsp:sp modelId="{2AFEB577-DE05-45E9-B135-E6CA55079905}">
      <dsp:nvSpPr>
        <dsp:cNvPr id="0" name=""/>
        <dsp:cNvSpPr/>
      </dsp:nvSpPr>
      <dsp:spPr>
        <a:xfrm>
          <a:off x="3085811" y="612671"/>
          <a:ext cx="1581432" cy="55011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accent3">
              <a:hueOff val="17595342"/>
              <a:satOff val="-40088"/>
              <a:lumOff val="1608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solidFill>
                <a:schemeClr val="tx1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odnotowano wzrost o 9 tys. osób w porównaniu do roku 2023.</a:t>
          </a:r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50" kern="1200">
            <a:solidFill>
              <a:schemeClr val="tx1"/>
            </a:solidFill>
            <a:latin typeface="Calibri" panose="020F0502020204030204" pitchFamily="34" charset="0"/>
            <a:ea typeface="Calibri" panose="020F0502020204030204" pitchFamily="34" charset="0"/>
            <a:cs typeface="Calibri" panose="020F0502020204030204" pitchFamily="34" charset="0"/>
          </a:endParaRPr>
        </a:p>
      </dsp:txBody>
      <dsp:txXfrm>
        <a:off x="3085811" y="612671"/>
        <a:ext cx="1581432" cy="550111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738153A-38AE-49F4-9F0C-EF83D03FCD74}">
      <dsp:nvSpPr>
        <dsp:cNvPr id="0" name=""/>
        <dsp:cNvSpPr/>
      </dsp:nvSpPr>
      <dsp:spPr>
        <a:xfrm>
          <a:off x="3254594" y="946548"/>
          <a:ext cx="91440" cy="21085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0853"/>
              </a:lnTo>
            </a:path>
          </a:pathLst>
        </a:custGeom>
        <a:noFill/>
        <a:ln w="15875" cap="rnd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3B0E3C-DCE8-4748-92AF-3ACE03988918}">
      <dsp:nvSpPr>
        <dsp:cNvPr id="0" name=""/>
        <dsp:cNvSpPr/>
      </dsp:nvSpPr>
      <dsp:spPr>
        <a:xfrm>
          <a:off x="2326684" y="375176"/>
          <a:ext cx="973629" cy="2108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3690"/>
              </a:lnTo>
              <a:lnTo>
                <a:pt x="973629" y="143690"/>
              </a:lnTo>
              <a:lnTo>
                <a:pt x="973629" y="210853"/>
              </a:lnTo>
            </a:path>
          </a:pathLst>
        </a:custGeom>
        <a:noFill/>
        <a:ln w="15875" cap="rnd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A32509-5AB1-4800-A3FE-6F0C19D1D22A}">
      <dsp:nvSpPr>
        <dsp:cNvPr id="0" name=""/>
        <dsp:cNvSpPr/>
      </dsp:nvSpPr>
      <dsp:spPr>
        <a:xfrm>
          <a:off x="1335922" y="919501"/>
          <a:ext cx="91440" cy="21085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0853"/>
              </a:lnTo>
            </a:path>
          </a:pathLst>
        </a:custGeom>
        <a:noFill/>
        <a:ln w="15875" cap="rnd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DECB41-E998-46F0-9B68-7224FB7ED033}">
      <dsp:nvSpPr>
        <dsp:cNvPr id="0" name=""/>
        <dsp:cNvSpPr/>
      </dsp:nvSpPr>
      <dsp:spPr>
        <a:xfrm>
          <a:off x="1381642" y="375176"/>
          <a:ext cx="945042" cy="210853"/>
        </a:xfrm>
        <a:custGeom>
          <a:avLst/>
          <a:gdLst/>
          <a:ahLst/>
          <a:cxnLst/>
          <a:rect l="0" t="0" r="0" b="0"/>
          <a:pathLst>
            <a:path>
              <a:moveTo>
                <a:pt x="945042" y="0"/>
              </a:moveTo>
              <a:lnTo>
                <a:pt x="945042" y="143690"/>
              </a:lnTo>
              <a:lnTo>
                <a:pt x="0" y="143690"/>
              </a:lnTo>
              <a:lnTo>
                <a:pt x="0" y="210853"/>
              </a:lnTo>
            </a:path>
          </a:pathLst>
        </a:custGeom>
        <a:noFill/>
        <a:ln w="15875" cap="rnd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D8BC90-CD65-4687-928F-6162C8C8129C}">
      <dsp:nvSpPr>
        <dsp:cNvPr id="0" name=""/>
        <dsp:cNvSpPr/>
      </dsp:nvSpPr>
      <dsp:spPr>
        <a:xfrm>
          <a:off x="1871317" y="800"/>
          <a:ext cx="910735" cy="37437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4E95CC2F-0BFC-466C-9F48-2D0766052972}">
      <dsp:nvSpPr>
        <dsp:cNvPr id="0" name=""/>
        <dsp:cNvSpPr/>
      </dsp:nvSpPr>
      <dsp:spPr>
        <a:xfrm>
          <a:off x="1951872" y="77328"/>
          <a:ext cx="910735" cy="37437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65 698</a:t>
          </a:r>
          <a:br>
            <a:rPr lang="pl-PL" sz="1100" b="1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ofert pracy</a:t>
          </a:r>
        </a:p>
      </dsp:txBody>
      <dsp:txXfrm>
        <a:off x="1962837" y="88293"/>
        <a:ext cx="888805" cy="352445"/>
      </dsp:txXfrm>
    </dsp:sp>
    <dsp:sp modelId="{FE3BA610-CBC1-4AC7-AA67-75477B5973C8}">
      <dsp:nvSpPr>
        <dsp:cNvPr id="0" name=""/>
        <dsp:cNvSpPr/>
      </dsp:nvSpPr>
      <dsp:spPr>
        <a:xfrm>
          <a:off x="488568" y="586030"/>
          <a:ext cx="1786148" cy="333471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E8A2110-669A-4747-9319-E4FF256383E7}">
      <dsp:nvSpPr>
        <dsp:cNvPr id="0" name=""/>
        <dsp:cNvSpPr/>
      </dsp:nvSpPr>
      <dsp:spPr>
        <a:xfrm>
          <a:off x="569123" y="662557"/>
          <a:ext cx="1786148" cy="3334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rnd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z czego najwięcej z branży przemysłowej </a:t>
          </a:r>
        </a:p>
      </dsp:txBody>
      <dsp:txXfrm>
        <a:off x="578890" y="672324"/>
        <a:ext cx="1766614" cy="313937"/>
      </dsp:txXfrm>
    </dsp:sp>
    <dsp:sp modelId="{9753659A-E91A-4D4B-8C8D-BDE48A6FC459}">
      <dsp:nvSpPr>
        <dsp:cNvPr id="0" name=""/>
        <dsp:cNvSpPr/>
      </dsp:nvSpPr>
      <dsp:spPr>
        <a:xfrm>
          <a:off x="729325" y="1130355"/>
          <a:ext cx="1304633" cy="437829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6768E820-EB87-4B55-BF32-F49D4B4A2305}">
      <dsp:nvSpPr>
        <dsp:cNvPr id="0" name=""/>
        <dsp:cNvSpPr/>
      </dsp:nvSpPr>
      <dsp:spPr>
        <a:xfrm>
          <a:off x="809880" y="1206882"/>
          <a:ext cx="1304633" cy="43782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rnd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1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15 089</a:t>
          </a:r>
          <a:br>
            <a:rPr lang="pl-PL" sz="1050" b="1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 b="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ofert pracy</a:t>
          </a:r>
        </a:p>
      </dsp:txBody>
      <dsp:txXfrm>
        <a:off x="822704" y="1219706"/>
        <a:ext cx="1278985" cy="412181"/>
      </dsp:txXfrm>
    </dsp:sp>
    <dsp:sp modelId="{1DE7C859-2941-4BA9-840E-47C3A08C6420}">
      <dsp:nvSpPr>
        <dsp:cNvPr id="0" name=""/>
        <dsp:cNvSpPr/>
      </dsp:nvSpPr>
      <dsp:spPr>
        <a:xfrm>
          <a:off x="2435826" y="586030"/>
          <a:ext cx="1728974" cy="360518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6085901D-3931-4FA0-99E5-7C8111922876}">
      <dsp:nvSpPr>
        <dsp:cNvPr id="0" name=""/>
        <dsp:cNvSpPr/>
      </dsp:nvSpPr>
      <dsp:spPr>
        <a:xfrm>
          <a:off x="2516382" y="662557"/>
          <a:ext cx="1728974" cy="36051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rnd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oraz z działalności usług administrowania </a:t>
          </a:r>
        </a:p>
      </dsp:txBody>
      <dsp:txXfrm>
        <a:off x="2526941" y="673116"/>
        <a:ext cx="1707856" cy="339400"/>
      </dsp:txXfrm>
    </dsp:sp>
    <dsp:sp modelId="{15661FE3-F7AB-4EB8-8C8A-BEF5742BA763}">
      <dsp:nvSpPr>
        <dsp:cNvPr id="0" name=""/>
        <dsp:cNvSpPr/>
      </dsp:nvSpPr>
      <dsp:spPr>
        <a:xfrm>
          <a:off x="2690833" y="1157402"/>
          <a:ext cx="1218960" cy="517869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241C590-C991-45A6-807C-83AEE2A4E284}">
      <dsp:nvSpPr>
        <dsp:cNvPr id="0" name=""/>
        <dsp:cNvSpPr/>
      </dsp:nvSpPr>
      <dsp:spPr>
        <a:xfrm>
          <a:off x="2771389" y="1233929"/>
          <a:ext cx="1218960" cy="517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rnd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1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12 165</a:t>
          </a:r>
          <a:br>
            <a:rPr lang="pl-PL" sz="1050" b="1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</a:br>
          <a:r>
            <a:rPr lang="pl-PL" sz="1050" b="0" kern="1200"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rPr>
            <a:t>ofert pracy</a:t>
          </a:r>
        </a:p>
      </dsp:txBody>
      <dsp:txXfrm>
        <a:off x="2786557" y="1249097"/>
        <a:ext cx="1188624" cy="48753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SnapshotPictureList">
  <dgm:title val=""/>
  <dgm:desc val=""/>
  <dgm:catLst>
    <dgm:cat type="picture" pri="3000"/>
    <dgm:cat type="pictureconvert" pri="3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snake">
      <dgm:param type="grDir" val="tL"/>
      <dgm:param type="flowDir" val="col"/>
    </dgm:alg>
    <dgm:shape xmlns:r="http://schemas.openxmlformats.org/officeDocument/2006/relationships" r:blip="">
      <dgm:adjLst/>
    </dgm:shape>
    <dgm:constrLst>
      <dgm:constr type="primFontSz" for="des" forName="ChildText" refType="primFontSz" refFor="des" refForName="ParentText" op="lte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2.0273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ParentAccentShape" refType="w" fact="0.0238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048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668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.9762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if>
          <dgm:else name="Name3">
            <dgm:constrLst>
              <dgm:constr type="l" for="ch" forName="ParentAccentShape" refType="w" fact="0.3572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381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049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.4048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else>
        </dgm:choose>
        <dgm:layoutNode name="ParentAccentShape" styleLbl="trBgShp">
          <dgm:alg type="sp"/>
          <dgm:shape xmlns:r="http://schemas.openxmlformats.org/officeDocument/2006/relationships" type="frame" r:blip="" zOrderOff="-10">
            <dgm:adjLst>
              <dgm:adj idx="1" val="0.0545"/>
            </dgm:adjLst>
          </dgm:shape>
          <dgm:presOf/>
        </dgm:layoutNode>
        <dgm:layoutNode name="ParentText" styleLbl="revTx">
          <dgm:varLst>
            <dgm:chMax val="1"/>
            <dgm:chPref val="1"/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8"/>
            <dgm:constr type="rMarg" refType="primFontSz" fact="0.8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" styleLbl="revTx">
          <dgm:varLst>
            <dgm:chMax val="0"/>
            <dgm:chPref val="0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 zOrderOff="10">
            <dgm:adjLst/>
          </dgm:shape>
          <dgm:choose name="Name4">
            <dgm:if name="Name5" axis="ch" ptType="node" func="cnt" op="gte" val="1">
              <dgm:presOf axis="des" ptType="node"/>
            </dgm:if>
            <dgm:else name="Name6">
              <dgm:presOf/>
            </dgm:else>
          </dgm:choose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ChildAccentShape" styleLbl="trBgShp">
          <dgm:alg type="sp"/>
          <dgm:choose name="Name7">
            <dgm:if name="Name8" axis="ch" ptType="node" func="cnt" op="gte" val="1">
              <dgm:shape xmlns:r="http://schemas.openxmlformats.org/officeDocument/2006/relationships" type="rect" r:blip="" zOrderOff="-10">
                <dgm:adjLst/>
              </dgm:shape>
            </dgm:if>
            <dgm:else name="Name9">
              <dgm:shape xmlns:r="http://schemas.openxmlformats.org/officeDocument/2006/relationships" type="rect" r:blip="" hideGeom="1">
                <dgm:adjLst/>
              </dgm:shape>
            </dgm:else>
          </dgm:choose>
          <dgm:presOf/>
        </dgm:layoutNode>
        <dgm:layoutNode name="Image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8/layout/HalfCircleOrganizationChart">
  <dgm:title val=""/>
  <dgm:desc val=""/>
  <dgm:catLst>
    <dgm:cat type="hierarchy" pri="1500"/>
  </dgm:catLst>
  <dgm:samp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Name0">
    <dgm:varLst>
      <dgm:orgChart val="1"/>
      <dgm:chPref val="1"/>
      <dgm:dir/>
      <dgm:animOne val="branch"/>
      <dgm:animLvl val="lvl"/>
      <dgm:resizeHandles/>
    </dgm:varLst>
    <dgm:choose name="Name1">
      <dgm:if name="Name2" func="var" arg="dir" op="equ" val="norm">
        <dgm:alg type="hierChild">
          <dgm:param type="linDir" val="fromL"/>
        </dgm:alg>
      </dgm:if>
      <dgm:else name="Name3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2" refType="w" fact="10"/>
      <dgm:constr type="h" for="des" forName="rootComposite2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forEach name="Name4" axis="ch">
      <dgm:forEach name="Name5" axis="self" ptType="node">
        <dgm:layoutNode name="hierRoot1">
          <dgm:varLst>
            <dgm:hierBranch val="init"/>
          </dgm:varLst>
          <dgm:choose name="Name6">
            <dgm:if name="Name7" func="var" arg="hierBranch" op="equ" val="l">
              <dgm:alg type="hierRoot">
                <dgm:param type="hierAlign" val="tR"/>
              </dgm:alg>
              <dgm:constrLst>
                <dgm:constr type="alignOff" val="0.65"/>
              </dgm:constrLst>
            </dgm:if>
            <dgm:if name="Name8" func="var" arg="hierBranch" op="equ" val="r">
              <dgm:alg type="hierRoot">
                <dgm:param type="hierAlign" val="tL"/>
              </dgm:alg>
              <dgm:constrLst>
                <dgm:constr type="alignOff" val="0.65"/>
              </dgm:constrLst>
            </dgm:if>
            <dgm:if name="Name9" func="var" arg="hierBranch" op="equ" val="hang">
              <dgm:alg type="hierRoot"/>
              <dgm:constrLst>
                <dgm:constr type="alignOff" val="0.65"/>
              </dgm:constrLst>
            </dgm:if>
            <dgm:else name="Name10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1">
              <dgm:if name="Name12" func="var" arg="hierBranch" op="equ" val="init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3" func="var" arg="hierBranch" op="equ" val="l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4" func="var" arg="hierBranch" op="equ" val="r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else name="Name15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else>
            </dgm:choose>
            <dgm:layoutNode name="rootText1" styleLbl="alignAcc1">
              <dgm:varLst>
                <dgm:chPref val="3"/>
              </dgm:varLst>
              <dgm:alg type="tx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top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-140"/>
                  <dgm:adj idx="2" val="-40"/>
                </dgm:adjLst>
              </dgm:shape>
              <dgm:presOf/>
            </dgm:layoutNode>
            <dgm:layoutNode name="bottom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40"/>
                  <dgm:adj idx="2" val="140"/>
                </dgm:adjLst>
              </dgm:shape>
              <dgm:presOf/>
            </dgm:layoutNode>
            <dgm:layoutNode name="topConnNode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</dgm:layoutNode>
          </dgm:layoutNode>
          <dgm:layoutNode name="hierChild2">
            <dgm:choose name="Name16">
              <dgm:if name="Name17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18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19" func="var" arg="hierBranch" op="equ" val="hang">
                <dgm:choose name="Name20">
                  <dgm:if name="Name21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2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3">
                <dgm:choose name="Name24">
                  <dgm:if name="Name25" func="var" arg="dir" op="equ" val="norm">
                    <dgm:alg type="hierChild"/>
                  </dgm:if>
                  <dgm:else name="Name26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a" axis="ch" ptType="nonAsst">
              <dgm:forEach name="Name27" axis="precedSib" ptType="parTrans" st="-1" cnt="1">
                <dgm:layoutNode name="Name28">
                  <dgm:choose name="Name29">
                    <dgm:if name="Name30" func="var" arg="hierBranch" op="equ" val="std">
                      <dgm:choose name="Name31">
                        <dgm:if name="Name32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1"/>
                            <dgm:param type="dstNode" val="topArc2"/>
                          </dgm:alg>
                        </dgm:if>
                        <dgm:if name="Name33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3"/>
                            <dgm:param type="dstNode" val="topArc2"/>
                          </dgm:alg>
                        </dgm:if>
                        <dgm:else name="Name3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2"/>
                            <dgm:param type="dstNode" val="topArc2"/>
                          </dgm:alg>
                        </dgm:else>
                      </dgm:choose>
                    </dgm:if>
                    <dgm:if name="Name35" func="var" arg="hierBranch" op="equ" val="init">
                      <dgm:choose name="Name36">
                        <dgm:if name="Name37" axis="self" func="depth" op="lte" val="2">
                          <dgm:choose name="Name38">
                            <dgm:if name="Name39" axis="self" func="depth" op="lte" val="2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1"/>
                                <dgm:param type="dstNode" val="topArc2"/>
                              </dgm:alg>
                            </dgm:if>
                            <dgm:if name="Name40" axis="par" ptType="asst" func="cnt" op="equ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3"/>
                                <dgm:param type="dstNode" val="topArc2"/>
                              </dgm:alg>
                            </dgm:if>
                            <dgm:else name="Name4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2"/>
                                <dgm:param type="dstNode" val="topArc2"/>
                              </dgm:alg>
                            </dgm:else>
                          </dgm:choose>
                        </dgm:if>
                        <dgm:else name="Name42">
                          <dgm:choose name="Name43">
                            <dgm:if name="Name44" axis="par des" func="maxDepth" op="lte" val="1">
                              <dgm:choose name="Name45">
                                <dgm:if name="Name46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1"/>
                                    <dgm:param type="dstNode" val="topConnNode2"/>
                                  </dgm:alg>
                                </dgm:if>
                                <dgm:if name="Name47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3"/>
                                    <dgm:param type="dstNode" val="topConnNode2"/>
                                  </dgm:alg>
                                </dgm:if>
                                <dgm:else name="Name48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2"/>
                                    <dgm:param type="dstNode" val="topConnNode2"/>
                                  </dgm:alg>
                                </dgm:else>
                              </dgm:choose>
                            </dgm:if>
                            <dgm:else name="Name49">
                              <dgm:choose name="Name50">
                                <dgm:if name="Name51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1"/>
                                    <dgm:param type="dstNode" val="topArc2"/>
                                  </dgm:alg>
                                </dgm:if>
                                <dgm:if name="Name52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3"/>
                                    <dgm:param type="dstNode" val="topArc2"/>
                                  </dgm:alg>
                                </dgm:if>
                                <dgm:else name="Name53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2"/>
                                    <dgm:param type="dstNode" val="topArc2"/>
                                  </dgm:alg>
                                </dgm:else>
                              </dgm:choose>
                            </dgm:else>
                          </dgm:choose>
                        </dgm:else>
                      </dgm:choose>
                    </dgm:if>
                    <dgm:else name="Name54">
                      <dgm:choose name="Name55">
                        <dgm:if name="Name56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1"/>
                            <dgm:param type="dstNode" val="topConnNode2"/>
                          </dgm:alg>
                        </dgm:if>
                        <dgm:if name="Name57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3"/>
                            <dgm:param type="dstNode" val="topConnNode2"/>
                          </dgm:alg>
                        </dgm:if>
                        <dgm:else name="Name58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2"/>
                            <dgm:param type="dstNode" val="topConnNode2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2">
                <dgm:varLst>
                  <dgm:hierBranch val="init"/>
                </dgm:varLst>
                <dgm:choose name="Name59">
                  <dgm:if name="Name60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1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2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3" func="var" arg="hierBranch" op="equ" val="init">
                    <dgm:choose name="Name64">
                      <dgm:if name="Name65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6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layoutNode name="rootComposite2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8">
                    <dgm:if name="Name69" func="var" arg="hierBranch" op="equ" val="init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0" func="var" arg="hierBranch" op="equ" val="l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1" func="var" arg="hierBranch" op="equ" val="r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else name="Name72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else>
                  </dgm:choose>
                  <dgm:layoutNode name="rootText2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2" moveWith="rootText2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4">
                  <dgm:choose name="Name73">
                    <dgm:if name="Name7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6" func="var" arg="hierBranch" op="equ" val="hang">
                      <dgm:choose name="Name77">
                        <dgm:if name="Name7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80" func="var" arg="hierBranch" op="equ" val="std">
                      <dgm:choose name="Name81">
                        <dgm:if name="Name82" func="var" arg="dir" op="equ" val="norm">
                          <dgm:alg type="hierChild"/>
                        </dgm:if>
                        <dgm:else name="Name8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4" func="var" arg="hierBranch" op="equ" val="init">
                      <dgm:choose name="Name85">
                        <dgm:if name="Name8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87">
                          <dgm:choose name="Name88">
                            <dgm:if name="Name89" func="var" arg="dir" op="equ" val="norm">
                              <dgm:alg type="hierChild"/>
                            </dgm:if>
                            <dgm:else name="Name9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91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2" ref="rep2a"/>
                </dgm:layoutNode>
                <dgm:layoutNode name="hierChild5">
                  <dgm:choose name="Name93">
                    <dgm:if name="Name9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6" ref="rep2b"/>
                </dgm:layoutNode>
              </dgm:layoutNode>
            </dgm:forEach>
          </dgm:layoutNode>
          <dgm:layoutNode name="hierChild3">
            <dgm:choose name="Name97">
              <dgm:if name="Name9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b" axis="ch" ptType="asst">
              <dgm:forEach name="Name100" axis="precedSib" ptType="parTrans" st="-1" cnt="1">
                <dgm:layoutNode name="Name101">
                  <dgm:choose name="Name102">
                    <dgm:if name="Name103" axis="self" func="depth" op="lte" val="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1"/>
                        <dgm:param type="dstNode" val="topConnNode3"/>
                      </dgm:alg>
                    </dgm:if>
                    <dgm:if name="Name104" axis="par" ptType="asst" func="cnt" op="equ" val="1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3"/>
                        <dgm:param type="dstNode" val="topConnNode3"/>
                      </dgm:alg>
                    </dgm:if>
                    <dgm:else name="Name10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2"/>
                        <dgm:param type="dstNode" val="topConnNode3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3">
                <dgm:varLst>
                  <dgm:hierBranch val="init"/>
                </dgm:varLst>
                <dgm:choose name="Name106">
                  <dgm:if name="Name107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8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9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0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1" func="var" arg="hierBranch" op="equ" val="init">
                    <dgm:choose name="Name112">
                      <dgm:if name="Name113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14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15"/>
                </dgm:choose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16">
                    <dgm:if name="Name117" func="var" arg="hierBranch" op="equ" val="init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8" func="var" arg="hierBranch" op="equ" val="l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9" func="var" arg="hierBranch" op="equ" val="r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else name="Name120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else>
                  </dgm:choose>
                  <dgm:layoutNode name="rootText3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3" moveWith="rootText3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6">
                  <dgm:choose name="Name121">
                    <dgm:if name="Name12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24" func="var" arg="hierBranch" op="equ" val="hang">
                      <dgm:choose name="Name125">
                        <dgm:if name="Name12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2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28" func="var" arg="hierBranch" op="equ" val="std">
                      <dgm:choose name="Name129">
                        <dgm:if name="Name130" func="var" arg="dir" op="equ" val="norm">
                          <dgm:alg type="hierChild"/>
                        </dgm:if>
                        <dgm:else name="Name13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2" func="var" arg="hierBranch" op="equ" val="init">
                      <dgm:choose name="Name133">
                        <dgm:if name="Name134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35">
                          <dgm:alg type="hierChild"/>
                        </dgm:else>
                      </dgm:choose>
                    </dgm:if>
                    <dgm:else name="Name136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37" ref="rep2a"/>
                </dgm:layoutNode>
                <dgm:layoutNode name="hierChild7">
                  <dgm:choose name="Name138">
                    <dgm:if name="Name13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41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8/layout/HalfCircleOrganizationChart">
  <dgm:title val=""/>
  <dgm:desc val=""/>
  <dgm:catLst>
    <dgm:cat type="hierarchy" pri="1500"/>
  </dgm:catLst>
  <dgm:samp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Name0">
    <dgm:varLst>
      <dgm:orgChart val="1"/>
      <dgm:chPref val="1"/>
      <dgm:dir/>
      <dgm:animOne val="branch"/>
      <dgm:animLvl val="lvl"/>
      <dgm:resizeHandles/>
    </dgm:varLst>
    <dgm:choose name="Name1">
      <dgm:if name="Name2" func="var" arg="dir" op="equ" val="norm">
        <dgm:alg type="hierChild">
          <dgm:param type="linDir" val="fromL"/>
        </dgm:alg>
      </dgm:if>
      <dgm:else name="Name3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2" refType="w" fact="10"/>
      <dgm:constr type="h" for="des" forName="rootComposite2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forEach name="Name4" axis="ch">
      <dgm:forEach name="Name5" axis="self" ptType="node">
        <dgm:layoutNode name="hierRoot1">
          <dgm:varLst>
            <dgm:hierBranch val="init"/>
          </dgm:varLst>
          <dgm:choose name="Name6">
            <dgm:if name="Name7" func="var" arg="hierBranch" op="equ" val="l">
              <dgm:alg type="hierRoot">
                <dgm:param type="hierAlign" val="tR"/>
              </dgm:alg>
              <dgm:constrLst>
                <dgm:constr type="alignOff" val="0.65"/>
              </dgm:constrLst>
            </dgm:if>
            <dgm:if name="Name8" func="var" arg="hierBranch" op="equ" val="r">
              <dgm:alg type="hierRoot">
                <dgm:param type="hierAlign" val="tL"/>
              </dgm:alg>
              <dgm:constrLst>
                <dgm:constr type="alignOff" val="0.65"/>
              </dgm:constrLst>
            </dgm:if>
            <dgm:if name="Name9" func="var" arg="hierBranch" op="equ" val="hang">
              <dgm:alg type="hierRoot"/>
              <dgm:constrLst>
                <dgm:constr type="alignOff" val="0.65"/>
              </dgm:constrLst>
            </dgm:if>
            <dgm:else name="Name10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1">
              <dgm:if name="Name12" func="var" arg="hierBranch" op="equ" val="init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3" func="var" arg="hierBranch" op="equ" val="l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4" func="var" arg="hierBranch" op="equ" val="r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else name="Name15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else>
            </dgm:choose>
            <dgm:layoutNode name="rootText1" styleLbl="alignAcc1">
              <dgm:varLst>
                <dgm:chPref val="3"/>
              </dgm:varLst>
              <dgm:alg type="tx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top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-140"/>
                  <dgm:adj idx="2" val="-40"/>
                </dgm:adjLst>
              </dgm:shape>
              <dgm:presOf/>
            </dgm:layoutNode>
            <dgm:layoutNode name="bottom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40"/>
                  <dgm:adj idx="2" val="140"/>
                </dgm:adjLst>
              </dgm:shape>
              <dgm:presOf/>
            </dgm:layoutNode>
            <dgm:layoutNode name="topConnNode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</dgm:layoutNode>
          </dgm:layoutNode>
          <dgm:layoutNode name="hierChild2">
            <dgm:choose name="Name16">
              <dgm:if name="Name17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18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19" func="var" arg="hierBranch" op="equ" val="hang">
                <dgm:choose name="Name20">
                  <dgm:if name="Name21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2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3">
                <dgm:choose name="Name24">
                  <dgm:if name="Name25" func="var" arg="dir" op="equ" val="norm">
                    <dgm:alg type="hierChild"/>
                  </dgm:if>
                  <dgm:else name="Name26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a" axis="ch" ptType="nonAsst">
              <dgm:forEach name="Name27" axis="precedSib" ptType="parTrans" st="-1" cnt="1">
                <dgm:layoutNode name="Name28">
                  <dgm:choose name="Name29">
                    <dgm:if name="Name30" func="var" arg="hierBranch" op="equ" val="std">
                      <dgm:choose name="Name31">
                        <dgm:if name="Name32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1"/>
                            <dgm:param type="dstNode" val="topArc2"/>
                          </dgm:alg>
                        </dgm:if>
                        <dgm:if name="Name33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3"/>
                            <dgm:param type="dstNode" val="topArc2"/>
                          </dgm:alg>
                        </dgm:if>
                        <dgm:else name="Name3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2"/>
                            <dgm:param type="dstNode" val="topArc2"/>
                          </dgm:alg>
                        </dgm:else>
                      </dgm:choose>
                    </dgm:if>
                    <dgm:if name="Name35" func="var" arg="hierBranch" op="equ" val="init">
                      <dgm:choose name="Name36">
                        <dgm:if name="Name37" axis="self" func="depth" op="lte" val="2">
                          <dgm:choose name="Name38">
                            <dgm:if name="Name39" axis="self" func="depth" op="lte" val="2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1"/>
                                <dgm:param type="dstNode" val="topArc2"/>
                              </dgm:alg>
                            </dgm:if>
                            <dgm:if name="Name40" axis="par" ptType="asst" func="cnt" op="equ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3"/>
                                <dgm:param type="dstNode" val="topArc2"/>
                              </dgm:alg>
                            </dgm:if>
                            <dgm:else name="Name4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2"/>
                                <dgm:param type="dstNode" val="topArc2"/>
                              </dgm:alg>
                            </dgm:else>
                          </dgm:choose>
                        </dgm:if>
                        <dgm:else name="Name42">
                          <dgm:choose name="Name43">
                            <dgm:if name="Name44" axis="par des" func="maxDepth" op="lte" val="1">
                              <dgm:choose name="Name45">
                                <dgm:if name="Name46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1"/>
                                    <dgm:param type="dstNode" val="topConnNode2"/>
                                  </dgm:alg>
                                </dgm:if>
                                <dgm:if name="Name47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3"/>
                                    <dgm:param type="dstNode" val="topConnNode2"/>
                                  </dgm:alg>
                                </dgm:if>
                                <dgm:else name="Name48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2"/>
                                    <dgm:param type="dstNode" val="topConnNode2"/>
                                  </dgm:alg>
                                </dgm:else>
                              </dgm:choose>
                            </dgm:if>
                            <dgm:else name="Name49">
                              <dgm:choose name="Name50">
                                <dgm:if name="Name51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1"/>
                                    <dgm:param type="dstNode" val="topArc2"/>
                                  </dgm:alg>
                                </dgm:if>
                                <dgm:if name="Name52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3"/>
                                    <dgm:param type="dstNode" val="topArc2"/>
                                  </dgm:alg>
                                </dgm:if>
                                <dgm:else name="Name53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2"/>
                                    <dgm:param type="dstNode" val="topArc2"/>
                                  </dgm:alg>
                                </dgm:else>
                              </dgm:choose>
                            </dgm:else>
                          </dgm:choose>
                        </dgm:else>
                      </dgm:choose>
                    </dgm:if>
                    <dgm:else name="Name54">
                      <dgm:choose name="Name55">
                        <dgm:if name="Name56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1"/>
                            <dgm:param type="dstNode" val="topConnNode2"/>
                          </dgm:alg>
                        </dgm:if>
                        <dgm:if name="Name57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3"/>
                            <dgm:param type="dstNode" val="topConnNode2"/>
                          </dgm:alg>
                        </dgm:if>
                        <dgm:else name="Name58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2"/>
                            <dgm:param type="dstNode" val="topConnNode2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2">
                <dgm:varLst>
                  <dgm:hierBranch val="init"/>
                </dgm:varLst>
                <dgm:choose name="Name59">
                  <dgm:if name="Name60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1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2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3" func="var" arg="hierBranch" op="equ" val="init">
                    <dgm:choose name="Name64">
                      <dgm:if name="Name65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6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layoutNode name="rootComposite2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8">
                    <dgm:if name="Name69" func="var" arg="hierBranch" op="equ" val="init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0" func="var" arg="hierBranch" op="equ" val="l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1" func="var" arg="hierBranch" op="equ" val="r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else name="Name72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else>
                  </dgm:choose>
                  <dgm:layoutNode name="rootText2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2" moveWith="rootText2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4">
                  <dgm:choose name="Name73">
                    <dgm:if name="Name7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6" func="var" arg="hierBranch" op="equ" val="hang">
                      <dgm:choose name="Name77">
                        <dgm:if name="Name7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80" func="var" arg="hierBranch" op="equ" val="std">
                      <dgm:choose name="Name81">
                        <dgm:if name="Name82" func="var" arg="dir" op="equ" val="norm">
                          <dgm:alg type="hierChild"/>
                        </dgm:if>
                        <dgm:else name="Name8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4" func="var" arg="hierBranch" op="equ" val="init">
                      <dgm:choose name="Name85">
                        <dgm:if name="Name8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87">
                          <dgm:choose name="Name88">
                            <dgm:if name="Name89" func="var" arg="dir" op="equ" val="norm">
                              <dgm:alg type="hierChild"/>
                            </dgm:if>
                            <dgm:else name="Name9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91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2" ref="rep2a"/>
                </dgm:layoutNode>
                <dgm:layoutNode name="hierChild5">
                  <dgm:choose name="Name93">
                    <dgm:if name="Name9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6" ref="rep2b"/>
                </dgm:layoutNode>
              </dgm:layoutNode>
            </dgm:forEach>
          </dgm:layoutNode>
          <dgm:layoutNode name="hierChild3">
            <dgm:choose name="Name97">
              <dgm:if name="Name9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b" axis="ch" ptType="asst">
              <dgm:forEach name="Name100" axis="precedSib" ptType="parTrans" st="-1" cnt="1">
                <dgm:layoutNode name="Name101">
                  <dgm:choose name="Name102">
                    <dgm:if name="Name103" axis="self" func="depth" op="lte" val="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1"/>
                        <dgm:param type="dstNode" val="topConnNode3"/>
                      </dgm:alg>
                    </dgm:if>
                    <dgm:if name="Name104" axis="par" ptType="asst" func="cnt" op="equ" val="1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3"/>
                        <dgm:param type="dstNode" val="topConnNode3"/>
                      </dgm:alg>
                    </dgm:if>
                    <dgm:else name="Name10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2"/>
                        <dgm:param type="dstNode" val="topConnNode3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3">
                <dgm:varLst>
                  <dgm:hierBranch val="init"/>
                </dgm:varLst>
                <dgm:choose name="Name106">
                  <dgm:if name="Name107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8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9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0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1" func="var" arg="hierBranch" op="equ" val="init">
                    <dgm:choose name="Name112">
                      <dgm:if name="Name113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14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15"/>
                </dgm:choose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16">
                    <dgm:if name="Name117" func="var" arg="hierBranch" op="equ" val="init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8" func="var" arg="hierBranch" op="equ" val="l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9" func="var" arg="hierBranch" op="equ" val="r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else name="Name120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else>
                  </dgm:choose>
                  <dgm:layoutNode name="rootText3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3" moveWith="rootText3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6">
                  <dgm:choose name="Name121">
                    <dgm:if name="Name12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24" func="var" arg="hierBranch" op="equ" val="hang">
                      <dgm:choose name="Name125">
                        <dgm:if name="Name12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2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28" func="var" arg="hierBranch" op="equ" val="std">
                      <dgm:choose name="Name129">
                        <dgm:if name="Name130" func="var" arg="dir" op="equ" val="norm">
                          <dgm:alg type="hierChild"/>
                        </dgm:if>
                        <dgm:else name="Name13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2" func="var" arg="hierBranch" op="equ" val="init">
                      <dgm:choose name="Name133">
                        <dgm:if name="Name134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35">
                          <dgm:alg type="hierChild"/>
                        </dgm:else>
                      </dgm:choose>
                    </dgm:if>
                    <dgm:else name="Name136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37" ref="rep2a"/>
                </dgm:layoutNode>
                <dgm:layoutNode name="hierChild7">
                  <dgm:choose name="Name138">
                    <dgm:if name="Name13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41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8/layout/HalfCircleOrganizationChart">
  <dgm:title val=""/>
  <dgm:desc val=""/>
  <dgm:catLst>
    <dgm:cat type="hierarchy" pri="1500"/>
  </dgm:catLst>
  <dgm:samp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Name0">
    <dgm:varLst>
      <dgm:orgChart val="1"/>
      <dgm:chPref val="1"/>
      <dgm:dir/>
      <dgm:animOne val="branch"/>
      <dgm:animLvl val="lvl"/>
      <dgm:resizeHandles/>
    </dgm:varLst>
    <dgm:choose name="Name1">
      <dgm:if name="Name2" func="var" arg="dir" op="equ" val="norm">
        <dgm:alg type="hierChild">
          <dgm:param type="linDir" val="fromL"/>
        </dgm:alg>
      </dgm:if>
      <dgm:else name="Name3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2" refType="w" fact="10"/>
      <dgm:constr type="h" for="des" forName="rootComposite2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forEach name="Name4" axis="ch">
      <dgm:forEach name="Name5" axis="self" ptType="node">
        <dgm:layoutNode name="hierRoot1">
          <dgm:varLst>
            <dgm:hierBranch val="init"/>
          </dgm:varLst>
          <dgm:choose name="Name6">
            <dgm:if name="Name7" func="var" arg="hierBranch" op="equ" val="l">
              <dgm:alg type="hierRoot">
                <dgm:param type="hierAlign" val="tR"/>
              </dgm:alg>
              <dgm:constrLst>
                <dgm:constr type="alignOff" val="0.65"/>
              </dgm:constrLst>
            </dgm:if>
            <dgm:if name="Name8" func="var" arg="hierBranch" op="equ" val="r">
              <dgm:alg type="hierRoot">
                <dgm:param type="hierAlign" val="tL"/>
              </dgm:alg>
              <dgm:constrLst>
                <dgm:constr type="alignOff" val="0.65"/>
              </dgm:constrLst>
            </dgm:if>
            <dgm:if name="Name9" func="var" arg="hierBranch" op="equ" val="hang">
              <dgm:alg type="hierRoot"/>
              <dgm:constrLst>
                <dgm:constr type="alignOff" val="0.65"/>
              </dgm:constrLst>
            </dgm:if>
            <dgm:else name="Name10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1">
              <dgm:if name="Name12" func="var" arg="hierBranch" op="equ" val="init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3" func="var" arg="hierBranch" op="equ" val="l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4" func="var" arg="hierBranch" op="equ" val="r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else name="Name15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else>
            </dgm:choose>
            <dgm:layoutNode name="rootText1" styleLbl="alignAcc1">
              <dgm:varLst>
                <dgm:chPref val="3"/>
              </dgm:varLst>
              <dgm:alg type="tx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top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-140"/>
                  <dgm:adj idx="2" val="-40"/>
                </dgm:adjLst>
              </dgm:shape>
              <dgm:presOf/>
            </dgm:layoutNode>
            <dgm:layoutNode name="bottom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40"/>
                  <dgm:adj idx="2" val="140"/>
                </dgm:adjLst>
              </dgm:shape>
              <dgm:presOf/>
            </dgm:layoutNode>
            <dgm:layoutNode name="topConnNode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</dgm:layoutNode>
          </dgm:layoutNode>
          <dgm:layoutNode name="hierChild2">
            <dgm:choose name="Name16">
              <dgm:if name="Name17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18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19" func="var" arg="hierBranch" op="equ" val="hang">
                <dgm:choose name="Name20">
                  <dgm:if name="Name21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2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3">
                <dgm:choose name="Name24">
                  <dgm:if name="Name25" func="var" arg="dir" op="equ" val="norm">
                    <dgm:alg type="hierChild"/>
                  </dgm:if>
                  <dgm:else name="Name26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a" axis="ch" ptType="nonAsst">
              <dgm:forEach name="Name27" axis="precedSib" ptType="parTrans" st="-1" cnt="1">
                <dgm:layoutNode name="Name28">
                  <dgm:choose name="Name29">
                    <dgm:if name="Name30" func="var" arg="hierBranch" op="equ" val="std">
                      <dgm:choose name="Name31">
                        <dgm:if name="Name32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1"/>
                            <dgm:param type="dstNode" val="topArc2"/>
                          </dgm:alg>
                        </dgm:if>
                        <dgm:if name="Name33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3"/>
                            <dgm:param type="dstNode" val="topArc2"/>
                          </dgm:alg>
                        </dgm:if>
                        <dgm:else name="Name3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2"/>
                            <dgm:param type="dstNode" val="topArc2"/>
                          </dgm:alg>
                        </dgm:else>
                      </dgm:choose>
                    </dgm:if>
                    <dgm:if name="Name35" func="var" arg="hierBranch" op="equ" val="init">
                      <dgm:choose name="Name36">
                        <dgm:if name="Name37" axis="self" func="depth" op="lte" val="2">
                          <dgm:choose name="Name38">
                            <dgm:if name="Name39" axis="self" func="depth" op="lte" val="2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1"/>
                                <dgm:param type="dstNode" val="topArc2"/>
                              </dgm:alg>
                            </dgm:if>
                            <dgm:if name="Name40" axis="par" ptType="asst" func="cnt" op="equ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3"/>
                                <dgm:param type="dstNode" val="topArc2"/>
                              </dgm:alg>
                            </dgm:if>
                            <dgm:else name="Name4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2"/>
                                <dgm:param type="dstNode" val="topArc2"/>
                              </dgm:alg>
                            </dgm:else>
                          </dgm:choose>
                        </dgm:if>
                        <dgm:else name="Name42">
                          <dgm:choose name="Name43">
                            <dgm:if name="Name44" axis="par des" func="maxDepth" op="lte" val="1">
                              <dgm:choose name="Name45">
                                <dgm:if name="Name46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1"/>
                                    <dgm:param type="dstNode" val="topConnNode2"/>
                                  </dgm:alg>
                                </dgm:if>
                                <dgm:if name="Name47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3"/>
                                    <dgm:param type="dstNode" val="topConnNode2"/>
                                  </dgm:alg>
                                </dgm:if>
                                <dgm:else name="Name48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2"/>
                                    <dgm:param type="dstNode" val="topConnNode2"/>
                                  </dgm:alg>
                                </dgm:else>
                              </dgm:choose>
                            </dgm:if>
                            <dgm:else name="Name49">
                              <dgm:choose name="Name50">
                                <dgm:if name="Name51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1"/>
                                    <dgm:param type="dstNode" val="topArc2"/>
                                  </dgm:alg>
                                </dgm:if>
                                <dgm:if name="Name52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3"/>
                                    <dgm:param type="dstNode" val="topArc2"/>
                                  </dgm:alg>
                                </dgm:if>
                                <dgm:else name="Name53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2"/>
                                    <dgm:param type="dstNode" val="topArc2"/>
                                  </dgm:alg>
                                </dgm:else>
                              </dgm:choose>
                            </dgm:else>
                          </dgm:choose>
                        </dgm:else>
                      </dgm:choose>
                    </dgm:if>
                    <dgm:else name="Name54">
                      <dgm:choose name="Name55">
                        <dgm:if name="Name56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1"/>
                            <dgm:param type="dstNode" val="topConnNode2"/>
                          </dgm:alg>
                        </dgm:if>
                        <dgm:if name="Name57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3"/>
                            <dgm:param type="dstNode" val="topConnNode2"/>
                          </dgm:alg>
                        </dgm:if>
                        <dgm:else name="Name58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2"/>
                            <dgm:param type="dstNode" val="topConnNode2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2">
                <dgm:varLst>
                  <dgm:hierBranch val="init"/>
                </dgm:varLst>
                <dgm:choose name="Name59">
                  <dgm:if name="Name60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1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2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3" func="var" arg="hierBranch" op="equ" val="init">
                    <dgm:choose name="Name64">
                      <dgm:if name="Name65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6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layoutNode name="rootComposite2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8">
                    <dgm:if name="Name69" func="var" arg="hierBranch" op="equ" val="init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0" func="var" arg="hierBranch" op="equ" val="l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1" func="var" arg="hierBranch" op="equ" val="r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else name="Name72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else>
                  </dgm:choose>
                  <dgm:layoutNode name="rootText2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2" moveWith="rootText2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4">
                  <dgm:choose name="Name73">
                    <dgm:if name="Name7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6" func="var" arg="hierBranch" op="equ" val="hang">
                      <dgm:choose name="Name77">
                        <dgm:if name="Name7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80" func="var" arg="hierBranch" op="equ" val="std">
                      <dgm:choose name="Name81">
                        <dgm:if name="Name82" func="var" arg="dir" op="equ" val="norm">
                          <dgm:alg type="hierChild"/>
                        </dgm:if>
                        <dgm:else name="Name8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4" func="var" arg="hierBranch" op="equ" val="init">
                      <dgm:choose name="Name85">
                        <dgm:if name="Name8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87">
                          <dgm:choose name="Name88">
                            <dgm:if name="Name89" func="var" arg="dir" op="equ" val="norm">
                              <dgm:alg type="hierChild"/>
                            </dgm:if>
                            <dgm:else name="Name9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91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2" ref="rep2a"/>
                </dgm:layoutNode>
                <dgm:layoutNode name="hierChild5">
                  <dgm:choose name="Name93">
                    <dgm:if name="Name9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6" ref="rep2b"/>
                </dgm:layoutNode>
              </dgm:layoutNode>
            </dgm:forEach>
          </dgm:layoutNode>
          <dgm:layoutNode name="hierChild3">
            <dgm:choose name="Name97">
              <dgm:if name="Name9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b" axis="ch" ptType="asst">
              <dgm:forEach name="Name100" axis="precedSib" ptType="parTrans" st="-1" cnt="1">
                <dgm:layoutNode name="Name101">
                  <dgm:choose name="Name102">
                    <dgm:if name="Name103" axis="self" func="depth" op="lte" val="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1"/>
                        <dgm:param type="dstNode" val="topConnNode3"/>
                      </dgm:alg>
                    </dgm:if>
                    <dgm:if name="Name104" axis="par" ptType="asst" func="cnt" op="equ" val="1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3"/>
                        <dgm:param type="dstNode" val="topConnNode3"/>
                      </dgm:alg>
                    </dgm:if>
                    <dgm:else name="Name10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2"/>
                        <dgm:param type="dstNode" val="topConnNode3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3">
                <dgm:varLst>
                  <dgm:hierBranch val="init"/>
                </dgm:varLst>
                <dgm:choose name="Name106">
                  <dgm:if name="Name107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8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9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0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1" func="var" arg="hierBranch" op="equ" val="init">
                    <dgm:choose name="Name112">
                      <dgm:if name="Name113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14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15"/>
                </dgm:choose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16">
                    <dgm:if name="Name117" func="var" arg="hierBranch" op="equ" val="init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8" func="var" arg="hierBranch" op="equ" val="l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9" func="var" arg="hierBranch" op="equ" val="r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else name="Name120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else>
                  </dgm:choose>
                  <dgm:layoutNode name="rootText3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3" moveWith="rootText3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6">
                  <dgm:choose name="Name121">
                    <dgm:if name="Name12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24" func="var" arg="hierBranch" op="equ" val="hang">
                      <dgm:choose name="Name125">
                        <dgm:if name="Name12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2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28" func="var" arg="hierBranch" op="equ" val="std">
                      <dgm:choose name="Name129">
                        <dgm:if name="Name130" func="var" arg="dir" op="equ" val="norm">
                          <dgm:alg type="hierChild"/>
                        </dgm:if>
                        <dgm:else name="Name13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2" func="var" arg="hierBranch" op="equ" val="init">
                      <dgm:choose name="Name133">
                        <dgm:if name="Name134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35">
                          <dgm:alg type="hierChild"/>
                        </dgm:else>
                      </dgm:choose>
                    </dgm:if>
                    <dgm:else name="Name136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37" ref="rep2a"/>
                </dgm:layoutNode>
                <dgm:layoutNode name="hierChild7">
                  <dgm:choose name="Name138">
                    <dgm:if name="Name13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41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8/layout/HalfCircleOrganizationChart">
  <dgm:title val=""/>
  <dgm:desc val=""/>
  <dgm:catLst>
    <dgm:cat type="hierarchy" pri="1500"/>
  </dgm:catLst>
  <dgm:samp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Name0">
    <dgm:varLst>
      <dgm:orgChart val="1"/>
      <dgm:chPref val="1"/>
      <dgm:dir/>
      <dgm:animOne val="branch"/>
      <dgm:animLvl val="lvl"/>
      <dgm:resizeHandles/>
    </dgm:varLst>
    <dgm:choose name="Name1">
      <dgm:if name="Name2" func="var" arg="dir" op="equ" val="norm">
        <dgm:alg type="hierChild">
          <dgm:param type="linDir" val="fromL"/>
        </dgm:alg>
      </dgm:if>
      <dgm:else name="Name3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2" refType="w" fact="10"/>
      <dgm:constr type="h" for="des" forName="rootComposite2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forEach name="Name4" axis="ch">
      <dgm:forEach name="Name5" axis="self" ptType="node">
        <dgm:layoutNode name="hierRoot1">
          <dgm:varLst>
            <dgm:hierBranch val="init"/>
          </dgm:varLst>
          <dgm:choose name="Name6">
            <dgm:if name="Name7" func="var" arg="hierBranch" op="equ" val="l">
              <dgm:alg type="hierRoot">
                <dgm:param type="hierAlign" val="tR"/>
              </dgm:alg>
              <dgm:constrLst>
                <dgm:constr type="alignOff" val="0.65"/>
              </dgm:constrLst>
            </dgm:if>
            <dgm:if name="Name8" func="var" arg="hierBranch" op="equ" val="r">
              <dgm:alg type="hierRoot">
                <dgm:param type="hierAlign" val="tL"/>
              </dgm:alg>
              <dgm:constrLst>
                <dgm:constr type="alignOff" val="0.65"/>
              </dgm:constrLst>
            </dgm:if>
            <dgm:if name="Name9" func="var" arg="hierBranch" op="equ" val="hang">
              <dgm:alg type="hierRoot"/>
              <dgm:constrLst>
                <dgm:constr type="alignOff" val="0.65"/>
              </dgm:constrLst>
            </dgm:if>
            <dgm:else name="Name10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1">
              <dgm:if name="Name12" func="var" arg="hierBranch" op="equ" val="init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3" func="var" arg="hierBranch" op="equ" val="l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4" func="var" arg="hierBranch" op="equ" val="r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else name="Name15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else>
            </dgm:choose>
            <dgm:layoutNode name="rootText1" styleLbl="alignAcc1">
              <dgm:varLst>
                <dgm:chPref val="3"/>
              </dgm:varLst>
              <dgm:alg type="tx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top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-140"/>
                  <dgm:adj idx="2" val="-40"/>
                </dgm:adjLst>
              </dgm:shape>
              <dgm:presOf/>
            </dgm:layoutNode>
            <dgm:layoutNode name="bottom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40"/>
                  <dgm:adj idx="2" val="140"/>
                </dgm:adjLst>
              </dgm:shape>
              <dgm:presOf/>
            </dgm:layoutNode>
            <dgm:layoutNode name="topConnNode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</dgm:layoutNode>
          </dgm:layoutNode>
          <dgm:layoutNode name="hierChild2">
            <dgm:choose name="Name16">
              <dgm:if name="Name17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18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19" func="var" arg="hierBranch" op="equ" val="hang">
                <dgm:choose name="Name20">
                  <dgm:if name="Name21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2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3">
                <dgm:choose name="Name24">
                  <dgm:if name="Name25" func="var" arg="dir" op="equ" val="norm">
                    <dgm:alg type="hierChild"/>
                  </dgm:if>
                  <dgm:else name="Name26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a" axis="ch" ptType="nonAsst">
              <dgm:forEach name="Name27" axis="precedSib" ptType="parTrans" st="-1" cnt="1">
                <dgm:layoutNode name="Name28">
                  <dgm:choose name="Name29">
                    <dgm:if name="Name30" func="var" arg="hierBranch" op="equ" val="std">
                      <dgm:choose name="Name31">
                        <dgm:if name="Name32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1"/>
                            <dgm:param type="dstNode" val="topArc2"/>
                          </dgm:alg>
                        </dgm:if>
                        <dgm:if name="Name33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3"/>
                            <dgm:param type="dstNode" val="topArc2"/>
                          </dgm:alg>
                        </dgm:if>
                        <dgm:else name="Name3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2"/>
                            <dgm:param type="dstNode" val="topArc2"/>
                          </dgm:alg>
                        </dgm:else>
                      </dgm:choose>
                    </dgm:if>
                    <dgm:if name="Name35" func="var" arg="hierBranch" op="equ" val="init">
                      <dgm:choose name="Name36">
                        <dgm:if name="Name37" axis="self" func="depth" op="lte" val="2">
                          <dgm:choose name="Name38">
                            <dgm:if name="Name39" axis="self" func="depth" op="lte" val="2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1"/>
                                <dgm:param type="dstNode" val="topArc2"/>
                              </dgm:alg>
                            </dgm:if>
                            <dgm:if name="Name40" axis="par" ptType="asst" func="cnt" op="equ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3"/>
                                <dgm:param type="dstNode" val="topArc2"/>
                              </dgm:alg>
                            </dgm:if>
                            <dgm:else name="Name4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2"/>
                                <dgm:param type="dstNode" val="topArc2"/>
                              </dgm:alg>
                            </dgm:else>
                          </dgm:choose>
                        </dgm:if>
                        <dgm:else name="Name42">
                          <dgm:choose name="Name43">
                            <dgm:if name="Name44" axis="par des" func="maxDepth" op="lte" val="1">
                              <dgm:choose name="Name45">
                                <dgm:if name="Name46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1"/>
                                    <dgm:param type="dstNode" val="topConnNode2"/>
                                  </dgm:alg>
                                </dgm:if>
                                <dgm:if name="Name47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3"/>
                                    <dgm:param type="dstNode" val="topConnNode2"/>
                                  </dgm:alg>
                                </dgm:if>
                                <dgm:else name="Name48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2"/>
                                    <dgm:param type="dstNode" val="topConnNode2"/>
                                  </dgm:alg>
                                </dgm:else>
                              </dgm:choose>
                            </dgm:if>
                            <dgm:else name="Name49">
                              <dgm:choose name="Name50">
                                <dgm:if name="Name51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1"/>
                                    <dgm:param type="dstNode" val="topArc2"/>
                                  </dgm:alg>
                                </dgm:if>
                                <dgm:if name="Name52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3"/>
                                    <dgm:param type="dstNode" val="topArc2"/>
                                  </dgm:alg>
                                </dgm:if>
                                <dgm:else name="Name53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2"/>
                                    <dgm:param type="dstNode" val="topArc2"/>
                                  </dgm:alg>
                                </dgm:else>
                              </dgm:choose>
                            </dgm:else>
                          </dgm:choose>
                        </dgm:else>
                      </dgm:choose>
                    </dgm:if>
                    <dgm:else name="Name54">
                      <dgm:choose name="Name55">
                        <dgm:if name="Name56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1"/>
                            <dgm:param type="dstNode" val="topConnNode2"/>
                          </dgm:alg>
                        </dgm:if>
                        <dgm:if name="Name57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3"/>
                            <dgm:param type="dstNode" val="topConnNode2"/>
                          </dgm:alg>
                        </dgm:if>
                        <dgm:else name="Name58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2"/>
                            <dgm:param type="dstNode" val="topConnNode2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2">
                <dgm:varLst>
                  <dgm:hierBranch val="init"/>
                </dgm:varLst>
                <dgm:choose name="Name59">
                  <dgm:if name="Name60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1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2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3" func="var" arg="hierBranch" op="equ" val="init">
                    <dgm:choose name="Name64">
                      <dgm:if name="Name65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6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layoutNode name="rootComposite2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8">
                    <dgm:if name="Name69" func="var" arg="hierBranch" op="equ" val="init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0" func="var" arg="hierBranch" op="equ" val="l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1" func="var" arg="hierBranch" op="equ" val="r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else name="Name72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else>
                  </dgm:choose>
                  <dgm:layoutNode name="rootText2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2" moveWith="rootText2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4">
                  <dgm:choose name="Name73">
                    <dgm:if name="Name7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6" func="var" arg="hierBranch" op="equ" val="hang">
                      <dgm:choose name="Name77">
                        <dgm:if name="Name7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80" func="var" arg="hierBranch" op="equ" val="std">
                      <dgm:choose name="Name81">
                        <dgm:if name="Name82" func="var" arg="dir" op="equ" val="norm">
                          <dgm:alg type="hierChild"/>
                        </dgm:if>
                        <dgm:else name="Name8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4" func="var" arg="hierBranch" op="equ" val="init">
                      <dgm:choose name="Name85">
                        <dgm:if name="Name8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87">
                          <dgm:choose name="Name88">
                            <dgm:if name="Name89" func="var" arg="dir" op="equ" val="norm">
                              <dgm:alg type="hierChild"/>
                            </dgm:if>
                            <dgm:else name="Name9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91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2" ref="rep2a"/>
                </dgm:layoutNode>
                <dgm:layoutNode name="hierChild5">
                  <dgm:choose name="Name93">
                    <dgm:if name="Name9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6" ref="rep2b"/>
                </dgm:layoutNode>
              </dgm:layoutNode>
            </dgm:forEach>
          </dgm:layoutNode>
          <dgm:layoutNode name="hierChild3">
            <dgm:choose name="Name97">
              <dgm:if name="Name9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b" axis="ch" ptType="asst">
              <dgm:forEach name="Name100" axis="precedSib" ptType="parTrans" st="-1" cnt="1">
                <dgm:layoutNode name="Name101">
                  <dgm:choose name="Name102">
                    <dgm:if name="Name103" axis="self" func="depth" op="lte" val="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1"/>
                        <dgm:param type="dstNode" val="topConnNode3"/>
                      </dgm:alg>
                    </dgm:if>
                    <dgm:if name="Name104" axis="par" ptType="asst" func="cnt" op="equ" val="1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3"/>
                        <dgm:param type="dstNode" val="topConnNode3"/>
                      </dgm:alg>
                    </dgm:if>
                    <dgm:else name="Name10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2"/>
                        <dgm:param type="dstNode" val="topConnNode3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3">
                <dgm:varLst>
                  <dgm:hierBranch val="init"/>
                </dgm:varLst>
                <dgm:choose name="Name106">
                  <dgm:if name="Name107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8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9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0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1" func="var" arg="hierBranch" op="equ" val="init">
                    <dgm:choose name="Name112">
                      <dgm:if name="Name113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14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15"/>
                </dgm:choose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16">
                    <dgm:if name="Name117" func="var" arg="hierBranch" op="equ" val="init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8" func="var" arg="hierBranch" op="equ" val="l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9" func="var" arg="hierBranch" op="equ" val="r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else name="Name120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else>
                  </dgm:choose>
                  <dgm:layoutNode name="rootText3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3" moveWith="rootText3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6">
                  <dgm:choose name="Name121">
                    <dgm:if name="Name12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24" func="var" arg="hierBranch" op="equ" val="hang">
                      <dgm:choose name="Name125">
                        <dgm:if name="Name12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2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28" func="var" arg="hierBranch" op="equ" val="std">
                      <dgm:choose name="Name129">
                        <dgm:if name="Name130" func="var" arg="dir" op="equ" val="norm">
                          <dgm:alg type="hierChild"/>
                        </dgm:if>
                        <dgm:else name="Name13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2" func="var" arg="hierBranch" op="equ" val="init">
                      <dgm:choose name="Name133">
                        <dgm:if name="Name134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35">
                          <dgm:alg type="hierChild"/>
                        </dgm:else>
                      </dgm:choose>
                    </dgm:if>
                    <dgm:else name="Name136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37" ref="rep2a"/>
                </dgm:layoutNode>
                <dgm:layoutNode name="hierChild7">
                  <dgm:choose name="Name138">
                    <dgm:if name="Name13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41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PictureLineup">
  <dgm:title val=""/>
  <dgm:desc val=""/>
  <dgm:catLst>
    <dgm:cat type="picture" pri="19000"/>
    <dgm:cat type="pictureconvert" pri="19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  <dgm:cxn modelId="70" srcId="0" destId="40" srcOrd="3" destOrd="0"/>
        <dgm:cxn modelId="42" srcId="30" destId="41" srcOrd="0" destOrd="0"/>
      </dgm:cxnLst>
      <dgm:bg/>
      <dgm:whole/>
    </dgm:dataModel>
  </dgm:clrData>
  <dgm:layoutNode name="Name0">
    <dgm:varLst>
      <dgm:chMax/>
      <dgm:chPref/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 val="65"/>
      <dgm:constr type="primFontSz" for="des" forName="Parent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"/>
      <dgm:constr type="w" for="ch" forName="sibTrans" refType="w" refFor="ch" refForName="composite" op="equ" fact="0.000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5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h" fact="0.5"/>
              <dgm:constr type="h" for="ch" forName="Image" refType="w"/>
              <dgm:constr type="l" for="ch" forName="Accent" refType="w" fact="0"/>
              <dgm:constr type="t" for="ch" forName="Accent" refType="h" fact="0"/>
              <dgm:constr type="w" for="ch" forName="Accent" refType="w" fact="0.0001"/>
              <dgm:constr type="h" for="ch" forName="Accent" refType="h"/>
              <dgm:constr type="l" for="ch" forName="Parent" refType="w" fact="0"/>
              <dgm:constr type="t" for="ch" forName="Parent" refType="h" fact="0.5"/>
              <dgm:constr type="w" for="ch" forName="Parent" refType="w"/>
            </dgm:constrLst>
          </dgm:if>
          <dgm:else name="Name6">
            <dgm:constrLst>
              <dgm:constr type="l" for="ch" forName="Image" refType="w" fact="0"/>
              <dgm:constr type="t" for="ch" forName="Image" refType="h" fact="0"/>
              <dgm:constr type="w" for="ch" forName="Image" refType="h" fact="0.5"/>
              <dgm:constr type="h" for="ch" forName="Image" refType="w"/>
              <dgm:constr type="r" for="ch" forName="Accent" refType="w"/>
              <dgm:constr type="t" for="ch" forName="Accent" refType="h" fact="0"/>
              <dgm:constr type="w" for="ch" forName="Accent" refType="w" fact="0.0001"/>
              <dgm:constr type="h" for="ch" forName="Accent" refType="h"/>
              <dgm:constr type="l" for="ch" forName="Parent" refType="w" fact="0"/>
              <dgm:constr type="t" for="ch" forName="Parent" refType="h" fact="0.5"/>
              <dgm:constr type="w" for="ch" forName="Parent" refType="w"/>
            </dgm:constrLst>
          </dgm:else>
        </dgm:choose>
        <dgm:layoutNode name="Image" styleLbl="alig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Accent" styleLbl="parChTrans1D1">
          <dgm:alg type="sp"/>
          <dgm:shape xmlns:r="http://schemas.openxmlformats.org/officeDocument/2006/relationships" type="line" r:blip="">
            <dgm:adjLst/>
          </dgm:shape>
          <dgm:presOf/>
        </dgm:layoutNode>
        <dgm:layoutNode name="Paren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8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9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30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3.xml><?xml version="1.0" encoding="utf-8"?>
<dgm:layoutDef xmlns:dgm="http://schemas.openxmlformats.org/drawingml/2006/diagram" xmlns:a="http://schemas.openxmlformats.org/drawingml/2006/main" uniqueId="urn:microsoft.com/office/officeart/2008/layout/SquareAccentList">
  <dgm:title val=""/>
  <dgm:desc val=""/>
  <dgm:catLst>
    <dgm:cat type="list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clrData>
  <dgm:layoutNode name="layout">
    <dgm:varLst>
      <dgm:chMax/>
      <dgm:chPref/>
      <dgm:dir/>
      <dgm:resizeHandles/>
    </dgm:varLst>
    <dgm:choose name="Name0">
      <dgm:if name="Name1" func="var" arg="dir" op="equ" val="norm">
        <dgm:alg type="hierChild">
          <dgm:param type="linDir" val="fromL"/>
          <dgm:param type="vertAlign" val="t"/>
          <dgm:param type="nodeVertAlign" val="t"/>
          <dgm:param type="horzAlign" val="ctr"/>
          <dgm:param type="fallback" val="1D"/>
        </dgm:alg>
      </dgm:if>
      <dgm:else name="Name2">
        <dgm:alg type="hierChild">
          <dgm:param type="linDir" val="fromR"/>
          <dgm:param type="vertAlign" val="t"/>
          <dgm:param type="nodeVertAlign" val="t"/>
          <dgm:param type="horzAlign" val="ctr"/>
          <dgm:param type="fallback" val="1D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Parent" op="equ" val="65"/>
      <dgm:constr type="primFontSz" for="des" forName="Child" op="equ" val="65"/>
      <dgm:constr type="primFontSz" for="des" forName="Child" refType="primFontSz" refFor="des" refForName="Parent" op="lte"/>
      <dgm:constr type="w" for="des" forName="rootComposite" refType="h" refFor="des" refForName="rootComposite" fact="3.0396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 fact="0.5205"/>
      <dgm:constr type="sibSp" refType="w" refFor="des" refForName="rootComposite" fact="0.05"/>
      <dgm:constr type="sp" for="des" forName="root" refType="h" refFor="des" refForName="childComposite" fact="0.2855"/>
    </dgm:constrLst>
    <dgm:ruleLst/>
    <dgm:forEach name="Name3" axis="ch">
      <dgm:forEach name="Name4" axis="self" ptType="node" cnt="1">
        <dgm:layoutNode name="root">
          <dgm:varLst>
            <dgm:chMax/>
            <dgm:chPref/>
          </dgm:varLst>
          <dgm:alg type="hierRoot">
            <dgm:param type="hierAlign" val="tL"/>
          </dgm:alg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5">
              <dgm:if name="Name6" func="var" arg="dir" op="equ" val="norm">
                <dgm:constrLst>
                  <dgm:constr type="l" for="ch" forName="Parent" refType="w" fact="0"/>
                  <dgm:constr type="t" for="ch" forName="Parent" refType="h" fact="0"/>
                  <dgm:constr type="w" for="ch" forName="Parent" refType="w"/>
                  <dgm:constr type="h" for="ch" forName="Parent" refType="h" fact="0.6424"/>
                  <dgm:constr type="l" for="ch" forName="ParentAccent" refType="w" fact="0"/>
                  <dgm:constr type="b" for="ch" forName="ParentAccent" refType="h"/>
                  <dgm:constr type="w" for="ch" forName="ParentAccent" refType="w"/>
                  <dgm:constr type="h" for="ch" forName="ParentAccent" refType="h" fact="0.3576"/>
                  <dgm:constr type="l" for="ch" forName="ParentSmallAccent" refType="w" fact="0"/>
                  <dgm:constr type="b" for="ch" forName="ParentSmallAccent" refType="h"/>
                  <dgm:constr type="w" for="ch" forName="ParentSmallAccent" refType="h" fact="0.2233"/>
                  <dgm:constr type="h" for="ch" forName="ParentSmallAccent" refType="h" fact="0.2233"/>
                </dgm:constrLst>
              </dgm:if>
              <dgm:else name="Name7">
                <dgm:constrLst>
                  <dgm:constr type="l" for="ch" forName="Parent" refType="w" fact="0"/>
                  <dgm:constr type="t" for="ch" forName="Parent" refType="h" fact="0"/>
                  <dgm:constr type="w" for="ch" forName="Parent" refType="w"/>
                  <dgm:constr type="h" for="ch" forName="Parent" refType="h" fact="0.6424"/>
                  <dgm:constr type="l" for="ch" forName="ParentAccent" refType="w" fact="0"/>
                  <dgm:constr type="b" for="ch" forName="ParentAccent" refType="h"/>
                  <dgm:constr type="w" for="ch" forName="ParentAccent" refType="w"/>
                  <dgm:constr type="h" for="ch" forName="ParentAccent" refType="h" fact="0.3576"/>
                  <dgm:constr type="r" for="ch" forName="ParentSmallAccent" refType="w"/>
                  <dgm:constr type="b" for="ch" forName="ParentSmallAccent" refType="h"/>
                  <dgm:constr type="w" for="ch" forName="ParentSmallAccent" refType="h" fact="0.2233"/>
                  <dgm:constr type="h" for="ch" forName="ParentSmallAccent" refType="h" fact="0.2233"/>
                </dgm:constrLst>
              </dgm:else>
            </dgm:choose>
            <dgm:ruleLst/>
            <dgm:layoutNode name="ParentAccent" styleLbl="alignNode1">
              <dgm:alg type="sp"/>
              <dgm:shape xmlns:r="http://schemas.openxmlformats.org/officeDocument/2006/relationships" type="rect" r:blip="">
                <dgm:adjLst/>
              </dgm:shape>
              <dgm:presOf/>
            </dgm:layoutNode>
            <dgm:layoutNode name="ParentSmallAccent" styleLbl="fgAcc1">
              <dgm:alg type="sp"/>
              <dgm:shape xmlns:r="http://schemas.openxmlformats.org/officeDocument/2006/relationships" type="rect" r:blip="">
                <dgm:adjLst/>
              </dgm:shape>
              <dgm:presOf/>
            </dgm:layoutNode>
            <dgm:layoutNode name="Parent" styleLbl="revTx">
              <dgm:varLst>
                <dgm:chMax/>
                <dgm:chPref val="4"/>
                <dgm:bulletEnabled val="1"/>
              </dgm:varLst>
              <dgm:choose name="Name8">
                <dgm:if name="Name9" func="var" arg="dir" op="equ" val="norm">
                  <dgm:alg type="tx">
                    <dgm:param type="txAnchorVertCh" val="mid"/>
                    <dgm:param type="parTxLTRAlign" val="l"/>
                  </dgm:alg>
                </dgm:if>
                <dgm:else name="Name10">
                  <dgm:alg type="tx">
                    <dgm:param type="txAnchorVertCh" val="mid"/>
                    <dgm:param type="parTxLTRAlign" val="r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13">
                    <dgm:if name="Name14" func="var" arg="dir" op="equ" val="norm">
                      <dgm:constrLst>
                        <dgm:constr type="w" for="ch" forName="ChildAccent" refType="h" fact="0.429"/>
                        <dgm:constr type="h" for="ch" forName="ChildAccent" refType="h" fact="0.429"/>
                        <dgm:constr type="l" for="ch" forName="ChildAccent" refType="w" fact="0"/>
                        <dgm:constr type="t" for="ch" forName="ChildAccent" refType="h" fact="0.2855"/>
                        <dgm:constr type="w" for="ch" forName="Child" refType="w" fact="0.93"/>
                        <dgm:constr type="h" for="ch" forName="Child" refType="h"/>
                        <dgm:constr type="l" for="ch" forName="Child" refType="w" fact="0.07"/>
                        <dgm:constr type="t" for="ch" forName="Child" refType="h" fact="0"/>
                      </dgm:constrLst>
                    </dgm:if>
                    <dgm:else name="Name15">
                      <dgm:constrLst>
                        <dgm:constr type="w" for="ch" forName="ChildAccent" refType="h" fact="0.429"/>
                        <dgm:constr type="h" for="ch" forName="ChildAccent" refType="h" fact="0.429"/>
                        <dgm:constr type="r" for="ch" forName="ChildAccent" refType="w"/>
                        <dgm:constr type="t" for="ch" forName="ChildAccent" refType="h" fact="0.2855"/>
                        <dgm:constr type="w" for="ch" forName="Child" refType="w" fact="0.93"/>
                        <dgm:constr type="h" for="ch" forName="Child" refType="h"/>
                        <dgm:constr type="r" for="ch" forName="Child" refType="w" fact="0.93"/>
                        <dgm:constr type="t" for="ch" forName="Child" refType="h" fact="0"/>
                      </dgm:constrLst>
                    </dgm:else>
                  </dgm:choose>
                  <dgm:ruleLst/>
                  <dgm:layoutNode name="ChildAccent" styleLbl="solidFgAcc1">
                    <dgm:alg type="sp"/>
                    <dgm:shape xmlns:r="http://schemas.openxmlformats.org/officeDocument/2006/relationships" type="rect" r:blip="">
                      <dgm:adjLst/>
                    </dgm:shape>
                    <dgm:presOf/>
                  </dgm:layoutNode>
                  <dgm:layoutNode name="Child" styleLbl="revTx">
                    <dgm:varLst>
                      <dgm:chMax val="0"/>
                      <dgm:chPref val="0"/>
                      <dgm:bulletEnabled val="1"/>
                    </dgm:varLst>
                    <dgm:choose name="Name16">
                      <dgm:if name="Name17" func="var" arg="dir" op="equ" val="norm">
                        <dgm:alg type="tx">
                          <dgm:param type="txAnchorVertCh" val="mid"/>
                          <dgm:param type="parTxLTRAlign" val="l"/>
                        </dgm:alg>
                      </dgm:if>
                      <dgm:else name="Name18">
                        <dgm:alg type="tx">
                          <dgm:param type="txAnchorVertCh" val="mid"/>
                          <dgm:param type="parTxLTRAlign" val="r"/>
                        </dgm:alg>
                      </dgm:else>
                    </dgm:choose>
                    <dgm:shape xmlns:r="http://schemas.openxmlformats.org/officeDocument/2006/relationships" type="rect" r:blip="">
                      <dgm:adjLst/>
                    </dgm:shape>
                    <dgm:presOf axis="desOrSelf" ptType="node node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5.xml><?xml version="1.0" encoding="utf-8"?>
<dgm:layoutDef xmlns:dgm="http://schemas.openxmlformats.org/drawingml/2006/diagram" xmlns:a="http://schemas.openxmlformats.org/drawingml/2006/main" uniqueId="urn:microsoft.com/office/officeart/2008/layout/VerticalCircleList">
  <dgm:title val=""/>
  <dgm:desc val=""/>
  <dgm:catLst>
    <dgm:cat type="list" pri="23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41" srcId="1" destId="11" srcOrd="0" destOrd="0"/>
        <dgm:cxn modelId="42" srcId="1" destId="12" srcOrd="1" destOrd="0"/>
        <dgm:cxn modelId="5" srcId="0" destId="2" srcOrd="0" destOrd="0"/>
        <dgm:cxn modelId="51" srcId="2" destId="21" srcOrd="0" destOrd="0"/>
        <dgm:cxn modelId="52" srcId="2" destId="22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</dgm:varLst>
    <dgm:alg type="lin">
      <dgm:param type="linDir" val="fromT"/>
      <dgm:param type="fallback" val="2D"/>
    </dgm:alg>
    <dgm:shape xmlns:r="http://schemas.openxmlformats.org/officeDocument/2006/relationships" r:blip="">
      <dgm:adjLst/>
    </dgm:shape>
    <dgm:presOf/>
    <dgm:constrLst>
      <dgm:constr type="w" for="ch" forName="withChildren" refType="w"/>
      <dgm:constr type="h" for="ch" forName="withChildren" refType="w" fact="0.909"/>
      <dgm:constr type="w" for="ch" forName="noChildren" refType="w"/>
      <dgm:constr type="h" for="ch" forName="noChildren" refType="w" fact="0.164"/>
      <dgm:constr type="w" for="ch" forName="overlap" val="1"/>
      <dgm:constr type="h" for="ch" forName="overlap" refType="w" refFor="ch" refForName="withChildren" fact="-0.089"/>
      <dgm:constr type="primFontSz" for="des" forName="txLvl1" op="equ" val="65"/>
      <dgm:constr type="primFontSz" for="des" forName="txLvlOnly1" refType="primFontSz" refFor="des" refForName="txLvl1" op="equ"/>
      <dgm:constr type="primFontSz" for="des" forName="txLvl2" refType="primFontSz" refFor="des" refForName="txLvl1" op="equ" fact="0.78"/>
      <dgm:constr type="primFontSz" for="des" forName="txLvl3" refType="primFontSz" refFor="des" refForName="txLvl1" op="equ" fact="0.78"/>
      <dgm:constr type="userF" for="des" forName="lin" refType="primFontSz" refFor="des" refForName="txLvl2" op="equ"/>
    </dgm:constrLst>
    <dgm:forEach name="Name1" axis="ch" ptType="node">
      <dgm:choose name="Name2">
        <dgm:if name="Name3" axis="ch" ptType="node" func="cnt" op="gte" val="1">
          <dgm:layoutNode name="withChildren">
            <dgm:alg type="composite"/>
            <dgm:choose name="Name4">
              <dgm:if name="Name5" func="var" arg="dir" op="equ" val="norm">
                <dgm:constrLst>
                  <dgm:constr type="l" for="ch" forName="bigCircle"/>
                  <dgm:constr type="w" for="ch" forName="bigCircle" refType="h" refFor="ch" refForName="bigCircle"/>
                  <dgm:constr type="t" for="ch" forName="bigCircle"/>
                  <dgm:constr type="h" for="ch" forName="bigCircle" refType="h"/>
                  <dgm:constr type="l" for="ch" forName="medCircle" refType="w" fact="0.043"/>
                  <dgm:constr type="w" for="ch" forName="medCircle" refType="h" refFor="ch" refForName="medCircle"/>
                  <dgm:constr type="t" for="ch" forName="medCircle" refType="h" fact="0.042"/>
                  <dgm:constr type="h" for="ch" forName="medCircle" refType="h" fact="0.18"/>
                  <dgm:constr type="l" for="ch" forName="txLvl1" refType="ctrX" refFor="ch" refForName="medCircle"/>
                  <dgm:constr type="r" for="ch" forName="txLvl1" refType="w"/>
                  <dgm:constr type="h" for="ch" forName="txLvl1" refType="h" refFor="ch" refForName="medCircle"/>
                  <dgm:constr type="t" for="ch" forName="txLvl1" refType="t" refFor="ch" refForName="medCircle"/>
                  <dgm:constr type="l" for="ch" forName="lin" refType="ctrX" refFor="ch" refForName="medCircle"/>
                  <dgm:constr type="r" for="ch" forName="lin" refType="w"/>
                  <dgm:constr type="t" for="ch" forName="lin" refType="h" fact="0.222"/>
                  <dgm:constr type="h" for="ch" forName="lin" refType="h" fact="0.68"/>
                </dgm:constrLst>
              </dgm:if>
              <dgm:else name="Name6">
                <dgm:constrLst>
                  <dgm:constr type="r" for="ch" forName="bigCircle" refType="w"/>
                  <dgm:constr type="w" for="ch" forName="bigCircle" refType="h" refFor="ch" refForName="bigCircle"/>
                  <dgm:constr type="t" for="ch" forName="bigCircle"/>
                  <dgm:constr type="h" for="ch" forName="bigCircle" refType="h"/>
                  <dgm:constr type="r" for="ch" forName="medCircle" refType="w" fact="0.957"/>
                  <dgm:constr type="w" for="ch" forName="medCircle" refType="h" refFor="ch" refForName="medCircle"/>
                  <dgm:constr type="t" for="ch" forName="medCircle" refType="h" fact="0.042"/>
                  <dgm:constr type="h" for="ch" forName="medCircle" refType="h" fact="0.18"/>
                  <dgm:constr type="l" for="ch" forName="txLvl1"/>
                  <dgm:constr type="r" for="ch" forName="txLvl1" refType="ctrX" refFor="ch" refForName="medCircle"/>
                  <dgm:constr type="h" for="ch" forName="txLvl1" refType="h" refFor="ch" refForName="medCircle"/>
                  <dgm:constr type="t" for="ch" forName="txLvl1" refType="t" refFor="ch" refForName="medCircle"/>
                  <dgm:constr type="l" for="ch" forName="lin"/>
                  <dgm:constr type="r" for="ch" forName="lin" refType="ctrX" refFor="ch" refForName="medCircle"/>
                  <dgm:constr type="t" for="ch" forName="lin" refType="h" fact="0.222"/>
                  <dgm:constr type="h" for="ch" forName="lin" refType="h" fact="0.68"/>
                </dgm:constrLst>
              </dgm:else>
            </dgm:choose>
            <dgm:layoutNode name="bigCircle" styleLbl="vennNode1">
              <dgm:alg type="sp"/>
              <dgm:shape xmlns:r="http://schemas.openxmlformats.org/officeDocument/2006/relationships" type="ellipse" r:blip="">
                <dgm:adjLst/>
              </dgm:shape>
              <dgm:presOf/>
              <dgm:constrLst>
                <dgm:constr type="w" refType="h"/>
              </dgm:constrLst>
            </dgm:layoutNode>
            <dgm:layoutNode name="medCircle" styleLbl="vennNode1">
              <dgm:alg type="sp"/>
              <dgm:shape xmlns:r="http://schemas.openxmlformats.org/officeDocument/2006/relationships" type="ellipse" r:blip="">
                <dgm:adjLst/>
              </dgm:shape>
              <dgm:presOf/>
              <dgm:constrLst>
                <dgm:constr type="w" refType="h"/>
              </dgm:constrLst>
            </dgm:layoutNode>
            <dgm:layoutNode name="txLvl1" styleLbl="revTx">
              <dgm:choose name="Name7">
                <dgm:if name="Name8" func="var" arg="dir" op="equ" val="norm">
                  <dgm:alg type="tx">
                    <dgm:param type="parTxLTRAlign" val="l"/>
                    <dgm:param type="parTxRTLAlign" val="l"/>
                  </dgm:alg>
                </dgm:if>
                <dgm:else name="Name9">
                  <dgm:alg type="tx">
                    <dgm:param type="parTxLTRAlign" val="r"/>
                    <dgm:param type="parTxRTLAlign" val="r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lMarg"/>
                <dgm:constr type="rMarg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lin">
              <dgm:choose name="Name10">
                <dgm:if name="Name11" func="var" arg="dir" op="equ" val="norm">
                  <dgm:alg type="lin">
                    <dgm:param type="linDir" val="fromT"/>
                    <dgm:param type="vertAlign" val="t"/>
                    <dgm:param type="nodeHorzAlign" val="l"/>
                  </dgm:alg>
                </dgm:if>
                <dgm:else name="Name12">
                  <dgm:alg type="lin">
                    <dgm:param type="linDir" val="fromT"/>
                    <dgm:param type="vertAlign" val="t"/>
                    <dgm:param type="nodeHorzAlign" val="r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constrLst>
                <dgm:constr type="userF"/>
                <dgm:constr type="primFontSz" for="ch" forName="txLvl2" refType="userF"/>
                <dgm:constr type="w" for="ch" forName="txLvl2" refType="w"/>
                <dgm:constr type="h" for="ch" forName="txLvl2" refType="primFontSz" refFor="ch" refForName="txLvl2" fact="0.39"/>
                <dgm:constr type="w" for="ch" forName="txLvl3" refType="w"/>
                <dgm:constr type="h" for="ch" forName="txLvl3" refType="primFontSz" refFor="ch" refForName="txLvl2" fact="0.39"/>
                <dgm:constr type="h" for="ch" forName="smCircle" refType="primFontSz" refFor="ch" refForName="txLvl2" fact="0.14"/>
                <dgm:constr type="h" for="ch" forName="indentDot1" refType="primFontSz" refFor="ch" refForName="txLvl2" fact="0.14"/>
                <dgm:constr type="h" for="ch" forName="indentDot2" refType="primFontSz" refFor="ch" refForName="txLvl2" fact="0.14"/>
                <dgm:constr type="h" for="ch" forName="indentDot3" refType="primFontSz" refFor="ch" refForName="txLvl2" fact="0.14"/>
                <dgm:constr type="w" for="ch" forName="indentDot1" refType="w"/>
                <dgm:constr type="w" for="ch" forName="indentDot2" refType="w"/>
                <dgm:constr type="w" for="ch" forName="indentDot3" refType="w"/>
                <dgm:constr type="userI" for="ch" forName="txLvl3" refType="primFontSz" refFor="ch" refForName="txLvl2" fact="0.14"/>
                <dgm:constr type="userI" for="ch" forName="indentDot1" refType="primFontSz" refFor="ch" refForName="txLvl2" fact="0.14"/>
                <dgm:constr type="userI" for="ch" forName="indentDot2" refType="primFontSz" refFor="ch" refForName="txLvl2" fact="0.14"/>
                <dgm:constr type="userI" for="ch" forName="indentDot3" refType="primFontSz" refFor="ch" refForName="txLvl2" fact="0.14"/>
              </dgm:constrLst>
              <dgm:ruleLst>
                <dgm:rule type="primFontSz" for="ch" forName="txLvl2" val="5" fact="NaN" max="NaN"/>
              </dgm:ruleLst>
              <dgm:forEach name="Name13" axis="ch" ptType="node">
                <dgm:layoutNode name="txLvl2" styleLbl="revTx">
                  <dgm:choose name="Name14">
                    <dgm:if name="Name15" func="var" arg="dir" op="equ" val="norm">
                      <dgm:alg type="tx">
                        <dgm:param type="parTxLTRAlign" val="l"/>
                        <dgm:param type="parTxRTLAlign" val="l"/>
                      </dgm:alg>
                    </dgm:if>
                    <dgm:else name="Name16">
                      <dgm:alg type="tx">
                        <dgm:param type="parTxLTRAlign" val="r"/>
                        <dgm:param type="parTxRTLAlign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self" ptType="node"/>
                  <dgm:constrLst>
                    <dgm:constr type="lMarg"/>
                    <dgm:constr type="rMarg"/>
                    <dgm:constr type="tMarg" refType="primFontSz" fact="0.1"/>
                    <dgm:constr type="bMarg" refType="primFontSz" fact="0.1"/>
                  </dgm:constrLst>
                  <dgm:ruleLst>
                    <dgm:rule type="h" val="INF" fact="NaN" max="NaN"/>
                  </dgm:ruleLst>
                </dgm:layoutNode>
                <dgm:forEach name="Name17" axis="ch" ptType="node" cnt="1">
                  <dgm:layoutNode name="indentDot1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hoose name="Name18">
                      <dgm:if name="Name19" func="var" arg="dir" op="equ" val="norm">
                        <dgm:constrLst>
                          <dgm:constr type="userI"/>
                          <dgm:constr type="w" for="ch" forName="gap1" refType="userI" fact="3"/>
                          <dgm:constr type="w" for="ch" forName="smCircle1" refType="h"/>
                          <dgm:constr type="l" for="ch" forName="smCircle1" refType="r" refFor="ch" refForName="gap1"/>
                        </dgm:constrLst>
                      </dgm:if>
                      <dgm:else name="Name20">
                        <dgm:constrLst>
                          <dgm:constr type="userI"/>
                          <dgm:constr type="w" for="ch" forName="gap1" refType="userI" fact="3"/>
                          <dgm:constr type="w" for="ch" forName="smCircle1" refType="h"/>
                          <dgm:constr type="r" for="ch" forName="smCircle1" refType="l" refFor="ch" refForName="gap1"/>
                        </dgm:constrLst>
                      </dgm:else>
                    </dgm:choose>
                    <dgm:layoutNode name="gap1">
                      <dgm:alg type="sp"/>
                      <dgm:shape xmlns:r="http://schemas.openxmlformats.org/officeDocument/2006/relationships" type="rect" r:blip="" hideGeom="1">
                        <dgm:adjLst/>
                      </dgm:shape>
                      <dgm:presOf/>
                    </dgm:layoutNode>
                    <dgm:layoutNode name="smCircle1" styleLbl="vennNode1">
                      <dgm:alg type="sp"/>
                      <dgm:shape xmlns:r="http://schemas.openxmlformats.org/officeDocument/2006/relationships" type="ellipse" r:blip="">
                        <dgm:adjLst/>
                      </dgm:shape>
                      <dgm:presOf/>
                      <dgm:constrLst>
                        <dgm:constr type="w" refType="h"/>
                      </dgm:constrLst>
                    </dgm:layoutNode>
                  </dgm:layoutNode>
                </dgm:forEach>
                <dgm:forEach name="Name21" axis="ch" ptType="node">
                  <dgm:layoutNode name="txLvl3" styleLbl="revTx">
                    <dgm:varLst>
                      <dgm:bulletEnabled val="1"/>
                    </dgm:varLst>
                    <dgm:choose name="Name22">
                      <dgm:if name="Name23" func="var" arg="dir" op="equ" val="norm">
                        <dgm:alg type="tx">
                          <dgm:param type="parTxLTRAlign" val="l"/>
                          <dgm:param type="parTxRTLAlign" val="l"/>
                          <dgm:param type="shpTxLTRAlignCh" val="l"/>
                          <dgm:param type="shpTxRTLAlignCh" val="l"/>
                        </dgm:alg>
                      </dgm:if>
                      <dgm:else name="Name24">
                        <dgm:alg type="tx">
                          <dgm:param type="parTxLTRAlign" val="r"/>
                          <dgm:param type="parTxRTLAlign" val="r"/>
                          <dgm:param type="shpTxLTRAlignCh" val="r"/>
                          <dgm:param type="shpTxRTLAlignCh" val="r"/>
                        </dgm:alg>
                      </dgm:else>
                    </dgm:choose>
                    <dgm:shape xmlns:r="http://schemas.openxmlformats.org/officeDocument/2006/relationships" type="rect" r:blip="">
                      <dgm:adjLst/>
                    </dgm:shape>
                    <dgm:presOf axis="desOrSelf" ptType="node"/>
                    <dgm:choose name="Name25">
                      <dgm:if name="Name26" func="var" arg="dir" op="equ" val="norm">
                        <dgm:constrLst>
                          <dgm:constr type="userI"/>
                          <dgm:constr type="lMarg" refType="userI" fact="8.504"/>
                          <dgm:constr type="rMarg"/>
                          <dgm:constr type="tMarg" refType="primFontSz" fact="0.1"/>
                          <dgm:constr type="bMarg" refType="primFontSz" fact="0.1"/>
                        </dgm:constrLst>
                      </dgm:if>
                      <dgm:else name="Name27">
                        <dgm:constrLst>
                          <dgm:constr type="userI"/>
                          <dgm:constr type="lMarg"/>
                          <dgm:constr type="rMarg" refType="userI" fact="8.504"/>
                          <dgm:constr type="tMarg" refType="primFontSz" fact="0.1"/>
                          <dgm:constr type="bMarg" refType="primFontSz" fact="0.1"/>
                        </dgm:constrLst>
                      </dgm:else>
                    </dgm:choose>
                    <dgm:ruleLst>
                      <dgm:rule type="h" val="INF" fact="NaN" max="NaN"/>
                    </dgm:ruleLst>
                  </dgm:layoutNode>
                  <dgm:forEach name="Name28" axis="followSib" ptType="sibTrans" cnt="1">
                    <dgm:layoutNode name="indentDot2">
                      <dgm:alg type="composite"/>
                      <dgm:shape xmlns:r="http://schemas.openxmlformats.org/officeDocument/2006/relationships" r:blip="">
                        <dgm:adjLst/>
                      </dgm:shape>
                      <dgm:presOf/>
                      <dgm:choose name="Name29">
                        <dgm:if name="Name30" func="var" arg="dir" op="equ" val="norm">
                          <dgm:constrLst>
                            <dgm:constr type="userI"/>
                            <dgm:constr type="w" for="ch" forName="gap2" refType="userI" fact="3"/>
                            <dgm:constr type="w" for="ch" forName="smCircle2" refType="h"/>
                            <dgm:constr type="l" for="ch" forName="smCircle2" refType="r" refFor="ch" refForName="gap2"/>
                          </dgm:constrLst>
                        </dgm:if>
                        <dgm:else name="Name31">
                          <dgm:constrLst>
                            <dgm:constr type="userI"/>
                            <dgm:constr type="w" for="ch" forName="gap2" refType="userI" fact="3"/>
                            <dgm:constr type="w" for="ch" forName="smCircle2" refType="h"/>
                            <dgm:constr type="r" for="ch" forName="smCircle2" refType="l" refFor="ch" refForName="gap2"/>
                          </dgm:constrLst>
                        </dgm:else>
                      </dgm:choose>
                      <dgm:layoutNode name="gap2">
                        <dgm:alg type="sp"/>
                        <dgm:shape xmlns:r="http://schemas.openxmlformats.org/officeDocument/2006/relationships" type="rect" r:blip="" hideGeom="1">
                          <dgm:adjLst/>
                        </dgm:shape>
                        <dgm:presOf/>
                      </dgm:layoutNode>
                      <dgm:layoutNode name="smCircle2" styleLbl="vennNode1">
                        <dgm:alg type="sp"/>
                        <dgm:shape xmlns:r="http://schemas.openxmlformats.org/officeDocument/2006/relationships" type="ellipse" r:blip="">
                          <dgm:adjLst/>
                        </dgm:shape>
                        <dgm:presOf/>
                        <dgm:constrLst>
                          <dgm:constr type="w" refType="h"/>
                        </dgm:constrLst>
                      </dgm:layoutNode>
                    </dgm:layoutNode>
                  </dgm:forEach>
                </dgm:forEach>
                <dgm:choose name="Name32">
                  <dgm:if name="Name33" axis="ch" ptType="node" func="cnt" op="gte" val="1">
                    <dgm:forEach name="Name34" axis="followSib" ptType="sibTrans" cnt="1">
                      <dgm:layoutNode name="indentDot3">
                        <dgm:alg type="composite"/>
                        <dgm:shape xmlns:r="http://schemas.openxmlformats.org/officeDocument/2006/relationships" r:blip="">
                          <dgm:adjLst/>
                        </dgm:shape>
                        <dgm:presOf/>
                        <dgm:choose name="Name35">
                          <dgm:if name="Name36" func="var" arg="dir" op="equ" val="norm">
                            <dgm:constrLst>
                              <dgm:constr type="userI"/>
                              <dgm:constr type="w" for="ch" forName="gap3" refType="userI" fact="3"/>
                              <dgm:constr type="w" for="ch" forName="smCircle3" refType="h"/>
                              <dgm:constr type="l" for="ch" forName="smCircle3" refType="r" refFor="ch" refForName="gap3"/>
                            </dgm:constrLst>
                          </dgm:if>
                          <dgm:else name="Name37">
                            <dgm:constrLst>
                              <dgm:constr type="userI"/>
                              <dgm:constr type="w" for="ch" forName="gap3" refType="userI" fact="3"/>
                              <dgm:constr type="w" for="ch" forName="smCircle3" refType="h"/>
                              <dgm:constr type="r" for="ch" forName="smCircle3" refType="l" refFor="ch" refForName="gap3"/>
                            </dgm:constrLst>
                          </dgm:else>
                        </dgm:choose>
                        <dgm:layoutNode name="gap3">
                          <dgm:alg type="sp"/>
                          <dgm:shape xmlns:r="http://schemas.openxmlformats.org/officeDocument/2006/relationships" type="rect" r:blip="" hideGeom="1">
                            <dgm:adjLst/>
                          </dgm:shape>
                          <dgm:presOf/>
                        </dgm:layoutNode>
                        <dgm:layoutNode name="smCircle3" styleLbl="vennNode1">
                          <dgm:alg type="sp"/>
                          <dgm:shape xmlns:r="http://schemas.openxmlformats.org/officeDocument/2006/relationships" type="ellipse" r:blip="">
                            <dgm:adjLst/>
                          </dgm:shape>
                          <dgm:presOf/>
                          <dgm:constrLst>
                            <dgm:constr type="w" refType="h"/>
                          </dgm:constrLst>
                        </dgm:layoutNode>
                      </dgm:layoutNode>
                    </dgm:forEach>
                  </dgm:if>
                  <dgm:else name="Name38">
                    <dgm:forEach name="Name39" axis="followSib" ptType="sibTrans" cnt="1">
                      <dgm:layoutNode name="smCircle" styleLbl="vennNode1">
                        <dgm:alg type="sp"/>
                        <dgm:shape xmlns:r="http://schemas.openxmlformats.org/officeDocument/2006/relationships" type="ellipse" r:blip="">
                          <dgm:adjLst/>
                        </dgm:shape>
                        <dgm:presOf/>
                        <dgm:constrLst>
                          <dgm:constr type="w" refType="h"/>
                        </dgm:constrLst>
                      </dgm:layoutNode>
                    </dgm:forEach>
                  </dgm:else>
                </dgm:choose>
              </dgm:forEach>
            </dgm:layoutNode>
          </dgm:layoutNode>
          <dgm:choose name="Name40">
            <dgm:if name="Name41" axis="followSib ch" ptType="node node" cnt="1 0" func="cnt" op="gte" val="1">
              <dgm:layoutNode name="overlap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if>
            <dgm:else name="Name42"/>
          </dgm:choose>
        </dgm:if>
        <dgm:else name="Name43">
          <dgm:layoutNode name="noChildren">
            <dgm:alg type="composite"/>
            <dgm:choose name="Name44">
              <dgm:if name="Name45" func="var" arg="dir" op="equ" val="norm">
                <dgm:constrLst>
                  <dgm:constr type="l" for="ch" forName="gap"/>
                  <dgm:constr type="w" for="ch" forName="gap" refType="w" fact="0.043"/>
                  <dgm:constr type="h" for="ch" forName="gap" refType="h"/>
                  <dgm:constr type="t" for="ch" forName="gap"/>
                  <dgm:constr type="l" for="ch" forName="medCircle2" refType="r" refFor="ch" refForName="gap"/>
                  <dgm:constr type="w" for="ch" forName="medCircle2" refType="h" refFor="ch" refForName="medCircle2"/>
                  <dgm:constr type="t" for="ch" forName="medCircle2"/>
                  <dgm:constr type="h" for="ch" forName="medCircle2" refType="h"/>
                  <dgm:constr type="l" for="ch" forName="txLvlOnly1" refType="ctrX" refFor="ch" refForName="medCircle2"/>
                  <dgm:constr type="r" for="ch" forName="txLvlOnly1" refType="w"/>
                  <dgm:constr type="h" for="ch" forName="txLvlOnly1" refType="h"/>
                  <dgm:constr type="t" for="ch" forName="txLvlOnly1"/>
                </dgm:constrLst>
              </dgm:if>
              <dgm:else name="Name46">
                <dgm:constrLst>
                  <dgm:constr type="r" for="ch" forName="gap" refType="w"/>
                  <dgm:constr type="w" for="ch" forName="gap" refType="w" fact="0.043"/>
                  <dgm:constr type="h" for="ch" forName="gap" refType="h"/>
                  <dgm:constr type="t" for="ch" forName="gap"/>
                  <dgm:constr type="r" for="ch" forName="medCircle2" refType="l" refFor="ch" refForName="gap"/>
                  <dgm:constr type="w" for="ch" forName="medCircle2" refType="h" refFor="ch" refForName="medCircle2"/>
                  <dgm:constr type="t" for="ch" forName="medCircle2"/>
                  <dgm:constr type="h" for="ch" forName="medCircle2" refType="h"/>
                  <dgm:constr type="l" for="ch" forName="txLvlOnly1"/>
                  <dgm:constr type="r" for="ch" forName="txLvlOnly1" refType="ctrX" refFor="ch" refForName="medCircle2"/>
                  <dgm:constr type="h" for="ch" forName="txLvlOnly1" refType="h"/>
                  <dgm:constr type="t" for="ch" forName="txLvlOnly1"/>
                </dgm:constrLst>
              </dgm:else>
            </dgm:choose>
            <dgm:layoutNode name="gap">
              <dgm:alg type="sp"/>
              <dgm:shape xmlns:r="http://schemas.openxmlformats.org/officeDocument/2006/relationships" r:blip="">
                <dgm:adjLst/>
              </dgm:shape>
              <dgm:presOf/>
            </dgm:layoutNode>
            <dgm:layoutNode name="medCircle2" styleLbl="vennNode1">
              <dgm:alg type="sp"/>
              <dgm:shape xmlns:r="http://schemas.openxmlformats.org/officeDocument/2006/relationships" type="ellipse" r:blip="">
                <dgm:adjLst/>
              </dgm:shape>
              <dgm:presOf/>
              <dgm:constrLst>
                <dgm:constr type="w" refType="h"/>
              </dgm:constrLst>
            </dgm:layoutNode>
            <dgm:layoutNode name="txLvlOnly1" styleLbl="revTx">
              <dgm:choose name="Name47">
                <dgm:if name="Name48" func="var" arg="dir" op="equ" val="norm">
                  <dgm:alg type="tx">
                    <dgm:param type="parTxLTRAlign" val="l"/>
                    <dgm:param type="parTxRTLAlign" val="l"/>
                  </dgm:alg>
                </dgm:if>
                <dgm:else name="Name49">
                  <dgm:alg type="tx">
                    <dgm:param type="parTxLTRAlign" val="r"/>
                    <dgm:param type="parTxRTLAlign" val="r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lMarg"/>
                <dgm:constr type="rMarg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</dgm:layoutNode>
        </dgm:else>
      </dgm:choose>
    </dgm:forEach>
  </dgm:layoutNode>
</dgm:layoutDef>
</file>

<file path=word/diagrams/layout3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7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8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9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layout40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4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5.xml><?xml version="1.0" encoding="utf-8"?>
<dgm:layoutDef xmlns:dgm="http://schemas.openxmlformats.org/drawingml/2006/diagram" xmlns:a="http://schemas.openxmlformats.org/drawingml/2006/main" uniqueId="urn:microsoft.com/office/officeart/2008/layout/HalfCircleOrganizationChart">
  <dgm:title val=""/>
  <dgm:desc val=""/>
  <dgm:catLst>
    <dgm:cat type="hierarchy" pri="1500"/>
  </dgm:catLst>
  <dgm:samp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Name0">
    <dgm:varLst>
      <dgm:orgChart val="1"/>
      <dgm:chPref val="1"/>
      <dgm:dir/>
      <dgm:animOne val="branch"/>
      <dgm:animLvl val="lvl"/>
      <dgm:resizeHandles/>
    </dgm:varLst>
    <dgm:choose name="Name1">
      <dgm:if name="Name2" func="var" arg="dir" op="equ" val="norm">
        <dgm:alg type="hierChild">
          <dgm:param type="linDir" val="fromL"/>
        </dgm:alg>
      </dgm:if>
      <dgm:else name="Name3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2" refType="w" fact="10"/>
      <dgm:constr type="h" for="des" forName="rootComposite2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forEach name="Name4" axis="ch">
      <dgm:forEach name="Name5" axis="self" ptType="node">
        <dgm:layoutNode name="hierRoot1">
          <dgm:varLst>
            <dgm:hierBranch val="init"/>
          </dgm:varLst>
          <dgm:choose name="Name6">
            <dgm:if name="Name7" func="var" arg="hierBranch" op="equ" val="l">
              <dgm:alg type="hierRoot">
                <dgm:param type="hierAlign" val="tR"/>
              </dgm:alg>
              <dgm:constrLst>
                <dgm:constr type="alignOff" val="0.65"/>
              </dgm:constrLst>
            </dgm:if>
            <dgm:if name="Name8" func="var" arg="hierBranch" op="equ" val="r">
              <dgm:alg type="hierRoot">
                <dgm:param type="hierAlign" val="tL"/>
              </dgm:alg>
              <dgm:constrLst>
                <dgm:constr type="alignOff" val="0.65"/>
              </dgm:constrLst>
            </dgm:if>
            <dgm:if name="Name9" func="var" arg="hierBranch" op="equ" val="hang">
              <dgm:alg type="hierRoot"/>
              <dgm:constrLst>
                <dgm:constr type="alignOff" val="0.65"/>
              </dgm:constrLst>
            </dgm:if>
            <dgm:else name="Name10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1">
              <dgm:if name="Name12" func="var" arg="hierBranch" op="equ" val="init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3" func="var" arg="hierBranch" op="equ" val="l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4" func="var" arg="hierBranch" op="equ" val="r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else name="Name15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else>
            </dgm:choose>
            <dgm:layoutNode name="rootText1" styleLbl="alignAcc1">
              <dgm:varLst>
                <dgm:chPref val="3"/>
              </dgm:varLst>
              <dgm:alg type="tx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top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-140"/>
                  <dgm:adj idx="2" val="-40"/>
                </dgm:adjLst>
              </dgm:shape>
              <dgm:presOf/>
            </dgm:layoutNode>
            <dgm:layoutNode name="bottom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40"/>
                  <dgm:adj idx="2" val="140"/>
                </dgm:adjLst>
              </dgm:shape>
              <dgm:presOf/>
            </dgm:layoutNode>
            <dgm:layoutNode name="topConnNode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</dgm:layoutNode>
          </dgm:layoutNode>
          <dgm:layoutNode name="hierChild2">
            <dgm:choose name="Name16">
              <dgm:if name="Name17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18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19" func="var" arg="hierBranch" op="equ" val="hang">
                <dgm:choose name="Name20">
                  <dgm:if name="Name21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2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3">
                <dgm:choose name="Name24">
                  <dgm:if name="Name25" func="var" arg="dir" op="equ" val="norm">
                    <dgm:alg type="hierChild"/>
                  </dgm:if>
                  <dgm:else name="Name26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a" axis="ch" ptType="nonAsst">
              <dgm:forEach name="Name27" axis="precedSib" ptType="parTrans" st="-1" cnt="1">
                <dgm:layoutNode name="Name28">
                  <dgm:choose name="Name29">
                    <dgm:if name="Name30" func="var" arg="hierBranch" op="equ" val="std">
                      <dgm:choose name="Name31">
                        <dgm:if name="Name32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1"/>
                            <dgm:param type="dstNode" val="topArc2"/>
                          </dgm:alg>
                        </dgm:if>
                        <dgm:if name="Name33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3"/>
                            <dgm:param type="dstNode" val="topArc2"/>
                          </dgm:alg>
                        </dgm:if>
                        <dgm:else name="Name3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2"/>
                            <dgm:param type="dstNode" val="topArc2"/>
                          </dgm:alg>
                        </dgm:else>
                      </dgm:choose>
                    </dgm:if>
                    <dgm:if name="Name35" func="var" arg="hierBranch" op="equ" val="init">
                      <dgm:choose name="Name36">
                        <dgm:if name="Name37" axis="self" func="depth" op="lte" val="2">
                          <dgm:choose name="Name38">
                            <dgm:if name="Name39" axis="self" func="depth" op="lte" val="2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1"/>
                                <dgm:param type="dstNode" val="topArc2"/>
                              </dgm:alg>
                            </dgm:if>
                            <dgm:if name="Name40" axis="par" ptType="asst" func="cnt" op="equ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3"/>
                                <dgm:param type="dstNode" val="topArc2"/>
                              </dgm:alg>
                            </dgm:if>
                            <dgm:else name="Name4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2"/>
                                <dgm:param type="dstNode" val="topArc2"/>
                              </dgm:alg>
                            </dgm:else>
                          </dgm:choose>
                        </dgm:if>
                        <dgm:else name="Name42">
                          <dgm:choose name="Name43">
                            <dgm:if name="Name44" axis="par des" func="maxDepth" op="lte" val="1">
                              <dgm:choose name="Name45">
                                <dgm:if name="Name46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1"/>
                                    <dgm:param type="dstNode" val="topConnNode2"/>
                                  </dgm:alg>
                                </dgm:if>
                                <dgm:if name="Name47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3"/>
                                    <dgm:param type="dstNode" val="topConnNode2"/>
                                  </dgm:alg>
                                </dgm:if>
                                <dgm:else name="Name48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2"/>
                                    <dgm:param type="dstNode" val="topConnNode2"/>
                                  </dgm:alg>
                                </dgm:else>
                              </dgm:choose>
                            </dgm:if>
                            <dgm:else name="Name49">
                              <dgm:choose name="Name50">
                                <dgm:if name="Name51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1"/>
                                    <dgm:param type="dstNode" val="topArc2"/>
                                  </dgm:alg>
                                </dgm:if>
                                <dgm:if name="Name52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3"/>
                                    <dgm:param type="dstNode" val="topArc2"/>
                                  </dgm:alg>
                                </dgm:if>
                                <dgm:else name="Name53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2"/>
                                    <dgm:param type="dstNode" val="topArc2"/>
                                  </dgm:alg>
                                </dgm:else>
                              </dgm:choose>
                            </dgm:else>
                          </dgm:choose>
                        </dgm:else>
                      </dgm:choose>
                    </dgm:if>
                    <dgm:else name="Name54">
                      <dgm:choose name="Name55">
                        <dgm:if name="Name56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1"/>
                            <dgm:param type="dstNode" val="topConnNode2"/>
                          </dgm:alg>
                        </dgm:if>
                        <dgm:if name="Name57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3"/>
                            <dgm:param type="dstNode" val="topConnNode2"/>
                          </dgm:alg>
                        </dgm:if>
                        <dgm:else name="Name58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2"/>
                            <dgm:param type="dstNode" val="topConnNode2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2">
                <dgm:varLst>
                  <dgm:hierBranch val="init"/>
                </dgm:varLst>
                <dgm:choose name="Name59">
                  <dgm:if name="Name60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1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2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3" func="var" arg="hierBranch" op="equ" val="init">
                    <dgm:choose name="Name64">
                      <dgm:if name="Name65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6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layoutNode name="rootComposite2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8">
                    <dgm:if name="Name69" func="var" arg="hierBranch" op="equ" val="init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0" func="var" arg="hierBranch" op="equ" val="l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1" func="var" arg="hierBranch" op="equ" val="r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else name="Name72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else>
                  </dgm:choose>
                  <dgm:layoutNode name="rootText2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2" moveWith="rootText2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4">
                  <dgm:choose name="Name73">
                    <dgm:if name="Name7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6" func="var" arg="hierBranch" op="equ" val="hang">
                      <dgm:choose name="Name77">
                        <dgm:if name="Name7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80" func="var" arg="hierBranch" op="equ" val="std">
                      <dgm:choose name="Name81">
                        <dgm:if name="Name82" func="var" arg="dir" op="equ" val="norm">
                          <dgm:alg type="hierChild"/>
                        </dgm:if>
                        <dgm:else name="Name8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4" func="var" arg="hierBranch" op="equ" val="init">
                      <dgm:choose name="Name85">
                        <dgm:if name="Name8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87">
                          <dgm:choose name="Name88">
                            <dgm:if name="Name89" func="var" arg="dir" op="equ" val="norm">
                              <dgm:alg type="hierChild"/>
                            </dgm:if>
                            <dgm:else name="Name9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91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2" ref="rep2a"/>
                </dgm:layoutNode>
                <dgm:layoutNode name="hierChild5">
                  <dgm:choose name="Name93">
                    <dgm:if name="Name9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6" ref="rep2b"/>
                </dgm:layoutNode>
              </dgm:layoutNode>
            </dgm:forEach>
          </dgm:layoutNode>
          <dgm:layoutNode name="hierChild3">
            <dgm:choose name="Name97">
              <dgm:if name="Name9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b" axis="ch" ptType="asst">
              <dgm:forEach name="Name100" axis="precedSib" ptType="parTrans" st="-1" cnt="1">
                <dgm:layoutNode name="Name101">
                  <dgm:choose name="Name102">
                    <dgm:if name="Name103" axis="self" func="depth" op="lte" val="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1"/>
                        <dgm:param type="dstNode" val="topConnNode3"/>
                      </dgm:alg>
                    </dgm:if>
                    <dgm:if name="Name104" axis="par" ptType="asst" func="cnt" op="equ" val="1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3"/>
                        <dgm:param type="dstNode" val="topConnNode3"/>
                      </dgm:alg>
                    </dgm:if>
                    <dgm:else name="Name10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2"/>
                        <dgm:param type="dstNode" val="topConnNode3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3">
                <dgm:varLst>
                  <dgm:hierBranch val="init"/>
                </dgm:varLst>
                <dgm:choose name="Name106">
                  <dgm:if name="Name107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8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9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0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1" func="var" arg="hierBranch" op="equ" val="init">
                    <dgm:choose name="Name112">
                      <dgm:if name="Name113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14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15"/>
                </dgm:choose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16">
                    <dgm:if name="Name117" func="var" arg="hierBranch" op="equ" val="init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8" func="var" arg="hierBranch" op="equ" val="l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9" func="var" arg="hierBranch" op="equ" val="r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else name="Name120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else>
                  </dgm:choose>
                  <dgm:layoutNode name="rootText3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3" moveWith="rootText3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6">
                  <dgm:choose name="Name121">
                    <dgm:if name="Name12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24" func="var" arg="hierBranch" op="equ" val="hang">
                      <dgm:choose name="Name125">
                        <dgm:if name="Name12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2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28" func="var" arg="hierBranch" op="equ" val="std">
                      <dgm:choose name="Name129">
                        <dgm:if name="Name130" func="var" arg="dir" op="equ" val="norm">
                          <dgm:alg type="hierChild"/>
                        </dgm:if>
                        <dgm:else name="Name13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2" func="var" arg="hierBranch" op="equ" val="init">
                      <dgm:choose name="Name133">
                        <dgm:if name="Name134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35">
                          <dgm:alg type="hierChild"/>
                        </dgm:else>
                      </dgm:choose>
                    </dgm:if>
                    <dgm:else name="Name136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37" ref="rep2a"/>
                </dgm:layoutNode>
                <dgm:layoutNode name="hierChild7">
                  <dgm:choose name="Name138">
                    <dgm:if name="Name13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41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6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8/layout/SquareAccentList">
  <dgm:title val=""/>
  <dgm:desc val=""/>
  <dgm:catLst>
    <dgm:cat type="list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clrData>
  <dgm:layoutNode name="layout">
    <dgm:varLst>
      <dgm:chMax/>
      <dgm:chPref/>
      <dgm:dir/>
      <dgm:resizeHandles/>
    </dgm:varLst>
    <dgm:choose name="Name0">
      <dgm:if name="Name1" func="var" arg="dir" op="equ" val="norm">
        <dgm:alg type="hierChild">
          <dgm:param type="linDir" val="fromL"/>
          <dgm:param type="vertAlign" val="t"/>
          <dgm:param type="nodeVertAlign" val="t"/>
          <dgm:param type="horzAlign" val="ctr"/>
          <dgm:param type="fallback" val="1D"/>
        </dgm:alg>
      </dgm:if>
      <dgm:else name="Name2">
        <dgm:alg type="hierChild">
          <dgm:param type="linDir" val="fromR"/>
          <dgm:param type="vertAlign" val="t"/>
          <dgm:param type="nodeVertAlign" val="t"/>
          <dgm:param type="horzAlign" val="ctr"/>
          <dgm:param type="fallback" val="1D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Parent" op="equ" val="65"/>
      <dgm:constr type="primFontSz" for="des" forName="Child" op="equ" val="65"/>
      <dgm:constr type="primFontSz" for="des" forName="Child" refType="primFontSz" refFor="des" refForName="Parent" op="lte"/>
      <dgm:constr type="w" for="des" forName="rootComposite" refType="h" refFor="des" refForName="rootComposite" fact="3.0396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 fact="0.5205"/>
      <dgm:constr type="sibSp" refType="w" refFor="des" refForName="rootComposite" fact="0.05"/>
      <dgm:constr type="sp" for="des" forName="root" refType="h" refFor="des" refForName="childComposite" fact="0.2855"/>
    </dgm:constrLst>
    <dgm:ruleLst/>
    <dgm:forEach name="Name3" axis="ch">
      <dgm:forEach name="Name4" axis="self" ptType="node" cnt="1">
        <dgm:layoutNode name="root">
          <dgm:varLst>
            <dgm:chMax/>
            <dgm:chPref/>
          </dgm:varLst>
          <dgm:alg type="hierRoot">
            <dgm:param type="hierAlign" val="tL"/>
          </dgm:alg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5">
              <dgm:if name="Name6" func="var" arg="dir" op="equ" val="norm">
                <dgm:constrLst>
                  <dgm:constr type="l" for="ch" forName="Parent" refType="w" fact="0"/>
                  <dgm:constr type="t" for="ch" forName="Parent" refType="h" fact="0"/>
                  <dgm:constr type="w" for="ch" forName="Parent" refType="w"/>
                  <dgm:constr type="h" for="ch" forName="Parent" refType="h" fact="0.6424"/>
                  <dgm:constr type="l" for="ch" forName="ParentAccent" refType="w" fact="0"/>
                  <dgm:constr type="b" for="ch" forName="ParentAccent" refType="h"/>
                  <dgm:constr type="w" for="ch" forName="ParentAccent" refType="w"/>
                  <dgm:constr type="h" for="ch" forName="ParentAccent" refType="h" fact="0.3576"/>
                  <dgm:constr type="l" for="ch" forName="ParentSmallAccent" refType="w" fact="0"/>
                  <dgm:constr type="b" for="ch" forName="ParentSmallAccent" refType="h"/>
                  <dgm:constr type="w" for="ch" forName="ParentSmallAccent" refType="h" fact="0.2233"/>
                  <dgm:constr type="h" for="ch" forName="ParentSmallAccent" refType="h" fact="0.2233"/>
                </dgm:constrLst>
              </dgm:if>
              <dgm:else name="Name7">
                <dgm:constrLst>
                  <dgm:constr type="l" for="ch" forName="Parent" refType="w" fact="0"/>
                  <dgm:constr type="t" for="ch" forName="Parent" refType="h" fact="0"/>
                  <dgm:constr type="w" for="ch" forName="Parent" refType="w"/>
                  <dgm:constr type="h" for="ch" forName="Parent" refType="h" fact="0.6424"/>
                  <dgm:constr type="l" for="ch" forName="ParentAccent" refType="w" fact="0"/>
                  <dgm:constr type="b" for="ch" forName="ParentAccent" refType="h"/>
                  <dgm:constr type="w" for="ch" forName="ParentAccent" refType="w"/>
                  <dgm:constr type="h" for="ch" forName="ParentAccent" refType="h" fact="0.3576"/>
                  <dgm:constr type="r" for="ch" forName="ParentSmallAccent" refType="w"/>
                  <dgm:constr type="b" for="ch" forName="ParentSmallAccent" refType="h"/>
                  <dgm:constr type="w" for="ch" forName="ParentSmallAccent" refType="h" fact="0.2233"/>
                  <dgm:constr type="h" for="ch" forName="ParentSmallAccent" refType="h" fact="0.2233"/>
                </dgm:constrLst>
              </dgm:else>
            </dgm:choose>
            <dgm:ruleLst/>
            <dgm:layoutNode name="ParentAccent" styleLbl="alignNode1">
              <dgm:alg type="sp"/>
              <dgm:shape xmlns:r="http://schemas.openxmlformats.org/officeDocument/2006/relationships" type="rect" r:blip="">
                <dgm:adjLst/>
              </dgm:shape>
              <dgm:presOf/>
            </dgm:layoutNode>
            <dgm:layoutNode name="ParentSmallAccent" styleLbl="fgAcc1">
              <dgm:alg type="sp"/>
              <dgm:shape xmlns:r="http://schemas.openxmlformats.org/officeDocument/2006/relationships" type="rect" r:blip="">
                <dgm:adjLst/>
              </dgm:shape>
              <dgm:presOf/>
            </dgm:layoutNode>
            <dgm:layoutNode name="Parent" styleLbl="revTx">
              <dgm:varLst>
                <dgm:chMax/>
                <dgm:chPref val="4"/>
                <dgm:bulletEnabled val="1"/>
              </dgm:varLst>
              <dgm:choose name="Name8">
                <dgm:if name="Name9" func="var" arg="dir" op="equ" val="norm">
                  <dgm:alg type="tx">
                    <dgm:param type="txAnchorVertCh" val="mid"/>
                    <dgm:param type="parTxLTRAlign" val="l"/>
                  </dgm:alg>
                </dgm:if>
                <dgm:else name="Name10">
                  <dgm:alg type="tx">
                    <dgm:param type="txAnchorVertCh" val="mid"/>
                    <dgm:param type="parTxLTRAlign" val="r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13">
                    <dgm:if name="Name14" func="var" arg="dir" op="equ" val="norm">
                      <dgm:constrLst>
                        <dgm:constr type="w" for="ch" forName="ChildAccent" refType="h" fact="0.429"/>
                        <dgm:constr type="h" for="ch" forName="ChildAccent" refType="h" fact="0.429"/>
                        <dgm:constr type="l" for="ch" forName="ChildAccent" refType="w" fact="0"/>
                        <dgm:constr type="t" for="ch" forName="ChildAccent" refType="h" fact="0.2855"/>
                        <dgm:constr type="w" for="ch" forName="Child" refType="w" fact="0.93"/>
                        <dgm:constr type="h" for="ch" forName="Child" refType="h"/>
                        <dgm:constr type="l" for="ch" forName="Child" refType="w" fact="0.07"/>
                        <dgm:constr type="t" for="ch" forName="Child" refType="h" fact="0"/>
                      </dgm:constrLst>
                    </dgm:if>
                    <dgm:else name="Name15">
                      <dgm:constrLst>
                        <dgm:constr type="w" for="ch" forName="ChildAccent" refType="h" fact="0.429"/>
                        <dgm:constr type="h" for="ch" forName="ChildAccent" refType="h" fact="0.429"/>
                        <dgm:constr type="r" for="ch" forName="ChildAccent" refType="w"/>
                        <dgm:constr type="t" for="ch" forName="ChildAccent" refType="h" fact="0.2855"/>
                        <dgm:constr type="w" for="ch" forName="Child" refType="w" fact="0.93"/>
                        <dgm:constr type="h" for="ch" forName="Child" refType="h"/>
                        <dgm:constr type="r" for="ch" forName="Child" refType="w" fact="0.93"/>
                        <dgm:constr type="t" for="ch" forName="Child" refType="h" fact="0"/>
                      </dgm:constrLst>
                    </dgm:else>
                  </dgm:choose>
                  <dgm:ruleLst/>
                  <dgm:layoutNode name="ChildAccent" styleLbl="solidFgAcc1">
                    <dgm:alg type="sp"/>
                    <dgm:shape xmlns:r="http://schemas.openxmlformats.org/officeDocument/2006/relationships" type="rect" r:blip="">
                      <dgm:adjLst/>
                    </dgm:shape>
                    <dgm:presOf/>
                  </dgm:layoutNode>
                  <dgm:layoutNode name="Child" styleLbl="revTx">
                    <dgm:varLst>
                      <dgm:chMax val="0"/>
                      <dgm:chPref val="0"/>
                      <dgm:bulletEnabled val="1"/>
                    </dgm:varLst>
                    <dgm:choose name="Name16">
                      <dgm:if name="Name17" func="var" arg="dir" op="equ" val="norm">
                        <dgm:alg type="tx">
                          <dgm:param type="txAnchorVertCh" val="mid"/>
                          <dgm:param type="parTxLTRAlign" val="l"/>
                        </dgm:alg>
                      </dgm:if>
                      <dgm:else name="Name18">
                        <dgm:alg type="tx">
                          <dgm:param type="txAnchorVertCh" val="mid"/>
                          <dgm:param type="parTxLTRAlign" val="r"/>
                        </dgm:alg>
                      </dgm:else>
                    </dgm:choose>
                    <dgm:shape xmlns:r="http://schemas.openxmlformats.org/officeDocument/2006/relationships" type="rect" r:blip="">
                      <dgm:adjLst/>
                    </dgm:shape>
                    <dgm:presOf axis="desOrSelf" ptType="node node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9/3/layout/IncreasingArrowsProcess">
  <dgm:title val=""/>
  <dgm:desc val=""/>
  <dgm:catLst>
    <dgm:cat type="process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 val="5"/>
      <dgm:chPref val="5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axis="ch ch" ptType="node node" func="cnt" op="equ" val="0">
            <dgm:alg type="composite">
              <dgm:param type="ar" val="6.8662"/>
            </dgm:alg>
            <dgm:choose name="Name5">
              <dgm:if name="Name6" func="var" arg="dir" op="equ" val="norm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if>
              <dgm:else name="Name7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else>
            </dgm:choose>
          </dgm:if>
          <dgm:else name="Name8">
            <dgm:alg type="composite">
              <dgm:param type="ar" val="1.9864"/>
            </dgm:alg>
            <dgm:choose name="Name9">
              <dgm:if name="Name1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if>
              <dgm:else name="Name1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.076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axis="ch ch" ptType="node node" func="cnt" op="equ" val="0">
            <dgm:alg type="composite">
              <dgm:param type="ar" val="5.1498"/>
            </dgm:alg>
            <dgm:choose name="Name15">
              <dgm:if name="Name1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.462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if>
              <dgm:else name="Name1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else>
            </dgm:choose>
          </dgm:if>
          <dgm:else name="Name18">
            <dgm:alg type="composite">
              <dgm:param type="ar" val="2.0563"/>
            </dgm:alg>
            <dgm:choose name="Name19">
              <dgm:if name="Name2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.462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462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if>
              <dgm:else name="Name2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.538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076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axis="ch ch" ptType="node node" func="cnt" op="equ" val="0">
            <dgm:alg type="composite">
              <dgm:param type="ar" val="4.1198"/>
            </dgm:alg>
            <dgm:choose name="Name25">
              <dgm:if name="Name2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.308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.616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if>
              <dgm:else name="Name2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else>
            </dgm:choose>
          </dgm:if>
          <dgm:else name="Name28">
            <dgm:alg type="composite">
              <dgm:param type="ar" val="2.0702"/>
            </dgm:alg>
            <dgm:choose name="Name29">
              <dgm:if name="Name3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08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61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.308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.616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if>
              <dgm:else name="Name3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.692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84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07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axis="ch ch" ptType="node node" func="cnt" op="equ" val="0">
            <dgm:alg type="composite">
              <dgm:param type="ar" val="3.435"/>
            </dgm:alg>
            <dgm:choose name="Name35">
              <dgm:if name="Name3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.2305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.461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.6915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if>
              <dgm:else name="Name3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else>
            </dgm:choose>
          </dgm:if>
          <dgm:else name="Name38">
            <dgm:alg type="composite">
              <dgm:param type="ar" val="1.9377"/>
            </dgm:alg>
            <dgm:choose name="Name39">
              <dgm:if name="Name4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2305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461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6915"/>
                  <dgm:constr type="t" for="ch" forName="childText4" refType="h" fact="0.5"/>
                  <dgm:constr type="w" for="ch" forName="childText4" refType="w" fact="0.232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.2305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.461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.6915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if>
              <dgm:else name="Name4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.7695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539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3085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076"/>
                  <dgm:constr type="t" for="ch" forName="childText4" refType="h" fact="0.5"/>
                  <dgm:constr type="w" for="ch" forName="childText4" refType="w" fact="0.234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else>
            </dgm:choose>
          </dgm:else>
        </dgm:choose>
      </dgm:if>
      <dgm:else name="Name42">
        <dgm:choose name="Name43">
          <dgm:if name="Name44" axis="ch ch" ptType="node node" func="cnt" op="equ" val="0">
            <dgm:alg type="composite">
              <dgm:param type="ar" val="2.9463"/>
            </dgm:alg>
            <dgm:choose name="Name45">
              <dgm:if name="Name4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.1848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.3696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.5545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.7393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if>
              <dgm:else name="Name4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else>
            </dgm:choose>
          </dgm:if>
          <dgm:else name="Name48">
            <dgm:alg type="composite">
              <dgm:param type="ar" val="1.7837"/>
            </dgm:alg>
            <dgm:choose name="Name49">
              <dgm:if name="Name5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1848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3696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5545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7393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.1848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.3696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.5545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.7393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if>
              <dgm:else name="Name5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.81518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63036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44554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26072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0759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else>
            </dgm:choose>
          </dgm:else>
        </dgm:choose>
      </dgm:else>
    </dgm:choose>
    <dgm:forEach name="Name52" axis="ch" ptType="node" cnt="1">
      <dgm:layoutNode name="parentText1" styleLbl="node1">
        <dgm:varLst>
          <dgm:chMax/>
          <dgm:chPref val="3"/>
          <dgm:bulletEnabled val="1"/>
        </dgm:varLst>
        <dgm:choose name="Name53">
          <dgm:if name="Name54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55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56">
        <dgm:if name="Name57" axis="ch" ptType="node" func="cnt" op="gte" val="1">
          <dgm:layoutNode name="childText1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8"/>
      </dgm:choose>
    </dgm:forEach>
    <dgm:forEach name="Name59" axis="ch" ptType="node" st="2" cnt="1">
      <dgm:layoutNode name="parentText2" styleLbl="node1">
        <dgm:varLst>
          <dgm:chMax/>
          <dgm:chPref val="3"/>
          <dgm:bulletEnabled val="1"/>
        </dgm:varLst>
        <dgm:choose name="Name60">
          <dgm:if name="Name61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2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63">
        <dgm:if name="Name64" axis="ch" ptType="node" func="cnt" op="gte" val="1">
          <dgm:layoutNode name="childText2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5"/>
      </dgm:choose>
    </dgm:forEach>
    <dgm:forEach name="Name66" axis="ch" ptType="node" st="3" cnt="1">
      <dgm:layoutNode name="parentText3" styleLbl="node1">
        <dgm:varLst>
          <dgm:chMax/>
          <dgm:chPref val="3"/>
          <dgm:bulletEnabled val="1"/>
        </dgm:varLst>
        <dgm:choose name="Name67">
          <dgm:if name="Name68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9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0">
        <dgm:if name="Name71" axis="ch" ptType="node" func="cnt" op="gte" val="1">
          <dgm:layoutNode name="childText3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</dgm:forEach>
    <dgm:forEach name="Name73" axis="ch" ptType="node" st="4" cnt="1">
      <dgm:layoutNode name="parentText4" styleLbl="node1">
        <dgm:varLst>
          <dgm:chMax/>
          <dgm:chPref val="3"/>
          <dgm:bulletEnabled val="1"/>
        </dgm:varLst>
        <dgm:choose name="Name74">
          <dgm:if name="Name75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76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7">
        <dgm:if name="Name78" axis="ch" ptType="node" func="cnt" op="gte" val="1">
          <dgm:layoutNode name="childText4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9"/>
      </dgm:choose>
    </dgm:forEach>
    <dgm:forEach name="Name80" axis="ch" ptType="node" st="5" cnt="1">
      <dgm:layoutNode name="parentText5" styleLbl="node1">
        <dgm:varLst>
          <dgm:chMax/>
          <dgm:chPref val="3"/>
          <dgm:bulletEnabled val="1"/>
        </dgm:varLst>
        <dgm:choose name="Name81">
          <dgm:if name="Name82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83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84">
        <dgm:if name="Name85" axis="ch" ptType="node" func="cnt" op="gte" val="1">
          <dgm:layoutNode name="childText5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6"/>
      </dgm:choos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5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5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Smuga">
  <a:themeElements>
    <a:clrScheme name="Papi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Smuga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muga">
      <a:fillStyleLst>
        <a:solidFill>
          <a:schemeClr val="phClr"/>
        </a:solidFill>
        <a:solidFill>
          <a:schemeClr val="phClr">
            <a:tint val="70000"/>
            <a:lumMod val="104000"/>
          </a:schemeClr>
        </a:soli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8000"/>
                <a:lumMod val="9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2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isp" id="{7CB32D59-10C0-40DD-B7BD-2E94284A981C}" vid="{24B1A44C-C006-48B2-A4D7-E5549B3D8CD4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6C53AC-3BF9-4E3D-BA5F-0D8A2F2E6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{86060AD5-5A99-49E0-AE2F-924C669F521A}tf02786999_win32</Template>
  <TotalTime>2</TotalTime>
  <Pages>34</Pages>
  <Words>5487</Words>
  <Characters>32925</Characters>
  <Application>Microsoft Office Word</Application>
  <DocSecurity>0</DocSecurity>
  <Lines>274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Plan Działań na Rzecz Zatrudnienia na 2022 r</vt:lpstr>
    </vt:vector>
  </TitlesOfParts>
  <Company/>
  <LinksUpToDate>false</LinksUpToDate>
  <CharactersWithSpaces>38336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Działań na Rzecz Zatrudnienia na 2022 r</dc:title>
  <dc:subject/>
  <dc:creator>Jolanta Babiarczuk</dc:creator>
  <cp:keywords/>
  <dc:description/>
  <cp:lastModifiedBy>Kinga Dąbrowska</cp:lastModifiedBy>
  <cp:revision>4</cp:revision>
  <cp:lastPrinted>2025-03-06T09:15:00Z</cp:lastPrinted>
  <dcterms:created xsi:type="dcterms:W3CDTF">2025-01-29T12:55:00Z</dcterms:created>
  <dcterms:modified xsi:type="dcterms:W3CDTF">2025-03-20T07:24:00Z</dcterms:modified>
</cp:coreProperties>
</file>